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CD23FBB" w14:textId="4C3E322B" w:rsidR="00FE57B2" w:rsidRDefault="00FE57B2">
      <w:pPr>
        <w:spacing w:after="160" w:line="259" w:lineRule="auto"/>
        <w:rPr>
          <w:lang w:val="es-ES"/>
        </w:rPr>
      </w:pPr>
      <w:r>
        <w:rPr>
          <w:noProof/>
        </w:rPr>
        <mc:AlternateContent>
          <mc:Choice Requires="wpg">
            <w:drawing>
              <wp:anchor distT="0" distB="0" distL="114300" distR="114300" simplePos="0" relativeHeight="251673600" behindDoc="0" locked="0" layoutInCell="1" allowOverlap="1" wp14:anchorId="09176F78" wp14:editId="7257C810">
                <wp:simplePos x="0" y="0"/>
                <wp:positionH relativeFrom="page">
                  <wp:align>center</wp:align>
                </wp:positionH>
                <wp:positionV relativeFrom="page">
                  <wp:align>center</wp:align>
                </wp:positionV>
                <wp:extent cx="6885432" cy="9189720"/>
                <wp:effectExtent l="19050" t="0" r="10795" b="11430"/>
                <wp:wrapNone/>
                <wp:docPr id="2" name="Group 2"/>
                <wp:cNvGraphicFramePr/>
                <a:graphic xmlns:a="http://schemas.openxmlformats.org/drawingml/2006/main">
                  <a:graphicData uri="http://schemas.microsoft.com/office/word/2010/wordprocessingGroup">
                    <wpg:wgp>
                      <wpg:cNvGrpSpPr/>
                      <wpg:grpSpPr>
                        <a:xfrm>
                          <a:off x="0" y="0"/>
                          <a:ext cx="6885432" cy="9189720"/>
                          <a:chOff x="-11430" y="-34925"/>
                          <a:chExt cx="6883400" cy="9189720"/>
                        </a:xfrm>
                      </wpg:grpSpPr>
                      <wpg:grpSp>
                        <wpg:cNvPr id="9" name="Group 9"/>
                        <wpg:cNvGrpSpPr>
                          <a:grpSpLocks/>
                        </wpg:cNvGrpSpPr>
                        <wpg:grpSpPr bwMode="auto">
                          <a:xfrm>
                            <a:off x="-11430" y="-34925"/>
                            <a:ext cx="6883400" cy="9189720"/>
                            <a:chOff x="711" y="665"/>
                            <a:chExt cx="10840" cy="14472"/>
                          </a:xfrm>
                        </wpg:grpSpPr>
                        <wpg:grpSp>
                          <wpg:cNvPr id="11" name="Group 3"/>
                          <wpg:cNvGrpSpPr>
                            <a:grpSpLocks/>
                          </wpg:cNvGrpSpPr>
                          <wpg:grpSpPr bwMode="auto">
                            <a:xfrm>
                              <a:off x="735" y="3798"/>
                              <a:ext cx="5445" cy="2"/>
                              <a:chOff x="735" y="3798"/>
                              <a:chExt cx="5445" cy="2"/>
                            </a:xfrm>
                          </wpg:grpSpPr>
                          <wps:wsp>
                            <wps:cNvPr id="24" name="Freeform 4"/>
                            <wps:cNvSpPr>
                              <a:spLocks/>
                            </wps:cNvSpPr>
                            <wps:spPr bwMode="auto">
                              <a:xfrm>
                                <a:off x="735" y="3798"/>
                                <a:ext cx="5445" cy="2"/>
                              </a:xfrm>
                              <a:custGeom>
                                <a:avLst/>
                                <a:gdLst>
                                  <a:gd name="T0" fmla="+- 0 735 735"/>
                                  <a:gd name="T1" fmla="*/ T0 w 5445"/>
                                  <a:gd name="T2" fmla="+- 0 3800 3798"/>
                                  <a:gd name="T3" fmla="*/ 3800 h 2"/>
                                  <a:gd name="T4" fmla="+- 0 6180 735"/>
                                  <a:gd name="T5" fmla="*/ T4 w 5445"/>
                                  <a:gd name="T6" fmla="+- 0 3800 3798"/>
                                  <a:gd name="T7" fmla="*/ 3800 h 2"/>
                                  <a:gd name="T8" fmla="+- 0 6180 735"/>
                                  <a:gd name="T9" fmla="*/ T8 w 5445"/>
                                  <a:gd name="T10" fmla="+- 0 3798 3798"/>
                                  <a:gd name="T11" fmla="*/ 3798 h 2"/>
                                  <a:gd name="T12" fmla="+- 0 735 735"/>
                                  <a:gd name="T13" fmla="*/ T12 w 5445"/>
                                  <a:gd name="T14" fmla="+- 0 3798 3798"/>
                                  <a:gd name="T15" fmla="*/ 3798 h 2"/>
                                  <a:gd name="T16" fmla="+- 0 735 735"/>
                                  <a:gd name="T17" fmla="*/ T16 w 5445"/>
                                  <a:gd name="T18" fmla="+- 0 3800 3798"/>
                                  <a:gd name="T19" fmla="*/ 3800 h 2"/>
                                </a:gdLst>
                                <a:ahLst/>
                                <a:cxnLst>
                                  <a:cxn ang="0">
                                    <a:pos x="T1" y="T3"/>
                                  </a:cxn>
                                  <a:cxn ang="0">
                                    <a:pos x="T5" y="T7"/>
                                  </a:cxn>
                                  <a:cxn ang="0">
                                    <a:pos x="T9" y="T11"/>
                                  </a:cxn>
                                  <a:cxn ang="0">
                                    <a:pos x="T13" y="T15"/>
                                  </a:cxn>
                                  <a:cxn ang="0">
                                    <a:pos x="T17" y="T19"/>
                                  </a:cxn>
                                </a:cxnLst>
                                <a:rect l="0" t="0" r="r" b="b"/>
                                <a:pathLst>
                                  <a:path w="5445" h="2">
                                    <a:moveTo>
                                      <a:pt x="0" y="2"/>
                                    </a:moveTo>
                                    <a:lnTo>
                                      <a:pt x="5445" y="2"/>
                                    </a:lnTo>
                                    <a:lnTo>
                                      <a:pt x="5445" y="0"/>
                                    </a:lnTo>
                                    <a:lnTo>
                                      <a:pt x="0" y="0"/>
                                    </a:lnTo>
                                    <a:lnTo>
                                      <a:pt x="0" y="2"/>
                                    </a:lnTo>
                                    <a:close/>
                                  </a:path>
                                </a:pathLst>
                              </a:custGeom>
                              <a:solidFill>
                                <a:srgbClr val="C9A33E"/>
                              </a:solidFill>
                              <a:ln w="38100">
                                <a:solidFill>
                                  <a:srgbClr val="E9CF9F"/>
                                </a:solidFill>
                                <a:round/>
                                <a:headEnd/>
                                <a:tailEnd/>
                              </a:ln>
                              <a:extLst/>
                            </wps:spPr>
                            <wps:bodyPr rot="0" vert="horz" wrap="square" lIns="91440" tIns="45720" rIns="91440" bIns="45720" anchor="t" anchorCtr="0" upright="1">
                              <a:noAutofit/>
                            </wps:bodyPr>
                          </wps:wsp>
                        </wpg:grpSp>
                        <wpg:grpSp>
                          <wpg:cNvPr id="26" name="Group 8"/>
                          <wpg:cNvGrpSpPr>
                            <a:grpSpLocks/>
                          </wpg:cNvGrpSpPr>
                          <wpg:grpSpPr bwMode="auto">
                            <a:xfrm>
                              <a:off x="754" y="3734"/>
                              <a:ext cx="10766" cy="4320"/>
                              <a:chOff x="754" y="3734"/>
                              <a:chExt cx="10766" cy="4320"/>
                            </a:xfrm>
                          </wpg:grpSpPr>
                          <wps:wsp>
                            <wps:cNvPr id="27" name="Freeform 9"/>
                            <wps:cNvSpPr>
                              <a:spLocks/>
                            </wps:cNvSpPr>
                            <wps:spPr bwMode="auto">
                              <a:xfrm>
                                <a:off x="754" y="3734"/>
                                <a:ext cx="10766" cy="4320"/>
                              </a:xfrm>
                              <a:custGeom>
                                <a:avLst/>
                                <a:gdLst>
                                  <a:gd name="T0" fmla="+- 0 740 740"/>
                                  <a:gd name="T1" fmla="*/ T0 w 10780"/>
                                  <a:gd name="T2" fmla="+- 0 8000 3800"/>
                                  <a:gd name="T3" fmla="*/ 8000 h 4200"/>
                                  <a:gd name="T4" fmla="+- 0 11520 740"/>
                                  <a:gd name="T5" fmla="*/ T4 w 10780"/>
                                  <a:gd name="T6" fmla="+- 0 8000 3800"/>
                                  <a:gd name="T7" fmla="*/ 8000 h 4200"/>
                                  <a:gd name="T8" fmla="+- 0 11520 740"/>
                                  <a:gd name="T9" fmla="*/ T8 w 10780"/>
                                  <a:gd name="T10" fmla="+- 0 3800 3800"/>
                                  <a:gd name="T11" fmla="*/ 3800 h 4200"/>
                                  <a:gd name="T12" fmla="+- 0 740 740"/>
                                  <a:gd name="T13" fmla="*/ T12 w 10780"/>
                                  <a:gd name="T14" fmla="+- 0 3800 3800"/>
                                  <a:gd name="T15" fmla="*/ 3800 h 4200"/>
                                  <a:gd name="T16" fmla="+- 0 740 740"/>
                                  <a:gd name="T17" fmla="*/ T16 w 10780"/>
                                  <a:gd name="T18" fmla="+- 0 8000 3800"/>
                                  <a:gd name="T19" fmla="*/ 8000 h 4200"/>
                                </a:gdLst>
                                <a:ahLst/>
                                <a:cxnLst>
                                  <a:cxn ang="0">
                                    <a:pos x="T1" y="T3"/>
                                  </a:cxn>
                                  <a:cxn ang="0">
                                    <a:pos x="T5" y="T7"/>
                                  </a:cxn>
                                  <a:cxn ang="0">
                                    <a:pos x="T9" y="T11"/>
                                  </a:cxn>
                                  <a:cxn ang="0">
                                    <a:pos x="T13" y="T15"/>
                                  </a:cxn>
                                  <a:cxn ang="0">
                                    <a:pos x="T17" y="T19"/>
                                  </a:cxn>
                                </a:cxnLst>
                                <a:rect l="0" t="0" r="r" b="b"/>
                                <a:pathLst>
                                  <a:path w="10780" h="4200">
                                    <a:moveTo>
                                      <a:pt x="0" y="4200"/>
                                    </a:moveTo>
                                    <a:lnTo>
                                      <a:pt x="10780" y="4200"/>
                                    </a:lnTo>
                                    <a:lnTo>
                                      <a:pt x="10780" y="0"/>
                                    </a:lnTo>
                                    <a:lnTo>
                                      <a:pt x="0" y="0"/>
                                    </a:lnTo>
                                    <a:lnTo>
                                      <a:pt x="0" y="4200"/>
                                    </a:lnTo>
                                  </a:path>
                                </a:pathLst>
                              </a:custGeom>
                              <a:solidFill>
                                <a:srgbClr val="7C8029"/>
                              </a:solidFill>
                              <a:ln w="38100">
                                <a:solidFill>
                                  <a:srgbClr val="E9CF9F"/>
                                </a:solidFill>
                                <a:round/>
                                <a:headEnd/>
                                <a:tailEnd/>
                              </a:ln>
                              <a:extLst/>
                            </wps:spPr>
                            <wps:bodyPr rot="0" vert="horz" wrap="square" lIns="91440" tIns="45720" rIns="91440" bIns="45720" anchor="t" anchorCtr="0" upright="1">
                              <a:noAutofit/>
                            </wps:bodyPr>
                          </wps:wsp>
                        </wpg:grpSp>
                        <wpg:grpSp>
                          <wpg:cNvPr id="38" name="Group 10"/>
                          <wpg:cNvGrpSpPr>
                            <a:grpSpLocks/>
                          </wpg:cNvGrpSpPr>
                          <wpg:grpSpPr bwMode="auto">
                            <a:xfrm>
                              <a:off x="741" y="12629"/>
                              <a:ext cx="10786" cy="2486"/>
                              <a:chOff x="741" y="12629"/>
                              <a:chExt cx="10786" cy="2486"/>
                            </a:xfrm>
                          </wpg:grpSpPr>
                          <wps:wsp>
                            <wps:cNvPr id="39" name="Freeform 11"/>
                            <wps:cNvSpPr>
                              <a:spLocks/>
                            </wps:cNvSpPr>
                            <wps:spPr bwMode="auto">
                              <a:xfrm>
                                <a:off x="741" y="12629"/>
                                <a:ext cx="10786" cy="2486"/>
                              </a:xfrm>
                              <a:custGeom>
                                <a:avLst/>
                                <a:gdLst>
                                  <a:gd name="T0" fmla="+- 0 740 740"/>
                                  <a:gd name="T1" fmla="*/ T0 w 10800"/>
                                  <a:gd name="T2" fmla="+- 0 15120 10920"/>
                                  <a:gd name="T3" fmla="*/ 15120 h 4200"/>
                                  <a:gd name="T4" fmla="+- 0 11540 740"/>
                                  <a:gd name="T5" fmla="*/ T4 w 10800"/>
                                  <a:gd name="T6" fmla="+- 0 15120 10920"/>
                                  <a:gd name="T7" fmla="*/ 15120 h 4200"/>
                                  <a:gd name="T8" fmla="+- 0 11540 740"/>
                                  <a:gd name="T9" fmla="*/ T8 w 10800"/>
                                  <a:gd name="T10" fmla="+- 0 10920 10920"/>
                                  <a:gd name="T11" fmla="*/ 10920 h 4200"/>
                                  <a:gd name="T12" fmla="+- 0 740 740"/>
                                  <a:gd name="T13" fmla="*/ T12 w 10800"/>
                                  <a:gd name="T14" fmla="+- 0 10920 10920"/>
                                  <a:gd name="T15" fmla="*/ 10920 h 4200"/>
                                  <a:gd name="T16" fmla="+- 0 740 740"/>
                                  <a:gd name="T17" fmla="*/ T16 w 10800"/>
                                  <a:gd name="T18" fmla="+- 0 15120 10920"/>
                                  <a:gd name="T19" fmla="*/ 15120 h 4200"/>
                                </a:gdLst>
                                <a:ahLst/>
                                <a:cxnLst>
                                  <a:cxn ang="0">
                                    <a:pos x="T1" y="T3"/>
                                  </a:cxn>
                                  <a:cxn ang="0">
                                    <a:pos x="T5" y="T7"/>
                                  </a:cxn>
                                  <a:cxn ang="0">
                                    <a:pos x="T9" y="T11"/>
                                  </a:cxn>
                                  <a:cxn ang="0">
                                    <a:pos x="T13" y="T15"/>
                                  </a:cxn>
                                  <a:cxn ang="0">
                                    <a:pos x="T17" y="T19"/>
                                  </a:cxn>
                                </a:cxnLst>
                                <a:rect l="0" t="0" r="r" b="b"/>
                                <a:pathLst>
                                  <a:path w="10800" h="4200">
                                    <a:moveTo>
                                      <a:pt x="0" y="4200"/>
                                    </a:moveTo>
                                    <a:lnTo>
                                      <a:pt x="10800" y="4200"/>
                                    </a:lnTo>
                                    <a:lnTo>
                                      <a:pt x="10800" y="0"/>
                                    </a:lnTo>
                                    <a:lnTo>
                                      <a:pt x="0" y="0"/>
                                    </a:lnTo>
                                    <a:lnTo>
                                      <a:pt x="0" y="4200"/>
                                    </a:lnTo>
                                  </a:path>
                                </a:pathLst>
                              </a:custGeom>
                              <a:solidFill>
                                <a:srgbClr val="7C8029"/>
                              </a:solidFill>
                              <a:ln w="38100">
                                <a:noFill/>
                                <a:round/>
                                <a:headEnd/>
                                <a:tailEnd/>
                              </a:ln>
                              <a:extLst/>
                            </wps:spPr>
                            <wps:bodyPr rot="0" vert="horz" wrap="square" lIns="91440" tIns="45720" rIns="91440" bIns="45720" anchor="t" anchorCtr="0" upright="1">
                              <a:noAutofit/>
                            </wps:bodyPr>
                          </wps:wsp>
                        </wpg:grpSp>
                        <wpg:grpSp>
                          <wpg:cNvPr id="40" name="Group 12"/>
                          <wpg:cNvGrpSpPr>
                            <a:grpSpLocks/>
                          </wpg:cNvGrpSpPr>
                          <wpg:grpSpPr bwMode="auto">
                            <a:xfrm>
                              <a:off x="11453" y="708"/>
                              <a:ext cx="74" cy="14429"/>
                              <a:chOff x="11453" y="708"/>
                              <a:chExt cx="74" cy="14429"/>
                            </a:xfrm>
                          </wpg:grpSpPr>
                          <wps:wsp>
                            <wps:cNvPr id="41" name="Freeform 13"/>
                            <wps:cNvSpPr>
                              <a:spLocks/>
                            </wps:cNvSpPr>
                            <wps:spPr bwMode="auto">
                              <a:xfrm flipH="1">
                                <a:off x="11453" y="708"/>
                                <a:ext cx="74" cy="14429"/>
                              </a:xfrm>
                              <a:custGeom>
                                <a:avLst/>
                                <a:gdLst>
                                  <a:gd name="T0" fmla="+- 0 15120 720"/>
                                  <a:gd name="T1" fmla="*/ 15120 h 14400"/>
                                  <a:gd name="T2" fmla="+- 0 720 720"/>
                                  <a:gd name="T3" fmla="*/ 720 h 14400"/>
                                </a:gdLst>
                                <a:ahLst/>
                                <a:cxnLst>
                                  <a:cxn ang="0">
                                    <a:pos x="0" y="T1"/>
                                  </a:cxn>
                                  <a:cxn ang="0">
                                    <a:pos x="0" y="T3"/>
                                  </a:cxn>
                                </a:cxnLst>
                                <a:rect l="0" t="0" r="r" b="b"/>
                                <a:pathLst>
                                  <a:path h="14400">
                                    <a:moveTo>
                                      <a:pt x="0" y="14400"/>
                                    </a:moveTo>
                                    <a:lnTo>
                                      <a:pt x="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4"/>
                          <wpg:cNvGrpSpPr>
                            <a:grpSpLocks/>
                          </wpg:cNvGrpSpPr>
                          <wpg:grpSpPr bwMode="auto">
                            <a:xfrm>
                              <a:off x="711" y="15115"/>
                              <a:ext cx="10829" cy="2"/>
                              <a:chOff x="711" y="15115"/>
                              <a:chExt cx="10829" cy="2"/>
                            </a:xfrm>
                          </wpg:grpSpPr>
                          <wps:wsp>
                            <wps:cNvPr id="43" name="Freeform 15"/>
                            <wps:cNvSpPr>
                              <a:spLocks/>
                            </wps:cNvSpPr>
                            <wps:spPr bwMode="auto">
                              <a:xfrm>
                                <a:off x="711" y="15115"/>
                                <a:ext cx="10829" cy="2"/>
                              </a:xfrm>
                              <a:custGeom>
                                <a:avLst/>
                                <a:gdLst>
                                  <a:gd name="T0" fmla="+- 0 11520 736"/>
                                  <a:gd name="T1" fmla="*/ T0 w 10784"/>
                                  <a:gd name="T2" fmla="+- 0 736 736"/>
                                  <a:gd name="T3" fmla="*/ T2 w 10784"/>
                                </a:gdLst>
                                <a:ahLst/>
                                <a:cxnLst>
                                  <a:cxn ang="0">
                                    <a:pos x="T1" y="0"/>
                                  </a:cxn>
                                  <a:cxn ang="0">
                                    <a:pos x="T3" y="0"/>
                                  </a:cxn>
                                </a:cxnLst>
                                <a:rect l="0" t="0" r="r" b="b"/>
                                <a:pathLst>
                                  <a:path w="10784">
                                    <a:moveTo>
                                      <a:pt x="10784" y="0"/>
                                    </a:moveTo>
                                    <a:lnTo>
                                      <a:pt x="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6"/>
                          <wpg:cNvGrpSpPr>
                            <a:grpSpLocks/>
                          </wpg:cNvGrpSpPr>
                          <wpg:grpSpPr bwMode="auto">
                            <a:xfrm>
                              <a:off x="722" y="665"/>
                              <a:ext cx="10829" cy="72"/>
                              <a:chOff x="722" y="665"/>
                              <a:chExt cx="10829" cy="72"/>
                            </a:xfrm>
                          </wpg:grpSpPr>
                          <wps:wsp>
                            <wps:cNvPr id="45" name="Freeform 17"/>
                            <wps:cNvSpPr>
                              <a:spLocks/>
                            </wps:cNvSpPr>
                            <wps:spPr bwMode="auto">
                              <a:xfrm flipV="1">
                                <a:off x="722" y="665"/>
                                <a:ext cx="10829" cy="72"/>
                              </a:xfrm>
                              <a:custGeom>
                                <a:avLst/>
                                <a:gdLst>
                                  <a:gd name="T0" fmla="+- 0 740 740"/>
                                  <a:gd name="T1" fmla="*/ T0 w 10790"/>
                                  <a:gd name="T2" fmla="+- 0 11530 740"/>
                                  <a:gd name="T3" fmla="*/ T2 w 10790"/>
                                </a:gdLst>
                                <a:ahLst/>
                                <a:cxnLst>
                                  <a:cxn ang="0">
                                    <a:pos x="T1" y="0"/>
                                  </a:cxn>
                                  <a:cxn ang="0">
                                    <a:pos x="T3" y="0"/>
                                  </a:cxn>
                                </a:cxnLst>
                                <a:rect l="0" t="0" r="r" b="b"/>
                                <a:pathLst>
                                  <a:path w="10790">
                                    <a:moveTo>
                                      <a:pt x="0" y="0"/>
                                    </a:moveTo>
                                    <a:lnTo>
                                      <a:pt x="1079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
                          <wpg:cNvGrpSpPr>
                            <a:grpSpLocks/>
                          </wpg:cNvGrpSpPr>
                          <wpg:grpSpPr bwMode="auto">
                            <a:xfrm>
                              <a:off x="739" y="720"/>
                              <a:ext cx="2" cy="14400"/>
                              <a:chOff x="739" y="720"/>
                              <a:chExt cx="2" cy="14400"/>
                            </a:xfrm>
                          </wpg:grpSpPr>
                          <wps:wsp>
                            <wps:cNvPr id="47" name="Freeform 19"/>
                            <wps:cNvSpPr>
                              <a:spLocks/>
                            </wps:cNvSpPr>
                            <wps:spPr bwMode="auto">
                              <a:xfrm>
                                <a:off x="739" y="720"/>
                                <a:ext cx="2" cy="14400"/>
                              </a:xfrm>
                              <a:custGeom>
                                <a:avLst/>
                                <a:gdLst>
                                  <a:gd name="T0" fmla="+- 0 720 720"/>
                                  <a:gd name="T1" fmla="*/ 720 h 14400"/>
                                  <a:gd name="T2" fmla="+- 0 15120 720"/>
                                  <a:gd name="T3" fmla="*/ 15120 h 14400"/>
                                </a:gdLst>
                                <a:ahLst/>
                                <a:cxnLst>
                                  <a:cxn ang="0">
                                    <a:pos x="0" y="T1"/>
                                  </a:cxn>
                                  <a:cxn ang="0">
                                    <a:pos x="0" y="T3"/>
                                  </a:cxn>
                                </a:cxnLst>
                                <a:rect l="0" t="0" r="r" b="b"/>
                                <a:pathLst>
                                  <a:path h="14400">
                                    <a:moveTo>
                                      <a:pt x="0" y="0"/>
                                    </a:moveTo>
                                    <a:lnTo>
                                      <a:pt x="0" y="1440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Freeform 21"/>
                          <wps:cNvSpPr>
                            <a:spLocks/>
                          </wps:cNvSpPr>
                          <wps:spPr bwMode="auto">
                            <a:xfrm>
                              <a:off x="1978" y="3776"/>
                              <a:ext cx="9503" cy="4291"/>
                            </a:xfrm>
                            <a:custGeom>
                              <a:avLst/>
                              <a:gdLst>
                                <a:gd name="T0" fmla="+- 0 11531 1909"/>
                                <a:gd name="T1" fmla="*/ T0 w 9621"/>
                                <a:gd name="T2" fmla="+- 0 3799 3799"/>
                                <a:gd name="T3" fmla="*/ 3799 h 4202"/>
                                <a:gd name="T4" fmla="+- 0 2754 1909"/>
                                <a:gd name="T5" fmla="*/ T4 w 9621"/>
                                <a:gd name="T6" fmla="+- 0 3801 3799"/>
                                <a:gd name="T7" fmla="*/ 3801 h 4202"/>
                                <a:gd name="T8" fmla="+- 0 2658 1909"/>
                                <a:gd name="T9" fmla="*/ T8 w 9621"/>
                                <a:gd name="T10" fmla="+- 0 3936 3799"/>
                                <a:gd name="T11" fmla="*/ 3936 h 4202"/>
                                <a:gd name="T12" fmla="+- 0 2565 1909"/>
                                <a:gd name="T13" fmla="*/ T12 w 9621"/>
                                <a:gd name="T14" fmla="+- 0 4077 3799"/>
                                <a:gd name="T15" fmla="*/ 4077 h 4202"/>
                                <a:gd name="T16" fmla="+- 0 2476 1909"/>
                                <a:gd name="T17" fmla="*/ T16 w 9621"/>
                                <a:gd name="T18" fmla="+- 0 4224 3799"/>
                                <a:gd name="T19" fmla="*/ 4224 h 4202"/>
                                <a:gd name="T20" fmla="+- 0 2391 1909"/>
                                <a:gd name="T21" fmla="*/ T20 w 9621"/>
                                <a:gd name="T22" fmla="+- 0 4377 3799"/>
                                <a:gd name="T23" fmla="*/ 4377 h 4202"/>
                                <a:gd name="T24" fmla="+- 0 2312 1909"/>
                                <a:gd name="T25" fmla="*/ T24 w 9621"/>
                                <a:gd name="T26" fmla="+- 0 4537 3799"/>
                                <a:gd name="T27" fmla="*/ 4537 h 4202"/>
                                <a:gd name="T28" fmla="+- 0 2238 1909"/>
                                <a:gd name="T29" fmla="*/ T28 w 9621"/>
                                <a:gd name="T30" fmla="+- 0 4704 3799"/>
                                <a:gd name="T31" fmla="*/ 4704 h 4202"/>
                                <a:gd name="T32" fmla="+- 0 2170 1909"/>
                                <a:gd name="T33" fmla="*/ T32 w 9621"/>
                                <a:gd name="T34" fmla="+- 0 4878 3799"/>
                                <a:gd name="T35" fmla="*/ 4878 h 4202"/>
                                <a:gd name="T36" fmla="+- 0 2109 1909"/>
                                <a:gd name="T37" fmla="*/ T36 w 9621"/>
                                <a:gd name="T38" fmla="+- 0 5060 3799"/>
                                <a:gd name="T39" fmla="*/ 5060 h 4202"/>
                                <a:gd name="T40" fmla="+- 0 2054 1909"/>
                                <a:gd name="T41" fmla="*/ T40 w 9621"/>
                                <a:gd name="T42" fmla="+- 0 5251 3799"/>
                                <a:gd name="T43" fmla="*/ 5251 h 4202"/>
                                <a:gd name="T44" fmla="+- 0 2008 1909"/>
                                <a:gd name="T45" fmla="*/ T44 w 9621"/>
                                <a:gd name="T46" fmla="+- 0 5450 3799"/>
                                <a:gd name="T47" fmla="*/ 5450 h 4202"/>
                                <a:gd name="T48" fmla="+- 0 1969 1909"/>
                                <a:gd name="T49" fmla="*/ T48 w 9621"/>
                                <a:gd name="T50" fmla="+- 0 5658 3799"/>
                                <a:gd name="T51" fmla="*/ 5658 h 4202"/>
                                <a:gd name="T52" fmla="+- 0 1940 1909"/>
                                <a:gd name="T53" fmla="*/ T52 w 9621"/>
                                <a:gd name="T54" fmla="+- 0 5876 3799"/>
                                <a:gd name="T55" fmla="*/ 5876 h 4202"/>
                                <a:gd name="T56" fmla="+- 0 1920 1909"/>
                                <a:gd name="T57" fmla="*/ T56 w 9621"/>
                                <a:gd name="T58" fmla="+- 0 6103 3799"/>
                                <a:gd name="T59" fmla="*/ 6103 h 4202"/>
                                <a:gd name="T60" fmla="+- 0 1909 1909"/>
                                <a:gd name="T61" fmla="*/ T60 w 9621"/>
                                <a:gd name="T62" fmla="+- 0 6340 3799"/>
                                <a:gd name="T63" fmla="*/ 6340 h 4202"/>
                                <a:gd name="T64" fmla="+- 0 1909 1909"/>
                                <a:gd name="T65" fmla="*/ T64 w 9621"/>
                                <a:gd name="T66" fmla="+- 0 6588 3799"/>
                                <a:gd name="T67" fmla="*/ 6588 h 4202"/>
                                <a:gd name="T68" fmla="+- 0 1920 1909"/>
                                <a:gd name="T69" fmla="*/ T68 w 9621"/>
                                <a:gd name="T70" fmla="+- 0 6847 3799"/>
                                <a:gd name="T71" fmla="*/ 6847 h 4202"/>
                                <a:gd name="T72" fmla="+- 0 1943 1909"/>
                                <a:gd name="T73" fmla="*/ T72 w 9621"/>
                                <a:gd name="T74" fmla="+- 0 7118 3799"/>
                                <a:gd name="T75" fmla="*/ 7118 h 4202"/>
                                <a:gd name="T76" fmla="+- 0 1977 1909"/>
                                <a:gd name="T77" fmla="*/ T76 w 9621"/>
                                <a:gd name="T78" fmla="+- 0 7400 3799"/>
                                <a:gd name="T79" fmla="*/ 7400 h 4202"/>
                                <a:gd name="T80" fmla="+- 0 2025 1909"/>
                                <a:gd name="T81" fmla="*/ T80 w 9621"/>
                                <a:gd name="T82" fmla="+- 0 7694 3799"/>
                                <a:gd name="T83" fmla="*/ 7694 h 4202"/>
                                <a:gd name="T84" fmla="+- 0 2085 1909"/>
                                <a:gd name="T85" fmla="*/ T84 w 9621"/>
                                <a:gd name="T86" fmla="+- 0 8000 3799"/>
                                <a:gd name="T87" fmla="*/ 8000 h 4202"/>
                                <a:gd name="T88" fmla="+- 0 11531 1909"/>
                                <a:gd name="T89" fmla="*/ T88 w 9621"/>
                                <a:gd name="T90" fmla="+- 0 7997 3799"/>
                                <a:gd name="T91" fmla="*/ 7997 h 4202"/>
                                <a:gd name="T92" fmla="+- 0 11531 1909"/>
                                <a:gd name="T93" fmla="*/ T92 w 9621"/>
                                <a:gd name="T94" fmla="+- 0 3799 3799"/>
                                <a:gd name="T95" fmla="*/ 3799 h 4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21" h="4202">
                                  <a:moveTo>
                                    <a:pt x="9622" y="0"/>
                                  </a:moveTo>
                                  <a:lnTo>
                                    <a:pt x="845" y="2"/>
                                  </a:lnTo>
                                  <a:lnTo>
                                    <a:pt x="749" y="137"/>
                                  </a:lnTo>
                                  <a:lnTo>
                                    <a:pt x="656" y="278"/>
                                  </a:lnTo>
                                  <a:lnTo>
                                    <a:pt x="567" y="425"/>
                                  </a:lnTo>
                                  <a:lnTo>
                                    <a:pt x="482" y="578"/>
                                  </a:lnTo>
                                  <a:lnTo>
                                    <a:pt x="403" y="738"/>
                                  </a:lnTo>
                                  <a:lnTo>
                                    <a:pt x="329" y="905"/>
                                  </a:lnTo>
                                  <a:lnTo>
                                    <a:pt x="261" y="1079"/>
                                  </a:lnTo>
                                  <a:lnTo>
                                    <a:pt x="200" y="1261"/>
                                  </a:lnTo>
                                  <a:lnTo>
                                    <a:pt x="145" y="1452"/>
                                  </a:lnTo>
                                  <a:lnTo>
                                    <a:pt x="99" y="1651"/>
                                  </a:lnTo>
                                  <a:lnTo>
                                    <a:pt x="60" y="1859"/>
                                  </a:lnTo>
                                  <a:lnTo>
                                    <a:pt x="31" y="2077"/>
                                  </a:lnTo>
                                  <a:lnTo>
                                    <a:pt x="11" y="2304"/>
                                  </a:lnTo>
                                  <a:lnTo>
                                    <a:pt x="0" y="2541"/>
                                  </a:lnTo>
                                  <a:lnTo>
                                    <a:pt x="0" y="2789"/>
                                  </a:lnTo>
                                  <a:lnTo>
                                    <a:pt x="11" y="3048"/>
                                  </a:lnTo>
                                  <a:lnTo>
                                    <a:pt x="34" y="3319"/>
                                  </a:lnTo>
                                  <a:lnTo>
                                    <a:pt x="68" y="3601"/>
                                  </a:lnTo>
                                  <a:lnTo>
                                    <a:pt x="116" y="3895"/>
                                  </a:lnTo>
                                  <a:lnTo>
                                    <a:pt x="176" y="4201"/>
                                  </a:lnTo>
                                  <a:lnTo>
                                    <a:pt x="9622" y="4198"/>
                                  </a:lnTo>
                                  <a:lnTo>
                                    <a:pt x="9622" y="0"/>
                                  </a:lnTo>
                                </a:path>
                              </a:pathLst>
                            </a:custGeom>
                            <a:solidFill>
                              <a:srgbClr val="878938"/>
                            </a:solidFill>
                            <a:ln w="38100">
                              <a:noFill/>
                              <a:round/>
                              <a:headEnd/>
                              <a:tailEnd/>
                            </a:ln>
                            <a:extLst/>
                          </wps:spPr>
                          <wps:bodyPr rot="0" vert="horz" wrap="square" lIns="91440" tIns="45720" rIns="91440" bIns="45720" anchor="t" anchorCtr="0" upright="1">
                            <a:noAutofit/>
                          </wps:bodyPr>
                        </wps:wsp>
                      </wpg:grpSp>
                      <pic:pic xmlns:pic="http://schemas.openxmlformats.org/drawingml/2006/picture">
                        <pic:nvPicPr>
                          <pic:cNvPr id="49" name="Picture 49"/>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rot="16200000">
                            <a:off x="1635080" y="2332037"/>
                            <a:ext cx="3593592" cy="6814692"/>
                          </a:xfrm>
                          <a:prstGeom prst="rect">
                            <a:avLst/>
                          </a:prstGeom>
                        </pic:spPr>
                      </pic:pic>
                      <pic:pic xmlns:pic="http://schemas.openxmlformats.org/drawingml/2006/picture">
                        <pic:nvPicPr>
                          <pic:cNvPr id="50" name="Picture 50" descr="C:\Users\mdecoster\AppData\Roaming\Skype\marybeth7000\media_messaging\media_cache_v3\^05F5D8C214D49A69ECFA8AB7773BBEEE9E15C6D02D239234DA^pimgpsh_fullsize_distr.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591050" y="1076325"/>
                            <a:ext cx="492125" cy="615950"/>
                          </a:xfrm>
                          <a:prstGeom prst="rect">
                            <a:avLst/>
                          </a:prstGeom>
                          <a:noFill/>
                          <a:ln>
                            <a:noFill/>
                          </a:ln>
                        </pic:spPr>
                      </pic:pic>
                      <pic:pic xmlns:pic="http://schemas.openxmlformats.org/drawingml/2006/picture">
                        <pic:nvPicPr>
                          <pic:cNvPr id="51" name="Picture 51"/>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1647825" y="1276350"/>
                            <a:ext cx="1294130" cy="325755"/>
                          </a:xfrm>
                          <a:prstGeom prst="rect">
                            <a:avLst/>
                          </a:prstGeom>
                        </pic:spPr>
                      </pic:pic>
                      <pic:pic xmlns:pic="http://schemas.openxmlformats.org/drawingml/2006/picture">
                        <pic:nvPicPr>
                          <pic:cNvPr id="53" name="Picture 5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95250" y="123825"/>
                            <a:ext cx="1819275" cy="707390"/>
                          </a:xfrm>
                          <a:prstGeom prst="rect">
                            <a:avLst/>
                          </a:prstGeom>
                        </pic:spPr>
                      </pic:pic>
                      <pic:pic xmlns:pic="http://schemas.openxmlformats.org/drawingml/2006/picture">
                        <pic:nvPicPr>
                          <pic:cNvPr id="57" name="Picture 5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5107305" y="97155"/>
                            <a:ext cx="1665605" cy="612140"/>
                          </a:xfrm>
                          <a:prstGeom prst="rect">
                            <a:avLst/>
                          </a:prstGeom>
                        </pic:spPr>
                      </pic:pic>
                      <pic:pic xmlns:pic="http://schemas.openxmlformats.org/drawingml/2006/picture">
                        <pic:nvPicPr>
                          <pic:cNvPr id="58" name="Picture 58"/>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bwMode="auto">
                          <a:xfrm>
                            <a:off x="2838450" y="247650"/>
                            <a:ext cx="1579245" cy="520700"/>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1267787" y="2211998"/>
                            <a:ext cx="5511308" cy="1540217"/>
                          </a:xfrm>
                          <a:prstGeom prst="rect">
                            <a:avLst/>
                          </a:prstGeom>
                          <a:noFill/>
                          <a:ln w="6350">
                            <a:noFill/>
                          </a:ln>
                          <a:effectLst/>
                        </wps:spPr>
                        <wps:txbx>
                          <w:txbxContent>
                            <w:p w14:paraId="0675F4E0" w14:textId="45196A90" w:rsidR="001135D3" w:rsidRPr="00A35BAF" w:rsidRDefault="001135D3" w:rsidP="00FE57B2">
                              <w:pPr>
                                <w:spacing w:after="0"/>
                                <w:rPr>
                                  <w:rFonts w:cstheme="minorHAnsi"/>
                                  <w:b/>
                                  <w:color w:val="FFFFFF" w:themeColor="background1"/>
                                  <w:spacing w:val="20"/>
                                  <w:sz w:val="60"/>
                                  <w:szCs w:val="60"/>
                                </w:rPr>
                              </w:pPr>
                              <w:r w:rsidRPr="00A35BAF">
                                <w:rPr>
                                  <w:rFonts w:cstheme="minorHAnsi"/>
                                  <w:b/>
                                  <w:color w:val="FFFFFF" w:themeColor="background1"/>
                                  <w:spacing w:val="20"/>
                                  <w:sz w:val="60"/>
                                  <w:szCs w:val="60"/>
                                </w:rPr>
                                <w:t>RECONOCER:</w:t>
                              </w:r>
                            </w:p>
                            <w:p w14:paraId="763FE254" w14:textId="6E37D48A" w:rsidR="001135D3" w:rsidRPr="009037CC" w:rsidRDefault="001135D3" w:rsidP="00FE57B2">
                              <w:pPr>
                                <w:spacing w:after="0"/>
                                <w:rPr>
                                  <w:rFonts w:cstheme="minorHAnsi"/>
                                  <w:color w:val="FFFFFF" w:themeColor="background1"/>
                                  <w:sz w:val="56"/>
                                  <w:szCs w:val="56"/>
                                </w:rPr>
                              </w:pPr>
                              <w:r w:rsidRPr="009037CC">
                                <w:rPr>
                                  <w:rFonts w:cstheme="minorHAnsi"/>
                                  <w:color w:val="FFFFFF" w:themeColor="background1"/>
                                  <w:sz w:val="54"/>
                                  <w:szCs w:val="54"/>
                                </w:rPr>
                                <w:t>Cambio Social y de Comportamiento para Equidad de Género y Diversidad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695325" y="7648575"/>
                            <a:ext cx="5403273" cy="1362710"/>
                          </a:xfrm>
                          <a:prstGeom prst="rect">
                            <a:avLst/>
                          </a:prstGeom>
                          <a:noFill/>
                          <a:ln w="6350">
                            <a:noFill/>
                          </a:ln>
                          <a:effectLst/>
                        </wps:spPr>
                        <wps:txbx>
                          <w:txbxContent>
                            <w:p w14:paraId="5FA355A0" w14:textId="21626EF7" w:rsidR="001135D3" w:rsidRPr="00A261A7" w:rsidRDefault="001135D3" w:rsidP="00FE57B2">
                              <w:pPr>
                                <w:spacing w:after="120"/>
                                <w:rPr>
                                  <w:rFonts w:cstheme="minorHAnsi"/>
                                  <w:color w:val="FFFFFF" w:themeColor="background1"/>
                                  <w:sz w:val="52"/>
                                  <w:szCs w:val="56"/>
                                </w:rPr>
                              </w:pPr>
                              <w:r>
                                <w:rPr>
                                  <w:rFonts w:cstheme="minorHAnsi"/>
                                  <w:color w:val="FFFFFF" w:themeColor="background1"/>
                                  <w:sz w:val="52"/>
                                  <w:szCs w:val="56"/>
                                </w:rPr>
                                <w:t>El Programa TOPS</w:t>
                              </w:r>
                            </w:p>
                            <w:p w14:paraId="1818B617" w14:textId="093A0080" w:rsidR="001135D3" w:rsidRPr="00A261A7" w:rsidRDefault="001135D3" w:rsidP="00FE57B2">
                              <w:pPr>
                                <w:spacing w:after="0"/>
                                <w:rPr>
                                  <w:rFonts w:cstheme="minorHAnsi"/>
                                  <w:color w:val="FFFFFF" w:themeColor="background1"/>
                                  <w:sz w:val="52"/>
                                  <w:szCs w:val="56"/>
                                </w:rPr>
                              </w:pPr>
                              <w:r>
                                <w:rPr>
                                  <w:rFonts w:cstheme="minorHAnsi"/>
                                  <w:color w:val="FFFFFF" w:themeColor="background1"/>
                                  <w:sz w:val="52"/>
                                  <w:szCs w:val="56"/>
                                </w:rPr>
                                <w:t>Septiembre</w:t>
                              </w:r>
                              <w:r w:rsidRPr="00A261A7">
                                <w:rPr>
                                  <w:rFonts w:cstheme="minorHAnsi"/>
                                  <w:color w:val="FFFFFF" w:themeColor="background1"/>
                                  <w:sz w:val="52"/>
                                  <w:szCs w:val="56"/>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176F78" id="Group 2" o:spid="_x0000_s1026" style="position:absolute;margin-left:0;margin-top:0;width:542.15pt;height:723.6pt;z-index:251673600;mso-position-horizontal:center;mso-position-horizontal-relative:page;mso-position-vertical:center;mso-position-vertical-relative:page;mso-width-relative:margin;mso-height-relative:margin" coordorigin="-114,-349" coordsize="68834,91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">
                <v:group id="Group 9" o:spid="_x0000_s1027" style="position:absolute;left:-114;top:-349;width:68833;height:91896" coordorigin="711,665" coordsize="10840,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 o:spid="_x0000_s1028" style="position:absolute;left:735;top:3798;width:5445;height:2" coordorigin="735,3798" coordsize="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9" style="position:absolute;left:735;top:3798;width:5445;height:2;visibility:visible;mso-wrap-style:square;v-text-anchor:top" coordsize="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" path="m,2r5445,l5445,,,,,2xe" fillcolor="#c9a33e" strokecolor="#e9cf9f" strokeweight="3pt">
                      <v:path arrowok="t" o:connecttype="custom" o:connectlocs="0,3800;5445,3800;5445,3798;0,3798;0,3800" o:connectangles="0,0,0,0,0"/>
                    </v:shape>
                  </v:group>
                  <v:group id="Group 8" o:spid="_x0000_s1030" style="position:absolute;left:754;top:3734;width:10766;height:4320" coordorigin="754,3734" coordsize="1076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1" style="position:absolute;left:754;top:3734;width:10766;height:4320;visibility:visible;mso-wrap-style:square;v-text-anchor:top" coordsize="1078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" path="m,4200r10780,l10780,,,,,4200e" fillcolor="#7c8029" strokecolor="#e9cf9f" strokeweight="3pt">
                      <v:path arrowok="t" o:connecttype="custom" o:connectlocs="0,8229;10766,8229;10766,3909;0,3909;0,8229" o:connectangles="0,0,0,0,0"/>
                    </v:shape>
                  </v:group>
                  <v:group id="_x0000_s1032" style="position:absolute;left:741;top:12629;width:10786;height:2486" coordorigin="741,12629" coordsize="10786,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1" o:spid="_x0000_s1033" style="position:absolute;left:741;top:12629;width:10786;height:2486;visibility:visible;mso-wrap-style:square;v-text-anchor:top" coordsize="1080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" path="m,4200r10800,l10800,,,,,4200e" fillcolor="#7c8029" stroked="f" strokeweight="3pt">
                      <v:path arrowok="t" o:connecttype="custom" o:connectlocs="0,8950;10786,8950;10786,6464;0,6464;0,8950" o:connectangles="0,0,0,0,0"/>
                    </v:shape>
                  </v:group>
                  <v:group id="Group 12" o:spid="_x0000_s1034" style="position:absolute;left:11453;top:708;width:74;height:14429" coordorigin="11453,708" coordsize="74,1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3" o:spid="_x0000_s1035" style="position:absolute;left:11453;top:708;width:74;height:14429;flip:x;visibility:visible;mso-wrap-style:square;v-text-anchor:top" coordsize="74,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" path="m,14400l,e" filled="f" strokecolor="#e9cf9f" strokeweight="3pt">
                      <v:path arrowok="t" o:connecttype="custom" o:connectlocs="0,15150;0,721" o:connectangles="0,0"/>
                    </v:shape>
                  </v:group>
                  <v:group id="Group 14" o:spid="_x0000_s1036" style="position:absolute;left:711;top:15115;width:10829;height:2" coordorigin="711,15115" coordsize="1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5" o:spid="_x0000_s1037" style="position:absolute;left:711;top:15115;width:10829;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" path="m10784,l,e" filled="f" strokecolor="#e9cf9f" strokeweight="3pt">
                      <v:path arrowok="t" o:connecttype="custom" o:connectlocs="10829,0;0,0" o:connectangles="0,0"/>
                    </v:shape>
                  </v:group>
                  <v:group id="Group 16" o:spid="_x0000_s1038" style="position:absolute;left:722;top:665;width:10829;height:72" coordorigin="722,665" coordsize="108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7" o:spid="_x0000_s1039" style="position:absolute;left:722;top:665;width:10829;height:72;flip:y;visibility:visible;mso-wrap-style:square;v-text-anchor:top" coordsize="107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" path="m,l10790,e" filled="f" strokecolor="#e9cf9f" strokeweight="3pt">
                      <v:path arrowok="t" o:connecttype="custom" o:connectlocs="0,0;10829,0" o:connectangles="0,0"/>
                    </v:shape>
                  </v:group>
                  <v:group id="Group 18" o:spid="_x0000_s1040" style="position:absolute;left:739;top:720;width:2;height:14400" coordorigin="739,720"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9" o:spid="_x0000_s1041" style="position:absolute;left:739;top:720;width:2;height:14400;visibility:visible;mso-wrap-style:square;v-text-anchor:top"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" path="m,l,14400e" filled="f" strokecolor="#e9cf9f" strokeweight="3pt">
                      <v:path arrowok="t" o:connecttype="custom" o:connectlocs="0,720;0,15120" o:connectangles="0,0"/>
                    </v:shape>
                  </v:group>
                  <v:shape id="Freeform 21" o:spid="_x0000_s1042" style="position:absolute;left:1978;top:3776;width:9503;height:4291;visibility:visible;mso-wrap-style:square;v-text-anchor:top" coordsize="962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" path="m9622,l845,2,749,137,656,278,567,425,482,578,403,738,329,905r-68,174l200,1261r-55,191l99,1651,60,1859,31,2077,11,2304,,2541r,248l11,3048r23,271l68,3601r48,294l176,4201r9446,-3l9622,e" fillcolor="#878938" stroked="f" strokeweight="3pt">
                    <v:path arrowok="t" o:connecttype="custom" o:connectlocs="9504,3879;835,3882;740,4019;648,4163;560,4313;476,4470;398,4633;325,4804;258,4981;198,5167;143,5362;98,5565;59,5778;31,6000;11,6232;0,6474;0,6728;11,6992;34,7269;67,7557;115,7857;174,8169;9504,8166;9504,3879" o:connectangles="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3" type="#_x0000_t75" style="position:absolute;left:16351;top:23319;width:35936;height:681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">
                  <v:imagedata r:id="rId15" o:title=""/>
                  <v:path arrowok="t"/>
                </v:shape>
                <v:shape id="Picture 50" o:spid="_x0000_s1044" type="#_x0000_t75" style="position:absolute;left:45910;top:10763;width:4921;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">
                  <v:imagedata r:id="rId16" o:title="^05F5D8C214D49A69ECFA8AB7773BBEEE9E15C6D02D239234DA^pimgpsh_fullsize_distr"/>
                  <v:path arrowok="t"/>
                </v:shape>
                <v:shape id="Picture 51" o:spid="_x0000_s1045" type="#_x0000_t75" style="position:absolute;left:16478;top:12763;width:12941;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">
                  <v:imagedata r:id="rId17" o:title=""/>
                  <v:path arrowok="t"/>
                </v:shape>
                <v:shape id="Picture 53" o:spid="_x0000_s1046" type="#_x0000_t75" style="position:absolute;left:952;top:1238;width:18193;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">
                  <v:imagedata r:id="rId18" o:title=""/>
                  <v:path arrowok="t"/>
                </v:shape>
                <v:shape id="Picture 57" o:spid="_x0000_s1047" type="#_x0000_t75" style="position:absolute;left:51073;top:971;width:16656;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">
                  <v:imagedata r:id="rId19" o:title=""/>
                  <v:path arrowok="t"/>
                </v:shape>
                <v:shape id="Picture 58" o:spid="_x0000_s1048" type="#_x0000_t75" style="position:absolute;left:28384;top:2476;width:1579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">
                  <v:imagedata r:id="rId20" o:title=""/>
                  <v:path arrowok="t"/>
                </v:shape>
                <v:shapetype id="_x0000_t202" coordsize="21600,21600" o:spt="202" path="m,l,21600r21600,l21600,xe">
                  <v:stroke joinstyle="miter"/>
                  <v:path gradientshapeok="t" o:connecttype="rect"/>
                </v:shapetype>
                <v:shape id="Text Box 62" o:spid="_x0000_s1049" type="#_x0000_t202" style="position:absolute;left:12677;top:22119;width:55113;height:1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" filled="f" stroked="f" strokeweight=".5pt">
                  <v:textbox>
                    <w:txbxContent>
                      <w:p w14:paraId="0675F4E0" w14:textId="45196A90" w:rsidR="001135D3" w:rsidRPr="00A35BAF" w:rsidRDefault="001135D3" w:rsidP="00FE57B2">
                        <w:pPr>
                          <w:spacing w:after="0"/>
                          <w:rPr>
                            <w:rFonts w:cstheme="minorHAnsi"/>
                            <w:b/>
                            <w:color w:val="FFFFFF" w:themeColor="background1"/>
                            <w:spacing w:val="20"/>
                            <w:sz w:val="60"/>
                            <w:szCs w:val="60"/>
                            <w:lang w:val="es-419"/>
                          </w:rPr>
                        </w:pPr>
                        <w:r w:rsidRPr="00A35BAF">
                          <w:rPr>
                            <w:rFonts w:cstheme="minorHAnsi"/>
                            <w:b/>
                            <w:color w:val="FFFFFF" w:themeColor="background1"/>
                            <w:spacing w:val="20"/>
                            <w:sz w:val="60"/>
                            <w:szCs w:val="60"/>
                            <w:lang w:val="es-419"/>
                          </w:rPr>
                          <w:t>RECONOCER:</w:t>
                        </w:r>
                      </w:p>
                      <w:p w14:paraId="763FE254" w14:textId="6E37D48A" w:rsidR="001135D3" w:rsidRPr="009037CC" w:rsidRDefault="001135D3" w:rsidP="00FE57B2">
                        <w:pPr>
                          <w:spacing w:after="0"/>
                          <w:rPr>
                            <w:rFonts w:cstheme="minorHAnsi"/>
                            <w:color w:val="FFFFFF" w:themeColor="background1"/>
                            <w:sz w:val="56"/>
                            <w:szCs w:val="56"/>
                            <w:lang w:val="es-419"/>
                          </w:rPr>
                        </w:pPr>
                        <w:r w:rsidRPr="009037CC">
                          <w:rPr>
                            <w:rFonts w:cstheme="minorHAnsi"/>
                            <w:color w:val="FFFFFF" w:themeColor="background1"/>
                            <w:sz w:val="54"/>
                            <w:szCs w:val="54"/>
                            <w:lang w:val="es-419"/>
                          </w:rPr>
                          <w:t>Cambio Social y de Comportamiento para Equidad de Género y Diversidad</w:t>
                        </w:r>
                      </w:p>
                    </w:txbxContent>
                  </v:textbox>
                </v:shape>
                <v:shape id="Text Box 63" o:spid="_x0000_s1050" type="#_x0000_t202" style="position:absolute;left:6953;top:76485;width:54032;height:1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W/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" filled="f" stroked="f" strokeweight=".5pt">
                  <v:textbox>
                    <w:txbxContent>
                      <w:p w14:paraId="5FA355A0" w14:textId="21626EF7" w:rsidR="001135D3" w:rsidRPr="00A261A7" w:rsidRDefault="001135D3" w:rsidP="00FE57B2">
                        <w:pPr>
                          <w:spacing w:after="120"/>
                          <w:rPr>
                            <w:rFonts w:cstheme="minorHAnsi"/>
                            <w:color w:val="FFFFFF" w:themeColor="background1"/>
                            <w:sz w:val="52"/>
                            <w:szCs w:val="56"/>
                          </w:rPr>
                        </w:pPr>
                        <w:r>
                          <w:rPr>
                            <w:rFonts w:cstheme="minorHAnsi"/>
                            <w:color w:val="FFFFFF" w:themeColor="background1"/>
                            <w:sz w:val="52"/>
                            <w:szCs w:val="56"/>
                          </w:rPr>
                          <w:t>El Programa TOPS</w:t>
                        </w:r>
                      </w:p>
                      <w:p w14:paraId="1818B617" w14:textId="093A0080" w:rsidR="001135D3" w:rsidRPr="00A261A7" w:rsidRDefault="001135D3" w:rsidP="00FE57B2">
                        <w:pPr>
                          <w:spacing w:after="0"/>
                          <w:rPr>
                            <w:rFonts w:cstheme="minorHAnsi"/>
                            <w:color w:val="FFFFFF" w:themeColor="background1"/>
                            <w:sz w:val="52"/>
                            <w:szCs w:val="56"/>
                          </w:rPr>
                        </w:pPr>
                        <w:r>
                          <w:rPr>
                            <w:rFonts w:cstheme="minorHAnsi"/>
                            <w:color w:val="FFFFFF" w:themeColor="background1"/>
                            <w:sz w:val="52"/>
                            <w:szCs w:val="56"/>
                            <w:lang w:val="es-419"/>
                          </w:rPr>
                          <w:t>Septiembre</w:t>
                        </w:r>
                        <w:r w:rsidRPr="00A261A7">
                          <w:rPr>
                            <w:rFonts w:cstheme="minorHAnsi"/>
                            <w:color w:val="FFFFFF" w:themeColor="background1"/>
                            <w:sz w:val="52"/>
                            <w:szCs w:val="56"/>
                          </w:rPr>
                          <w:t xml:space="preserve"> 2017</w:t>
                        </w:r>
                      </w:p>
                    </w:txbxContent>
                  </v:textbox>
                </v:shape>
                <w10:wrap anchorx="page" anchory="page"/>
              </v:group>
            </w:pict>
          </mc:Fallback>
        </mc:AlternateContent>
      </w:r>
      <w:r>
        <w:rPr>
          <w:lang w:val="es-ES"/>
        </w:rPr>
        <w:br w:type="page"/>
      </w:r>
    </w:p>
    <w:p w14:paraId="7AA16A15" w14:textId="296AAF42" w:rsidR="00FE57B2" w:rsidRPr="001135D3" w:rsidRDefault="00FE57B2">
      <w:pPr>
        <w:spacing w:after="160" w:line="259" w:lineRule="auto"/>
        <w:rPr>
          <w:lang w:val="sv-SE"/>
        </w:rPr>
      </w:pPr>
      <w:r>
        <w:rPr>
          <w:lang w:val="es-ES"/>
        </w:rPr>
        <w:lastRenderedPageBreak/>
        <w:br w:type="page"/>
      </w:r>
    </w:p>
    <w:p w14:paraId="021DCA3B" w14:textId="77777777" w:rsidR="00B27434" w:rsidRPr="0048109E" w:rsidRDefault="00B27434">
      <w:pPr>
        <w:spacing w:after="160" w:line="259" w:lineRule="auto"/>
        <w:rPr>
          <w:lang w:val="es-ES"/>
        </w:rPr>
      </w:pPr>
    </w:p>
    <w:p w14:paraId="1D6F9F84" w14:textId="77777777" w:rsidR="007908B4" w:rsidRPr="0048109E" w:rsidRDefault="007908B4" w:rsidP="00BA3CBD">
      <w:pPr>
        <w:rPr>
          <w:lang w:val="es-ES"/>
        </w:rPr>
      </w:pPr>
    </w:p>
    <w:p w14:paraId="5E475668" w14:textId="77777777" w:rsidR="007908B4" w:rsidRPr="0048109E" w:rsidRDefault="007908B4" w:rsidP="00BA3CBD">
      <w:pPr>
        <w:rPr>
          <w:lang w:val="es-ES"/>
        </w:rPr>
      </w:pPr>
    </w:p>
    <w:p w14:paraId="71CAAA3F" w14:textId="77777777" w:rsidR="007908B4" w:rsidRPr="0048109E" w:rsidRDefault="007908B4" w:rsidP="00BA3CBD">
      <w:pPr>
        <w:rPr>
          <w:lang w:val="es-ES"/>
        </w:rPr>
      </w:pPr>
    </w:p>
    <w:p w14:paraId="06F22442" w14:textId="77777777" w:rsidR="007908B4" w:rsidRPr="0048109E" w:rsidRDefault="007908B4" w:rsidP="00BA3CBD">
      <w:pPr>
        <w:rPr>
          <w:lang w:val="es-ES"/>
        </w:rPr>
      </w:pPr>
    </w:p>
    <w:p w14:paraId="1265A4B6" w14:textId="77777777" w:rsidR="007908B4" w:rsidRPr="0048109E" w:rsidRDefault="007908B4" w:rsidP="00BA3CBD">
      <w:pPr>
        <w:rPr>
          <w:lang w:val="es-ES"/>
        </w:rPr>
      </w:pPr>
    </w:p>
    <w:p w14:paraId="606C9E73" w14:textId="77777777" w:rsidR="007908B4" w:rsidRPr="0048109E" w:rsidRDefault="007908B4" w:rsidP="00BA3CBD">
      <w:pPr>
        <w:rPr>
          <w:lang w:val="es-ES"/>
        </w:rPr>
      </w:pPr>
    </w:p>
    <w:p w14:paraId="420794CB" w14:textId="77777777" w:rsidR="007908B4" w:rsidRPr="0048109E" w:rsidRDefault="007908B4" w:rsidP="00BA3CBD">
      <w:pPr>
        <w:rPr>
          <w:lang w:val="es-ES"/>
        </w:rPr>
      </w:pPr>
    </w:p>
    <w:p w14:paraId="37E4029E" w14:textId="77777777" w:rsidR="007908B4" w:rsidRPr="0048109E" w:rsidRDefault="007908B4" w:rsidP="00BA3CBD">
      <w:pPr>
        <w:rPr>
          <w:lang w:val="es-ES"/>
        </w:rPr>
      </w:pPr>
    </w:p>
    <w:p w14:paraId="41453D31" w14:textId="77777777" w:rsidR="007908B4" w:rsidRPr="0048109E" w:rsidRDefault="007908B4" w:rsidP="00BA3CBD">
      <w:pPr>
        <w:rPr>
          <w:lang w:val="es-ES"/>
        </w:rPr>
      </w:pPr>
    </w:p>
    <w:p w14:paraId="184959D1" w14:textId="225A4D85" w:rsidR="007908B4" w:rsidRPr="0048109E" w:rsidRDefault="004F7FE1" w:rsidP="003871A5">
      <w:pPr>
        <w:spacing w:after="160" w:line="259" w:lineRule="auto"/>
        <w:jc w:val="center"/>
        <w:rPr>
          <w:rFonts w:ascii="Californian FB" w:hAnsi="Californian FB"/>
          <w:b/>
          <w:color w:val="7C8029"/>
          <w:sz w:val="56"/>
          <w:szCs w:val="56"/>
          <w:shd w:val="clear" w:color="auto" w:fill="FFFFFF"/>
          <w:lang w:val="es-ES"/>
        </w:rPr>
      </w:pPr>
      <w:r w:rsidRPr="0048109E">
        <w:rPr>
          <w:rFonts w:ascii="Californian FB" w:hAnsi="Californian FB"/>
          <w:b/>
          <w:color w:val="7C8029"/>
          <w:sz w:val="56"/>
          <w:szCs w:val="56"/>
          <w:shd w:val="clear" w:color="auto" w:fill="FFFFFF"/>
          <w:lang w:val="es-ES"/>
        </w:rPr>
        <w:t>RECONOCER</w:t>
      </w:r>
      <w:r w:rsidR="00E75848" w:rsidRPr="0048109E">
        <w:rPr>
          <w:rFonts w:ascii="Californian FB" w:hAnsi="Californian FB"/>
          <w:b/>
          <w:color w:val="7C8029"/>
          <w:sz w:val="56"/>
          <w:szCs w:val="56"/>
          <w:shd w:val="clear" w:color="auto" w:fill="FFFFFF"/>
          <w:lang w:val="es-ES"/>
        </w:rPr>
        <w:t>:</w:t>
      </w:r>
    </w:p>
    <w:p w14:paraId="2ED24420" w14:textId="23050DE1" w:rsidR="00E360BE" w:rsidRPr="0048109E" w:rsidRDefault="004F7FE1" w:rsidP="004552FE">
      <w:pPr>
        <w:spacing w:after="160" w:line="259" w:lineRule="auto"/>
        <w:jc w:val="center"/>
        <w:rPr>
          <w:rFonts w:ascii="Californian FB" w:hAnsi="Californian FB"/>
          <w:b/>
          <w:color w:val="7C8029"/>
          <w:sz w:val="56"/>
          <w:szCs w:val="56"/>
          <w:shd w:val="clear" w:color="auto" w:fill="FFFFFF"/>
          <w:lang w:val="es-ES"/>
        </w:rPr>
      </w:pPr>
      <w:r w:rsidRPr="0048109E">
        <w:rPr>
          <w:rFonts w:ascii="Californian FB" w:hAnsi="Californian FB"/>
          <w:b/>
          <w:color w:val="7C8029"/>
          <w:sz w:val="56"/>
          <w:szCs w:val="56"/>
          <w:shd w:val="clear" w:color="auto" w:fill="FFFFFF"/>
          <w:lang w:val="es-ES"/>
        </w:rPr>
        <w:t>Cambio Social y de Comportamiento para</w:t>
      </w:r>
      <w:r w:rsidR="007908B4" w:rsidRPr="0048109E">
        <w:rPr>
          <w:rFonts w:ascii="Californian FB" w:hAnsi="Californian FB"/>
          <w:b/>
          <w:color w:val="7C8029"/>
          <w:sz w:val="56"/>
          <w:szCs w:val="56"/>
          <w:shd w:val="clear" w:color="auto" w:fill="FFFFFF"/>
          <w:lang w:val="es-ES"/>
        </w:rPr>
        <w:t xml:space="preserve"> Equidad de Género y Diversidad</w:t>
      </w:r>
    </w:p>
    <w:p w14:paraId="5F50AE92" w14:textId="52E4563E" w:rsidR="007908B4" w:rsidRPr="0048109E" w:rsidRDefault="001135D3" w:rsidP="004F7FE1">
      <w:pPr>
        <w:tabs>
          <w:tab w:val="center" w:pos="5040"/>
          <w:tab w:val="left" w:pos="6636"/>
        </w:tabs>
        <w:spacing w:after="160" w:line="259" w:lineRule="auto"/>
        <w:jc w:val="center"/>
        <w:rPr>
          <w:rFonts w:ascii="Californian FB" w:hAnsi="Californian FB"/>
          <w:b/>
          <w:color w:val="7C8029"/>
          <w:sz w:val="40"/>
          <w:szCs w:val="40"/>
          <w:shd w:val="clear" w:color="auto" w:fill="FFFFFF"/>
          <w:lang w:val="es-ES"/>
        </w:rPr>
      </w:pPr>
      <w:r>
        <w:rPr>
          <w:rFonts w:ascii="Californian FB" w:hAnsi="Californian FB"/>
          <w:b/>
          <w:color w:val="7C8029"/>
          <w:sz w:val="40"/>
          <w:szCs w:val="40"/>
          <w:shd w:val="clear" w:color="auto" w:fill="FFFFFF"/>
          <w:lang w:val="es-ES"/>
        </w:rPr>
        <w:t>Septiembre</w:t>
      </w:r>
      <w:r w:rsidR="0077075F" w:rsidRPr="0048109E">
        <w:rPr>
          <w:rFonts w:ascii="Californian FB" w:hAnsi="Californian FB"/>
          <w:b/>
          <w:color w:val="7C8029"/>
          <w:sz w:val="40"/>
          <w:szCs w:val="40"/>
          <w:shd w:val="clear" w:color="auto" w:fill="FFFFFF"/>
          <w:lang w:val="es-ES"/>
        </w:rPr>
        <w:t xml:space="preserve"> de 2017</w:t>
      </w:r>
    </w:p>
    <w:p w14:paraId="35460988" w14:textId="77777777" w:rsidR="007908B4" w:rsidRPr="0048109E" w:rsidRDefault="007908B4" w:rsidP="00BA3CBD">
      <w:pPr>
        <w:rPr>
          <w:lang w:val="es-ES"/>
        </w:rPr>
      </w:pPr>
      <w:r w:rsidRPr="0048109E">
        <w:rPr>
          <w:lang w:val="es-ES"/>
        </w:rPr>
        <w:br w:type="page"/>
      </w:r>
    </w:p>
    <w:p w14:paraId="0044175D" w14:textId="7FE7800D" w:rsidR="00C5339F" w:rsidRPr="0048109E" w:rsidRDefault="00C5339F" w:rsidP="00FE57B2">
      <w:pPr>
        <w:rPr>
          <w:lang w:val="es-ES"/>
        </w:rPr>
      </w:pPr>
      <w:r w:rsidRPr="0048109E">
        <w:rPr>
          <w:lang w:val="es-ES"/>
        </w:rPr>
        <w:lastRenderedPageBreak/>
        <w:t>El Programa de Soporte Téc</w:t>
      </w:r>
      <w:r w:rsidR="009037CC">
        <w:rPr>
          <w:lang w:val="es-ES"/>
        </w:rPr>
        <w:t xml:space="preserve">nico y Rendimiento Operacional – </w:t>
      </w:r>
      <w:r w:rsidRPr="0048109E">
        <w:rPr>
          <w:lang w:val="es-ES"/>
        </w:rPr>
        <w:t>TOPS</w:t>
      </w:r>
      <w:r w:rsidR="009037CC">
        <w:rPr>
          <w:lang w:val="es-ES"/>
        </w:rPr>
        <w:t xml:space="preserve"> –</w:t>
      </w:r>
      <w:r w:rsidRPr="0048109E">
        <w:rPr>
          <w:lang w:val="es-ES"/>
        </w:rPr>
        <w:t xml:space="preserve"> es</w:t>
      </w:r>
      <w:r w:rsidR="009037CC">
        <w:rPr>
          <w:lang w:val="es-ES"/>
        </w:rPr>
        <w:t xml:space="preserve"> </w:t>
      </w:r>
      <w:r w:rsidRPr="0048109E">
        <w:rPr>
          <w:lang w:val="es-ES"/>
        </w:rPr>
        <w:t>un mecanismo financiado por la Agencia de los Estados Unidos para el Desarrollo Internacional –</w:t>
      </w:r>
      <w:r w:rsidR="009037CC">
        <w:rPr>
          <w:lang w:val="es-ES"/>
        </w:rPr>
        <w:t xml:space="preserve"> </w:t>
      </w:r>
      <w:r w:rsidRPr="0048109E">
        <w:rPr>
          <w:lang w:val="es-ES"/>
        </w:rPr>
        <w:t>USAID</w:t>
      </w:r>
      <w:r w:rsidR="009037CC">
        <w:rPr>
          <w:lang w:val="es-ES"/>
        </w:rPr>
        <w:t xml:space="preserve"> –</w:t>
      </w:r>
      <w:r w:rsidRPr="0048109E">
        <w:rPr>
          <w:lang w:val="es-ES"/>
        </w:rPr>
        <w:t xml:space="preserve"> y Food for Peace, el cual genera, captura, distribuye y aplica la información, el conoc</w:t>
      </w:r>
      <w:r w:rsidR="00C010C4">
        <w:rPr>
          <w:lang w:val="es-ES"/>
        </w:rPr>
        <w:t>imiento y</w:t>
      </w:r>
      <w:r w:rsidRPr="0048109E">
        <w:rPr>
          <w:lang w:val="es-ES"/>
        </w:rPr>
        <w:t xml:space="preserve"> prácticas prometedoras en los programas de asistencia alimentaria. TOPS se asegura que una mayor cantidad de comunidades y hogares se beneficien de la inversión del gobierno de los Estados Unidos para la l</w:t>
      </w:r>
      <w:r w:rsidR="009037CC">
        <w:rPr>
          <w:lang w:val="es-ES"/>
        </w:rPr>
        <w:t xml:space="preserve">ucha global contra el hambre. </w:t>
      </w:r>
      <w:r w:rsidRPr="0048109E">
        <w:rPr>
          <w:lang w:val="es-ES"/>
        </w:rPr>
        <w:t>A tra</w:t>
      </w:r>
      <w:r w:rsidR="00C010C4">
        <w:rPr>
          <w:lang w:val="es-ES"/>
        </w:rPr>
        <w:t xml:space="preserve">vés de crear </w:t>
      </w:r>
      <w:r w:rsidRPr="0048109E">
        <w:rPr>
          <w:lang w:val="es-ES"/>
        </w:rPr>
        <w:t>capacidad técnica, un programa de micro subvenciones para financiar investigaciones, documentaciones e innovaciones y una comunidad de pr</w:t>
      </w:r>
      <w:r w:rsidR="00AF0553" w:rsidRPr="0048109E">
        <w:rPr>
          <w:lang w:val="es-ES"/>
        </w:rPr>
        <w:t>áctica presencial y en línea (</w:t>
      </w:r>
      <w:r w:rsidR="00310D05">
        <w:rPr>
          <w:lang w:val="es-ES"/>
        </w:rPr>
        <w:t>l</w:t>
      </w:r>
      <w:r w:rsidR="00FE57B2">
        <w:rPr>
          <w:lang w:val="es-ES"/>
        </w:rPr>
        <w:t xml:space="preserve">a </w:t>
      </w:r>
      <w:r w:rsidRPr="0048109E">
        <w:rPr>
          <w:lang w:val="es-ES"/>
        </w:rPr>
        <w:t>Red de Seguri</w:t>
      </w:r>
      <w:r w:rsidR="00AF0553" w:rsidRPr="0048109E">
        <w:rPr>
          <w:lang w:val="es-ES"/>
        </w:rPr>
        <w:t>dad A</w:t>
      </w:r>
      <w:r w:rsidR="00FE57B2">
        <w:rPr>
          <w:lang w:val="es-ES"/>
        </w:rPr>
        <w:t>limentaria y Nutricional</w:t>
      </w:r>
      <w:r w:rsidR="00310D05">
        <w:rPr>
          <w:lang w:val="es-ES"/>
        </w:rPr>
        <w:t xml:space="preserve"> </w:t>
      </w:r>
      <w:r w:rsidR="00C010C4">
        <w:rPr>
          <w:lang w:val="es-ES"/>
        </w:rPr>
        <w:t>–</w:t>
      </w:r>
      <w:r w:rsidR="00310D05">
        <w:rPr>
          <w:lang w:val="es-ES"/>
        </w:rPr>
        <w:t xml:space="preserve"> FSN por sus siglas en ingl</w:t>
      </w:r>
      <w:r w:rsidR="00310D05" w:rsidRPr="0048109E">
        <w:rPr>
          <w:lang w:val="es-ES"/>
        </w:rPr>
        <w:t>é</w:t>
      </w:r>
      <w:r w:rsidR="00310D05" w:rsidRPr="00310D05">
        <w:t>s</w:t>
      </w:r>
      <w:r w:rsidR="00C010C4">
        <w:rPr>
          <w:lang w:val="es-ES"/>
        </w:rPr>
        <w:t>)</w:t>
      </w:r>
      <w:r w:rsidRPr="0048109E">
        <w:rPr>
          <w:lang w:val="es-ES"/>
        </w:rPr>
        <w:t xml:space="preserve">, </w:t>
      </w:r>
      <w:r w:rsidR="00310D05">
        <w:rPr>
          <w:lang w:val="es-ES"/>
        </w:rPr>
        <w:t>E</w:t>
      </w:r>
      <w:r w:rsidRPr="0048109E">
        <w:rPr>
          <w:lang w:val="es-ES"/>
        </w:rPr>
        <w:t xml:space="preserve">l </w:t>
      </w:r>
      <w:r w:rsidR="00310D05">
        <w:rPr>
          <w:lang w:val="es-ES"/>
        </w:rPr>
        <w:t>P</w:t>
      </w:r>
      <w:r w:rsidRPr="0048109E">
        <w:rPr>
          <w:lang w:val="es-ES"/>
        </w:rPr>
        <w:t>rograma TOPS capacita a implementadores de seguridad alimen</w:t>
      </w:r>
      <w:r w:rsidR="00C010C4">
        <w:rPr>
          <w:lang w:val="es-ES"/>
        </w:rPr>
        <w:t>taria y a la comunidad donante para</w:t>
      </w:r>
      <w:r w:rsidRPr="0048109E">
        <w:rPr>
          <w:lang w:val="es-ES"/>
        </w:rPr>
        <w:t xml:space="preserve"> hacer un impacto duradero para las millones de personas más vulnerables del mundo.</w:t>
      </w:r>
    </w:p>
    <w:p w14:paraId="21F1E090" w14:textId="50D6A8F9" w:rsidR="007908B4" w:rsidRPr="0048109E" w:rsidRDefault="00C5339F" w:rsidP="00FE57B2">
      <w:pPr>
        <w:rPr>
          <w:lang w:val="es-ES"/>
        </w:rPr>
      </w:pPr>
      <w:r w:rsidRPr="0048109E">
        <w:rPr>
          <w:lang w:val="es-ES"/>
        </w:rPr>
        <w:t xml:space="preserve">Con el liderazgo de Save the Children, </w:t>
      </w:r>
      <w:r w:rsidR="00310D05">
        <w:rPr>
          <w:lang w:val="es-ES"/>
        </w:rPr>
        <w:t>El P</w:t>
      </w:r>
      <w:r w:rsidRPr="0048109E">
        <w:rPr>
          <w:lang w:val="es-ES"/>
        </w:rPr>
        <w:t>rograma TOPS es un consorcio respaldado por la experiencia de sus cooperantes: el grupo CORE (gestión del cono</w:t>
      </w:r>
      <w:r w:rsidR="00310D05">
        <w:rPr>
          <w:lang w:val="es-ES"/>
        </w:rPr>
        <w:t xml:space="preserve">cimiento), Food for the Hungry </w:t>
      </w:r>
      <w:r w:rsidRPr="0048109E">
        <w:rPr>
          <w:lang w:val="es-ES"/>
        </w:rPr>
        <w:t>(cambio social y de comportamiento), Mercy Corps (gestión de recursos naturales y agricultura) y TANGO Internacional (monitoreo y evaluación). Save the Children aporta su experiencia y co</w:t>
      </w:r>
      <w:r w:rsidR="00C010C4">
        <w:rPr>
          <w:lang w:val="es-ES"/>
        </w:rPr>
        <w:t>nocimientos en manejo de alimentos</w:t>
      </w:r>
      <w:r w:rsidRPr="0048109E">
        <w:rPr>
          <w:lang w:val="es-ES"/>
        </w:rPr>
        <w:t>, género y tecnología alimentaria y nutrici</w:t>
      </w:r>
      <w:r w:rsidR="00C010C4">
        <w:rPr>
          <w:lang w:val="es-ES"/>
        </w:rPr>
        <w:t xml:space="preserve">onal, así como la gestión de esta subvención que asciende a </w:t>
      </w:r>
      <w:r w:rsidRPr="0048109E">
        <w:rPr>
          <w:lang w:val="es-ES"/>
        </w:rPr>
        <w:t>US$30 millones durante 7 años (2010-2017).</w:t>
      </w:r>
    </w:p>
    <w:p w14:paraId="6BAD45C9" w14:textId="7ABC6803" w:rsidR="007908B4" w:rsidRPr="0048109E" w:rsidRDefault="00C5339F" w:rsidP="004D2E32">
      <w:pPr>
        <w:rPr>
          <w:b/>
          <w:lang w:val="es-ES"/>
        </w:rPr>
      </w:pPr>
      <w:r w:rsidRPr="0048109E">
        <w:rPr>
          <w:b/>
          <w:lang w:val="es-ES"/>
        </w:rPr>
        <w:t>Descargo de responsabilidad</w:t>
      </w:r>
      <w:r w:rsidR="007908B4" w:rsidRPr="0048109E">
        <w:rPr>
          <w:b/>
          <w:lang w:val="es-ES"/>
        </w:rPr>
        <w:t xml:space="preserve">: </w:t>
      </w:r>
    </w:p>
    <w:p w14:paraId="51EE511C" w14:textId="249CDA8D" w:rsidR="007908B4" w:rsidRPr="0048109E" w:rsidRDefault="00310D05" w:rsidP="00FE57B2">
      <w:pPr>
        <w:rPr>
          <w:lang w:val="es-ES"/>
        </w:rPr>
      </w:pPr>
      <w:r>
        <w:rPr>
          <w:lang w:val="es-ES"/>
        </w:rPr>
        <w:t>El P</w:t>
      </w:r>
      <w:r w:rsidR="00AF0553" w:rsidRPr="0048109E">
        <w:rPr>
          <w:lang w:val="es-ES"/>
        </w:rPr>
        <w:t xml:space="preserve">rograma TOPS y la Red </w:t>
      </w:r>
      <w:r>
        <w:rPr>
          <w:lang w:val="es-ES"/>
        </w:rPr>
        <w:t>FSN</w:t>
      </w:r>
      <w:r w:rsidR="00C5339F" w:rsidRPr="0048109E">
        <w:rPr>
          <w:lang w:val="es-ES"/>
        </w:rPr>
        <w:t xml:space="preserve"> son posibles por el generoso apoyo y la contribución del pueblo de los Estados Unidos de América, a través de la Agencia de los Estados Unidos para el Desarrollo Internacional</w:t>
      </w:r>
      <w:r w:rsidR="009D760E">
        <w:rPr>
          <w:lang w:val="es-ES"/>
        </w:rPr>
        <w:t xml:space="preserve"> (USAID)</w:t>
      </w:r>
      <w:r w:rsidR="00C5339F" w:rsidRPr="0048109E">
        <w:rPr>
          <w:lang w:val="es-ES"/>
        </w:rPr>
        <w:t>. El contenido d</w:t>
      </w:r>
      <w:r>
        <w:rPr>
          <w:lang w:val="es-ES"/>
        </w:rPr>
        <w:t xml:space="preserve">e esta guía ha sido creado por El Programa </w:t>
      </w:r>
      <w:r w:rsidR="00C5339F" w:rsidRPr="0048109E">
        <w:rPr>
          <w:lang w:val="es-ES"/>
        </w:rPr>
        <w:t>TOPS y no refleja necesariamente las opiniones de USAID o del gobierno de Estados Unidos.</w:t>
      </w:r>
    </w:p>
    <w:p w14:paraId="3EAA7A83" w14:textId="206BE892" w:rsidR="007908B4" w:rsidRPr="0048109E" w:rsidRDefault="007908B4" w:rsidP="004D2E32">
      <w:pPr>
        <w:rPr>
          <w:b/>
          <w:lang w:val="es-ES"/>
        </w:rPr>
      </w:pPr>
      <w:r w:rsidRPr="0048109E">
        <w:rPr>
          <w:b/>
          <w:lang w:val="es-ES"/>
        </w:rPr>
        <w:t>C</w:t>
      </w:r>
      <w:r w:rsidR="00C5339F" w:rsidRPr="0048109E">
        <w:rPr>
          <w:b/>
          <w:lang w:val="es-ES"/>
        </w:rPr>
        <w:t>réditos</w:t>
      </w:r>
      <w:r w:rsidRPr="0048109E">
        <w:rPr>
          <w:b/>
          <w:lang w:val="es-ES"/>
        </w:rPr>
        <w:t>:</w:t>
      </w:r>
    </w:p>
    <w:p w14:paraId="2D2AB72D" w14:textId="540108EE" w:rsidR="007908B4" w:rsidRPr="00CF475F" w:rsidRDefault="00310D05" w:rsidP="00FE57B2">
      <w:pPr>
        <w:rPr>
          <w:shd w:val="clear" w:color="auto" w:fill="FFFFFF"/>
        </w:rPr>
      </w:pPr>
      <w:r>
        <w:rPr>
          <w:shd w:val="clear" w:color="auto" w:fill="FFFFFF"/>
          <w:lang w:val="es-ES"/>
        </w:rPr>
        <w:t xml:space="preserve">El Programa </w:t>
      </w:r>
      <w:r w:rsidR="007908B4" w:rsidRPr="0048109E">
        <w:rPr>
          <w:shd w:val="clear" w:color="auto" w:fill="FFFFFF"/>
          <w:lang w:val="es-ES"/>
        </w:rPr>
        <w:t>TOPS y C</w:t>
      </w:r>
      <w:r w:rsidR="00C5339F" w:rsidRPr="0048109E">
        <w:rPr>
          <w:shd w:val="clear" w:color="auto" w:fill="FFFFFF"/>
          <w:lang w:val="es-ES"/>
        </w:rPr>
        <w:t xml:space="preserve">ARE Internacional. 2017. </w:t>
      </w:r>
      <w:r w:rsidR="00C5339F" w:rsidRPr="00310D05">
        <w:rPr>
          <w:i/>
          <w:shd w:val="clear" w:color="auto" w:fill="FFFFFF"/>
          <w:lang w:val="es-ES"/>
        </w:rPr>
        <w:t>RECONOCER: Cambio Social y de Comportamiento para</w:t>
      </w:r>
      <w:r w:rsidR="007908B4" w:rsidRPr="00310D05">
        <w:rPr>
          <w:i/>
          <w:shd w:val="clear" w:color="auto" w:fill="FFFFFF"/>
          <w:lang w:val="es-ES"/>
        </w:rPr>
        <w:t xml:space="preserve"> Equidad de Género y Diversidad.</w:t>
      </w:r>
      <w:r w:rsidR="007908B4" w:rsidRPr="0048109E">
        <w:rPr>
          <w:shd w:val="clear" w:color="auto" w:fill="FFFFFF"/>
          <w:lang w:val="es-ES"/>
        </w:rPr>
        <w:t xml:space="preserve"> </w:t>
      </w:r>
      <w:r>
        <w:rPr>
          <w:shd w:val="clear" w:color="auto" w:fill="FFFFFF"/>
        </w:rPr>
        <w:t xml:space="preserve">Washington, DC: El Programa </w:t>
      </w:r>
      <w:r w:rsidR="007908B4" w:rsidRPr="00CF475F">
        <w:rPr>
          <w:shd w:val="clear" w:color="auto" w:fill="FFFFFF"/>
        </w:rPr>
        <w:t>TOPS.</w:t>
      </w:r>
    </w:p>
    <w:p w14:paraId="617B34B6" w14:textId="77777777" w:rsidR="007908B4" w:rsidRPr="00CF475F" w:rsidRDefault="007908B4" w:rsidP="004D2E32">
      <w:pPr>
        <w:rPr>
          <w:b/>
        </w:rPr>
      </w:pPr>
      <w:r w:rsidRPr="00CF475F">
        <w:rPr>
          <w:b/>
        </w:rPr>
        <w:t>Contacto:</w:t>
      </w:r>
    </w:p>
    <w:p w14:paraId="6EB6FAC6" w14:textId="053C0EC9" w:rsidR="00C5339F" w:rsidRPr="00CF475F" w:rsidRDefault="00FE31B9" w:rsidP="00C5339F">
      <w:pPr>
        <w:spacing w:after="0"/>
      </w:pPr>
      <w:r>
        <w:t xml:space="preserve">El Programa </w:t>
      </w:r>
      <w:r w:rsidR="009704FA">
        <w:t>TOPS</w:t>
      </w:r>
      <w:r w:rsidR="00C5339F" w:rsidRPr="00CF475F">
        <w:t xml:space="preserve"> </w:t>
      </w:r>
    </w:p>
    <w:p w14:paraId="3D136AE9" w14:textId="64860224" w:rsidR="007908B4" w:rsidRPr="00870FB2" w:rsidRDefault="00C5339F" w:rsidP="00310D05">
      <w:r w:rsidRPr="00870FB2">
        <w:t>c/</w:t>
      </w:r>
      <w:r w:rsidR="007908B4" w:rsidRPr="00870FB2">
        <w:t>o Save the Children</w:t>
      </w:r>
      <w:r w:rsidR="007908B4" w:rsidRPr="00870FB2">
        <w:br/>
        <w:t>899 North Capitol Street NE, Suite 900</w:t>
      </w:r>
      <w:r w:rsidR="00310D05" w:rsidRPr="00870FB2">
        <w:br/>
      </w:r>
      <w:r w:rsidR="007908B4" w:rsidRPr="00870FB2">
        <w:t>Washington, DC 20002</w:t>
      </w:r>
      <w:r w:rsidR="007908B4" w:rsidRPr="00870FB2">
        <w:br/>
      </w:r>
      <w:hyperlink r:id="rId21" w:history="1">
        <w:r w:rsidR="007908B4" w:rsidRPr="00870FB2">
          <w:rPr>
            <w:color w:val="237990"/>
            <w:u w:val="single"/>
          </w:rPr>
          <w:t>info@thetopsprogram.org</w:t>
        </w:r>
      </w:hyperlink>
      <w:r w:rsidR="007908B4" w:rsidRPr="00870FB2">
        <w:rPr>
          <w:color w:val="237990"/>
        </w:rPr>
        <w:br/>
      </w:r>
      <w:hyperlink r:id="rId22" w:history="1">
        <w:r w:rsidR="007908B4" w:rsidRPr="00870FB2">
          <w:rPr>
            <w:color w:val="237990"/>
            <w:u w:val="single"/>
          </w:rPr>
          <w:t>www.TheTOPSProgram.org</w:t>
        </w:r>
      </w:hyperlink>
    </w:p>
    <w:p w14:paraId="2CF94CA1" w14:textId="77777777" w:rsidR="00106C71" w:rsidRPr="00870FB2" w:rsidRDefault="00106C71" w:rsidP="004D2E32"/>
    <w:p w14:paraId="72FD8A1C" w14:textId="77777777" w:rsidR="00E270B4" w:rsidRPr="00870FB2" w:rsidRDefault="00E270B4" w:rsidP="004D2E32">
      <w:pPr>
        <w:sectPr w:rsidR="00E270B4" w:rsidRPr="00870FB2" w:rsidSect="00A70E9D">
          <w:footerReference w:type="even" r:id="rId23"/>
          <w:endnotePr>
            <w:numFmt w:val="decimal"/>
            <w:numRestart w:val="eachSect"/>
          </w:endnotePr>
          <w:pgSz w:w="12240" w:h="15840" w:code="1"/>
          <w:pgMar w:top="1440" w:right="1296" w:bottom="1440" w:left="1584" w:header="720" w:footer="720" w:gutter="0"/>
          <w:cols w:space="720"/>
          <w:titlePg/>
          <w:docGrid w:linePitch="360"/>
        </w:sectPr>
      </w:pPr>
    </w:p>
    <w:sdt>
      <w:sdtPr>
        <w:rPr>
          <w:rFonts w:asciiTheme="minorHAnsi" w:eastAsiaTheme="minorHAnsi" w:hAnsiTheme="minorHAnsi" w:cstheme="minorBidi"/>
          <w:b w:val="0"/>
          <w:color w:val="auto"/>
          <w:sz w:val="22"/>
          <w:szCs w:val="22"/>
          <w:lang w:val="es-ES"/>
        </w:rPr>
        <w:id w:val="-2095850796"/>
        <w:docPartObj>
          <w:docPartGallery w:val="Table of Contents"/>
          <w:docPartUnique/>
        </w:docPartObj>
      </w:sdtPr>
      <w:sdtEndPr>
        <w:rPr>
          <w:bCs/>
          <w:noProof/>
        </w:rPr>
      </w:sdtEndPr>
      <w:sdtContent>
        <w:p w14:paraId="03A85B46" w14:textId="77777777" w:rsidR="000262DA" w:rsidRPr="0048109E" w:rsidRDefault="000262DA" w:rsidP="00161077">
          <w:pPr>
            <w:pStyle w:val="TOCHeading"/>
            <w:rPr>
              <w:lang w:val="es-ES"/>
            </w:rPr>
          </w:pPr>
          <w:r w:rsidRPr="0048109E">
            <w:rPr>
              <w:lang w:val="es-ES"/>
            </w:rPr>
            <w:t>Contenido</w:t>
          </w:r>
        </w:p>
        <w:p w14:paraId="66B01E3F" w14:textId="182B7765" w:rsidR="001F616B" w:rsidRDefault="000262DA">
          <w:pPr>
            <w:pStyle w:val="TOC1"/>
            <w:rPr>
              <w:rFonts w:eastAsiaTheme="minorEastAsia"/>
              <w:b w:val="0"/>
              <w:noProof/>
            </w:rPr>
          </w:pPr>
          <w:r w:rsidRPr="0048109E">
            <w:rPr>
              <w:lang w:val="es-ES"/>
            </w:rPr>
            <w:fldChar w:fldCharType="begin"/>
          </w:r>
          <w:r w:rsidRPr="0048109E">
            <w:rPr>
              <w:lang w:val="es-ES"/>
            </w:rPr>
            <w:instrText xml:space="preserve"> TOC \o "1-3" \h \z \u </w:instrText>
          </w:r>
          <w:r w:rsidRPr="0048109E">
            <w:rPr>
              <w:lang w:val="es-ES"/>
            </w:rPr>
            <w:fldChar w:fldCharType="separate"/>
          </w:r>
          <w:hyperlink w:anchor="_Toc492549081" w:history="1">
            <w:r w:rsidR="001F616B" w:rsidRPr="002664F0">
              <w:rPr>
                <w:rStyle w:val="Hyperlink"/>
                <w:noProof/>
                <w:lang w:val="es-ES"/>
              </w:rPr>
              <w:t>Reconocimientos</w:t>
            </w:r>
            <w:r w:rsidR="001F616B">
              <w:rPr>
                <w:noProof/>
                <w:webHidden/>
              </w:rPr>
              <w:tab/>
            </w:r>
            <w:r w:rsidR="001F616B">
              <w:rPr>
                <w:noProof/>
                <w:webHidden/>
              </w:rPr>
              <w:fldChar w:fldCharType="begin"/>
            </w:r>
            <w:r w:rsidR="001F616B">
              <w:rPr>
                <w:noProof/>
                <w:webHidden/>
              </w:rPr>
              <w:instrText xml:space="preserve"> PAGEREF _Toc492549081 \h </w:instrText>
            </w:r>
            <w:r w:rsidR="001F616B">
              <w:rPr>
                <w:noProof/>
                <w:webHidden/>
              </w:rPr>
            </w:r>
            <w:r w:rsidR="001F616B">
              <w:rPr>
                <w:noProof/>
                <w:webHidden/>
              </w:rPr>
              <w:fldChar w:fldCharType="separate"/>
            </w:r>
            <w:r w:rsidR="00DF2610">
              <w:rPr>
                <w:noProof/>
                <w:webHidden/>
              </w:rPr>
              <w:t>iv</w:t>
            </w:r>
            <w:r w:rsidR="001F616B">
              <w:rPr>
                <w:noProof/>
                <w:webHidden/>
              </w:rPr>
              <w:fldChar w:fldCharType="end"/>
            </w:r>
          </w:hyperlink>
        </w:p>
        <w:p w14:paraId="0D853A3F" w14:textId="2A207000" w:rsidR="001F616B" w:rsidRDefault="00986857">
          <w:pPr>
            <w:pStyle w:val="TOC1"/>
            <w:rPr>
              <w:rFonts w:eastAsiaTheme="minorEastAsia"/>
              <w:b w:val="0"/>
              <w:noProof/>
            </w:rPr>
          </w:pPr>
          <w:hyperlink w:anchor="_Toc492549082" w:history="1">
            <w:r w:rsidR="001F616B" w:rsidRPr="002664F0">
              <w:rPr>
                <w:rStyle w:val="Hyperlink"/>
                <w:noProof/>
                <w:lang w:val="es-ES"/>
              </w:rPr>
              <w:t>Introducción</w:t>
            </w:r>
            <w:r w:rsidR="001F616B">
              <w:rPr>
                <w:noProof/>
                <w:webHidden/>
              </w:rPr>
              <w:tab/>
            </w:r>
            <w:r w:rsidR="001F616B">
              <w:rPr>
                <w:noProof/>
                <w:webHidden/>
              </w:rPr>
              <w:fldChar w:fldCharType="begin"/>
            </w:r>
            <w:r w:rsidR="001F616B">
              <w:rPr>
                <w:noProof/>
                <w:webHidden/>
              </w:rPr>
              <w:instrText xml:space="preserve"> PAGEREF _Toc492549082 \h </w:instrText>
            </w:r>
            <w:r w:rsidR="001F616B">
              <w:rPr>
                <w:noProof/>
                <w:webHidden/>
              </w:rPr>
            </w:r>
            <w:r w:rsidR="001F616B">
              <w:rPr>
                <w:noProof/>
                <w:webHidden/>
              </w:rPr>
              <w:fldChar w:fldCharType="separate"/>
            </w:r>
            <w:r w:rsidR="00DF2610">
              <w:rPr>
                <w:noProof/>
                <w:webHidden/>
              </w:rPr>
              <w:t>1</w:t>
            </w:r>
            <w:r w:rsidR="001F616B">
              <w:rPr>
                <w:noProof/>
                <w:webHidden/>
              </w:rPr>
              <w:fldChar w:fldCharType="end"/>
            </w:r>
          </w:hyperlink>
        </w:p>
        <w:p w14:paraId="4B1830D1" w14:textId="696A3A7D" w:rsidR="001F616B" w:rsidRDefault="00986857">
          <w:pPr>
            <w:pStyle w:val="TOC1"/>
            <w:rPr>
              <w:rFonts w:eastAsiaTheme="minorEastAsia"/>
              <w:b w:val="0"/>
              <w:noProof/>
            </w:rPr>
          </w:pPr>
          <w:hyperlink w:anchor="_Toc492549083" w:history="1">
            <w:r w:rsidR="001F616B" w:rsidRPr="002664F0">
              <w:rPr>
                <w:rStyle w:val="Hyperlink"/>
                <w:rFonts w:eastAsiaTheme="majorEastAsia"/>
                <w:noProof/>
                <w:lang w:val="es-ES"/>
              </w:rPr>
              <w:t>Actividad: Citas rápidas</w:t>
            </w:r>
            <w:r w:rsidR="001F616B">
              <w:rPr>
                <w:noProof/>
                <w:webHidden/>
              </w:rPr>
              <w:tab/>
            </w:r>
            <w:r w:rsidR="001F616B">
              <w:rPr>
                <w:noProof/>
                <w:webHidden/>
              </w:rPr>
              <w:fldChar w:fldCharType="begin"/>
            </w:r>
            <w:r w:rsidR="001F616B">
              <w:rPr>
                <w:noProof/>
                <w:webHidden/>
              </w:rPr>
              <w:instrText xml:space="preserve"> PAGEREF _Toc492549083 \h </w:instrText>
            </w:r>
            <w:r w:rsidR="001F616B">
              <w:rPr>
                <w:noProof/>
                <w:webHidden/>
              </w:rPr>
            </w:r>
            <w:r w:rsidR="001F616B">
              <w:rPr>
                <w:noProof/>
                <w:webHidden/>
              </w:rPr>
              <w:fldChar w:fldCharType="separate"/>
            </w:r>
            <w:r w:rsidR="00DF2610">
              <w:rPr>
                <w:noProof/>
                <w:webHidden/>
              </w:rPr>
              <w:t>2</w:t>
            </w:r>
            <w:r w:rsidR="001F616B">
              <w:rPr>
                <w:noProof/>
                <w:webHidden/>
              </w:rPr>
              <w:fldChar w:fldCharType="end"/>
            </w:r>
          </w:hyperlink>
        </w:p>
        <w:p w14:paraId="7A15A906" w14:textId="1E9C0044" w:rsidR="001F616B" w:rsidRDefault="00986857">
          <w:pPr>
            <w:pStyle w:val="TOC2"/>
            <w:rPr>
              <w:rFonts w:eastAsiaTheme="minorEastAsia"/>
              <w:noProof/>
            </w:rPr>
          </w:pPr>
          <w:hyperlink w:anchor="_Toc492549084"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_Toc492549084 \h </w:instrText>
            </w:r>
            <w:r w:rsidR="001F616B">
              <w:rPr>
                <w:noProof/>
                <w:webHidden/>
              </w:rPr>
            </w:r>
            <w:r w:rsidR="001F616B">
              <w:rPr>
                <w:noProof/>
                <w:webHidden/>
              </w:rPr>
              <w:fldChar w:fldCharType="separate"/>
            </w:r>
            <w:r w:rsidR="00DF2610">
              <w:rPr>
                <w:noProof/>
                <w:webHidden/>
              </w:rPr>
              <w:t>2</w:t>
            </w:r>
            <w:r w:rsidR="001F616B">
              <w:rPr>
                <w:noProof/>
                <w:webHidden/>
              </w:rPr>
              <w:fldChar w:fldCharType="end"/>
            </w:r>
          </w:hyperlink>
        </w:p>
        <w:p w14:paraId="2C0248FC" w14:textId="10841EAD" w:rsidR="001F616B" w:rsidRDefault="00986857">
          <w:pPr>
            <w:pStyle w:val="TOC2"/>
            <w:rPr>
              <w:rFonts w:eastAsiaTheme="minorEastAsia"/>
              <w:noProof/>
            </w:rPr>
          </w:pPr>
          <w:hyperlink w:anchor="_Toc492549085"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_Toc492549085 \h </w:instrText>
            </w:r>
            <w:r w:rsidR="001F616B">
              <w:rPr>
                <w:noProof/>
                <w:webHidden/>
              </w:rPr>
            </w:r>
            <w:r w:rsidR="001F616B">
              <w:rPr>
                <w:noProof/>
                <w:webHidden/>
              </w:rPr>
              <w:fldChar w:fldCharType="separate"/>
            </w:r>
            <w:r w:rsidR="00DF2610">
              <w:rPr>
                <w:noProof/>
                <w:webHidden/>
              </w:rPr>
              <w:t>2</w:t>
            </w:r>
            <w:r w:rsidR="001F616B">
              <w:rPr>
                <w:noProof/>
                <w:webHidden/>
              </w:rPr>
              <w:fldChar w:fldCharType="end"/>
            </w:r>
          </w:hyperlink>
        </w:p>
        <w:p w14:paraId="6EB6C47C" w14:textId="15EB8509" w:rsidR="001F616B" w:rsidRDefault="00986857">
          <w:pPr>
            <w:pStyle w:val="TOC2"/>
            <w:rPr>
              <w:rFonts w:eastAsiaTheme="minorEastAsia"/>
              <w:noProof/>
            </w:rPr>
          </w:pPr>
          <w:hyperlink w:anchor="_Toc492549086"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_Toc492549086 \h </w:instrText>
            </w:r>
            <w:r w:rsidR="001F616B">
              <w:rPr>
                <w:noProof/>
                <w:webHidden/>
              </w:rPr>
            </w:r>
            <w:r w:rsidR="001F616B">
              <w:rPr>
                <w:noProof/>
                <w:webHidden/>
              </w:rPr>
              <w:fldChar w:fldCharType="separate"/>
            </w:r>
            <w:r w:rsidR="00DF2610">
              <w:rPr>
                <w:noProof/>
                <w:webHidden/>
              </w:rPr>
              <w:t>2</w:t>
            </w:r>
            <w:r w:rsidR="001F616B">
              <w:rPr>
                <w:noProof/>
                <w:webHidden/>
              </w:rPr>
              <w:fldChar w:fldCharType="end"/>
            </w:r>
          </w:hyperlink>
        </w:p>
        <w:p w14:paraId="749CBA30" w14:textId="5AA351F7" w:rsidR="001F616B" w:rsidRDefault="00986857">
          <w:pPr>
            <w:pStyle w:val="TOC1"/>
            <w:rPr>
              <w:rFonts w:eastAsiaTheme="minorEastAsia"/>
              <w:b w:val="0"/>
              <w:noProof/>
            </w:rPr>
          </w:pPr>
          <w:hyperlink w:anchor="_Toc492549087" w:history="1">
            <w:r w:rsidR="001F616B" w:rsidRPr="002664F0">
              <w:rPr>
                <w:rStyle w:val="Hyperlink"/>
                <w:noProof/>
                <w:lang w:val="es-ES"/>
              </w:rPr>
              <w:t>Actividad: Normas y directrices</w:t>
            </w:r>
            <w:r w:rsidR="001F616B">
              <w:rPr>
                <w:noProof/>
                <w:webHidden/>
              </w:rPr>
              <w:tab/>
            </w:r>
            <w:r w:rsidR="001F616B">
              <w:rPr>
                <w:noProof/>
                <w:webHidden/>
              </w:rPr>
              <w:fldChar w:fldCharType="begin"/>
            </w:r>
            <w:r w:rsidR="001F616B">
              <w:rPr>
                <w:noProof/>
                <w:webHidden/>
              </w:rPr>
              <w:instrText xml:space="preserve"> PAGEREF _Toc492549087 \h </w:instrText>
            </w:r>
            <w:r w:rsidR="001F616B">
              <w:rPr>
                <w:noProof/>
                <w:webHidden/>
              </w:rPr>
            </w:r>
            <w:r w:rsidR="001F616B">
              <w:rPr>
                <w:noProof/>
                <w:webHidden/>
              </w:rPr>
              <w:fldChar w:fldCharType="separate"/>
            </w:r>
            <w:r w:rsidR="00DF2610">
              <w:rPr>
                <w:noProof/>
                <w:webHidden/>
              </w:rPr>
              <w:t>4</w:t>
            </w:r>
            <w:r w:rsidR="001F616B">
              <w:rPr>
                <w:noProof/>
                <w:webHidden/>
              </w:rPr>
              <w:fldChar w:fldCharType="end"/>
            </w:r>
          </w:hyperlink>
        </w:p>
        <w:p w14:paraId="3B9FA811" w14:textId="13096731" w:rsidR="001F616B" w:rsidRDefault="00986857">
          <w:pPr>
            <w:pStyle w:val="TOC2"/>
            <w:rPr>
              <w:rFonts w:eastAsiaTheme="minorEastAsia"/>
              <w:noProof/>
            </w:rPr>
          </w:pPr>
          <w:hyperlink w:anchor="_Toc492549088"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_Toc492549088 \h </w:instrText>
            </w:r>
            <w:r w:rsidR="001F616B">
              <w:rPr>
                <w:noProof/>
                <w:webHidden/>
              </w:rPr>
            </w:r>
            <w:r w:rsidR="001F616B">
              <w:rPr>
                <w:noProof/>
                <w:webHidden/>
              </w:rPr>
              <w:fldChar w:fldCharType="separate"/>
            </w:r>
            <w:r w:rsidR="00DF2610">
              <w:rPr>
                <w:noProof/>
                <w:webHidden/>
              </w:rPr>
              <w:t>4</w:t>
            </w:r>
            <w:r w:rsidR="001F616B">
              <w:rPr>
                <w:noProof/>
                <w:webHidden/>
              </w:rPr>
              <w:fldChar w:fldCharType="end"/>
            </w:r>
          </w:hyperlink>
        </w:p>
        <w:p w14:paraId="76FF6BEA" w14:textId="287107D4" w:rsidR="001F616B" w:rsidRDefault="00986857">
          <w:pPr>
            <w:pStyle w:val="TOC2"/>
            <w:rPr>
              <w:rFonts w:eastAsiaTheme="minorEastAsia"/>
              <w:noProof/>
            </w:rPr>
          </w:pPr>
          <w:hyperlink w:anchor="_Toc492549089"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_Toc492549089 \h </w:instrText>
            </w:r>
            <w:r w:rsidR="001F616B">
              <w:rPr>
                <w:noProof/>
                <w:webHidden/>
              </w:rPr>
            </w:r>
            <w:r w:rsidR="001F616B">
              <w:rPr>
                <w:noProof/>
                <w:webHidden/>
              </w:rPr>
              <w:fldChar w:fldCharType="separate"/>
            </w:r>
            <w:r w:rsidR="00DF2610">
              <w:rPr>
                <w:noProof/>
                <w:webHidden/>
              </w:rPr>
              <w:t>4</w:t>
            </w:r>
            <w:r w:rsidR="001F616B">
              <w:rPr>
                <w:noProof/>
                <w:webHidden/>
              </w:rPr>
              <w:fldChar w:fldCharType="end"/>
            </w:r>
          </w:hyperlink>
        </w:p>
        <w:p w14:paraId="3FDBE4BF" w14:textId="01D8353D" w:rsidR="001F616B" w:rsidRDefault="00986857">
          <w:pPr>
            <w:pStyle w:val="TOC2"/>
            <w:rPr>
              <w:rFonts w:eastAsiaTheme="minorEastAsia"/>
              <w:noProof/>
            </w:rPr>
          </w:pPr>
          <w:hyperlink w:anchor="_Toc492549090"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_Toc492549090 \h </w:instrText>
            </w:r>
            <w:r w:rsidR="001F616B">
              <w:rPr>
                <w:noProof/>
                <w:webHidden/>
              </w:rPr>
            </w:r>
            <w:r w:rsidR="001F616B">
              <w:rPr>
                <w:noProof/>
                <w:webHidden/>
              </w:rPr>
              <w:fldChar w:fldCharType="separate"/>
            </w:r>
            <w:r w:rsidR="00DF2610">
              <w:rPr>
                <w:noProof/>
                <w:webHidden/>
              </w:rPr>
              <w:t>4</w:t>
            </w:r>
            <w:r w:rsidR="001F616B">
              <w:rPr>
                <w:noProof/>
                <w:webHidden/>
              </w:rPr>
              <w:fldChar w:fldCharType="end"/>
            </w:r>
          </w:hyperlink>
        </w:p>
        <w:p w14:paraId="71E34D39" w14:textId="4F031E51" w:rsidR="001F616B" w:rsidRDefault="00986857">
          <w:pPr>
            <w:pStyle w:val="TOC1"/>
            <w:rPr>
              <w:rFonts w:eastAsiaTheme="minorEastAsia"/>
              <w:b w:val="0"/>
              <w:noProof/>
            </w:rPr>
          </w:pPr>
          <w:hyperlink w:anchor="_Toc492549091" w:history="1">
            <w:r w:rsidR="001F616B" w:rsidRPr="002664F0">
              <w:rPr>
                <w:rStyle w:val="Hyperlink"/>
                <w:noProof/>
                <w:lang w:val="es-ES"/>
              </w:rPr>
              <w:t>Actividad: Expectativas</w:t>
            </w:r>
            <w:r w:rsidR="001F616B">
              <w:rPr>
                <w:noProof/>
                <w:webHidden/>
              </w:rPr>
              <w:tab/>
            </w:r>
            <w:r w:rsidR="001F616B">
              <w:rPr>
                <w:noProof/>
                <w:webHidden/>
              </w:rPr>
              <w:fldChar w:fldCharType="begin"/>
            </w:r>
            <w:r w:rsidR="001F616B">
              <w:rPr>
                <w:noProof/>
                <w:webHidden/>
              </w:rPr>
              <w:instrText xml:space="preserve"> PAGEREF _Toc492549091 \h </w:instrText>
            </w:r>
            <w:r w:rsidR="001F616B">
              <w:rPr>
                <w:noProof/>
                <w:webHidden/>
              </w:rPr>
            </w:r>
            <w:r w:rsidR="001F616B">
              <w:rPr>
                <w:noProof/>
                <w:webHidden/>
              </w:rPr>
              <w:fldChar w:fldCharType="separate"/>
            </w:r>
            <w:r w:rsidR="00DF2610">
              <w:rPr>
                <w:noProof/>
                <w:webHidden/>
              </w:rPr>
              <w:t>6</w:t>
            </w:r>
            <w:r w:rsidR="001F616B">
              <w:rPr>
                <w:noProof/>
                <w:webHidden/>
              </w:rPr>
              <w:fldChar w:fldCharType="end"/>
            </w:r>
          </w:hyperlink>
        </w:p>
        <w:p w14:paraId="38167BBE" w14:textId="62570D9B" w:rsidR="001F616B" w:rsidRDefault="00986857">
          <w:pPr>
            <w:pStyle w:val="TOC2"/>
            <w:rPr>
              <w:rFonts w:eastAsiaTheme="minorEastAsia"/>
              <w:noProof/>
            </w:rPr>
          </w:pPr>
          <w:hyperlink w:anchor="_Toc492549092"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_Toc492549092 \h </w:instrText>
            </w:r>
            <w:r w:rsidR="001F616B">
              <w:rPr>
                <w:noProof/>
                <w:webHidden/>
              </w:rPr>
            </w:r>
            <w:r w:rsidR="001F616B">
              <w:rPr>
                <w:noProof/>
                <w:webHidden/>
              </w:rPr>
              <w:fldChar w:fldCharType="separate"/>
            </w:r>
            <w:r w:rsidR="00DF2610">
              <w:rPr>
                <w:noProof/>
                <w:webHidden/>
              </w:rPr>
              <w:t>6</w:t>
            </w:r>
            <w:r w:rsidR="001F616B">
              <w:rPr>
                <w:noProof/>
                <w:webHidden/>
              </w:rPr>
              <w:fldChar w:fldCharType="end"/>
            </w:r>
          </w:hyperlink>
        </w:p>
        <w:p w14:paraId="51960190" w14:textId="01514E62" w:rsidR="001F616B" w:rsidRDefault="00986857">
          <w:pPr>
            <w:pStyle w:val="TOC2"/>
            <w:rPr>
              <w:rFonts w:eastAsiaTheme="minorEastAsia"/>
              <w:noProof/>
            </w:rPr>
          </w:pPr>
          <w:hyperlink w:anchor="_Toc492549093"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_Toc492549093 \h </w:instrText>
            </w:r>
            <w:r w:rsidR="001F616B">
              <w:rPr>
                <w:noProof/>
                <w:webHidden/>
              </w:rPr>
            </w:r>
            <w:r w:rsidR="001F616B">
              <w:rPr>
                <w:noProof/>
                <w:webHidden/>
              </w:rPr>
              <w:fldChar w:fldCharType="separate"/>
            </w:r>
            <w:r w:rsidR="00DF2610">
              <w:rPr>
                <w:noProof/>
                <w:webHidden/>
              </w:rPr>
              <w:t>6</w:t>
            </w:r>
            <w:r w:rsidR="001F616B">
              <w:rPr>
                <w:noProof/>
                <w:webHidden/>
              </w:rPr>
              <w:fldChar w:fldCharType="end"/>
            </w:r>
          </w:hyperlink>
        </w:p>
        <w:p w14:paraId="02C6CD7A" w14:textId="47BC1372" w:rsidR="001F616B" w:rsidRDefault="00986857">
          <w:pPr>
            <w:pStyle w:val="TOC2"/>
            <w:rPr>
              <w:rFonts w:eastAsiaTheme="minorEastAsia"/>
              <w:noProof/>
            </w:rPr>
          </w:pPr>
          <w:hyperlink w:anchor="_Toc492549094"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_Toc492549094 \h </w:instrText>
            </w:r>
            <w:r w:rsidR="001F616B">
              <w:rPr>
                <w:noProof/>
                <w:webHidden/>
              </w:rPr>
            </w:r>
            <w:r w:rsidR="001F616B">
              <w:rPr>
                <w:noProof/>
                <w:webHidden/>
              </w:rPr>
              <w:fldChar w:fldCharType="separate"/>
            </w:r>
            <w:r w:rsidR="00DF2610">
              <w:rPr>
                <w:noProof/>
                <w:webHidden/>
              </w:rPr>
              <w:t>6</w:t>
            </w:r>
            <w:r w:rsidR="001F616B">
              <w:rPr>
                <w:noProof/>
                <w:webHidden/>
              </w:rPr>
              <w:fldChar w:fldCharType="end"/>
            </w:r>
          </w:hyperlink>
        </w:p>
        <w:p w14:paraId="1FC584D5" w14:textId="3FB68219" w:rsidR="001F616B" w:rsidRDefault="00986857">
          <w:pPr>
            <w:pStyle w:val="TOC1"/>
            <w:rPr>
              <w:rFonts w:eastAsiaTheme="minorEastAsia"/>
              <w:b w:val="0"/>
              <w:noProof/>
            </w:rPr>
          </w:pPr>
          <w:hyperlink w:anchor="_Toc492549095" w:history="1">
            <w:r w:rsidR="001F616B" w:rsidRPr="002664F0">
              <w:rPr>
                <w:rStyle w:val="Hyperlink"/>
                <w:noProof/>
                <w:lang w:val="es-ES"/>
              </w:rPr>
              <w:t>Actividad: Creación de espacios seguros</w:t>
            </w:r>
            <w:r w:rsidR="001F616B">
              <w:rPr>
                <w:noProof/>
                <w:webHidden/>
              </w:rPr>
              <w:tab/>
            </w:r>
            <w:r w:rsidR="001F616B">
              <w:rPr>
                <w:noProof/>
                <w:webHidden/>
              </w:rPr>
              <w:fldChar w:fldCharType="begin"/>
            </w:r>
            <w:r w:rsidR="001F616B">
              <w:rPr>
                <w:noProof/>
                <w:webHidden/>
              </w:rPr>
              <w:instrText xml:space="preserve"> PAGEREF _Toc492549095 \h </w:instrText>
            </w:r>
            <w:r w:rsidR="001F616B">
              <w:rPr>
                <w:noProof/>
                <w:webHidden/>
              </w:rPr>
            </w:r>
            <w:r w:rsidR="001F616B">
              <w:rPr>
                <w:noProof/>
                <w:webHidden/>
              </w:rPr>
              <w:fldChar w:fldCharType="separate"/>
            </w:r>
            <w:r w:rsidR="00DF2610">
              <w:rPr>
                <w:noProof/>
                <w:webHidden/>
              </w:rPr>
              <w:t>7</w:t>
            </w:r>
            <w:r w:rsidR="001F616B">
              <w:rPr>
                <w:noProof/>
                <w:webHidden/>
              </w:rPr>
              <w:fldChar w:fldCharType="end"/>
            </w:r>
          </w:hyperlink>
        </w:p>
        <w:p w14:paraId="7785AC1B" w14:textId="28A03E53" w:rsidR="001F616B" w:rsidRDefault="00986857">
          <w:pPr>
            <w:pStyle w:val="TOC2"/>
            <w:rPr>
              <w:rFonts w:eastAsiaTheme="minorEastAsia"/>
              <w:noProof/>
            </w:rPr>
          </w:pPr>
          <w:hyperlink w:anchor="_Toc492549096"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_Toc492549096 \h </w:instrText>
            </w:r>
            <w:r w:rsidR="001F616B">
              <w:rPr>
                <w:noProof/>
                <w:webHidden/>
              </w:rPr>
            </w:r>
            <w:r w:rsidR="001F616B">
              <w:rPr>
                <w:noProof/>
                <w:webHidden/>
              </w:rPr>
              <w:fldChar w:fldCharType="separate"/>
            </w:r>
            <w:r w:rsidR="00DF2610">
              <w:rPr>
                <w:noProof/>
                <w:webHidden/>
              </w:rPr>
              <w:t>7</w:t>
            </w:r>
            <w:r w:rsidR="001F616B">
              <w:rPr>
                <w:noProof/>
                <w:webHidden/>
              </w:rPr>
              <w:fldChar w:fldCharType="end"/>
            </w:r>
          </w:hyperlink>
        </w:p>
        <w:p w14:paraId="5E2878A6" w14:textId="2476D282" w:rsidR="001F616B" w:rsidRDefault="00986857">
          <w:pPr>
            <w:pStyle w:val="TOC2"/>
            <w:rPr>
              <w:rFonts w:eastAsiaTheme="minorEastAsia"/>
              <w:noProof/>
            </w:rPr>
          </w:pPr>
          <w:hyperlink w:anchor="_Toc492549097"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_Toc492549097 \h </w:instrText>
            </w:r>
            <w:r w:rsidR="001F616B">
              <w:rPr>
                <w:noProof/>
                <w:webHidden/>
              </w:rPr>
            </w:r>
            <w:r w:rsidR="001F616B">
              <w:rPr>
                <w:noProof/>
                <w:webHidden/>
              </w:rPr>
              <w:fldChar w:fldCharType="separate"/>
            </w:r>
            <w:r w:rsidR="00DF2610">
              <w:rPr>
                <w:noProof/>
                <w:webHidden/>
              </w:rPr>
              <w:t>7</w:t>
            </w:r>
            <w:r w:rsidR="001F616B">
              <w:rPr>
                <w:noProof/>
                <w:webHidden/>
              </w:rPr>
              <w:fldChar w:fldCharType="end"/>
            </w:r>
          </w:hyperlink>
        </w:p>
        <w:p w14:paraId="51A9676C" w14:textId="45B39B0B" w:rsidR="001F616B" w:rsidRDefault="00986857">
          <w:pPr>
            <w:pStyle w:val="TOC2"/>
            <w:rPr>
              <w:rFonts w:eastAsiaTheme="minorEastAsia"/>
              <w:noProof/>
            </w:rPr>
          </w:pPr>
          <w:hyperlink w:anchor="_Toc492549098"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_Toc492549098 \h </w:instrText>
            </w:r>
            <w:r w:rsidR="001F616B">
              <w:rPr>
                <w:noProof/>
                <w:webHidden/>
              </w:rPr>
            </w:r>
            <w:r w:rsidR="001F616B">
              <w:rPr>
                <w:noProof/>
                <w:webHidden/>
              </w:rPr>
              <w:fldChar w:fldCharType="separate"/>
            </w:r>
            <w:r w:rsidR="00DF2610">
              <w:rPr>
                <w:noProof/>
                <w:webHidden/>
              </w:rPr>
              <w:t>7</w:t>
            </w:r>
            <w:r w:rsidR="001F616B">
              <w:rPr>
                <w:noProof/>
                <w:webHidden/>
              </w:rPr>
              <w:fldChar w:fldCharType="end"/>
            </w:r>
          </w:hyperlink>
        </w:p>
        <w:p w14:paraId="6AF18262" w14:textId="10A1A3B1" w:rsidR="001F616B" w:rsidRDefault="00986857">
          <w:pPr>
            <w:pStyle w:val="TOC1"/>
            <w:rPr>
              <w:rFonts w:eastAsiaTheme="minorEastAsia"/>
              <w:b w:val="0"/>
              <w:noProof/>
            </w:rPr>
          </w:pPr>
          <w:hyperlink w:anchor="_Toc492549099" w:history="1">
            <w:r w:rsidR="001F616B" w:rsidRPr="002664F0">
              <w:rPr>
                <w:rStyle w:val="Hyperlink"/>
                <w:noProof/>
                <w:lang w:val="es-ES"/>
              </w:rPr>
              <w:t>Actividad: Laboratorio de diferenciación</w:t>
            </w:r>
            <w:r w:rsidR="001F616B">
              <w:rPr>
                <w:noProof/>
                <w:webHidden/>
              </w:rPr>
              <w:tab/>
            </w:r>
            <w:r w:rsidR="001F616B">
              <w:rPr>
                <w:noProof/>
                <w:webHidden/>
              </w:rPr>
              <w:fldChar w:fldCharType="begin"/>
            </w:r>
            <w:r w:rsidR="001F616B">
              <w:rPr>
                <w:noProof/>
                <w:webHidden/>
              </w:rPr>
              <w:instrText xml:space="preserve"> PAGEREF _Toc492549099 \h </w:instrText>
            </w:r>
            <w:r w:rsidR="001F616B">
              <w:rPr>
                <w:noProof/>
                <w:webHidden/>
              </w:rPr>
            </w:r>
            <w:r w:rsidR="001F616B">
              <w:rPr>
                <w:noProof/>
                <w:webHidden/>
              </w:rPr>
              <w:fldChar w:fldCharType="separate"/>
            </w:r>
            <w:r w:rsidR="00DF2610">
              <w:rPr>
                <w:noProof/>
                <w:webHidden/>
              </w:rPr>
              <w:t>9</w:t>
            </w:r>
            <w:r w:rsidR="001F616B">
              <w:rPr>
                <w:noProof/>
                <w:webHidden/>
              </w:rPr>
              <w:fldChar w:fldCharType="end"/>
            </w:r>
          </w:hyperlink>
        </w:p>
        <w:p w14:paraId="4E23D5DF" w14:textId="4BCA17D8" w:rsidR="001F616B" w:rsidRDefault="00986857">
          <w:pPr>
            <w:pStyle w:val="TOC2"/>
            <w:rPr>
              <w:rFonts w:eastAsiaTheme="minorEastAsia"/>
              <w:noProof/>
            </w:rPr>
          </w:pPr>
          <w:hyperlink w:anchor="_Toc492549100"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_Toc492549100 \h </w:instrText>
            </w:r>
            <w:r w:rsidR="001F616B">
              <w:rPr>
                <w:noProof/>
                <w:webHidden/>
              </w:rPr>
            </w:r>
            <w:r w:rsidR="001F616B">
              <w:rPr>
                <w:noProof/>
                <w:webHidden/>
              </w:rPr>
              <w:fldChar w:fldCharType="separate"/>
            </w:r>
            <w:r w:rsidR="00DF2610">
              <w:rPr>
                <w:noProof/>
                <w:webHidden/>
              </w:rPr>
              <w:t>9</w:t>
            </w:r>
            <w:r w:rsidR="001F616B">
              <w:rPr>
                <w:noProof/>
                <w:webHidden/>
              </w:rPr>
              <w:fldChar w:fldCharType="end"/>
            </w:r>
          </w:hyperlink>
        </w:p>
        <w:p w14:paraId="4FD0B7FC" w14:textId="0FB38168" w:rsidR="001F616B" w:rsidRDefault="00986857">
          <w:pPr>
            <w:pStyle w:val="TOC2"/>
            <w:rPr>
              <w:rFonts w:eastAsiaTheme="minorEastAsia"/>
              <w:noProof/>
            </w:rPr>
          </w:pPr>
          <w:hyperlink w:anchor="_Toc492549101"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_Toc492549101 \h </w:instrText>
            </w:r>
            <w:r w:rsidR="001F616B">
              <w:rPr>
                <w:noProof/>
                <w:webHidden/>
              </w:rPr>
            </w:r>
            <w:r w:rsidR="001F616B">
              <w:rPr>
                <w:noProof/>
                <w:webHidden/>
              </w:rPr>
              <w:fldChar w:fldCharType="separate"/>
            </w:r>
            <w:r w:rsidR="00DF2610">
              <w:rPr>
                <w:noProof/>
                <w:webHidden/>
              </w:rPr>
              <w:t>9</w:t>
            </w:r>
            <w:r w:rsidR="001F616B">
              <w:rPr>
                <w:noProof/>
                <w:webHidden/>
              </w:rPr>
              <w:fldChar w:fldCharType="end"/>
            </w:r>
          </w:hyperlink>
        </w:p>
        <w:p w14:paraId="152F0E93" w14:textId="4299AA0B" w:rsidR="001F616B" w:rsidRDefault="00986857">
          <w:pPr>
            <w:pStyle w:val="TOC2"/>
            <w:rPr>
              <w:rFonts w:eastAsiaTheme="minorEastAsia"/>
              <w:noProof/>
            </w:rPr>
          </w:pPr>
          <w:hyperlink w:anchor="_Toc492549102"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_Toc492549102 \h </w:instrText>
            </w:r>
            <w:r w:rsidR="001F616B">
              <w:rPr>
                <w:noProof/>
                <w:webHidden/>
              </w:rPr>
            </w:r>
            <w:r w:rsidR="001F616B">
              <w:rPr>
                <w:noProof/>
                <w:webHidden/>
              </w:rPr>
              <w:fldChar w:fldCharType="separate"/>
            </w:r>
            <w:r w:rsidR="00DF2610">
              <w:rPr>
                <w:noProof/>
                <w:webHidden/>
              </w:rPr>
              <w:t>9</w:t>
            </w:r>
            <w:r w:rsidR="001F616B">
              <w:rPr>
                <w:noProof/>
                <w:webHidden/>
              </w:rPr>
              <w:fldChar w:fldCharType="end"/>
            </w:r>
          </w:hyperlink>
        </w:p>
        <w:p w14:paraId="494ED094" w14:textId="27D5930A" w:rsidR="001F616B" w:rsidRDefault="00986857">
          <w:pPr>
            <w:pStyle w:val="TOC1"/>
            <w:rPr>
              <w:rFonts w:eastAsiaTheme="minorEastAsia"/>
              <w:b w:val="0"/>
              <w:noProof/>
            </w:rPr>
          </w:pPr>
          <w:hyperlink w:anchor="_Toc492549103" w:history="1">
            <w:r w:rsidR="001F616B" w:rsidRPr="002664F0">
              <w:rPr>
                <w:rStyle w:val="Hyperlink"/>
                <w:noProof/>
                <w:lang w:val="es-ES"/>
              </w:rPr>
              <w:t>Actividad: Exploración de la diversidad del poder</w:t>
            </w:r>
            <w:r w:rsidR="001F616B">
              <w:rPr>
                <w:noProof/>
                <w:webHidden/>
              </w:rPr>
              <w:tab/>
            </w:r>
            <w:r w:rsidR="001F616B">
              <w:rPr>
                <w:noProof/>
                <w:webHidden/>
              </w:rPr>
              <w:fldChar w:fldCharType="begin"/>
            </w:r>
            <w:r w:rsidR="001F616B">
              <w:rPr>
                <w:noProof/>
                <w:webHidden/>
              </w:rPr>
              <w:instrText xml:space="preserve"> PAGEREF _Toc492549103 \h </w:instrText>
            </w:r>
            <w:r w:rsidR="001F616B">
              <w:rPr>
                <w:noProof/>
                <w:webHidden/>
              </w:rPr>
            </w:r>
            <w:r w:rsidR="001F616B">
              <w:rPr>
                <w:noProof/>
                <w:webHidden/>
              </w:rPr>
              <w:fldChar w:fldCharType="separate"/>
            </w:r>
            <w:r w:rsidR="00DF2610">
              <w:rPr>
                <w:noProof/>
                <w:webHidden/>
              </w:rPr>
              <w:t>11</w:t>
            </w:r>
            <w:r w:rsidR="001F616B">
              <w:rPr>
                <w:noProof/>
                <w:webHidden/>
              </w:rPr>
              <w:fldChar w:fldCharType="end"/>
            </w:r>
          </w:hyperlink>
        </w:p>
        <w:p w14:paraId="6FA499ED" w14:textId="2EA39795" w:rsidR="001F616B" w:rsidRDefault="00986857">
          <w:pPr>
            <w:pStyle w:val="TOC2"/>
            <w:rPr>
              <w:rFonts w:eastAsiaTheme="minorEastAsia"/>
              <w:noProof/>
            </w:rPr>
          </w:pPr>
          <w:hyperlink w:anchor="_Toc492549104"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_Toc492549104 \h </w:instrText>
            </w:r>
            <w:r w:rsidR="001F616B">
              <w:rPr>
                <w:noProof/>
                <w:webHidden/>
              </w:rPr>
            </w:r>
            <w:r w:rsidR="001F616B">
              <w:rPr>
                <w:noProof/>
                <w:webHidden/>
              </w:rPr>
              <w:fldChar w:fldCharType="separate"/>
            </w:r>
            <w:r w:rsidR="00DF2610">
              <w:rPr>
                <w:noProof/>
                <w:webHidden/>
              </w:rPr>
              <w:t>11</w:t>
            </w:r>
            <w:r w:rsidR="001F616B">
              <w:rPr>
                <w:noProof/>
                <w:webHidden/>
              </w:rPr>
              <w:fldChar w:fldCharType="end"/>
            </w:r>
          </w:hyperlink>
        </w:p>
        <w:p w14:paraId="18B202F9" w14:textId="3CB96D98" w:rsidR="001F616B" w:rsidRDefault="00986857">
          <w:pPr>
            <w:pStyle w:val="TOC2"/>
            <w:rPr>
              <w:rFonts w:eastAsiaTheme="minorEastAsia"/>
              <w:noProof/>
            </w:rPr>
          </w:pPr>
          <w:hyperlink w:anchor="_Toc492549105"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_Toc492549105 \h </w:instrText>
            </w:r>
            <w:r w:rsidR="001F616B">
              <w:rPr>
                <w:noProof/>
                <w:webHidden/>
              </w:rPr>
            </w:r>
            <w:r w:rsidR="001F616B">
              <w:rPr>
                <w:noProof/>
                <w:webHidden/>
              </w:rPr>
              <w:fldChar w:fldCharType="separate"/>
            </w:r>
            <w:r w:rsidR="00DF2610">
              <w:rPr>
                <w:noProof/>
                <w:webHidden/>
              </w:rPr>
              <w:t>11</w:t>
            </w:r>
            <w:r w:rsidR="001F616B">
              <w:rPr>
                <w:noProof/>
                <w:webHidden/>
              </w:rPr>
              <w:fldChar w:fldCharType="end"/>
            </w:r>
          </w:hyperlink>
        </w:p>
        <w:p w14:paraId="0028D743" w14:textId="27D65909" w:rsidR="001F616B" w:rsidRDefault="00986857">
          <w:pPr>
            <w:pStyle w:val="TOC2"/>
            <w:rPr>
              <w:rFonts w:eastAsiaTheme="minorEastAsia"/>
              <w:noProof/>
            </w:rPr>
          </w:pPr>
          <w:hyperlink w:anchor="_Toc492549106"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_Toc492549106 \h </w:instrText>
            </w:r>
            <w:r w:rsidR="001F616B">
              <w:rPr>
                <w:noProof/>
                <w:webHidden/>
              </w:rPr>
            </w:r>
            <w:r w:rsidR="001F616B">
              <w:rPr>
                <w:noProof/>
                <w:webHidden/>
              </w:rPr>
              <w:fldChar w:fldCharType="separate"/>
            </w:r>
            <w:r w:rsidR="00DF2610">
              <w:rPr>
                <w:noProof/>
                <w:webHidden/>
              </w:rPr>
              <w:t>12</w:t>
            </w:r>
            <w:r w:rsidR="001F616B">
              <w:rPr>
                <w:noProof/>
                <w:webHidden/>
              </w:rPr>
              <w:fldChar w:fldCharType="end"/>
            </w:r>
          </w:hyperlink>
        </w:p>
        <w:p w14:paraId="39D6DFC9" w14:textId="768D85B5" w:rsidR="001F616B" w:rsidRDefault="00986857">
          <w:pPr>
            <w:pStyle w:val="TOC2"/>
            <w:rPr>
              <w:rFonts w:eastAsiaTheme="minorEastAsia"/>
              <w:noProof/>
            </w:rPr>
          </w:pPr>
          <w:hyperlink w:anchor="_Toc492549107" w:history="1">
            <w:r w:rsidR="001F616B" w:rsidRPr="002664F0">
              <w:rPr>
                <w:rStyle w:val="Hyperlink"/>
                <w:noProof/>
                <w:lang w:val="es-ES"/>
              </w:rPr>
              <w:t>Hoja de trabajo: Dinámicas de poder</w:t>
            </w:r>
            <w:r w:rsidR="001F616B">
              <w:rPr>
                <w:noProof/>
                <w:webHidden/>
              </w:rPr>
              <w:tab/>
            </w:r>
            <w:r w:rsidR="001F616B">
              <w:rPr>
                <w:noProof/>
                <w:webHidden/>
              </w:rPr>
              <w:fldChar w:fldCharType="begin"/>
            </w:r>
            <w:r w:rsidR="001F616B">
              <w:rPr>
                <w:noProof/>
                <w:webHidden/>
              </w:rPr>
              <w:instrText xml:space="preserve"> PAGEREF _Toc492549107 \h </w:instrText>
            </w:r>
            <w:r w:rsidR="001F616B">
              <w:rPr>
                <w:noProof/>
                <w:webHidden/>
              </w:rPr>
            </w:r>
            <w:r w:rsidR="001F616B">
              <w:rPr>
                <w:noProof/>
                <w:webHidden/>
              </w:rPr>
              <w:fldChar w:fldCharType="separate"/>
            </w:r>
            <w:r w:rsidR="00DF2610">
              <w:rPr>
                <w:noProof/>
                <w:webHidden/>
              </w:rPr>
              <w:t>14</w:t>
            </w:r>
            <w:r w:rsidR="001F616B">
              <w:rPr>
                <w:noProof/>
                <w:webHidden/>
              </w:rPr>
              <w:fldChar w:fldCharType="end"/>
            </w:r>
          </w:hyperlink>
        </w:p>
        <w:p w14:paraId="0353EF93" w14:textId="35A51BAB" w:rsidR="001F616B" w:rsidRDefault="00986857">
          <w:pPr>
            <w:pStyle w:val="TOC2"/>
            <w:rPr>
              <w:rFonts w:eastAsiaTheme="minorEastAsia"/>
              <w:noProof/>
            </w:rPr>
          </w:pPr>
          <w:hyperlink w:anchor="_Toc492549108" w:history="1">
            <w:r w:rsidR="001F616B" w:rsidRPr="002664F0">
              <w:rPr>
                <w:rStyle w:val="Hyperlink"/>
                <w:noProof/>
                <w:lang w:val="es-ES"/>
              </w:rPr>
              <w:t>Hoja de trabajo: Dinámicas de poder (continuación)</w:t>
            </w:r>
            <w:r w:rsidR="001F616B">
              <w:rPr>
                <w:noProof/>
                <w:webHidden/>
              </w:rPr>
              <w:tab/>
            </w:r>
            <w:r w:rsidR="001F616B">
              <w:rPr>
                <w:noProof/>
                <w:webHidden/>
              </w:rPr>
              <w:fldChar w:fldCharType="begin"/>
            </w:r>
            <w:r w:rsidR="001F616B">
              <w:rPr>
                <w:noProof/>
                <w:webHidden/>
              </w:rPr>
              <w:instrText xml:space="preserve"> PAGEREF _Toc492549108 \h </w:instrText>
            </w:r>
            <w:r w:rsidR="001F616B">
              <w:rPr>
                <w:noProof/>
                <w:webHidden/>
              </w:rPr>
            </w:r>
            <w:r w:rsidR="001F616B">
              <w:rPr>
                <w:noProof/>
                <w:webHidden/>
              </w:rPr>
              <w:fldChar w:fldCharType="separate"/>
            </w:r>
            <w:r w:rsidR="00DF2610">
              <w:rPr>
                <w:noProof/>
                <w:webHidden/>
              </w:rPr>
              <w:t>15</w:t>
            </w:r>
            <w:r w:rsidR="001F616B">
              <w:rPr>
                <w:noProof/>
                <w:webHidden/>
              </w:rPr>
              <w:fldChar w:fldCharType="end"/>
            </w:r>
          </w:hyperlink>
        </w:p>
        <w:p w14:paraId="461A9C30" w14:textId="57B2AB87" w:rsidR="001F616B" w:rsidRDefault="00986857">
          <w:pPr>
            <w:pStyle w:val="TOC1"/>
            <w:rPr>
              <w:rFonts w:eastAsiaTheme="minorEastAsia"/>
              <w:b w:val="0"/>
              <w:noProof/>
            </w:rPr>
          </w:pPr>
          <w:hyperlink w:anchor="_Toc492549109" w:history="1">
            <w:r w:rsidR="001F616B" w:rsidRPr="002664F0">
              <w:rPr>
                <w:rStyle w:val="Hyperlink"/>
                <w:noProof/>
                <w:lang w:val="es-ES"/>
              </w:rPr>
              <w:t>Actividad: Nuestra experiencia de cambio de comportamiento</w:t>
            </w:r>
            <w:r w:rsidR="001F616B">
              <w:rPr>
                <w:noProof/>
                <w:webHidden/>
              </w:rPr>
              <w:tab/>
            </w:r>
            <w:r w:rsidR="001F616B">
              <w:rPr>
                <w:noProof/>
                <w:webHidden/>
              </w:rPr>
              <w:fldChar w:fldCharType="begin"/>
            </w:r>
            <w:r w:rsidR="001F616B">
              <w:rPr>
                <w:noProof/>
                <w:webHidden/>
              </w:rPr>
              <w:instrText xml:space="preserve"> PAGEREF _Toc492549109 \h </w:instrText>
            </w:r>
            <w:r w:rsidR="001F616B">
              <w:rPr>
                <w:noProof/>
                <w:webHidden/>
              </w:rPr>
            </w:r>
            <w:r w:rsidR="001F616B">
              <w:rPr>
                <w:noProof/>
                <w:webHidden/>
              </w:rPr>
              <w:fldChar w:fldCharType="separate"/>
            </w:r>
            <w:r w:rsidR="00DF2610">
              <w:rPr>
                <w:noProof/>
                <w:webHidden/>
              </w:rPr>
              <w:t>16</w:t>
            </w:r>
            <w:r w:rsidR="001F616B">
              <w:rPr>
                <w:noProof/>
                <w:webHidden/>
              </w:rPr>
              <w:fldChar w:fldCharType="end"/>
            </w:r>
          </w:hyperlink>
        </w:p>
        <w:p w14:paraId="05E6C9B7" w14:textId="3A27BA74" w:rsidR="001F616B" w:rsidRDefault="00986857">
          <w:pPr>
            <w:pStyle w:val="TOC2"/>
            <w:rPr>
              <w:rFonts w:eastAsiaTheme="minorEastAsia"/>
              <w:noProof/>
            </w:rPr>
          </w:pPr>
          <w:hyperlink w:anchor="_Toc492549110"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_Toc492549110 \h </w:instrText>
            </w:r>
            <w:r w:rsidR="001F616B">
              <w:rPr>
                <w:noProof/>
                <w:webHidden/>
              </w:rPr>
            </w:r>
            <w:r w:rsidR="001F616B">
              <w:rPr>
                <w:noProof/>
                <w:webHidden/>
              </w:rPr>
              <w:fldChar w:fldCharType="separate"/>
            </w:r>
            <w:r w:rsidR="00DF2610">
              <w:rPr>
                <w:noProof/>
                <w:webHidden/>
              </w:rPr>
              <w:t>16</w:t>
            </w:r>
            <w:r w:rsidR="001F616B">
              <w:rPr>
                <w:noProof/>
                <w:webHidden/>
              </w:rPr>
              <w:fldChar w:fldCharType="end"/>
            </w:r>
          </w:hyperlink>
        </w:p>
        <w:p w14:paraId="01D527A8" w14:textId="325F4B4B" w:rsidR="001F616B" w:rsidRDefault="00986857">
          <w:pPr>
            <w:pStyle w:val="TOC2"/>
            <w:rPr>
              <w:rFonts w:eastAsiaTheme="minorEastAsia"/>
              <w:noProof/>
            </w:rPr>
          </w:pPr>
          <w:hyperlink w:anchor="_Toc492549111"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_Toc492549111 \h </w:instrText>
            </w:r>
            <w:r w:rsidR="001F616B">
              <w:rPr>
                <w:noProof/>
                <w:webHidden/>
              </w:rPr>
            </w:r>
            <w:r w:rsidR="001F616B">
              <w:rPr>
                <w:noProof/>
                <w:webHidden/>
              </w:rPr>
              <w:fldChar w:fldCharType="separate"/>
            </w:r>
            <w:r w:rsidR="00DF2610">
              <w:rPr>
                <w:noProof/>
                <w:webHidden/>
              </w:rPr>
              <w:t>16</w:t>
            </w:r>
            <w:r w:rsidR="001F616B">
              <w:rPr>
                <w:noProof/>
                <w:webHidden/>
              </w:rPr>
              <w:fldChar w:fldCharType="end"/>
            </w:r>
          </w:hyperlink>
        </w:p>
        <w:p w14:paraId="695F1805" w14:textId="5F1881F1" w:rsidR="001F616B" w:rsidRDefault="00986857">
          <w:pPr>
            <w:pStyle w:val="TOC2"/>
            <w:rPr>
              <w:rFonts w:eastAsiaTheme="minorEastAsia"/>
              <w:noProof/>
            </w:rPr>
          </w:pPr>
          <w:hyperlink w:anchor="_Toc492549112"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_Toc492549112 \h </w:instrText>
            </w:r>
            <w:r w:rsidR="001F616B">
              <w:rPr>
                <w:noProof/>
                <w:webHidden/>
              </w:rPr>
            </w:r>
            <w:r w:rsidR="001F616B">
              <w:rPr>
                <w:noProof/>
                <w:webHidden/>
              </w:rPr>
              <w:fldChar w:fldCharType="separate"/>
            </w:r>
            <w:r w:rsidR="00DF2610">
              <w:rPr>
                <w:noProof/>
                <w:webHidden/>
              </w:rPr>
              <w:t>16</w:t>
            </w:r>
            <w:r w:rsidR="001F616B">
              <w:rPr>
                <w:noProof/>
                <w:webHidden/>
              </w:rPr>
              <w:fldChar w:fldCharType="end"/>
            </w:r>
          </w:hyperlink>
        </w:p>
        <w:p w14:paraId="0029564F" w14:textId="458D5E03" w:rsidR="001F616B" w:rsidRDefault="00986857">
          <w:pPr>
            <w:pStyle w:val="TOC2"/>
            <w:rPr>
              <w:rFonts w:eastAsiaTheme="minorEastAsia"/>
              <w:noProof/>
            </w:rPr>
          </w:pPr>
          <w:hyperlink w:anchor="_Toc492549113" w:history="1">
            <w:r w:rsidR="001F616B" w:rsidRPr="002664F0">
              <w:rPr>
                <w:rStyle w:val="Hyperlink"/>
                <w:noProof/>
                <w:lang w:val="es-ES"/>
              </w:rPr>
              <w:t>Rotafolios de muestra para el ejercicio de ejercicio</w:t>
            </w:r>
            <w:r w:rsidR="001F616B">
              <w:rPr>
                <w:noProof/>
                <w:webHidden/>
              </w:rPr>
              <w:tab/>
            </w:r>
            <w:r w:rsidR="001F616B">
              <w:rPr>
                <w:noProof/>
                <w:webHidden/>
              </w:rPr>
              <w:fldChar w:fldCharType="begin"/>
            </w:r>
            <w:r w:rsidR="001F616B">
              <w:rPr>
                <w:noProof/>
                <w:webHidden/>
              </w:rPr>
              <w:instrText xml:space="preserve"> PAGEREF _Toc492549113 \h </w:instrText>
            </w:r>
            <w:r w:rsidR="001F616B">
              <w:rPr>
                <w:noProof/>
                <w:webHidden/>
              </w:rPr>
            </w:r>
            <w:r w:rsidR="001F616B">
              <w:rPr>
                <w:noProof/>
                <w:webHidden/>
              </w:rPr>
              <w:fldChar w:fldCharType="separate"/>
            </w:r>
            <w:r w:rsidR="00DF2610">
              <w:rPr>
                <w:noProof/>
                <w:webHidden/>
              </w:rPr>
              <w:t>20</w:t>
            </w:r>
            <w:r w:rsidR="001F616B">
              <w:rPr>
                <w:noProof/>
                <w:webHidden/>
              </w:rPr>
              <w:fldChar w:fldCharType="end"/>
            </w:r>
          </w:hyperlink>
        </w:p>
        <w:p w14:paraId="4CE0BAB0" w14:textId="03927312" w:rsidR="001F616B" w:rsidRDefault="00986857">
          <w:pPr>
            <w:pStyle w:val="TOC3"/>
            <w:tabs>
              <w:tab w:val="right" w:pos="9350"/>
            </w:tabs>
            <w:rPr>
              <w:rFonts w:eastAsiaTheme="minorEastAsia"/>
              <w:noProof/>
            </w:rPr>
          </w:pPr>
          <w:hyperlink w:anchor="_Toc492549114" w:history="1">
            <w:r w:rsidR="001F616B" w:rsidRPr="002664F0">
              <w:rPr>
                <w:rStyle w:val="Hyperlink"/>
                <w:rFonts w:eastAsia="Times New Roman"/>
                <w:noProof/>
                <w:lang w:val="es-ES"/>
              </w:rPr>
              <w:t>El ejercicio de ejercicio</w:t>
            </w:r>
            <w:r w:rsidR="001F616B">
              <w:rPr>
                <w:noProof/>
                <w:webHidden/>
              </w:rPr>
              <w:tab/>
            </w:r>
            <w:r w:rsidR="001F616B">
              <w:rPr>
                <w:noProof/>
                <w:webHidden/>
              </w:rPr>
              <w:fldChar w:fldCharType="begin"/>
            </w:r>
            <w:r w:rsidR="001F616B">
              <w:rPr>
                <w:noProof/>
                <w:webHidden/>
              </w:rPr>
              <w:instrText xml:space="preserve"> PAGEREF _Toc492549114 \h </w:instrText>
            </w:r>
            <w:r w:rsidR="001F616B">
              <w:rPr>
                <w:noProof/>
                <w:webHidden/>
              </w:rPr>
            </w:r>
            <w:r w:rsidR="001F616B">
              <w:rPr>
                <w:noProof/>
                <w:webHidden/>
              </w:rPr>
              <w:fldChar w:fldCharType="separate"/>
            </w:r>
            <w:r w:rsidR="00DF2610">
              <w:rPr>
                <w:noProof/>
                <w:webHidden/>
              </w:rPr>
              <w:t>20</w:t>
            </w:r>
            <w:r w:rsidR="001F616B">
              <w:rPr>
                <w:noProof/>
                <w:webHidden/>
              </w:rPr>
              <w:fldChar w:fldCharType="end"/>
            </w:r>
          </w:hyperlink>
        </w:p>
        <w:p w14:paraId="6466CF4C" w14:textId="712015F8" w:rsidR="001F616B" w:rsidRDefault="00986857">
          <w:pPr>
            <w:pStyle w:val="TOC3"/>
            <w:tabs>
              <w:tab w:val="right" w:pos="9350"/>
            </w:tabs>
            <w:rPr>
              <w:rFonts w:eastAsiaTheme="minorEastAsia"/>
              <w:noProof/>
            </w:rPr>
          </w:pPr>
          <w:hyperlink w:anchor="_Toc492549115" w:history="1">
            <w:r w:rsidR="001F616B" w:rsidRPr="002664F0">
              <w:rPr>
                <w:rStyle w:val="Hyperlink"/>
                <w:rFonts w:eastAsia="Times New Roman"/>
                <w:noProof/>
                <w:lang w:val="es-ES"/>
              </w:rPr>
              <w:t>Comportamiento alternativo para el ejercicio de ejercicio</w:t>
            </w:r>
            <w:r w:rsidR="001F616B">
              <w:rPr>
                <w:noProof/>
                <w:webHidden/>
              </w:rPr>
              <w:tab/>
            </w:r>
            <w:r w:rsidR="001F616B">
              <w:rPr>
                <w:noProof/>
                <w:webHidden/>
              </w:rPr>
              <w:fldChar w:fldCharType="begin"/>
            </w:r>
            <w:r w:rsidR="001F616B">
              <w:rPr>
                <w:noProof/>
                <w:webHidden/>
              </w:rPr>
              <w:instrText xml:space="preserve"> PAGEREF _Toc492549115 \h </w:instrText>
            </w:r>
            <w:r w:rsidR="001F616B">
              <w:rPr>
                <w:noProof/>
                <w:webHidden/>
              </w:rPr>
            </w:r>
            <w:r w:rsidR="001F616B">
              <w:rPr>
                <w:noProof/>
                <w:webHidden/>
              </w:rPr>
              <w:fldChar w:fldCharType="separate"/>
            </w:r>
            <w:r w:rsidR="00DF2610">
              <w:rPr>
                <w:noProof/>
                <w:webHidden/>
              </w:rPr>
              <w:t>21</w:t>
            </w:r>
            <w:r w:rsidR="001F616B">
              <w:rPr>
                <w:noProof/>
                <w:webHidden/>
              </w:rPr>
              <w:fldChar w:fldCharType="end"/>
            </w:r>
          </w:hyperlink>
        </w:p>
        <w:p w14:paraId="572B8B46" w14:textId="1A2B00C6" w:rsidR="001F616B" w:rsidRDefault="00986857">
          <w:pPr>
            <w:pStyle w:val="TOC2"/>
            <w:rPr>
              <w:rFonts w:eastAsiaTheme="minorEastAsia"/>
              <w:noProof/>
            </w:rPr>
          </w:pPr>
          <w:hyperlink w:anchor="_Toc492549116" w:history="1">
            <w:r w:rsidR="001F616B" w:rsidRPr="002664F0">
              <w:rPr>
                <w:rStyle w:val="Hyperlink"/>
                <w:noProof/>
                <w:lang w:val="es-ES"/>
              </w:rPr>
              <w:t>Hoja de trabajo: Etapas de cambio</w:t>
            </w:r>
            <w:r w:rsidR="001F616B">
              <w:rPr>
                <w:noProof/>
                <w:webHidden/>
              </w:rPr>
              <w:tab/>
            </w:r>
            <w:r w:rsidR="001F616B">
              <w:rPr>
                <w:noProof/>
                <w:webHidden/>
              </w:rPr>
              <w:fldChar w:fldCharType="begin"/>
            </w:r>
            <w:r w:rsidR="001F616B">
              <w:rPr>
                <w:noProof/>
                <w:webHidden/>
              </w:rPr>
              <w:instrText xml:space="preserve"> PAGEREF _Toc492549116 \h </w:instrText>
            </w:r>
            <w:r w:rsidR="001F616B">
              <w:rPr>
                <w:noProof/>
                <w:webHidden/>
              </w:rPr>
            </w:r>
            <w:r w:rsidR="001F616B">
              <w:rPr>
                <w:noProof/>
                <w:webHidden/>
              </w:rPr>
              <w:fldChar w:fldCharType="separate"/>
            </w:r>
            <w:r w:rsidR="00DF2610">
              <w:rPr>
                <w:noProof/>
                <w:webHidden/>
              </w:rPr>
              <w:t>22</w:t>
            </w:r>
            <w:r w:rsidR="001F616B">
              <w:rPr>
                <w:noProof/>
                <w:webHidden/>
              </w:rPr>
              <w:fldChar w:fldCharType="end"/>
            </w:r>
          </w:hyperlink>
        </w:p>
        <w:p w14:paraId="3C8ACF27" w14:textId="1126CA62" w:rsidR="001F616B" w:rsidRDefault="00986857">
          <w:pPr>
            <w:pStyle w:val="TOC2"/>
            <w:rPr>
              <w:rFonts w:eastAsiaTheme="minorEastAsia"/>
              <w:noProof/>
            </w:rPr>
          </w:pPr>
          <w:hyperlink w:anchor="_Toc492549117" w:history="1">
            <w:r w:rsidR="001F616B" w:rsidRPr="002664F0">
              <w:rPr>
                <w:rStyle w:val="Hyperlink"/>
                <w:noProof/>
                <w:lang w:val="es-GT"/>
              </w:rPr>
              <w:t>Hoja de trabajo: Escribir una declaración de comportamiento</w:t>
            </w:r>
            <w:r w:rsidR="001F616B">
              <w:rPr>
                <w:noProof/>
                <w:webHidden/>
              </w:rPr>
              <w:tab/>
            </w:r>
            <w:r w:rsidR="001F616B">
              <w:rPr>
                <w:noProof/>
                <w:webHidden/>
              </w:rPr>
              <w:fldChar w:fldCharType="begin"/>
            </w:r>
            <w:r w:rsidR="001F616B">
              <w:rPr>
                <w:noProof/>
                <w:webHidden/>
              </w:rPr>
              <w:instrText xml:space="preserve"> PAGEREF _Toc492549117 \h </w:instrText>
            </w:r>
            <w:r w:rsidR="001F616B">
              <w:rPr>
                <w:noProof/>
                <w:webHidden/>
              </w:rPr>
            </w:r>
            <w:r w:rsidR="001F616B">
              <w:rPr>
                <w:noProof/>
                <w:webHidden/>
              </w:rPr>
              <w:fldChar w:fldCharType="separate"/>
            </w:r>
            <w:r w:rsidR="00DF2610">
              <w:rPr>
                <w:noProof/>
                <w:webHidden/>
              </w:rPr>
              <w:t>23</w:t>
            </w:r>
            <w:r w:rsidR="001F616B">
              <w:rPr>
                <w:noProof/>
                <w:webHidden/>
              </w:rPr>
              <w:fldChar w:fldCharType="end"/>
            </w:r>
          </w:hyperlink>
        </w:p>
        <w:p w14:paraId="3439D306" w14:textId="5750CAA8" w:rsidR="001F616B" w:rsidRDefault="00986857">
          <w:pPr>
            <w:pStyle w:val="TOC1"/>
            <w:rPr>
              <w:rFonts w:eastAsiaTheme="minorEastAsia"/>
              <w:b w:val="0"/>
              <w:noProof/>
            </w:rPr>
          </w:pPr>
          <w:hyperlink w:anchor="_Toc492549118" w:history="1">
            <w:r w:rsidR="001F616B" w:rsidRPr="002664F0">
              <w:rPr>
                <w:rStyle w:val="Hyperlink"/>
                <w:noProof/>
                <w:lang w:val="es-ES"/>
              </w:rPr>
              <w:t>Actividad: Historias cortas sobre el cambio</w:t>
            </w:r>
            <w:r w:rsidR="001F616B">
              <w:rPr>
                <w:noProof/>
                <w:webHidden/>
              </w:rPr>
              <w:tab/>
            </w:r>
            <w:r w:rsidR="001F616B">
              <w:rPr>
                <w:noProof/>
                <w:webHidden/>
              </w:rPr>
              <w:fldChar w:fldCharType="begin"/>
            </w:r>
            <w:r w:rsidR="001F616B">
              <w:rPr>
                <w:noProof/>
                <w:webHidden/>
              </w:rPr>
              <w:instrText xml:space="preserve"> PAGEREF _Toc492549118 \h </w:instrText>
            </w:r>
            <w:r w:rsidR="001F616B">
              <w:rPr>
                <w:noProof/>
                <w:webHidden/>
              </w:rPr>
            </w:r>
            <w:r w:rsidR="001F616B">
              <w:rPr>
                <w:noProof/>
                <w:webHidden/>
              </w:rPr>
              <w:fldChar w:fldCharType="separate"/>
            </w:r>
            <w:r w:rsidR="00DF2610">
              <w:rPr>
                <w:noProof/>
                <w:webHidden/>
              </w:rPr>
              <w:t>24</w:t>
            </w:r>
            <w:r w:rsidR="001F616B">
              <w:rPr>
                <w:noProof/>
                <w:webHidden/>
              </w:rPr>
              <w:fldChar w:fldCharType="end"/>
            </w:r>
          </w:hyperlink>
        </w:p>
        <w:p w14:paraId="29616E70" w14:textId="0A33197E" w:rsidR="001F616B" w:rsidRDefault="00986857">
          <w:pPr>
            <w:pStyle w:val="TOC2"/>
            <w:rPr>
              <w:rFonts w:eastAsiaTheme="minorEastAsia"/>
              <w:noProof/>
            </w:rPr>
          </w:pPr>
          <w:hyperlink w:anchor="_Toc492549119"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_Toc492549119 \h </w:instrText>
            </w:r>
            <w:r w:rsidR="001F616B">
              <w:rPr>
                <w:noProof/>
                <w:webHidden/>
              </w:rPr>
            </w:r>
            <w:r w:rsidR="001F616B">
              <w:rPr>
                <w:noProof/>
                <w:webHidden/>
              </w:rPr>
              <w:fldChar w:fldCharType="separate"/>
            </w:r>
            <w:r w:rsidR="00DF2610">
              <w:rPr>
                <w:noProof/>
                <w:webHidden/>
              </w:rPr>
              <w:t>24</w:t>
            </w:r>
            <w:r w:rsidR="001F616B">
              <w:rPr>
                <w:noProof/>
                <w:webHidden/>
              </w:rPr>
              <w:fldChar w:fldCharType="end"/>
            </w:r>
          </w:hyperlink>
        </w:p>
        <w:p w14:paraId="19D68FB0" w14:textId="08E223AF" w:rsidR="001F616B" w:rsidRDefault="00986857">
          <w:pPr>
            <w:pStyle w:val="TOC2"/>
            <w:rPr>
              <w:rFonts w:eastAsiaTheme="minorEastAsia"/>
              <w:noProof/>
            </w:rPr>
          </w:pPr>
          <w:hyperlink w:anchor="_Toc492549120"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_Toc492549120 \h </w:instrText>
            </w:r>
            <w:r w:rsidR="001F616B">
              <w:rPr>
                <w:noProof/>
                <w:webHidden/>
              </w:rPr>
            </w:r>
            <w:r w:rsidR="001F616B">
              <w:rPr>
                <w:noProof/>
                <w:webHidden/>
              </w:rPr>
              <w:fldChar w:fldCharType="separate"/>
            </w:r>
            <w:r w:rsidR="00DF2610">
              <w:rPr>
                <w:noProof/>
                <w:webHidden/>
              </w:rPr>
              <w:t>24</w:t>
            </w:r>
            <w:r w:rsidR="001F616B">
              <w:rPr>
                <w:noProof/>
                <w:webHidden/>
              </w:rPr>
              <w:fldChar w:fldCharType="end"/>
            </w:r>
          </w:hyperlink>
        </w:p>
        <w:p w14:paraId="575313F9" w14:textId="499D1A34" w:rsidR="001F616B" w:rsidRDefault="00986857">
          <w:pPr>
            <w:pStyle w:val="TOC2"/>
            <w:rPr>
              <w:rFonts w:eastAsiaTheme="minorEastAsia"/>
              <w:noProof/>
            </w:rPr>
          </w:pPr>
          <w:hyperlink w:anchor="_Toc492549121"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_Toc492549121 \h </w:instrText>
            </w:r>
            <w:r w:rsidR="001F616B">
              <w:rPr>
                <w:noProof/>
                <w:webHidden/>
              </w:rPr>
            </w:r>
            <w:r w:rsidR="001F616B">
              <w:rPr>
                <w:noProof/>
                <w:webHidden/>
              </w:rPr>
              <w:fldChar w:fldCharType="separate"/>
            </w:r>
            <w:r w:rsidR="00DF2610">
              <w:rPr>
                <w:noProof/>
                <w:webHidden/>
              </w:rPr>
              <w:t>25</w:t>
            </w:r>
            <w:r w:rsidR="001F616B">
              <w:rPr>
                <w:noProof/>
                <w:webHidden/>
              </w:rPr>
              <w:fldChar w:fldCharType="end"/>
            </w:r>
          </w:hyperlink>
        </w:p>
        <w:p w14:paraId="29322AC6" w14:textId="33603504" w:rsidR="001F616B" w:rsidRDefault="00986857">
          <w:pPr>
            <w:pStyle w:val="TOC2"/>
            <w:rPr>
              <w:rFonts w:eastAsiaTheme="minorEastAsia"/>
              <w:noProof/>
            </w:rPr>
          </w:pPr>
          <w:hyperlink w:anchor="_Toc492549122" w:history="1">
            <w:r w:rsidR="001F616B" w:rsidRPr="002664F0">
              <w:rPr>
                <w:rStyle w:val="Hyperlink"/>
                <w:noProof/>
                <w:lang w:val="es-ES"/>
              </w:rPr>
              <w:t>Ejemplo de una historia completa</w:t>
            </w:r>
            <w:r w:rsidR="001F616B">
              <w:rPr>
                <w:noProof/>
                <w:webHidden/>
              </w:rPr>
              <w:tab/>
            </w:r>
            <w:r w:rsidR="001F616B">
              <w:rPr>
                <w:noProof/>
                <w:webHidden/>
              </w:rPr>
              <w:fldChar w:fldCharType="begin"/>
            </w:r>
            <w:r w:rsidR="001F616B">
              <w:rPr>
                <w:noProof/>
                <w:webHidden/>
              </w:rPr>
              <w:instrText xml:space="preserve"> PAGEREF _Toc492549122 \h </w:instrText>
            </w:r>
            <w:r w:rsidR="001F616B">
              <w:rPr>
                <w:noProof/>
                <w:webHidden/>
              </w:rPr>
            </w:r>
            <w:r w:rsidR="001F616B">
              <w:rPr>
                <w:noProof/>
                <w:webHidden/>
              </w:rPr>
              <w:fldChar w:fldCharType="separate"/>
            </w:r>
            <w:r w:rsidR="00DF2610">
              <w:rPr>
                <w:noProof/>
                <w:webHidden/>
              </w:rPr>
              <w:t>27</w:t>
            </w:r>
            <w:r w:rsidR="001F616B">
              <w:rPr>
                <w:noProof/>
                <w:webHidden/>
              </w:rPr>
              <w:fldChar w:fldCharType="end"/>
            </w:r>
          </w:hyperlink>
        </w:p>
        <w:p w14:paraId="049FB650" w14:textId="563EB859" w:rsidR="001F616B" w:rsidRDefault="00986857">
          <w:pPr>
            <w:pStyle w:val="TOC1"/>
            <w:rPr>
              <w:rFonts w:eastAsiaTheme="minorEastAsia"/>
              <w:b w:val="0"/>
              <w:noProof/>
            </w:rPr>
          </w:pPr>
          <w:hyperlink w:anchor="_Toc492549123" w:history="1">
            <w:r w:rsidR="001F616B" w:rsidRPr="002664F0">
              <w:rPr>
                <w:rStyle w:val="Hyperlink"/>
                <w:noProof/>
                <w:lang w:val="es-ES"/>
              </w:rPr>
              <w:t>Actividad: Cambio de comportamiento negociado</w:t>
            </w:r>
            <w:r w:rsidR="001F616B">
              <w:rPr>
                <w:noProof/>
                <w:webHidden/>
              </w:rPr>
              <w:tab/>
            </w:r>
            <w:r w:rsidR="001F616B">
              <w:rPr>
                <w:noProof/>
                <w:webHidden/>
              </w:rPr>
              <w:fldChar w:fldCharType="begin"/>
            </w:r>
            <w:r w:rsidR="001F616B">
              <w:rPr>
                <w:noProof/>
                <w:webHidden/>
              </w:rPr>
              <w:instrText xml:space="preserve"> PAGEREF _Toc492549123 \h </w:instrText>
            </w:r>
            <w:r w:rsidR="001F616B">
              <w:rPr>
                <w:noProof/>
                <w:webHidden/>
              </w:rPr>
            </w:r>
            <w:r w:rsidR="001F616B">
              <w:rPr>
                <w:noProof/>
                <w:webHidden/>
              </w:rPr>
              <w:fldChar w:fldCharType="separate"/>
            </w:r>
            <w:r w:rsidR="00DF2610">
              <w:rPr>
                <w:noProof/>
                <w:webHidden/>
              </w:rPr>
              <w:t>28</w:t>
            </w:r>
            <w:r w:rsidR="001F616B">
              <w:rPr>
                <w:noProof/>
                <w:webHidden/>
              </w:rPr>
              <w:fldChar w:fldCharType="end"/>
            </w:r>
          </w:hyperlink>
        </w:p>
        <w:p w14:paraId="7E21E05E" w14:textId="26AD308D" w:rsidR="001F616B" w:rsidRDefault="00986857">
          <w:pPr>
            <w:pStyle w:val="TOC2"/>
            <w:rPr>
              <w:rFonts w:eastAsiaTheme="minorEastAsia"/>
              <w:noProof/>
            </w:rPr>
          </w:pPr>
          <w:hyperlink w:anchor="_Toc492549124"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_Toc492549124 \h </w:instrText>
            </w:r>
            <w:r w:rsidR="001F616B">
              <w:rPr>
                <w:noProof/>
                <w:webHidden/>
              </w:rPr>
            </w:r>
            <w:r w:rsidR="001F616B">
              <w:rPr>
                <w:noProof/>
                <w:webHidden/>
              </w:rPr>
              <w:fldChar w:fldCharType="separate"/>
            </w:r>
            <w:r w:rsidR="00DF2610">
              <w:rPr>
                <w:noProof/>
                <w:webHidden/>
              </w:rPr>
              <w:t>28</w:t>
            </w:r>
            <w:r w:rsidR="001F616B">
              <w:rPr>
                <w:noProof/>
                <w:webHidden/>
              </w:rPr>
              <w:fldChar w:fldCharType="end"/>
            </w:r>
          </w:hyperlink>
        </w:p>
        <w:p w14:paraId="74A97706" w14:textId="0922F85F" w:rsidR="001F616B" w:rsidRDefault="00986857">
          <w:pPr>
            <w:pStyle w:val="TOC2"/>
            <w:rPr>
              <w:rFonts w:eastAsiaTheme="minorEastAsia"/>
              <w:noProof/>
            </w:rPr>
          </w:pPr>
          <w:hyperlink w:anchor="_Toc492549125"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_Toc492549125 \h </w:instrText>
            </w:r>
            <w:r w:rsidR="001F616B">
              <w:rPr>
                <w:noProof/>
                <w:webHidden/>
              </w:rPr>
            </w:r>
            <w:r w:rsidR="001F616B">
              <w:rPr>
                <w:noProof/>
                <w:webHidden/>
              </w:rPr>
              <w:fldChar w:fldCharType="separate"/>
            </w:r>
            <w:r w:rsidR="00DF2610">
              <w:rPr>
                <w:noProof/>
                <w:webHidden/>
              </w:rPr>
              <w:t>28</w:t>
            </w:r>
            <w:r w:rsidR="001F616B">
              <w:rPr>
                <w:noProof/>
                <w:webHidden/>
              </w:rPr>
              <w:fldChar w:fldCharType="end"/>
            </w:r>
          </w:hyperlink>
        </w:p>
        <w:p w14:paraId="24480B35" w14:textId="79C5BDC9" w:rsidR="001F616B" w:rsidRDefault="00986857">
          <w:pPr>
            <w:pStyle w:val="TOC2"/>
            <w:rPr>
              <w:rFonts w:eastAsiaTheme="minorEastAsia"/>
              <w:noProof/>
            </w:rPr>
          </w:pPr>
          <w:hyperlink w:anchor="_Toc492549126"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_Toc492549126 \h </w:instrText>
            </w:r>
            <w:r w:rsidR="001F616B">
              <w:rPr>
                <w:noProof/>
                <w:webHidden/>
              </w:rPr>
            </w:r>
            <w:r w:rsidR="001F616B">
              <w:rPr>
                <w:noProof/>
                <w:webHidden/>
              </w:rPr>
              <w:fldChar w:fldCharType="separate"/>
            </w:r>
            <w:r w:rsidR="00DF2610">
              <w:rPr>
                <w:noProof/>
                <w:webHidden/>
              </w:rPr>
              <w:t>29</w:t>
            </w:r>
            <w:r w:rsidR="001F616B">
              <w:rPr>
                <w:noProof/>
                <w:webHidden/>
              </w:rPr>
              <w:fldChar w:fldCharType="end"/>
            </w:r>
          </w:hyperlink>
        </w:p>
        <w:p w14:paraId="7AE2A4A0" w14:textId="7A525967" w:rsidR="001F616B" w:rsidRDefault="00986857">
          <w:pPr>
            <w:pStyle w:val="TOC2"/>
            <w:rPr>
              <w:rFonts w:eastAsiaTheme="minorEastAsia"/>
              <w:noProof/>
            </w:rPr>
          </w:pPr>
          <w:hyperlink w:anchor="_Toc492549127" w:history="1">
            <w:r w:rsidR="001F616B" w:rsidRPr="002664F0">
              <w:rPr>
                <w:rStyle w:val="Hyperlink"/>
                <w:rFonts w:eastAsia="Calibri"/>
                <w:noProof/>
                <w:lang w:val="es-ES"/>
              </w:rPr>
              <w:t>Hoja de trabajo: Juego de roles: Diálogos para negociar el cambio de comportamiento</w:t>
            </w:r>
            <w:r w:rsidR="001F616B">
              <w:rPr>
                <w:noProof/>
                <w:webHidden/>
              </w:rPr>
              <w:tab/>
            </w:r>
            <w:r w:rsidR="001F616B">
              <w:rPr>
                <w:noProof/>
                <w:webHidden/>
              </w:rPr>
              <w:fldChar w:fldCharType="begin"/>
            </w:r>
            <w:r w:rsidR="001F616B">
              <w:rPr>
                <w:noProof/>
                <w:webHidden/>
              </w:rPr>
              <w:instrText xml:space="preserve"> PAGEREF _Toc492549127 \h </w:instrText>
            </w:r>
            <w:r w:rsidR="001F616B">
              <w:rPr>
                <w:noProof/>
                <w:webHidden/>
              </w:rPr>
            </w:r>
            <w:r w:rsidR="001F616B">
              <w:rPr>
                <w:noProof/>
                <w:webHidden/>
              </w:rPr>
              <w:fldChar w:fldCharType="separate"/>
            </w:r>
            <w:r w:rsidR="00DF2610">
              <w:rPr>
                <w:noProof/>
                <w:webHidden/>
              </w:rPr>
              <w:t>33</w:t>
            </w:r>
            <w:r w:rsidR="001F616B">
              <w:rPr>
                <w:noProof/>
                <w:webHidden/>
              </w:rPr>
              <w:fldChar w:fldCharType="end"/>
            </w:r>
          </w:hyperlink>
        </w:p>
        <w:p w14:paraId="63D28D0D" w14:textId="67DA55C1" w:rsidR="001F616B" w:rsidRDefault="00986857">
          <w:pPr>
            <w:pStyle w:val="TOC3"/>
            <w:tabs>
              <w:tab w:val="right" w:pos="9350"/>
            </w:tabs>
            <w:rPr>
              <w:rFonts w:eastAsiaTheme="minorEastAsia"/>
              <w:noProof/>
            </w:rPr>
          </w:pPr>
          <w:hyperlink w:anchor="_Toc492549128" w:history="1">
            <w:r w:rsidR="001F616B" w:rsidRPr="002664F0">
              <w:rPr>
                <w:rStyle w:val="Hyperlink"/>
                <w:noProof/>
                <w:lang w:val="es-ES"/>
              </w:rPr>
              <w:t>Opción A</w:t>
            </w:r>
            <w:r w:rsidR="001F616B">
              <w:rPr>
                <w:noProof/>
                <w:webHidden/>
              </w:rPr>
              <w:tab/>
            </w:r>
            <w:r w:rsidR="001F616B">
              <w:rPr>
                <w:noProof/>
                <w:webHidden/>
              </w:rPr>
              <w:fldChar w:fldCharType="begin"/>
            </w:r>
            <w:r w:rsidR="001F616B">
              <w:rPr>
                <w:noProof/>
                <w:webHidden/>
              </w:rPr>
              <w:instrText xml:space="preserve"> PAGEREF _Toc492549128 \h </w:instrText>
            </w:r>
            <w:r w:rsidR="001F616B">
              <w:rPr>
                <w:noProof/>
                <w:webHidden/>
              </w:rPr>
            </w:r>
            <w:r w:rsidR="001F616B">
              <w:rPr>
                <w:noProof/>
                <w:webHidden/>
              </w:rPr>
              <w:fldChar w:fldCharType="separate"/>
            </w:r>
            <w:r w:rsidR="00DF2610">
              <w:rPr>
                <w:noProof/>
                <w:webHidden/>
              </w:rPr>
              <w:t>33</w:t>
            </w:r>
            <w:r w:rsidR="001F616B">
              <w:rPr>
                <w:noProof/>
                <w:webHidden/>
              </w:rPr>
              <w:fldChar w:fldCharType="end"/>
            </w:r>
          </w:hyperlink>
        </w:p>
        <w:p w14:paraId="1F7A208A" w14:textId="55BDAE4C" w:rsidR="001F616B" w:rsidRDefault="00986857">
          <w:pPr>
            <w:pStyle w:val="TOC3"/>
            <w:tabs>
              <w:tab w:val="right" w:pos="9350"/>
            </w:tabs>
            <w:rPr>
              <w:rFonts w:eastAsiaTheme="minorEastAsia"/>
              <w:noProof/>
            </w:rPr>
          </w:pPr>
          <w:hyperlink w:anchor="_Toc492549129" w:history="1">
            <w:r w:rsidR="001F616B" w:rsidRPr="002664F0">
              <w:rPr>
                <w:rStyle w:val="Hyperlink"/>
                <w:noProof/>
                <w:lang w:val="es-ES"/>
              </w:rPr>
              <w:t>Opción B</w:t>
            </w:r>
            <w:r w:rsidR="001F616B">
              <w:rPr>
                <w:noProof/>
                <w:webHidden/>
              </w:rPr>
              <w:tab/>
            </w:r>
            <w:r w:rsidR="001F616B">
              <w:rPr>
                <w:noProof/>
                <w:webHidden/>
              </w:rPr>
              <w:fldChar w:fldCharType="begin"/>
            </w:r>
            <w:r w:rsidR="001F616B">
              <w:rPr>
                <w:noProof/>
                <w:webHidden/>
              </w:rPr>
              <w:instrText xml:space="preserve"> PAGEREF _Toc492549129 \h </w:instrText>
            </w:r>
            <w:r w:rsidR="001F616B">
              <w:rPr>
                <w:noProof/>
                <w:webHidden/>
              </w:rPr>
            </w:r>
            <w:r w:rsidR="001F616B">
              <w:rPr>
                <w:noProof/>
                <w:webHidden/>
              </w:rPr>
              <w:fldChar w:fldCharType="separate"/>
            </w:r>
            <w:r w:rsidR="00DF2610">
              <w:rPr>
                <w:noProof/>
                <w:webHidden/>
              </w:rPr>
              <w:t>35</w:t>
            </w:r>
            <w:r w:rsidR="001F616B">
              <w:rPr>
                <w:noProof/>
                <w:webHidden/>
              </w:rPr>
              <w:fldChar w:fldCharType="end"/>
            </w:r>
          </w:hyperlink>
        </w:p>
        <w:p w14:paraId="2B3F086E" w14:textId="3D9983B2" w:rsidR="001F616B" w:rsidRDefault="00986857">
          <w:pPr>
            <w:pStyle w:val="TOC3"/>
            <w:tabs>
              <w:tab w:val="right" w:pos="9350"/>
            </w:tabs>
            <w:rPr>
              <w:rFonts w:eastAsiaTheme="minorEastAsia"/>
              <w:noProof/>
            </w:rPr>
          </w:pPr>
          <w:hyperlink w:anchor="_Toc492549130" w:history="1">
            <w:r w:rsidR="001F616B" w:rsidRPr="002664F0">
              <w:rPr>
                <w:rStyle w:val="Hyperlink"/>
                <w:noProof/>
                <w:lang w:val="es-ES"/>
              </w:rPr>
              <w:t>Opción C</w:t>
            </w:r>
            <w:r w:rsidR="001F616B">
              <w:rPr>
                <w:noProof/>
                <w:webHidden/>
              </w:rPr>
              <w:tab/>
            </w:r>
            <w:r w:rsidR="001F616B">
              <w:rPr>
                <w:noProof/>
                <w:webHidden/>
              </w:rPr>
              <w:fldChar w:fldCharType="begin"/>
            </w:r>
            <w:r w:rsidR="001F616B">
              <w:rPr>
                <w:noProof/>
                <w:webHidden/>
              </w:rPr>
              <w:instrText xml:space="preserve"> PAGEREF _Toc492549130 \h </w:instrText>
            </w:r>
            <w:r w:rsidR="001F616B">
              <w:rPr>
                <w:noProof/>
                <w:webHidden/>
              </w:rPr>
            </w:r>
            <w:r w:rsidR="001F616B">
              <w:rPr>
                <w:noProof/>
                <w:webHidden/>
              </w:rPr>
              <w:fldChar w:fldCharType="separate"/>
            </w:r>
            <w:r w:rsidR="00DF2610">
              <w:rPr>
                <w:noProof/>
                <w:webHidden/>
              </w:rPr>
              <w:t>37</w:t>
            </w:r>
            <w:r w:rsidR="001F616B">
              <w:rPr>
                <w:noProof/>
                <w:webHidden/>
              </w:rPr>
              <w:fldChar w:fldCharType="end"/>
            </w:r>
          </w:hyperlink>
        </w:p>
        <w:p w14:paraId="2C332394" w14:textId="43B0714A" w:rsidR="001F616B" w:rsidRDefault="00986857">
          <w:pPr>
            <w:pStyle w:val="TOC2"/>
            <w:rPr>
              <w:rFonts w:eastAsiaTheme="minorEastAsia"/>
              <w:noProof/>
            </w:rPr>
          </w:pPr>
          <w:hyperlink w:anchor="_Toc492549131" w:history="1">
            <w:r w:rsidR="001F616B" w:rsidRPr="002664F0">
              <w:rPr>
                <w:rStyle w:val="Hyperlink"/>
                <w:noProof/>
                <w:lang w:val="es-ES"/>
              </w:rPr>
              <w:t>Hoja de trabajo: Pasos para el proceso de negociar el cambio de comportamiento</w:t>
            </w:r>
            <w:r w:rsidR="001F616B">
              <w:rPr>
                <w:noProof/>
                <w:webHidden/>
              </w:rPr>
              <w:tab/>
            </w:r>
            <w:r w:rsidR="001F616B">
              <w:rPr>
                <w:noProof/>
                <w:webHidden/>
              </w:rPr>
              <w:fldChar w:fldCharType="begin"/>
            </w:r>
            <w:r w:rsidR="001F616B">
              <w:rPr>
                <w:noProof/>
                <w:webHidden/>
              </w:rPr>
              <w:instrText xml:space="preserve"> PAGEREF _Toc492549131 \h </w:instrText>
            </w:r>
            <w:r w:rsidR="001F616B">
              <w:rPr>
                <w:noProof/>
                <w:webHidden/>
              </w:rPr>
            </w:r>
            <w:r w:rsidR="001F616B">
              <w:rPr>
                <w:noProof/>
                <w:webHidden/>
              </w:rPr>
              <w:fldChar w:fldCharType="separate"/>
            </w:r>
            <w:r w:rsidR="00DF2610">
              <w:rPr>
                <w:noProof/>
                <w:webHidden/>
              </w:rPr>
              <w:t>41</w:t>
            </w:r>
            <w:r w:rsidR="001F616B">
              <w:rPr>
                <w:noProof/>
                <w:webHidden/>
              </w:rPr>
              <w:fldChar w:fldCharType="end"/>
            </w:r>
          </w:hyperlink>
        </w:p>
        <w:p w14:paraId="40E8A069" w14:textId="3895D233" w:rsidR="001F616B" w:rsidRDefault="00986857">
          <w:pPr>
            <w:pStyle w:val="TOC2"/>
            <w:rPr>
              <w:rFonts w:eastAsiaTheme="minorEastAsia"/>
              <w:noProof/>
            </w:rPr>
          </w:pPr>
          <w:hyperlink w:anchor="_Toc492549132" w:history="1">
            <w:r w:rsidR="001F616B" w:rsidRPr="002664F0">
              <w:rPr>
                <w:rStyle w:val="Hyperlink"/>
                <w:noProof/>
                <w:lang w:val="es-ES"/>
              </w:rPr>
              <w:t>Hoja de trabajo: Lista de verificación de observaciones</w:t>
            </w:r>
            <w:r w:rsidR="001F616B">
              <w:rPr>
                <w:noProof/>
                <w:webHidden/>
              </w:rPr>
              <w:tab/>
            </w:r>
            <w:r w:rsidR="001F616B">
              <w:rPr>
                <w:noProof/>
                <w:webHidden/>
              </w:rPr>
              <w:fldChar w:fldCharType="begin"/>
            </w:r>
            <w:r w:rsidR="001F616B">
              <w:rPr>
                <w:noProof/>
                <w:webHidden/>
              </w:rPr>
              <w:instrText xml:space="preserve"> PAGEREF _Toc492549132 \h </w:instrText>
            </w:r>
            <w:r w:rsidR="001F616B">
              <w:rPr>
                <w:noProof/>
                <w:webHidden/>
              </w:rPr>
            </w:r>
            <w:r w:rsidR="001F616B">
              <w:rPr>
                <w:noProof/>
                <w:webHidden/>
              </w:rPr>
              <w:fldChar w:fldCharType="separate"/>
            </w:r>
            <w:r w:rsidR="00DF2610">
              <w:rPr>
                <w:noProof/>
                <w:webHidden/>
              </w:rPr>
              <w:t>42</w:t>
            </w:r>
            <w:r w:rsidR="001F616B">
              <w:rPr>
                <w:noProof/>
                <w:webHidden/>
              </w:rPr>
              <w:fldChar w:fldCharType="end"/>
            </w:r>
          </w:hyperlink>
        </w:p>
        <w:p w14:paraId="375EA61A" w14:textId="3193CADA" w:rsidR="001F616B" w:rsidRDefault="00986857">
          <w:pPr>
            <w:pStyle w:val="TOC1"/>
            <w:rPr>
              <w:rFonts w:eastAsiaTheme="minorEastAsia"/>
              <w:b w:val="0"/>
              <w:noProof/>
            </w:rPr>
          </w:pPr>
          <w:hyperlink w:anchor="_Toc492549133" w:history="1">
            <w:r w:rsidR="001F616B" w:rsidRPr="002664F0">
              <w:rPr>
                <w:rStyle w:val="Hyperlink"/>
                <w:noProof/>
                <w:lang w:val="es-ES"/>
              </w:rPr>
              <w:t>Actividad: Tr</w:t>
            </w:r>
            <w:r w:rsidR="001F616B" w:rsidRPr="002664F0">
              <w:rPr>
                <w:rStyle w:val="Hyperlink"/>
                <w:noProof/>
              </w:rPr>
              <w:t>í</w:t>
            </w:r>
            <w:r w:rsidR="001F616B" w:rsidRPr="002664F0">
              <w:rPr>
                <w:rStyle w:val="Hyperlink"/>
                <w:noProof/>
                <w:lang w:val="es-ES"/>
              </w:rPr>
              <w:t>adas de escucha</w:t>
            </w:r>
            <w:r w:rsidR="001F616B">
              <w:rPr>
                <w:noProof/>
                <w:webHidden/>
              </w:rPr>
              <w:tab/>
            </w:r>
            <w:r w:rsidR="001F616B">
              <w:rPr>
                <w:noProof/>
                <w:webHidden/>
              </w:rPr>
              <w:fldChar w:fldCharType="begin"/>
            </w:r>
            <w:r w:rsidR="001F616B">
              <w:rPr>
                <w:noProof/>
                <w:webHidden/>
              </w:rPr>
              <w:instrText xml:space="preserve"> PAGEREF _Toc492549133 \h </w:instrText>
            </w:r>
            <w:r w:rsidR="001F616B">
              <w:rPr>
                <w:noProof/>
                <w:webHidden/>
              </w:rPr>
            </w:r>
            <w:r w:rsidR="001F616B">
              <w:rPr>
                <w:noProof/>
                <w:webHidden/>
              </w:rPr>
              <w:fldChar w:fldCharType="separate"/>
            </w:r>
            <w:r w:rsidR="00DF2610">
              <w:rPr>
                <w:noProof/>
                <w:webHidden/>
              </w:rPr>
              <w:t>43</w:t>
            </w:r>
            <w:r w:rsidR="001F616B">
              <w:rPr>
                <w:noProof/>
                <w:webHidden/>
              </w:rPr>
              <w:fldChar w:fldCharType="end"/>
            </w:r>
          </w:hyperlink>
        </w:p>
        <w:p w14:paraId="4516F1A3" w14:textId="78481B0E" w:rsidR="001F616B" w:rsidRDefault="00986857">
          <w:pPr>
            <w:pStyle w:val="TOC2"/>
            <w:rPr>
              <w:rFonts w:eastAsiaTheme="minorEastAsia"/>
              <w:noProof/>
            </w:rPr>
          </w:pPr>
          <w:hyperlink w:anchor="_Toc492549134"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_Toc492549134 \h </w:instrText>
            </w:r>
            <w:r w:rsidR="001F616B">
              <w:rPr>
                <w:noProof/>
                <w:webHidden/>
              </w:rPr>
            </w:r>
            <w:r w:rsidR="001F616B">
              <w:rPr>
                <w:noProof/>
                <w:webHidden/>
              </w:rPr>
              <w:fldChar w:fldCharType="separate"/>
            </w:r>
            <w:r w:rsidR="00DF2610">
              <w:rPr>
                <w:noProof/>
                <w:webHidden/>
              </w:rPr>
              <w:t>43</w:t>
            </w:r>
            <w:r w:rsidR="001F616B">
              <w:rPr>
                <w:noProof/>
                <w:webHidden/>
              </w:rPr>
              <w:fldChar w:fldCharType="end"/>
            </w:r>
          </w:hyperlink>
        </w:p>
        <w:p w14:paraId="1C40CAEA" w14:textId="7DCADCBA" w:rsidR="001F616B" w:rsidRDefault="00986857">
          <w:pPr>
            <w:pStyle w:val="TOC2"/>
            <w:rPr>
              <w:rFonts w:eastAsiaTheme="minorEastAsia"/>
              <w:noProof/>
            </w:rPr>
          </w:pPr>
          <w:hyperlink w:anchor="_Toc492549135"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_Toc492549135 \h </w:instrText>
            </w:r>
            <w:r w:rsidR="001F616B">
              <w:rPr>
                <w:noProof/>
                <w:webHidden/>
              </w:rPr>
            </w:r>
            <w:r w:rsidR="001F616B">
              <w:rPr>
                <w:noProof/>
                <w:webHidden/>
              </w:rPr>
              <w:fldChar w:fldCharType="separate"/>
            </w:r>
            <w:r w:rsidR="00DF2610">
              <w:rPr>
                <w:noProof/>
                <w:webHidden/>
              </w:rPr>
              <w:t>43</w:t>
            </w:r>
            <w:r w:rsidR="001F616B">
              <w:rPr>
                <w:noProof/>
                <w:webHidden/>
              </w:rPr>
              <w:fldChar w:fldCharType="end"/>
            </w:r>
          </w:hyperlink>
        </w:p>
        <w:p w14:paraId="7CB53E88" w14:textId="38C75182" w:rsidR="001F616B" w:rsidRDefault="00986857">
          <w:pPr>
            <w:pStyle w:val="TOC2"/>
            <w:rPr>
              <w:rFonts w:eastAsiaTheme="minorEastAsia"/>
              <w:noProof/>
            </w:rPr>
          </w:pPr>
          <w:hyperlink w:anchor="_Toc492549136"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_Toc492549136 \h </w:instrText>
            </w:r>
            <w:r w:rsidR="001F616B">
              <w:rPr>
                <w:noProof/>
                <w:webHidden/>
              </w:rPr>
            </w:r>
            <w:r w:rsidR="001F616B">
              <w:rPr>
                <w:noProof/>
                <w:webHidden/>
              </w:rPr>
              <w:fldChar w:fldCharType="separate"/>
            </w:r>
            <w:r w:rsidR="00DF2610">
              <w:rPr>
                <w:noProof/>
                <w:webHidden/>
              </w:rPr>
              <w:t>43</w:t>
            </w:r>
            <w:r w:rsidR="001F616B">
              <w:rPr>
                <w:noProof/>
                <w:webHidden/>
              </w:rPr>
              <w:fldChar w:fldCharType="end"/>
            </w:r>
          </w:hyperlink>
        </w:p>
        <w:p w14:paraId="502CEB34" w14:textId="6DA66D1C" w:rsidR="001F616B" w:rsidRDefault="00986857">
          <w:pPr>
            <w:pStyle w:val="TOC2"/>
            <w:rPr>
              <w:rFonts w:eastAsiaTheme="minorEastAsia"/>
              <w:noProof/>
            </w:rPr>
          </w:pPr>
          <w:hyperlink w:anchor="_Toc492549137" w:history="1">
            <w:r w:rsidR="001F616B" w:rsidRPr="002664F0">
              <w:rPr>
                <w:rStyle w:val="Hyperlink"/>
                <w:noProof/>
                <w:snapToGrid w:val="0"/>
                <w:lang w:val="es-ES"/>
              </w:rPr>
              <w:t>Hoja de trabajo: Técnicas de escucha activa</w:t>
            </w:r>
            <w:r w:rsidR="001F616B">
              <w:rPr>
                <w:noProof/>
                <w:webHidden/>
              </w:rPr>
              <w:tab/>
            </w:r>
            <w:r w:rsidR="001F616B">
              <w:rPr>
                <w:noProof/>
                <w:webHidden/>
              </w:rPr>
              <w:fldChar w:fldCharType="begin"/>
            </w:r>
            <w:r w:rsidR="001F616B">
              <w:rPr>
                <w:noProof/>
                <w:webHidden/>
              </w:rPr>
              <w:instrText xml:space="preserve"> PAGEREF _Toc492549137 \h </w:instrText>
            </w:r>
            <w:r w:rsidR="001F616B">
              <w:rPr>
                <w:noProof/>
                <w:webHidden/>
              </w:rPr>
            </w:r>
            <w:r w:rsidR="001F616B">
              <w:rPr>
                <w:noProof/>
                <w:webHidden/>
              </w:rPr>
              <w:fldChar w:fldCharType="separate"/>
            </w:r>
            <w:r w:rsidR="00DF2610">
              <w:rPr>
                <w:noProof/>
                <w:webHidden/>
              </w:rPr>
              <w:t>45</w:t>
            </w:r>
            <w:r w:rsidR="001F616B">
              <w:rPr>
                <w:noProof/>
                <w:webHidden/>
              </w:rPr>
              <w:fldChar w:fldCharType="end"/>
            </w:r>
          </w:hyperlink>
        </w:p>
        <w:p w14:paraId="66481736" w14:textId="47554EC3" w:rsidR="001F616B" w:rsidRDefault="00986857">
          <w:pPr>
            <w:pStyle w:val="TOC1"/>
            <w:rPr>
              <w:rFonts w:eastAsiaTheme="minorEastAsia"/>
              <w:b w:val="0"/>
              <w:noProof/>
            </w:rPr>
          </w:pPr>
          <w:hyperlink w:anchor="_Toc492549138" w:history="1">
            <w:r w:rsidR="001F616B" w:rsidRPr="002664F0">
              <w:rPr>
                <w:rStyle w:val="Hyperlink"/>
                <w:noProof/>
                <w:lang w:val="es-ES"/>
              </w:rPr>
              <w:t>Actividad: Votación con los pies</w:t>
            </w:r>
            <w:r w:rsidR="001F616B">
              <w:rPr>
                <w:noProof/>
                <w:webHidden/>
              </w:rPr>
              <w:tab/>
            </w:r>
            <w:r w:rsidR="001F616B">
              <w:rPr>
                <w:noProof/>
                <w:webHidden/>
              </w:rPr>
              <w:fldChar w:fldCharType="begin"/>
            </w:r>
            <w:r w:rsidR="001F616B">
              <w:rPr>
                <w:noProof/>
                <w:webHidden/>
              </w:rPr>
              <w:instrText xml:space="preserve"> PAGEREF _Toc492549138 \h </w:instrText>
            </w:r>
            <w:r w:rsidR="001F616B">
              <w:rPr>
                <w:noProof/>
                <w:webHidden/>
              </w:rPr>
            </w:r>
            <w:r w:rsidR="001F616B">
              <w:rPr>
                <w:noProof/>
                <w:webHidden/>
              </w:rPr>
              <w:fldChar w:fldCharType="separate"/>
            </w:r>
            <w:r w:rsidR="00DF2610">
              <w:rPr>
                <w:noProof/>
                <w:webHidden/>
              </w:rPr>
              <w:t>46</w:t>
            </w:r>
            <w:r w:rsidR="001F616B">
              <w:rPr>
                <w:noProof/>
                <w:webHidden/>
              </w:rPr>
              <w:fldChar w:fldCharType="end"/>
            </w:r>
          </w:hyperlink>
        </w:p>
        <w:p w14:paraId="76AF4CFA" w14:textId="66BFCBFA" w:rsidR="001F616B" w:rsidRDefault="00986857">
          <w:pPr>
            <w:pStyle w:val="TOC2"/>
            <w:rPr>
              <w:rFonts w:eastAsiaTheme="minorEastAsia"/>
              <w:noProof/>
            </w:rPr>
          </w:pPr>
          <w:hyperlink w:anchor="_Toc492549139"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_Toc492549139 \h </w:instrText>
            </w:r>
            <w:r w:rsidR="001F616B">
              <w:rPr>
                <w:noProof/>
                <w:webHidden/>
              </w:rPr>
            </w:r>
            <w:r w:rsidR="001F616B">
              <w:rPr>
                <w:noProof/>
                <w:webHidden/>
              </w:rPr>
              <w:fldChar w:fldCharType="separate"/>
            </w:r>
            <w:r w:rsidR="00DF2610">
              <w:rPr>
                <w:noProof/>
                <w:webHidden/>
              </w:rPr>
              <w:t>46</w:t>
            </w:r>
            <w:r w:rsidR="001F616B">
              <w:rPr>
                <w:noProof/>
                <w:webHidden/>
              </w:rPr>
              <w:fldChar w:fldCharType="end"/>
            </w:r>
          </w:hyperlink>
        </w:p>
        <w:p w14:paraId="3E291545" w14:textId="301E686B" w:rsidR="001F616B" w:rsidRDefault="00986857">
          <w:pPr>
            <w:pStyle w:val="TOC2"/>
            <w:rPr>
              <w:rFonts w:eastAsiaTheme="minorEastAsia"/>
              <w:noProof/>
            </w:rPr>
          </w:pPr>
          <w:hyperlink w:anchor="_Toc492549140"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_Toc492549140 \h </w:instrText>
            </w:r>
            <w:r w:rsidR="001F616B">
              <w:rPr>
                <w:noProof/>
                <w:webHidden/>
              </w:rPr>
            </w:r>
            <w:r w:rsidR="001F616B">
              <w:rPr>
                <w:noProof/>
                <w:webHidden/>
              </w:rPr>
              <w:fldChar w:fldCharType="separate"/>
            </w:r>
            <w:r w:rsidR="00DF2610">
              <w:rPr>
                <w:noProof/>
                <w:webHidden/>
              </w:rPr>
              <w:t>46</w:t>
            </w:r>
            <w:r w:rsidR="001F616B">
              <w:rPr>
                <w:noProof/>
                <w:webHidden/>
              </w:rPr>
              <w:fldChar w:fldCharType="end"/>
            </w:r>
          </w:hyperlink>
        </w:p>
        <w:p w14:paraId="4921DB0C" w14:textId="10CB7A70" w:rsidR="001F616B" w:rsidRDefault="00986857">
          <w:pPr>
            <w:pStyle w:val="TOC2"/>
            <w:rPr>
              <w:rFonts w:eastAsiaTheme="minorEastAsia"/>
              <w:noProof/>
            </w:rPr>
          </w:pPr>
          <w:hyperlink w:anchor="_Toc492549141"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_Toc492549141 \h </w:instrText>
            </w:r>
            <w:r w:rsidR="001F616B">
              <w:rPr>
                <w:noProof/>
                <w:webHidden/>
              </w:rPr>
            </w:r>
            <w:r w:rsidR="001F616B">
              <w:rPr>
                <w:noProof/>
                <w:webHidden/>
              </w:rPr>
              <w:fldChar w:fldCharType="separate"/>
            </w:r>
            <w:r w:rsidR="00DF2610">
              <w:rPr>
                <w:noProof/>
                <w:webHidden/>
              </w:rPr>
              <w:t>47</w:t>
            </w:r>
            <w:r w:rsidR="001F616B">
              <w:rPr>
                <w:noProof/>
                <w:webHidden/>
              </w:rPr>
              <w:fldChar w:fldCharType="end"/>
            </w:r>
          </w:hyperlink>
        </w:p>
        <w:p w14:paraId="32DD332D" w14:textId="470B3024" w:rsidR="001F616B" w:rsidRDefault="00986857">
          <w:pPr>
            <w:pStyle w:val="TOC1"/>
            <w:rPr>
              <w:rFonts w:eastAsiaTheme="minorEastAsia"/>
              <w:b w:val="0"/>
              <w:noProof/>
            </w:rPr>
          </w:pPr>
          <w:hyperlink w:anchor="_Toc492549142" w:history="1">
            <w:r w:rsidR="001F616B" w:rsidRPr="002664F0">
              <w:rPr>
                <w:rStyle w:val="Hyperlink"/>
                <w:noProof/>
                <w:lang w:val="es-ES"/>
              </w:rPr>
              <w:t>Actividad: Desempacando la mochila de privilegios</w:t>
            </w:r>
            <w:r w:rsidR="001F616B">
              <w:rPr>
                <w:noProof/>
                <w:webHidden/>
              </w:rPr>
              <w:tab/>
            </w:r>
            <w:r w:rsidR="001F616B">
              <w:rPr>
                <w:noProof/>
                <w:webHidden/>
              </w:rPr>
              <w:fldChar w:fldCharType="begin"/>
            </w:r>
            <w:r w:rsidR="001F616B">
              <w:rPr>
                <w:noProof/>
                <w:webHidden/>
              </w:rPr>
              <w:instrText xml:space="preserve"> PAGEREF _Toc492549142 \h </w:instrText>
            </w:r>
            <w:r w:rsidR="001F616B">
              <w:rPr>
                <w:noProof/>
                <w:webHidden/>
              </w:rPr>
            </w:r>
            <w:r w:rsidR="001F616B">
              <w:rPr>
                <w:noProof/>
                <w:webHidden/>
              </w:rPr>
              <w:fldChar w:fldCharType="separate"/>
            </w:r>
            <w:r w:rsidR="00DF2610">
              <w:rPr>
                <w:noProof/>
                <w:webHidden/>
              </w:rPr>
              <w:t>48</w:t>
            </w:r>
            <w:r w:rsidR="001F616B">
              <w:rPr>
                <w:noProof/>
                <w:webHidden/>
              </w:rPr>
              <w:fldChar w:fldCharType="end"/>
            </w:r>
          </w:hyperlink>
        </w:p>
        <w:p w14:paraId="6B011AB0" w14:textId="00C458F8" w:rsidR="001F616B" w:rsidRDefault="00986857">
          <w:pPr>
            <w:pStyle w:val="TOC2"/>
            <w:rPr>
              <w:rFonts w:eastAsiaTheme="minorEastAsia"/>
              <w:noProof/>
            </w:rPr>
          </w:pPr>
          <w:hyperlink w:anchor="_Toc492549143"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_Toc492549143 \h </w:instrText>
            </w:r>
            <w:r w:rsidR="001F616B">
              <w:rPr>
                <w:noProof/>
                <w:webHidden/>
              </w:rPr>
            </w:r>
            <w:r w:rsidR="001F616B">
              <w:rPr>
                <w:noProof/>
                <w:webHidden/>
              </w:rPr>
              <w:fldChar w:fldCharType="separate"/>
            </w:r>
            <w:r w:rsidR="00DF2610">
              <w:rPr>
                <w:noProof/>
                <w:webHidden/>
              </w:rPr>
              <w:t>48</w:t>
            </w:r>
            <w:r w:rsidR="001F616B">
              <w:rPr>
                <w:noProof/>
                <w:webHidden/>
              </w:rPr>
              <w:fldChar w:fldCharType="end"/>
            </w:r>
          </w:hyperlink>
        </w:p>
        <w:p w14:paraId="2469CDDF" w14:textId="19D5F7B9" w:rsidR="001F616B" w:rsidRDefault="00986857">
          <w:pPr>
            <w:pStyle w:val="TOC2"/>
            <w:rPr>
              <w:rFonts w:eastAsiaTheme="minorEastAsia"/>
              <w:noProof/>
            </w:rPr>
          </w:pPr>
          <w:hyperlink w:anchor="_Toc492549144"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_Toc492549144 \h </w:instrText>
            </w:r>
            <w:r w:rsidR="001F616B">
              <w:rPr>
                <w:noProof/>
                <w:webHidden/>
              </w:rPr>
            </w:r>
            <w:r w:rsidR="001F616B">
              <w:rPr>
                <w:noProof/>
                <w:webHidden/>
              </w:rPr>
              <w:fldChar w:fldCharType="separate"/>
            </w:r>
            <w:r w:rsidR="00DF2610">
              <w:rPr>
                <w:noProof/>
                <w:webHidden/>
              </w:rPr>
              <w:t>48</w:t>
            </w:r>
            <w:r w:rsidR="001F616B">
              <w:rPr>
                <w:noProof/>
                <w:webHidden/>
              </w:rPr>
              <w:fldChar w:fldCharType="end"/>
            </w:r>
          </w:hyperlink>
        </w:p>
        <w:p w14:paraId="0A0BA846" w14:textId="05C5FD51" w:rsidR="001F616B" w:rsidRDefault="00986857">
          <w:pPr>
            <w:pStyle w:val="TOC2"/>
            <w:rPr>
              <w:rFonts w:eastAsiaTheme="minorEastAsia"/>
              <w:noProof/>
            </w:rPr>
          </w:pPr>
          <w:hyperlink w:anchor="_Toc492549145"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_Toc492549145 \h </w:instrText>
            </w:r>
            <w:r w:rsidR="001F616B">
              <w:rPr>
                <w:noProof/>
                <w:webHidden/>
              </w:rPr>
            </w:r>
            <w:r w:rsidR="001F616B">
              <w:rPr>
                <w:noProof/>
                <w:webHidden/>
              </w:rPr>
              <w:fldChar w:fldCharType="separate"/>
            </w:r>
            <w:r w:rsidR="00DF2610">
              <w:rPr>
                <w:noProof/>
                <w:webHidden/>
              </w:rPr>
              <w:t>49</w:t>
            </w:r>
            <w:r w:rsidR="001F616B">
              <w:rPr>
                <w:noProof/>
                <w:webHidden/>
              </w:rPr>
              <w:fldChar w:fldCharType="end"/>
            </w:r>
          </w:hyperlink>
        </w:p>
        <w:p w14:paraId="7C434B1C" w14:textId="1D075222" w:rsidR="001F616B" w:rsidRDefault="00986857">
          <w:pPr>
            <w:pStyle w:val="TOC1"/>
            <w:rPr>
              <w:rFonts w:eastAsiaTheme="minorEastAsia"/>
              <w:b w:val="0"/>
              <w:noProof/>
            </w:rPr>
          </w:pPr>
          <w:hyperlink w:anchor="_Toc492549146" w:history="1">
            <w:r w:rsidR="001F616B" w:rsidRPr="002664F0">
              <w:rPr>
                <w:rStyle w:val="Hyperlink"/>
                <w:noProof/>
                <w:lang w:val="es-ES"/>
              </w:rPr>
              <w:t>Actividad: Voces</w:t>
            </w:r>
            <w:r w:rsidR="001F616B">
              <w:rPr>
                <w:noProof/>
                <w:webHidden/>
              </w:rPr>
              <w:tab/>
            </w:r>
            <w:r w:rsidR="001F616B">
              <w:rPr>
                <w:noProof/>
                <w:webHidden/>
              </w:rPr>
              <w:fldChar w:fldCharType="begin"/>
            </w:r>
            <w:r w:rsidR="001F616B">
              <w:rPr>
                <w:noProof/>
                <w:webHidden/>
              </w:rPr>
              <w:instrText xml:space="preserve"> PAGEREF _Toc492549146 \h </w:instrText>
            </w:r>
            <w:r w:rsidR="001F616B">
              <w:rPr>
                <w:noProof/>
                <w:webHidden/>
              </w:rPr>
            </w:r>
            <w:r w:rsidR="001F616B">
              <w:rPr>
                <w:noProof/>
                <w:webHidden/>
              </w:rPr>
              <w:fldChar w:fldCharType="separate"/>
            </w:r>
            <w:r w:rsidR="00DF2610">
              <w:rPr>
                <w:noProof/>
                <w:webHidden/>
              </w:rPr>
              <w:t>50</w:t>
            </w:r>
            <w:r w:rsidR="001F616B">
              <w:rPr>
                <w:noProof/>
                <w:webHidden/>
              </w:rPr>
              <w:fldChar w:fldCharType="end"/>
            </w:r>
          </w:hyperlink>
        </w:p>
        <w:p w14:paraId="3CA56E87" w14:textId="75341601" w:rsidR="001F616B" w:rsidRDefault="00986857">
          <w:pPr>
            <w:pStyle w:val="TOC2"/>
            <w:rPr>
              <w:rFonts w:eastAsiaTheme="minorEastAsia"/>
              <w:noProof/>
            </w:rPr>
          </w:pPr>
          <w:hyperlink w:anchor="_Toc492549147"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_Toc492549147 \h </w:instrText>
            </w:r>
            <w:r w:rsidR="001F616B">
              <w:rPr>
                <w:noProof/>
                <w:webHidden/>
              </w:rPr>
            </w:r>
            <w:r w:rsidR="001F616B">
              <w:rPr>
                <w:noProof/>
                <w:webHidden/>
              </w:rPr>
              <w:fldChar w:fldCharType="separate"/>
            </w:r>
            <w:r w:rsidR="00DF2610">
              <w:rPr>
                <w:noProof/>
                <w:webHidden/>
              </w:rPr>
              <w:t>50</w:t>
            </w:r>
            <w:r w:rsidR="001F616B">
              <w:rPr>
                <w:noProof/>
                <w:webHidden/>
              </w:rPr>
              <w:fldChar w:fldCharType="end"/>
            </w:r>
          </w:hyperlink>
        </w:p>
        <w:p w14:paraId="318E068A" w14:textId="4457DB87" w:rsidR="001F616B" w:rsidRDefault="00986857">
          <w:pPr>
            <w:pStyle w:val="TOC2"/>
            <w:rPr>
              <w:rFonts w:eastAsiaTheme="minorEastAsia"/>
              <w:noProof/>
            </w:rPr>
          </w:pPr>
          <w:hyperlink w:anchor="_Toc492549148"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_Toc492549148 \h </w:instrText>
            </w:r>
            <w:r w:rsidR="001F616B">
              <w:rPr>
                <w:noProof/>
                <w:webHidden/>
              </w:rPr>
            </w:r>
            <w:r w:rsidR="001F616B">
              <w:rPr>
                <w:noProof/>
                <w:webHidden/>
              </w:rPr>
              <w:fldChar w:fldCharType="separate"/>
            </w:r>
            <w:r w:rsidR="00DF2610">
              <w:rPr>
                <w:noProof/>
                <w:webHidden/>
              </w:rPr>
              <w:t>50</w:t>
            </w:r>
            <w:r w:rsidR="001F616B">
              <w:rPr>
                <w:noProof/>
                <w:webHidden/>
              </w:rPr>
              <w:fldChar w:fldCharType="end"/>
            </w:r>
          </w:hyperlink>
        </w:p>
        <w:p w14:paraId="309D9947" w14:textId="48B293D6" w:rsidR="001F616B" w:rsidRDefault="00986857">
          <w:pPr>
            <w:pStyle w:val="TOC2"/>
            <w:rPr>
              <w:rFonts w:eastAsiaTheme="minorEastAsia"/>
              <w:noProof/>
            </w:rPr>
          </w:pPr>
          <w:hyperlink w:anchor="_Toc492549149"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_Toc492549149 \h </w:instrText>
            </w:r>
            <w:r w:rsidR="001F616B">
              <w:rPr>
                <w:noProof/>
                <w:webHidden/>
              </w:rPr>
            </w:r>
            <w:r w:rsidR="001F616B">
              <w:rPr>
                <w:noProof/>
                <w:webHidden/>
              </w:rPr>
              <w:fldChar w:fldCharType="separate"/>
            </w:r>
            <w:r w:rsidR="00DF2610">
              <w:rPr>
                <w:noProof/>
                <w:webHidden/>
              </w:rPr>
              <w:t>52</w:t>
            </w:r>
            <w:r w:rsidR="001F616B">
              <w:rPr>
                <w:noProof/>
                <w:webHidden/>
              </w:rPr>
              <w:fldChar w:fldCharType="end"/>
            </w:r>
          </w:hyperlink>
        </w:p>
        <w:p w14:paraId="290DF4AA" w14:textId="3C273A68" w:rsidR="001F616B" w:rsidRDefault="00986857">
          <w:pPr>
            <w:pStyle w:val="TOC2"/>
            <w:rPr>
              <w:rFonts w:eastAsiaTheme="minorEastAsia"/>
              <w:noProof/>
            </w:rPr>
          </w:pPr>
          <w:hyperlink w:anchor="_Toc492549150" w:history="1">
            <w:r w:rsidR="001F616B" w:rsidRPr="002664F0">
              <w:rPr>
                <w:rStyle w:val="Hyperlink"/>
                <w:noProof/>
                <w:lang w:val="es-ES"/>
              </w:rPr>
              <w:t>Hoja de trabajo: Sociodramas – Opción de salud</w:t>
            </w:r>
            <w:r w:rsidR="001F616B">
              <w:rPr>
                <w:noProof/>
                <w:webHidden/>
              </w:rPr>
              <w:tab/>
            </w:r>
            <w:r w:rsidR="001F616B">
              <w:rPr>
                <w:noProof/>
                <w:webHidden/>
              </w:rPr>
              <w:fldChar w:fldCharType="begin"/>
            </w:r>
            <w:r w:rsidR="001F616B">
              <w:rPr>
                <w:noProof/>
                <w:webHidden/>
              </w:rPr>
              <w:instrText xml:space="preserve"> PAGEREF _Toc492549150 \h </w:instrText>
            </w:r>
            <w:r w:rsidR="001F616B">
              <w:rPr>
                <w:noProof/>
                <w:webHidden/>
              </w:rPr>
            </w:r>
            <w:r w:rsidR="001F616B">
              <w:rPr>
                <w:noProof/>
                <w:webHidden/>
              </w:rPr>
              <w:fldChar w:fldCharType="separate"/>
            </w:r>
            <w:r w:rsidR="00DF2610">
              <w:rPr>
                <w:noProof/>
                <w:webHidden/>
              </w:rPr>
              <w:t>54</w:t>
            </w:r>
            <w:r w:rsidR="001F616B">
              <w:rPr>
                <w:noProof/>
                <w:webHidden/>
              </w:rPr>
              <w:fldChar w:fldCharType="end"/>
            </w:r>
          </w:hyperlink>
        </w:p>
        <w:p w14:paraId="176FD642" w14:textId="22668FE3" w:rsidR="001F616B" w:rsidRDefault="00986857">
          <w:pPr>
            <w:pStyle w:val="TOC2"/>
            <w:rPr>
              <w:rFonts w:eastAsiaTheme="minorEastAsia"/>
              <w:noProof/>
            </w:rPr>
          </w:pPr>
          <w:hyperlink w:anchor="_Toc492549151" w:history="1">
            <w:r w:rsidR="001F616B" w:rsidRPr="002664F0">
              <w:rPr>
                <w:rStyle w:val="Hyperlink"/>
                <w:noProof/>
                <w:lang w:val="es-ES"/>
              </w:rPr>
              <w:t>Hoja de trabajo: Sociodramas – Opción de agricultura</w:t>
            </w:r>
            <w:r w:rsidR="001F616B">
              <w:rPr>
                <w:noProof/>
                <w:webHidden/>
              </w:rPr>
              <w:tab/>
            </w:r>
            <w:r w:rsidR="001F616B">
              <w:rPr>
                <w:noProof/>
                <w:webHidden/>
              </w:rPr>
              <w:fldChar w:fldCharType="begin"/>
            </w:r>
            <w:r w:rsidR="001F616B">
              <w:rPr>
                <w:noProof/>
                <w:webHidden/>
              </w:rPr>
              <w:instrText xml:space="preserve"> PAGEREF _Toc492549151 \h </w:instrText>
            </w:r>
            <w:r w:rsidR="001F616B">
              <w:rPr>
                <w:noProof/>
                <w:webHidden/>
              </w:rPr>
            </w:r>
            <w:r w:rsidR="001F616B">
              <w:rPr>
                <w:noProof/>
                <w:webHidden/>
              </w:rPr>
              <w:fldChar w:fldCharType="separate"/>
            </w:r>
            <w:r w:rsidR="00DF2610">
              <w:rPr>
                <w:noProof/>
                <w:webHidden/>
              </w:rPr>
              <w:t>55</w:t>
            </w:r>
            <w:r w:rsidR="001F616B">
              <w:rPr>
                <w:noProof/>
                <w:webHidden/>
              </w:rPr>
              <w:fldChar w:fldCharType="end"/>
            </w:r>
          </w:hyperlink>
        </w:p>
        <w:p w14:paraId="387B53CE" w14:textId="5658669E" w:rsidR="001F616B" w:rsidRDefault="00986857">
          <w:pPr>
            <w:pStyle w:val="TOC1"/>
            <w:rPr>
              <w:rFonts w:eastAsiaTheme="minorEastAsia"/>
              <w:b w:val="0"/>
              <w:noProof/>
            </w:rPr>
          </w:pPr>
          <w:hyperlink w:anchor="_Toc492549152" w:history="1">
            <w:r w:rsidR="001F616B" w:rsidRPr="002664F0">
              <w:rPr>
                <w:rStyle w:val="Hyperlink"/>
                <w:noProof/>
                <w:lang w:val="es-ES"/>
              </w:rPr>
              <w:t>Actividad: Dominios y estilos de aprendizaje</w:t>
            </w:r>
            <w:r w:rsidR="001F616B">
              <w:rPr>
                <w:noProof/>
                <w:webHidden/>
              </w:rPr>
              <w:tab/>
            </w:r>
            <w:r w:rsidR="001F616B">
              <w:rPr>
                <w:noProof/>
                <w:webHidden/>
              </w:rPr>
              <w:fldChar w:fldCharType="begin"/>
            </w:r>
            <w:r w:rsidR="001F616B">
              <w:rPr>
                <w:noProof/>
                <w:webHidden/>
              </w:rPr>
              <w:instrText xml:space="preserve"> PAGEREF _Toc492549152 \h </w:instrText>
            </w:r>
            <w:r w:rsidR="001F616B">
              <w:rPr>
                <w:noProof/>
                <w:webHidden/>
              </w:rPr>
            </w:r>
            <w:r w:rsidR="001F616B">
              <w:rPr>
                <w:noProof/>
                <w:webHidden/>
              </w:rPr>
              <w:fldChar w:fldCharType="separate"/>
            </w:r>
            <w:r w:rsidR="00DF2610">
              <w:rPr>
                <w:noProof/>
                <w:webHidden/>
              </w:rPr>
              <w:t>56</w:t>
            </w:r>
            <w:r w:rsidR="001F616B">
              <w:rPr>
                <w:noProof/>
                <w:webHidden/>
              </w:rPr>
              <w:fldChar w:fldCharType="end"/>
            </w:r>
          </w:hyperlink>
        </w:p>
        <w:p w14:paraId="6E4AD7A8" w14:textId="0D238AF0" w:rsidR="001F616B" w:rsidRDefault="00986857">
          <w:pPr>
            <w:pStyle w:val="TOC2"/>
            <w:rPr>
              <w:rFonts w:eastAsiaTheme="minorEastAsia"/>
              <w:noProof/>
            </w:rPr>
          </w:pPr>
          <w:hyperlink w:anchor="_Toc492549153"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_Toc492549153 \h </w:instrText>
            </w:r>
            <w:r w:rsidR="001F616B">
              <w:rPr>
                <w:noProof/>
                <w:webHidden/>
              </w:rPr>
            </w:r>
            <w:r w:rsidR="001F616B">
              <w:rPr>
                <w:noProof/>
                <w:webHidden/>
              </w:rPr>
              <w:fldChar w:fldCharType="separate"/>
            </w:r>
            <w:r w:rsidR="00DF2610">
              <w:rPr>
                <w:noProof/>
                <w:webHidden/>
              </w:rPr>
              <w:t>56</w:t>
            </w:r>
            <w:r w:rsidR="001F616B">
              <w:rPr>
                <w:noProof/>
                <w:webHidden/>
              </w:rPr>
              <w:fldChar w:fldCharType="end"/>
            </w:r>
          </w:hyperlink>
        </w:p>
        <w:p w14:paraId="48402F5B" w14:textId="3974A072" w:rsidR="001F616B" w:rsidRDefault="00986857">
          <w:pPr>
            <w:pStyle w:val="TOC2"/>
            <w:rPr>
              <w:rFonts w:eastAsiaTheme="minorEastAsia"/>
              <w:noProof/>
            </w:rPr>
          </w:pPr>
          <w:hyperlink w:anchor="_Toc492549154"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_Toc492549154 \h </w:instrText>
            </w:r>
            <w:r w:rsidR="001F616B">
              <w:rPr>
                <w:noProof/>
                <w:webHidden/>
              </w:rPr>
            </w:r>
            <w:r w:rsidR="001F616B">
              <w:rPr>
                <w:noProof/>
                <w:webHidden/>
              </w:rPr>
              <w:fldChar w:fldCharType="separate"/>
            </w:r>
            <w:r w:rsidR="00DF2610">
              <w:rPr>
                <w:noProof/>
                <w:webHidden/>
              </w:rPr>
              <w:t>56</w:t>
            </w:r>
            <w:r w:rsidR="001F616B">
              <w:rPr>
                <w:noProof/>
                <w:webHidden/>
              </w:rPr>
              <w:fldChar w:fldCharType="end"/>
            </w:r>
          </w:hyperlink>
        </w:p>
        <w:p w14:paraId="6165A27A" w14:textId="7E35F5DE" w:rsidR="001F616B" w:rsidRDefault="00986857">
          <w:pPr>
            <w:pStyle w:val="TOC2"/>
            <w:rPr>
              <w:rFonts w:eastAsiaTheme="minorEastAsia"/>
              <w:noProof/>
            </w:rPr>
          </w:pPr>
          <w:hyperlink w:anchor="_Toc492549155"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_Toc492549155 \h </w:instrText>
            </w:r>
            <w:r w:rsidR="001F616B">
              <w:rPr>
                <w:noProof/>
                <w:webHidden/>
              </w:rPr>
            </w:r>
            <w:r w:rsidR="001F616B">
              <w:rPr>
                <w:noProof/>
                <w:webHidden/>
              </w:rPr>
              <w:fldChar w:fldCharType="separate"/>
            </w:r>
            <w:r w:rsidR="00DF2610">
              <w:rPr>
                <w:noProof/>
                <w:webHidden/>
              </w:rPr>
              <w:t>57</w:t>
            </w:r>
            <w:r w:rsidR="001F616B">
              <w:rPr>
                <w:noProof/>
                <w:webHidden/>
              </w:rPr>
              <w:fldChar w:fldCharType="end"/>
            </w:r>
          </w:hyperlink>
        </w:p>
        <w:p w14:paraId="13171C28" w14:textId="1075636A" w:rsidR="001F616B" w:rsidRDefault="00986857">
          <w:pPr>
            <w:pStyle w:val="TOC2"/>
            <w:rPr>
              <w:rFonts w:eastAsiaTheme="minorEastAsia"/>
              <w:noProof/>
            </w:rPr>
          </w:pPr>
          <w:hyperlink w:anchor="_Toc492549156" w:history="1">
            <w:r w:rsidR="001F616B" w:rsidRPr="002664F0">
              <w:rPr>
                <w:rStyle w:val="Hyperlink"/>
                <w:noProof/>
                <w:lang w:val="es-ES"/>
              </w:rPr>
              <w:t>Hoja de trabajo: Historia de la comunidad de Ana</w:t>
            </w:r>
            <w:r w:rsidR="001F616B">
              <w:rPr>
                <w:noProof/>
                <w:webHidden/>
              </w:rPr>
              <w:tab/>
            </w:r>
            <w:r w:rsidR="001F616B">
              <w:rPr>
                <w:noProof/>
                <w:webHidden/>
              </w:rPr>
              <w:fldChar w:fldCharType="begin"/>
            </w:r>
            <w:r w:rsidR="001F616B">
              <w:rPr>
                <w:noProof/>
                <w:webHidden/>
              </w:rPr>
              <w:instrText xml:space="preserve"> PAGEREF _Toc492549156 \h </w:instrText>
            </w:r>
            <w:r w:rsidR="001F616B">
              <w:rPr>
                <w:noProof/>
                <w:webHidden/>
              </w:rPr>
            </w:r>
            <w:r w:rsidR="001F616B">
              <w:rPr>
                <w:noProof/>
                <w:webHidden/>
              </w:rPr>
              <w:fldChar w:fldCharType="separate"/>
            </w:r>
            <w:r w:rsidR="00DF2610">
              <w:rPr>
                <w:noProof/>
                <w:webHidden/>
              </w:rPr>
              <w:t>59</w:t>
            </w:r>
            <w:r w:rsidR="001F616B">
              <w:rPr>
                <w:noProof/>
                <w:webHidden/>
              </w:rPr>
              <w:fldChar w:fldCharType="end"/>
            </w:r>
          </w:hyperlink>
        </w:p>
        <w:p w14:paraId="789FEB57" w14:textId="25FA30F6" w:rsidR="001F616B" w:rsidRDefault="00986857">
          <w:pPr>
            <w:pStyle w:val="TOC1"/>
            <w:rPr>
              <w:rFonts w:eastAsiaTheme="minorEastAsia"/>
              <w:b w:val="0"/>
              <w:noProof/>
            </w:rPr>
          </w:pPr>
          <w:hyperlink w:anchor="_Toc492549157" w:history="1">
            <w:r w:rsidR="001F616B" w:rsidRPr="002664F0">
              <w:rPr>
                <w:rStyle w:val="Hyperlink"/>
                <w:noProof/>
                <w:lang w:val="es-ES"/>
              </w:rPr>
              <w:t>Actividad: Código jaula para aves</w:t>
            </w:r>
            <w:r w:rsidR="001F616B">
              <w:rPr>
                <w:noProof/>
                <w:webHidden/>
              </w:rPr>
              <w:tab/>
            </w:r>
            <w:r w:rsidR="001F616B">
              <w:rPr>
                <w:noProof/>
                <w:webHidden/>
              </w:rPr>
              <w:fldChar w:fldCharType="begin"/>
            </w:r>
            <w:r w:rsidR="001F616B">
              <w:rPr>
                <w:noProof/>
                <w:webHidden/>
              </w:rPr>
              <w:instrText xml:space="preserve"> PAGEREF _Toc492549157 \h </w:instrText>
            </w:r>
            <w:r w:rsidR="001F616B">
              <w:rPr>
                <w:noProof/>
                <w:webHidden/>
              </w:rPr>
            </w:r>
            <w:r w:rsidR="001F616B">
              <w:rPr>
                <w:noProof/>
                <w:webHidden/>
              </w:rPr>
              <w:fldChar w:fldCharType="separate"/>
            </w:r>
            <w:r w:rsidR="00DF2610">
              <w:rPr>
                <w:noProof/>
                <w:webHidden/>
              </w:rPr>
              <w:t>60</w:t>
            </w:r>
            <w:r w:rsidR="001F616B">
              <w:rPr>
                <w:noProof/>
                <w:webHidden/>
              </w:rPr>
              <w:fldChar w:fldCharType="end"/>
            </w:r>
          </w:hyperlink>
        </w:p>
        <w:p w14:paraId="2A146D61" w14:textId="32E093EF" w:rsidR="001F616B" w:rsidRDefault="00986857">
          <w:pPr>
            <w:pStyle w:val="TOC2"/>
            <w:rPr>
              <w:rFonts w:eastAsiaTheme="minorEastAsia"/>
              <w:noProof/>
            </w:rPr>
          </w:pPr>
          <w:hyperlink w:anchor="_Toc492549158"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_Toc492549158 \h </w:instrText>
            </w:r>
            <w:r w:rsidR="001F616B">
              <w:rPr>
                <w:noProof/>
                <w:webHidden/>
              </w:rPr>
            </w:r>
            <w:r w:rsidR="001F616B">
              <w:rPr>
                <w:noProof/>
                <w:webHidden/>
              </w:rPr>
              <w:fldChar w:fldCharType="separate"/>
            </w:r>
            <w:r w:rsidR="00DF2610">
              <w:rPr>
                <w:noProof/>
                <w:webHidden/>
              </w:rPr>
              <w:t>60</w:t>
            </w:r>
            <w:r w:rsidR="001F616B">
              <w:rPr>
                <w:noProof/>
                <w:webHidden/>
              </w:rPr>
              <w:fldChar w:fldCharType="end"/>
            </w:r>
          </w:hyperlink>
        </w:p>
        <w:p w14:paraId="6CB4F6FB" w14:textId="1C640C8D" w:rsidR="001F616B" w:rsidRDefault="00986857">
          <w:pPr>
            <w:pStyle w:val="TOC2"/>
            <w:rPr>
              <w:rFonts w:eastAsiaTheme="minorEastAsia"/>
              <w:noProof/>
            </w:rPr>
          </w:pPr>
          <w:hyperlink w:anchor="_Toc492549159"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_Toc492549159 \h </w:instrText>
            </w:r>
            <w:r w:rsidR="001F616B">
              <w:rPr>
                <w:noProof/>
                <w:webHidden/>
              </w:rPr>
            </w:r>
            <w:r w:rsidR="001F616B">
              <w:rPr>
                <w:noProof/>
                <w:webHidden/>
              </w:rPr>
              <w:fldChar w:fldCharType="separate"/>
            </w:r>
            <w:r w:rsidR="00DF2610">
              <w:rPr>
                <w:noProof/>
                <w:webHidden/>
              </w:rPr>
              <w:t>60</w:t>
            </w:r>
            <w:r w:rsidR="001F616B">
              <w:rPr>
                <w:noProof/>
                <w:webHidden/>
              </w:rPr>
              <w:fldChar w:fldCharType="end"/>
            </w:r>
          </w:hyperlink>
        </w:p>
        <w:p w14:paraId="7573E5BB" w14:textId="18F10214" w:rsidR="001F616B" w:rsidRDefault="00986857">
          <w:pPr>
            <w:pStyle w:val="TOC2"/>
            <w:rPr>
              <w:rFonts w:eastAsiaTheme="minorEastAsia"/>
              <w:noProof/>
            </w:rPr>
          </w:pPr>
          <w:hyperlink w:anchor="_Toc492549160" w:history="1">
            <w:r w:rsidR="001F616B" w:rsidRPr="002664F0">
              <w:rPr>
                <w:rStyle w:val="Hyperlink"/>
                <w:noProof/>
                <w:lang w:val="es-ES"/>
              </w:rPr>
              <w:t>Hoja de trabajo: Código jaula para aves</w:t>
            </w:r>
            <w:r w:rsidR="001F616B">
              <w:rPr>
                <w:noProof/>
                <w:webHidden/>
              </w:rPr>
              <w:tab/>
            </w:r>
            <w:r w:rsidR="001F616B">
              <w:rPr>
                <w:noProof/>
                <w:webHidden/>
              </w:rPr>
              <w:fldChar w:fldCharType="begin"/>
            </w:r>
            <w:r w:rsidR="001F616B">
              <w:rPr>
                <w:noProof/>
                <w:webHidden/>
              </w:rPr>
              <w:instrText xml:space="preserve"> PAGEREF _Toc492549160 \h </w:instrText>
            </w:r>
            <w:r w:rsidR="001F616B">
              <w:rPr>
                <w:noProof/>
                <w:webHidden/>
              </w:rPr>
            </w:r>
            <w:r w:rsidR="001F616B">
              <w:rPr>
                <w:noProof/>
                <w:webHidden/>
              </w:rPr>
              <w:fldChar w:fldCharType="separate"/>
            </w:r>
            <w:r w:rsidR="00DF2610">
              <w:rPr>
                <w:noProof/>
                <w:webHidden/>
              </w:rPr>
              <w:t>61</w:t>
            </w:r>
            <w:r w:rsidR="001F616B">
              <w:rPr>
                <w:noProof/>
                <w:webHidden/>
              </w:rPr>
              <w:fldChar w:fldCharType="end"/>
            </w:r>
          </w:hyperlink>
        </w:p>
        <w:p w14:paraId="7A411C29" w14:textId="48FA244B" w:rsidR="001F616B" w:rsidRDefault="00986857">
          <w:pPr>
            <w:pStyle w:val="TOC2"/>
            <w:rPr>
              <w:rFonts w:eastAsiaTheme="minorEastAsia"/>
              <w:noProof/>
            </w:rPr>
          </w:pPr>
          <w:hyperlink w:anchor="_Toc492549161" w:history="1">
            <w:r w:rsidR="001F616B" w:rsidRPr="002664F0">
              <w:rPr>
                <w:rStyle w:val="Hyperlink"/>
                <w:noProof/>
                <w:lang w:val="es-ES"/>
              </w:rPr>
              <w:t>Preguntas para dialogar: Código jaula para aves</w:t>
            </w:r>
            <w:r w:rsidR="001F616B">
              <w:rPr>
                <w:noProof/>
                <w:webHidden/>
              </w:rPr>
              <w:tab/>
            </w:r>
            <w:r w:rsidR="001F616B">
              <w:rPr>
                <w:noProof/>
                <w:webHidden/>
              </w:rPr>
              <w:fldChar w:fldCharType="begin"/>
            </w:r>
            <w:r w:rsidR="001F616B">
              <w:rPr>
                <w:noProof/>
                <w:webHidden/>
              </w:rPr>
              <w:instrText xml:space="preserve"> PAGEREF _Toc492549161 \h </w:instrText>
            </w:r>
            <w:r w:rsidR="001F616B">
              <w:rPr>
                <w:noProof/>
                <w:webHidden/>
              </w:rPr>
            </w:r>
            <w:r w:rsidR="001F616B">
              <w:rPr>
                <w:noProof/>
                <w:webHidden/>
              </w:rPr>
              <w:fldChar w:fldCharType="separate"/>
            </w:r>
            <w:r w:rsidR="00DF2610">
              <w:rPr>
                <w:noProof/>
                <w:webHidden/>
              </w:rPr>
              <w:t>62</w:t>
            </w:r>
            <w:r w:rsidR="001F616B">
              <w:rPr>
                <w:noProof/>
                <w:webHidden/>
              </w:rPr>
              <w:fldChar w:fldCharType="end"/>
            </w:r>
          </w:hyperlink>
        </w:p>
        <w:p w14:paraId="2EE23A05" w14:textId="5D96213F" w:rsidR="001F616B" w:rsidRDefault="00986857">
          <w:pPr>
            <w:pStyle w:val="TOC1"/>
            <w:rPr>
              <w:rFonts w:eastAsiaTheme="minorEastAsia"/>
              <w:b w:val="0"/>
              <w:noProof/>
            </w:rPr>
          </w:pPr>
          <w:hyperlink w:anchor="_Toc492549162" w:history="1">
            <w:r w:rsidR="001F616B" w:rsidRPr="002664F0">
              <w:rPr>
                <w:rStyle w:val="Hyperlink"/>
                <w:rFonts w:eastAsiaTheme="majorEastAsia"/>
                <w:noProof/>
                <w:lang w:val="es-ES"/>
              </w:rPr>
              <w:t>Actividad: Caja de género</w:t>
            </w:r>
            <w:r w:rsidR="001F616B">
              <w:rPr>
                <w:noProof/>
                <w:webHidden/>
              </w:rPr>
              <w:tab/>
            </w:r>
            <w:r w:rsidR="001F616B">
              <w:rPr>
                <w:noProof/>
                <w:webHidden/>
              </w:rPr>
              <w:fldChar w:fldCharType="begin"/>
            </w:r>
            <w:r w:rsidR="001F616B">
              <w:rPr>
                <w:noProof/>
                <w:webHidden/>
              </w:rPr>
              <w:instrText xml:space="preserve"> PAGEREF _Toc492549162 \h </w:instrText>
            </w:r>
            <w:r w:rsidR="001F616B">
              <w:rPr>
                <w:noProof/>
                <w:webHidden/>
              </w:rPr>
            </w:r>
            <w:r w:rsidR="001F616B">
              <w:rPr>
                <w:noProof/>
                <w:webHidden/>
              </w:rPr>
              <w:fldChar w:fldCharType="separate"/>
            </w:r>
            <w:r w:rsidR="00DF2610">
              <w:rPr>
                <w:noProof/>
                <w:webHidden/>
              </w:rPr>
              <w:t>63</w:t>
            </w:r>
            <w:r w:rsidR="001F616B">
              <w:rPr>
                <w:noProof/>
                <w:webHidden/>
              </w:rPr>
              <w:fldChar w:fldCharType="end"/>
            </w:r>
          </w:hyperlink>
        </w:p>
        <w:p w14:paraId="37D8A5A9" w14:textId="32B6AE04" w:rsidR="001F616B" w:rsidRDefault="00986857">
          <w:pPr>
            <w:pStyle w:val="TOC2"/>
            <w:rPr>
              <w:rFonts w:eastAsiaTheme="minorEastAsia"/>
              <w:noProof/>
            </w:rPr>
          </w:pPr>
          <w:hyperlink w:anchor="_Toc492549163"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_Toc492549163 \h </w:instrText>
            </w:r>
            <w:r w:rsidR="001F616B">
              <w:rPr>
                <w:noProof/>
                <w:webHidden/>
              </w:rPr>
            </w:r>
            <w:r w:rsidR="001F616B">
              <w:rPr>
                <w:noProof/>
                <w:webHidden/>
              </w:rPr>
              <w:fldChar w:fldCharType="separate"/>
            </w:r>
            <w:r w:rsidR="00DF2610">
              <w:rPr>
                <w:noProof/>
                <w:webHidden/>
              </w:rPr>
              <w:t>63</w:t>
            </w:r>
            <w:r w:rsidR="001F616B">
              <w:rPr>
                <w:noProof/>
                <w:webHidden/>
              </w:rPr>
              <w:fldChar w:fldCharType="end"/>
            </w:r>
          </w:hyperlink>
        </w:p>
        <w:p w14:paraId="0D58280D" w14:textId="70EE6889" w:rsidR="001F616B" w:rsidRDefault="00986857">
          <w:pPr>
            <w:pStyle w:val="TOC2"/>
            <w:rPr>
              <w:rFonts w:eastAsiaTheme="minorEastAsia"/>
              <w:noProof/>
            </w:rPr>
          </w:pPr>
          <w:hyperlink w:anchor="_Toc492549164"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_Toc492549164 \h </w:instrText>
            </w:r>
            <w:r w:rsidR="001F616B">
              <w:rPr>
                <w:noProof/>
                <w:webHidden/>
              </w:rPr>
            </w:r>
            <w:r w:rsidR="001F616B">
              <w:rPr>
                <w:noProof/>
                <w:webHidden/>
              </w:rPr>
              <w:fldChar w:fldCharType="separate"/>
            </w:r>
            <w:r w:rsidR="00DF2610">
              <w:rPr>
                <w:noProof/>
                <w:webHidden/>
              </w:rPr>
              <w:t>63</w:t>
            </w:r>
            <w:r w:rsidR="001F616B">
              <w:rPr>
                <w:noProof/>
                <w:webHidden/>
              </w:rPr>
              <w:fldChar w:fldCharType="end"/>
            </w:r>
          </w:hyperlink>
        </w:p>
        <w:p w14:paraId="0A054488" w14:textId="33B5B3FC" w:rsidR="001F616B" w:rsidRDefault="00986857">
          <w:pPr>
            <w:pStyle w:val="TOC2"/>
            <w:rPr>
              <w:rFonts w:eastAsiaTheme="minorEastAsia"/>
              <w:noProof/>
            </w:rPr>
          </w:pPr>
          <w:hyperlink w:anchor="_Toc492549165"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_Toc492549165 \h </w:instrText>
            </w:r>
            <w:r w:rsidR="001F616B">
              <w:rPr>
                <w:noProof/>
                <w:webHidden/>
              </w:rPr>
            </w:r>
            <w:r w:rsidR="001F616B">
              <w:rPr>
                <w:noProof/>
                <w:webHidden/>
              </w:rPr>
              <w:fldChar w:fldCharType="separate"/>
            </w:r>
            <w:r w:rsidR="00DF2610">
              <w:rPr>
                <w:noProof/>
                <w:webHidden/>
              </w:rPr>
              <w:t>63</w:t>
            </w:r>
            <w:r w:rsidR="001F616B">
              <w:rPr>
                <w:noProof/>
                <w:webHidden/>
              </w:rPr>
              <w:fldChar w:fldCharType="end"/>
            </w:r>
          </w:hyperlink>
        </w:p>
        <w:p w14:paraId="0722C5AA" w14:textId="4A192D18" w:rsidR="001F616B" w:rsidRDefault="00986857">
          <w:pPr>
            <w:pStyle w:val="TOC1"/>
            <w:rPr>
              <w:rFonts w:eastAsiaTheme="minorEastAsia"/>
              <w:b w:val="0"/>
              <w:noProof/>
            </w:rPr>
          </w:pPr>
          <w:hyperlink w:anchor="_Toc492549166" w:history="1">
            <w:r w:rsidR="001F616B" w:rsidRPr="002664F0">
              <w:rPr>
                <w:rStyle w:val="Hyperlink"/>
                <w:rFonts w:eastAsiaTheme="majorEastAsia"/>
                <w:noProof/>
                <w:lang w:val="es-ES"/>
              </w:rPr>
              <w:t>Actividad: La vida de una mujer</w:t>
            </w:r>
            <w:r w:rsidR="001F616B">
              <w:rPr>
                <w:noProof/>
                <w:webHidden/>
              </w:rPr>
              <w:tab/>
            </w:r>
            <w:r w:rsidR="001F616B">
              <w:rPr>
                <w:noProof/>
                <w:webHidden/>
              </w:rPr>
              <w:fldChar w:fldCharType="begin"/>
            </w:r>
            <w:r w:rsidR="001F616B">
              <w:rPr>
                <w:noProof/>
                <w:webHidden/>
              </w:rPr>
              <w:instrText xml:space="preserve"> PAGEREF _Toc492549166 \h </w:instrText>
            </w:r>
            <w:r w:rsidR="001F616B">
              <w:rPr>
                <w:noProof/>
                <w:webHidden/>
              </w:rPr>
            </w:r>
            <w:r w:rsidR="001F616B">
              <w:rPr>
                <w:noProof/>
                <w:webHidden/>
              </w:rPr>
              <w:fldChar w:fldCharType="separate"/>
            </w:r>
            <w:r w:rsidR="00DF2610">
              <w:rPr>
                <w:noProof/>
                <w:webHidden/>
              </w:rPr>
              <w:t>65</w:t>
            </w:r>
            <w:r w:rsidR="001F616B">
              <w:rPr>
                <w:noProof/>
                <w:webHidden/>
              </w:rPr>
              <w:fldChar w:fldCharType="end"/>
            </w:r>
          </w:hyperlink>
        </w:p>
        <w:p w14:paraId="5C05BD55" w14:textId="3AD67E29" w:rsidR="001F616B" w:rsidRDefault="00986857">
          <w:pPr>
            <w:pStyle w:val="TOC2"/>
            <w:rPr>
              <w:rFonts w:eastAsiaTheme="minorEastAsia"/>
              <w:noProof/>
            </w:rPr>
          </w:pPr>
          <w:hyperlink w:anchor="_Toc492549167"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_Toc492549167 \h </w:instrText>
            </w:r>
            <w:r w:rsidR="001F616B">
              <w:rPr>
                <w:noProof/>
                <w:webHidden/>
              </w:rPr>
            </w:r>
            <w:r w:rsidR="001F616B">
              <w:rPr>
                <w:noProof/>
                <w:webHidden/>
              </w:rPr>
              <w:fldChar w:fldCharType="separate"/>
            </w:r>
            <w:r w:rsidR="00DF2610">
              <w:rPr>
                <w:noProof/>
                <w:webHidden/>
              </w:rPr>
              <w:t>65</w:t>
            </w:r>
            <w:r w:rsidR="001F616B">
              <w:rPr>
                <w:noProof/>
                <w:webHidden/>
              </w:rPr>
              <w:fldChar w:fldCharType="end"/>
            </w:r>
          </w:hyperlink>
        </w:p>
        <w:p w14:paraId="633D5705" w14:textId="52579049" w:rsidR="001F616B" w:rsidRDefault="00986857">
          <w:pPr>
            <w:pStyle w:val="TOC2"/>
            <w:rPr>
              <w:rFonts w:eastAsiaTheme="minorEastAsia"/>
              <w:noProof/>
            </w:rPr>
          </w:pPr>
          <w:hyperlink w:anchor="_Toc492549168"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_Toc492549168 \h </w:instrText>
            </w:r>
            <w:r w:rsidR="001F616B">
              <w:rPr>
                <w:noProof/>
                <w:webHidden/>
              </w:rPr>
            </w:r>
            <w:r w:rsidR="001F616B">
              <w:rPr>
                <w:noProof/>
                <w:webHidden/>
              </w:rPr>
              <w:fldChar w:fldCharType="separate"/>
            </w:r>
            <w:r w:rsidR="00DF2610">
              <w:rPr>
                <w:noProof/>
                <w:webHidden/>
              </w:rPr>
              <w:t>65</w:t>
            </w:r>
            <w:r w:rsidR="001F616B">
              <w:rPr>
                <w:noProof/>
                <w:webHidden/>
              </w:rPr>
              <w:fldChar w:fldCharType="end"/>
            </w:r>
          </w:hyperlink>
        </w:p>
        <w:p w14:paraId="43403F4C" w14:textId="3A3205E9" w:rsidR="001F616B" w:rsidRDefault="00986857">
          <w:pPr>
            <w:pStyle w:val="TOC2"/>
            <w:rPr>
              <w:rFonts w:eastAsiaTheme="minorEastAsia"/>
              <w:noProof/>
            </w:rPr>
          </w:pPr>
          <w:hyperlink w:anchor="_Toc492549169"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_Toc492549169 \h </w:instrText>
            </w:r>
            <w:r w:rsidR="001F616B">
              <w:rPr>
                <w:noProof/>
                <w:webHidden/>
              </w:rPr>
            </w:r>
            <w:r w:rsidR="001F616B">
              <w:rPr>
                <w:noProof/>
                <w:webHidden/>
              </w:rPr>
              <w:fldChar w:fldCharType="separate"/>
            </w:r>
            <w:r w:rsidR="00DF2610">
              <w:rPr>
                <w:noProof/>
                <w:webHidden/>
              </w:rPr>
              <w:t>65</w:t>
            </w:r>
            <w:r w:rsidR="001F616B">
              <w:rPr>
                <w:noProof/>
                <w:webHidden/>
              </w:rPr>
              <w:fldChar w:fldCharType="end"/>
            </w:r>
          </w:hyperlink>
        </w:p>
        <w:p w14:paraId="12C91058" w14:textId="694F8CD5" w:rsidR="001F616B" w:rsidRDefault="00986857">
          <w:pPr>
            <w:pStyle w:val="TOC2"/>
            <w:rPr>
              <w:rFonts w:eastAsiaTheme="minorEastAsia"/>
              <w:noProof/>
            </w:rPr>
          </w:pPr>
          <w:hyperlink w:anchor="_Toc492549170" w:history="1">
            <w:r w:rsidR="001F616B" w:rsidRPr="002664F0">
              <w:rPr>
                <w:rStyle w:val="Hyperlink"/>
                <w:noProof/>
                <w:lang w:val="es-ES"/>
              </w:rPr>
              <w:t>Muestra de un círculo completo</w:t>
            </w:r>
            <w:r w:rsidR="001F616B">
              <w:rPr>
                <w:noProof/>
                <w:webHidden/>
              </w:rPr>
              <w:tab/>
            </w:r>
            <w:r w:rsidR="001F616B">
              <w:rPr>
                <w:noProof/>
                <w:webHidden/>
              </w:rPr>
              <w:fldChar w:fldCharType="begin"/>
            </w:r>
            <w:r w:rsidR="001F616B">
              <w:rPr>
                <w:noProof/>
                <w:webHidden/>
              </w:rPr>
              <w:instrText xml:space="preserve"> PAGEREF _Toc492549170 \h </w:instrText>
            </w:r>
            <w:r w:rsidR="001F616B">
              <w:rPr>
                <w:noProof/>
                <w:webHidden/>
              </w:rPr>
            </w:r>
            <w:r w:rsidR="001F616B">
              <w:rPr>
                <w:noProof/>
                <w:webHidden/>
              </w:rPr>
              <w:fldChar w:fldCharType="separate"/>
            </w:r>
            <w:r w:rsidR="00DF2610">
              <w:rPr>
                <w:noProof/>
                <w:webHidden/>
              </w:rPr>
              <w:t>67</w:t>
            </w:r>
            <w:r w:rsidR="001F616B">
              <w:rPr>
                <w:noProof/>
                <w:webHidden/>
              </w:rPr>
              <w:fldChar w:fldCharType="end"/>
            </w:r>
          </w:hyperlink>
        </w:p>
        <w:p w14:paraId="4684A941" w14:textId="021C1CD5" w:rsidR="001F616B" w:rsidRDefault="00986857">
          <w:pPr>
            <w:pStyle w:val="TOC1"/>
            <w:rPr>
              <w:rFonts w:eastAsiaTheme="minorEastAsia"/>
              <w:b w:val="0"/>
              <w:noProof/>
            </w:rPr>
          </w:pPr>
          <w:hyperlink w:anchor="_Toc492549171" w:history="1">
            <w:r w:rsidR="001F616B" w:rsidRPr="002664F0">
              <w:rPr>
                <w:rStyle w:val="Hyperlink"/>
                <w:noProof/>
                <w:lang w:val="es-ES"/>
              </w:rPr>
              <w:t>Actividad: Siempre, a veces, nunca</w:t>
            </w:r>
            <w:r w:rsidR="001F616B">
              <w:rPr>
                <w:noProof/>
                <w:webHidden/>
              </w:rPr>
              <w:tab/>
            </w:r>
            <w:r w:rsidR="001F616B">
              <w:rPr>
                <w:noProof/>
                <w:webHidden/>
              </w:rPr>
              <w:fldChar w:fldCharType="begin"/>
            </w:r>
            <w:r w:rsidR="001F616B">
              <w:rPr>
                <w:noProof/>
                <w:webHidden/>
              </w:rPr>
              <w:instrText xml:space="preserve"> PAGEREF _Toc492549171 \h </w:instrText>
            </w:r>
            <w:r w:rsidR="001F616B">
              <w:rPr>
                <w:noProof/>
                <w:webHidden/>
              </w:rPr>
            </w:r>
            <w:r w:rsidR="001F616B">
              <w:rPr>
                <w:noProof/>
                <w:webHidden/>
              </w:rPr>
              <w:fldChar w:fldCharType="separate"/>
            </w:r>
            <w:r w:rsidR="00DF2610">
              <w:rPr>
                <w:noProof/>
                <w:webHidden/>
              </w:rPr>
              <w:t>68</w:t>
            </w:r>
            <w:r w:rsidR="001F616B">
              <w:rPr>
                <w:noProof/>
                <w:webHidden/>
              </w:rPr>
              <w:fldChar w:fldCharType="end"/>
            </w:r>
          </w:hyperlink>
        </w:p>
        <w:p w14:paraId="6A5DFFAC" w14:textId="667566A7" w:rsidR="001F616B" w:rsidRDefault="00986857">
          <w:pPr>
            <w:pStyle w:val="TOC2"/>
            <w:rPr>
              <w:rFonts w:eastAsiaTheme="minorEastAsia"/>
              <w:noProof/>
            </w:rPr>
          </w:pPr>
          <w:hyperlink w:anchor="_Toc492549172"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_Toc492549172 \h </w:instrText>
            </w:r>
            <w:r w:rsidR="001F616B">
              <w:rPr>
                <w:noProof/>
                <w:webHidden/>
              </w:rPr>
            </w:r>
            <w:r w:rsidR="001F616B">
              <w:rPr>
                <w:noProof/>
                <w:webHidden/>
              </w:rPr>
              <w:fldChar w:fldCharType="separate"/>
            </w:r>
            <w:r w:rsidR="00DF2610">
              <w:rPr>
                <w:noProof/>
                <w:webHidden/>
              </w:rPr>
              <w:t>68</w:t>
            </w:r>
            <w:r w:rsidR="001F616B">
              <w:rPr>
                <w:noProof/>
                <w:webHidden/>
              </w:rPr>
              <w:fldChar w:fldCharType="end"/>
            </w:r>
          </w:hyperlink>
        </w:p>
        <w:p w14:paraId="33265A41" w14:textId="5409F3EE" w:rsidR="001F616B" w:rsidRDefault="00986857">
          <w:pPr>
            <w:pStyle w:val="TOC2"/>
            <w:rPr>
              <w:rFonts w:eastAsiaTheme="minorEastAsia"/>
              <w:noProof/>
            </w:rPr>
          </w:pPr>
          <w:hyperlink w:anchor="_Toc492549173"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_Toc492549173 \h </w:instrText>
            </w:r>
            <w:r w:rsidR="001F616B">
              <w:rPr>
                <w:noProof/>
                <w:webHidden/>
              </w:rPr>
            </w:r>
            <w:r w:rsidR="001F616B">
              <w:rPr>
                <w:noProof/>
                <w:webHidden/>
              </w:rPr>
              <w:fldChar w:fldCharType="separate"/>
            </w:r>
            <w:r w:rsidR="00DF2610">
              <w:rPr>
                <w:noProof/>
                <w:webHidden/>
              </w:rPr>
              <w:t>68</w:t>
            </w:r>
            <w:r w:rsidR="001F616B">
              <w:rPr>
                <w:noProof/>
                <w:webHidden/>
              </w:rPr>
              <w:fldChar w:fldCharType="end"/>
            </w:r>
          </w:hyperlink>
        </w:p>
        <w:p w14:paraId="61613140" w14:textId="5407F24B" w:rsidR="001F616B" w:rsidRDefault="00986857">
          <w:pPr>
            <w:pStyle w:val="TOC2"/>
            <w:rPr>
              <w:rFonts w:eastAsiaTheme="minorEastAsia"/>
              <w:noProof/>
            </w:rPr>
          </w:pPr>
          <w:hyperlink w:anchor="_Toc492549174"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_Toc492549174 \h </w:instrText>
            </w:r>
            <w:r w:rsidR="001F616B">
              <w:rPr>
                <w:noProof/>
                <w:webHidden/>
              </w:rPr>
            </w:r>
            <w:r w:rsidR="001F616B">
              <w:rPr>
                <w:noProof/>
                <w:webHidden/>
              </w:rPr>
              <w:fldChar w:fldCharType="separate"/>
            </w:r>
            <w:r w:rsidR="00DF2610">
              <w:rPr>
                <w:noProof/>
                <w:webHidden/>
              </w:rPr>
              <w:t>68</w:t>
            </w:r>
            <w:r w:rsidR="001F616B">
              <w:rPr>
                <w:noProof/>
                <w:webHidden/>
              </w:rPr>
              <w:fldChar w:fldCharType="end"/>
            </w:r>
          </w:hyperlink>
        </w:p>
        <w:p w14:paraId="68AB4295" w14:textId="6ED91B5D" w:rsidR="001F616B" w:rsidRDefault="00986857">
          <w:pPr>
            <w:pStyle w:val="TOC1"/>
            <w:rPr>
              <w:rFonts w:eastAsiaTheme="minorEastAsia"/>
              <w:b w:val="0"/>
              <w:noProof/>
            </w:rPr>
          </w:pPr>
          <w:hyperlink w:anchor="_Toc492549175" w:history="1">
            <w:r w:rsidR="001F616B" w:rsidRPr="002664F0">
              <w:rPr>
                <w:rStyle w:val="Hyperlink"/>
                <w:noProof/>
                <w:lang w:val="es-ES"/>
              </w:rPr>
              <w:t>Actividad: Las culturas cambian, cambiando la cultura</w:t>
            </w:r>
            <w:r w:rsidR="001F616B">
              <w:rPr>
                <w:noProof/>
                <w:webHidden/>
              </w:rPr>
              <w:tab/>
            </w:r>
            <w:r w:rsidR="001F616B">
              <w:rPr>
                <w:noProof/>
                <w:webHidden/>
              </w:rPr>
              <w:fldChar w:fldCharType="begin"/>
            </w:r>
            <w:r w:rsidR="001F616B">
              <w:rPr>
                <w:noProof/>
                <w:webHidden/>
              </w:rPr>
              <w:instrText xml:space="preserve"> PAGEREF _Toc492549175 \h </w:instrText>
            </w:r>
            <w:r w:rsidR="001F616B">
              <w:rPr>
                <w:noProof/>
                <w:webHidden/>
              </w:rPr>
            </w:r>
            <w:r w:rsidR="001F616B">
              <w:rPr>
                <w:noProof/>
                <w:webHidden/>
              </w:rPr>
              <w:fldChar w:fldCharType="separate"/>
            </w:r>
            <w:r w:rsidR="00DF2610">
              <w:rPr>
                <w:noProof/>
                <w:webHidden/>
              </w:rPr>
              <w:t>71</w:t>
            </w:r>
            <w:r w:rsidR="001F616B">
              <w:rPr>
                <w:noProof/>
                <w:webHidden/>
              </w:rPr>
              <w:fldChar w:fldCharType="end"/>
            </w:r>
          </w:hyperlink>
        </w:p>
        <w:p w14:paraId="0D264245" w14:textId="69CF422C" w:rsidR="001F616B" w:rsidRDefault="00986857">
          <w:pPr>
            <w:pStyle w:val="TOC2"/>
            <w:rPr>
              <w:rFonts w:eastAsiaTheme="minorEastAsia"/>
              <w:noProof/>
            </w:rPr>
          </w:pPr>
          <w:hyperlink w:anchor="_Toc492549176"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_Toc492549176 \h </w:instrText>
            </w:r>
            <w:r w:rsidR="001F616B">
              <w:rPr>
                <w:noProof/>
                <w:webHidden/>
              </w:rPr>
            </w:r>
            <w:r w:rsidR="001F616B">
              <w:rPr>
                <w:noProof/>
                <w:webHidden/>
              </w:rPr>
              <w:fldChar w:fldCharType="separate"/>
            </w:r>
            <w:r w:rsidR="00DF2610">
              <w:rPr>
                <w:noProof/>
                <w:webHidden/>
              </w:rPr>
              <w:t>71</w:t>
            </w:r>
            <w:r w:rsidR="001F616B">
              <w:rPr>
                <w:noProof/>
                <w:webHidden/>
              </w:rPr>
              <w:fldChar w:fldCharType="end"/>
            </w:r>
          </w:hyperlink>
        </w:p>
        <w:p w14:paraId="0FC91960" w14:textId="2CE9C79F" w:rsidR="001F616B" w:rsidRDefault="00986857">
          <w:pPr>
            <w:pStyle w:val="TOC2"/>
            <w:rPr>
              <w:rFonts w:eastAsiaTheme="minorEastAsia"/>
              <w:noProof/>
            </w:rPr>
          </w:pPr>
          <w:hyperlink w:anchor="_Toc492549177"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_Toc492549177 \h </w:instrText>
            </w:r>
            <w:r w:rsidR="001F616B">
              <w:rPr>
                <w:noProof/>
                <w:webHidden/>
              </w:rPr>
            </w:r>
            <w:r w:rsidR="001F616B">
              <w:rPr>
                <w:noProof/>
                <w:webHidden/>
              </w:rPr>
              <w:fldChar w:fldCharType="separate"/>
            </w:r>
            <w:r w:rsidR="00DF2610">
              <w:rPr>
                <w:noProof/>
                <w:webHidden/>
              </w:rPr>
              <w:t>71</w:t>
            </w:r>
            <w:r w:rsidR="001F616B">
              <w:rPr>
                <w:noProof/>
                <w:webHidden/>
              </w:rPr>
              <w:fldChar w:fldCharType="end"/>
            </w:r>
          </w:hyperlink>
        </w:p>
        <w:p w14:paraId="30DF3637" w14:textId="3DAB5CF9" w:rsidR="001F616B" w:rsidRDefault="00986857">
          <w:pPr>
            <w:pStyle w:val="TOC2"/>
            <w:rPr>
              <w:rFonts w:eastAsiaTheme="minorEastAsia"/>
              <w:noProof/>
            </w:rPr>
          </w:pPr>
          <w:hyperlink w:anchor="_Toc492549178"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_Toc492549178 \h </w:instrText>
            </w:r>
            <w:r w:rsidR="001F616B">
              <w:rPr>
                <w:noProof/>
                <w:webHidden/>
              </w:rPr>
            </w:r>
            <w:r w:rsidR="001F616B">
              <w:rPr>
                <w:noProof/>
                <w:webHidden/>
              </w:rPr>
              <w:fldChar w:fldCharType="separate"/>
            </w:r>
            <w:r w:rsidR="00DF2610">
              <w:rPr>
                <w:noProof/>
                <w:webHidden/>
              </w:rPr>
              <w:t>71</w:t>
            </w:r>
            <w:r w:rsidR="001F616B">
              <w:rPr>
                <w:noProof/>
                <w:webHidden/>
              </w:rPr>
              <w:fldChar w:fldCharType="end"/>
            </w:r>
          </w:hyperlink>
        </w:p>
        <w:p w14:paraId="7E2FBA9D" w14:textId="7DDCF79E" w:rsidR="001F616B" w:rsidRDefault="00986857">
          <w:pPr>
            <w:pStyle w:val="TOC1"/>
            <w:rPr>
              <w:rFonts w:eastAsiaTheme="minorEastAsia"/>
              <w:b w:val="0"/>
              <w:noProof/>
            </w:rPr>
          </w:pPr>
          <w:hyperlink w:anchor="_Toc492549179" w:history="1">
            <w:r w:rsidR="001F616B" w:rsidRPr="002664F0">
              <w:rPr>
                <w:rStyle w:val="Hyperlink"/>
                <w:noProof/>
                <w:lang w:val="es-ES"/>
              </w:rPr>
              <w:t>Actividad: Aprender de la experiencia de otros</w:t>
            </w:r>
            <w:r w:rsidR="001F616B">
              <w:rPr>
                <w:noProof/>
                <w:webHidden/>
              </w:rPr>
              <w:tab/>
            </w:r>
            <w:r w:rsidR="001F616B">
              <w:rPr>
                <w:noProof/>
                <w:webHidden/>
              </w:rPr>
              <w:fldChar w:fldCharType="begin"/>
            </w:r>
            <w:r w:rsidR="001F616B">
              <w:rPr>
                <w:noProof/>
                <w:webHidden/>
              </w:rPr>
              <w:instrText xml:space="preserve"> PAGEREF _Toc492549179 \h </w:instrText>
            </w:r>
            <w:r w:rsidR="001F616B">
              <w:rPr>
                <w:noProof/>
                <w:webHidden/>
              </w:rPr>
            </w:r>
            <w:r w:rsidR="001F616B">
              <w:rPr>
                <w:noProof/>
                <w:webHidden/>
              </w:rPr>
              <w:fldChar w:fldCharType="separate"/>
            </w:r>
            <w:r w:rsidR="00DF2610">
              <w:rPr>
                <w:noProof/>
                <w:webHidden/>
              </w:rPr>
              <w:t>74</w:t>
            </w:r>
            <w:r w:rsidR="001F616B">
              <w:rPr>
                <w:noProof/>
                <w:webHidden/>
              </w:rPr>
              <w:fldChar w:fldCharType="end"/>
            </w:r>
          </w:hyperlink>
        </w:p>
        <w:p w14:paraId="081702B0" w14:textId="2800620E" w:rsidR="001F616B" w:rsidRDefault="00986857">
          <w:pPr>
            <w:pStyle w:val="TOC2"/>
            <w:rPr>
              <w:rFonts w:eastAsiaTheme="minorEastAsia"/>
              <w:noProof/>
            </w:rPr>
          </w:pPr>
          <w:hyperlink w:anchor="_Toc492549180"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_Toc492549180 \h </w:instrText>
            </w:r>
            <w:r w:rsidR="001F616B">
              <w:rPr>
                <w:noProof/>
                <w:webHidden/>
              </w:rPr>
            </w:r>
            <w:r w:rsidR="001F616B">
              <w:rPr>
                <w:noProof/>
                <w:webHidden/>
              </w:rPr>
              <w:fldChar w:fldCharType="separate"/>
            </w:r>
            <w:r w:rsidR="00DF2610">
              <w:rPr>
                <w:noProof/>
                <w:webHidden/>
              </w:rPr>
              <w:t>74</w:t>
            </w:r>
            <w:r w:rsidR="001F616B">
              <w:rPr>
                <w:noProof/>
                <w:webHidden/>
              </w:rPr>
              <w:fldChar w:fldCharType="end"/>
            </w:r>
          </w:hyperlink>
        </w:p>
        <w:p w14:paraId="75CED1E8" w14:textId="735432BF" w:rsidR="001F616B" w:rsidRDefault="00986857">
          <w:pPr>
            <w:pStyle w:val="TOC2"/>
            <w:rPr>
              <w:rFonts w:eastAsiaTheme="minorEastAsia"/>
              <w:noProof/>
            </w:rPr>
          </w:pPr>
          <w:hyperlink w:anchor="_Toc492549181"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_Toc492549181 \h </w:instrText>
            </w:r>
            <w:r w:rsidR="001F616B">
              <w:rPr>
                <w:noProof/>
                <w:webHidden/>
              </w:rPr>
            </w:r>
            <w:r w:rsidR="001F616B">
              <w:rPr>
                <w:noProof/>
                <w:webHidden/>
              </w:rPr>
              <w:fldChar w:fldCharType="separate"/>
            </w:r>
            <w:r w:rsidR="00DF2610">
              <w:rPr>
                <w:noProof/>
                <w:webHidden/>
              </w:rPr>
              <w:t>74</w:t>
            </w:r>
            <w:r w:rsidR="001F616B">
              <w:rPr>
                <w:noProof/>
                <w:webHidden/>
              </w:rPr>
              <w:fldChar w:fldCharType="end"/>
            </w:r>
          </w:hyperlink>
        </w:p>
        <w:p w14:paraId="1A57A56C" w14:textId="275240AD" w:rsidR="001F616B" w:rsidRDefault="00986857">
          <w:pPr>
            <w:pStyle w:val="TOC2"/>
            <w:rPr>
              <w:rFonts w:eastAsiaTheme="minorEastAsia"/>
              <w:noProof/>
            </w:rPr>
          </w:pPr>
          <w:hyperlink w:anchor="_Toc492549182"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_Toc492549182 \h </w:instrText>
            </w:r>
            <w:r w:rsidR="001F616B">
              <w:rPr>
                <w:noProof/>
                <w:webHidden/>
              </w:rPr>
            </w:r>
            <w:r w:rsidR="001F616B">
              <w:rPr>
                <w:noProof/>
                <w:webHidden/>
              </w:rPr>
              <w:fldChar w:fldCharType="separate"/>
            </w:r>
            <w:r w:rsidR="00DF2610">
              <w:rPr>
                <w:noProof/>
                <w:webHidden/>
              </w:rPr>
              <w:t>75</w:t>
            </w:r>
            <w:r w:rsidR="001F616B">
              <w:rPr>
                <w:noProof/>
                <w:webHidden/>
              </w:rPr>
              <w:fldChar w:fldCharType="end"/>
            </w:r>
          </w:hyperlink>
        </w:p>
        <w:p w14:paraId="2F71E8B1" w14:textId="0F08B571" w:rsidR="001F616B" w:rsidRDefault="00986857">
          <w:pPr>
            <w:pStyle w:val="TOC1"/>
            <w:rPr>
              <w:rFonts w:eastAsiaTheme="minorEastAsia"/>
              <w:b w:val="0"/>
              <w:noProof/>
            </w:rPr>
          </w:pPr>
          <w:hyperlink w:anchor="_Toc492549183" w:history="1">
            <w:r w:rsidR="001F616B" w:rsidRPr="002664F0">
              <w:rPr>
                <w:rStyle w:val="Hyperlink"/>
                <w:rFonts w:eastAsiaTheme="majorEastAsia"/>
                <w:noProof/>
                <w:lang w:val="es-ES"/>
              </w:rPr>
              <w:t>Actividad: La vinculación de cambio social y de comportamiento con equidad de género y diversidad</w:t>
            </w:r>
            <w:r w:rsidR="001F616B">
              <w:rPr>
                <w:noProof/>
                <w:webHidden/>
              </w:rPr>
              <w:tab/>
            </w:r>
            <w:r w:rsidR="001F616B">
              <w:rPr>
                <w:noProof/>
                <w:webHidden/>
              </w:rPr>
              <w:fldChar w:fldCharType="begin"/>
            </w:r>
            <w:r w:rsidR="001F616B">
              <w:rPr>
                <w:noProof/>
                <w:webHidden/>
              </w:rPr>
              <w:instrText xml:space="preserve"> PAGEREF _Toc492549183 \h </w:instrText>
            </w:r>
            <w:r w:rsidR="001F616B">
              <w:rPr>
                <w:noProof/>
                <w:webHidden/>
              </w:rPr>
            </w:r>
            <w:r w:rsidR="001F616B">
              <w:rPr>
                <w:noProof/>
                <w:webHidden/>
              </w:rPr>
              <w:fldChar w:fldCharType="separate"/>
            </w:r>
            <w:r w:rsidR="00DF2610">
              <w:rPr>
                <w:noProof/>
                <w:webHidden/>
              </w:rPr>
              <w:t>76</w:t>
            </w:r>
            <w:r w:rsidR="001F616B">
              <w:rPr>
                <w:noProof/>
                <w:webHidden/>
              </w:rPr>
              <w:fldChar w:fldCharType="end"/>
            </w:r>
          </w:hyperlink>
        </w:p>
        <w:p w14:paraId="3FF89A94" w14:textId="2502BA34" w:rsidR="001F616B" w:rsidRDefault="00986857">
          <w:pPr>
            <w:pStyle w:val="TOC2"/>
            <w:rPr>
              <w:rFonts w:eastAsiaTheme="minorEastAsia"/>
              <w:noProof/>
            </w:rPr>
          </w:pPr>
          <w:hyperlink w:anchor="_Toc492549184"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_Toc492549184 \h </w:instrText>
            </w:r>
            <w:r w:rsidR="001F616B">
              <w:rPr>
                <w:noProof/>
                <w:webHidden/>
              </w:rPr>
            </w:r>
            <w:r w:rsidR="001F616B">
              <w:rPr>
                <w:noProof/>
                <w:webHidden/>
              </w:rPr>
              <w:fldChar w:fldCharType="separate"/>
            </w:r>
            <w:r w:rsidR="00DF2610">
              <w:rPr>
                <w:noProof/>
                <w:webHidden/>
              </w:rPr>
              <w:t>76</w:t>
            </w:r>
            <w:r w:rsidR="001F616B">
              <w:rPr>
                <w:noProof/>
                <w:webHidden/>
              </w:rPr>
              <w:fldChar w:fldCharType="end"/>
            </w:r>
          </w:hyperlink>
        </w:p>
        <w:p w14:paraId="3F4EF629" w14:textId="579F3653" w:rsidR="001F616B" w:rsidRDefault="00986857">
          <w:pPr>
            <w:pStyle w:val="TOC2"/>
            <w:rPr>
              <w:rFonts w:eastAsiaTheme="minorEastAsia"/>
              <w:noProof/>
            </w:rPr>
          </w:pPr>
          <w:hyperlink w:anchor="_Toc492549185"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_Toc492549185 \h </w:instrText>
            </w:r>
            <w:r w:rsidR="001F616B">
              <w:rPr>
                <w:noProof/>
                <w:webHidden/>
              </w:rPr>
            </w:r>
            <w:r w:rsidR="001F616B">
              <w:rPr>
                <w:noProof/>
                <w:webHidden/>
              </w:rPr>
              <w:fldChar w:fldCharType="separate"/>
            </w:r>
            <w:r w:rsidR="00DF2610">
              <w:rPr>
                <w:noProof/>
                <w:webHidden/>
              </w:rPr>
              <w:t>76</w:t>
            </w:r>
            <w:r w:rsidR="001F616B">
              <w:rPr>
                <w:noProof/>
                <w:webHidden/>
              </w:rPr>
              <w:fldChar w:fldCharType="end"/>
            </w:r>
          </w:hyperlink>
        </w:p>
        <w:p w14:paraId="534646EE" w14:textId="560F01D2" w:rsidR="001F616B" w:rsidRDefault="00986857">
          <w:pPr>
            <w:pStyle w:val="TOC2"/>
            <w:rPr>
              <w:rFonts w:eastAsiaTheme="minorEastAsia"/>
              <w:noProof/>
            </w:rPr>
          </w:pPr>
          <w:hyperlink w:anchor="_Toc492549186"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_Toc492549186 \h </w:instrText>
            </w:r>
            <w:r w:rsidR="001F616B">
              <w:rPr>
                <w:noProof/>
                <w:webHidden/>
              </w:rPr>
            </w:r>
            <w:r w:rsidR="001F616B">
              <w:rPr>
                <w:noProof/>
                <w:webHidden/>
              </w:rPr>
              <w:fldChar w:fldCharType="separate"/>
            </w:r>
            <w:r w:rsidR="00DF2610">
              <w:rPr>
                <w:noProof/>
                <w:webHidden/>
              </w:rPr>
              <w:t>76</w:t>
            </w:r>
            <w:r w:rsidR="001F616B">
              <w:rPr>
                <w:noProof/>
                <w:webHidden/>
              </w:rPr>
              <w:fldChar w:fldCharType="end"/>
            </w:r>
          </w:hyperlink>
        </w:p>
        <w:p w14:paraId="4A1BEF9A" w14:textId="772C24FF" w:rsidR="001F616B" w:rsidRDefault="00986857">
          <w:pPr>
            <w:pStyle w:val="TOC1"/>
            <w:rPr>
              <w:rFonts w:eastAsiaTheme="minorEastAsia"/>
              <w:b w:val="0"/>
              <w:noProof/>
            </w:rPr>
          </w:pPr>
          <w:hyperlink w:anchor="_Toc492549187" w:history="1">
            <w:r w:rsidR="001F616B" w:rsidRPr="002664F0">
              <w:rPr>
                <w:rStyle w:val="Hyperlink"/>
                <w:noProof/>
                <w:lang w:val="es-ES"/>
              </w:rPr>
              <w:t>Actividad: Cabeza, corazón, manos y pies</w:t>
            </w:r>
            <w:r w:rsidR="001F616B">
              <w:rPr>
                <w:noProof/>
                <w:webHidden/>
              </w:rPr>
              <w:tab/>
            </w:r>
            <w:r w:rsidR="001F616B">
              <w:rPr>
                <w:noProof/>
                <w:webHidden/>
              </w:rPr>
              <w:fldChar w:fldCharType="begin"/>
            </w:r>
            <w:r w:rsidR="001F616B">
              <w:rPr>
                <w:noProof/>
                <w:webHidden/>
              </w:rPr>
              <w:instrText xml:space="preserve"> PAGEREF _Toc492549187 \h </w:instrText>
            </w:r>
            <w:r w:rsidR="001F616B">
              <w:rPr>
                <w:noProof/>
                <w:webHidden/>
              </w:rPr>
            </w:r>
            <w:r w:rsidR="001F616B">
              <w:rPr>
                <w:noProof/>
                <w:webHidden/>
              </w:rPr>
              <w:fldChar w:fldCharType="separate"/>
            </w:r>
            <w:r w:rsidR="00DF2610">
              <w:rPr>
                <w:noProof/>
                <w:webHidden/>
              </w:rPr>
              <w:t>79</w:t>
            </w:r>
            <w:r w:rsidR="001F616B">
              <w:rPr>
                <w:noProof/>
                <w:webHidden/>
              </w:rPr>
              <w:fldChar w:fldCharType="end"/>
            </w:r>
          </w:hyperlink>
        </w:p>
        <w:p w14:paraId="2CC3CA4D" w14:textId="1986BD2F" w:rsidR="001F616B" w:rsidRDefault="00986857">
          <w:pPr>
            <w:pStyle w:val="TOC2"/>
            <w:rPr>
              <w:rFonts w:eastAsiaTheme="minorEastAsia"/>
              <w:noProof/>
            </w:rPr>
          </w:pPr>
          <w:hyperlink w:anchor="_Toc492549188"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_Toc492549188 \h </w:instrText>
            </w:r>
            <w:r w:rsidR="001F616B">
              <w:rPr>
                <w:noProof/>
                <w:webHidden/>
              </w:rPr>
            </w:r>
            <w:r w:rsidR="001F616B">
              <w:rPr>
                <w:noProof/>
                <w:webHidden/>
              </w:rPr>
              <w:fldChar w:fldCharType="separate"/>
            </w:r>
            <w:r w:rsidR="00DF2610">
              <w:rPr>
                <w:noProof/>
                <w:webHidden/>
              </w:rPr>
              <w:t>79</w:t>
            </w:r>
            <w:r w:rsidR="001F616B">
              <w:rPr>
                <w:noProof/>
                <w:webHidden/>
              </w:rPr>
              <w:fldChar w:fldCharType="end"/>
            </w:r>
          </w:hyperlink>
        </w:p>
        <w:p w14:paraId="6E34C044" w14:textId="6A16F863" w:rsidR="001F616B" w:rsidRDefault="00986857">
          <w:pPr>
            <w:pStyle w:val="TOC2"/>
            <w:rPr>
              <w:rFonts w:eastAsiaTheme="minorEastAsia"/>
              <w:noProof/>
            </w:rPr>
          </w:pPr>
          <w:hyperlink w:anchor="_Toc492549189"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_Toc492549189 \h </w:instrText>
            </w:r>
            <w:r w:rsidR="001F616B">
              <w:rPr>
                <w:noProof/>
                <w:webHidden/>
              </w:rPr>
            </w:r>
            <w:r w:rsidR="001F616B">
              <w:rPr>
                <w:noProof/>
                <w:webHidden/>
              </w:rPr>
              <w:fldChar w:fldCharType="separate"/>
            </w:r>
            <w:r w:rsidR="00DF2610">
              <w:rPr>
                <w:noProof/>
                <w:webHidden/>
              </w:rPr>
              <w:t>79</w:t>
            </w:r>
            <w:r w:rsidR="001F616B">
              <w:rPr>
                <w:noProof/>
                <w:webHidden/>
              </w:rPr>
              <w:fldChar w:fldCharType="end"/>
            </w:r>
          </w:hyperlink>
        </w:p>
        <w:p w14:paraId="78C0D7CD" w14:textId="5E234428" w:rsidR="001F616B" w:rsidRDefault="00986857">
          <w:pPr>
            <w:pStyle w:val="TOC2"/>
            <w:rPr>
              <w:rFonts w:eastAsiaTheme="minorEastAsia"/>
              <w:noProof/>
            </w:rPr>
          </w:pPr>
          <w:hyperlink w:anchor="_Toc492549190"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_Toc492549190 \h </w:instrText>
            </w:r>
            <w:r w:rsidR="001F616B">
              <w:rPr>
                <w:noProof/>
                <w:webHidden/>
              </w:rPr>
            </w:r>
            <w:r w:rsidR="001F616B">
              <w:rPr>
                <w:noProof/>
                <w:webHidden/>
              </w:rPr>
              <w:fldChar w:fldCharType="separate"/>
            </w:r>
            <w:r w:rsidR="00DF2610">
              <w:rPr>
                <w:noProof/>
                <w:webHidden/>
              </w:rPr>
              <w:t>79</w:t>
            </w:r>
            <w:r w:rsidR="001F616B">
              <w:rPr>
                <w:noProof/>
                <w:webHidden/>
              </w:rPr>
              <w:fldChar w:fldCharType="end"/>
            </w:r>
          </w:hyperlink>
        </w:p>
        <w:p w14:paraId="1923D148" w14:textId="6BF92968" w:rsidR="001F616B" w:rsidRDefault="00986857">
          <w:pPr>
            <w:pStyle w:val="TOC1"/>
            <w:rPr>
              <w:rFonts w:eastAsiaTheme="minorEastAsia"/>
              <w:b w:val="0"/>
              <w:noProof/>
            </w:rPr>
          </w:pPr>
          <w:hyperlink w:anchor="_Toc492549191" w:history="1">
            <w:r w:rsidR="001F616B" w:rsidRPr="002664F0">
              <w:rPr>
                <w:rStyle w:val="Hyperlink"/>
                <w:noProof/>
                <w:lang w:val="es-ES"/>
              </w:rPr>
              <w:t>Actividad: Sobrevolar</w:t>
            </w:r>
            <w:r w:rsidR="001F616B">
              <w:rPr>
                <w:noProof/>
                <w:webHidden/>
              </w:rPr>
              <w:tab/>
            </w:r>
            <w:r w:rsidR="001F616B">
              <w:rPr>
                <w:noProof/>
                <w:webHidden/>
              </w:rPr>
              <w:fldChar w:fldCharType="begin"/>
            </w:r>
            <w:r w:rsidR="001F616B">
              <w:rPr>
                <w:noProof/>
                <w:webHidden/>
              </w:rPr>
              <w:instrText xml:space="preserve"> PAGEREF _Toc492549191 \h </w:instrText>
            </w:r>
            <w:r w:rsidR="001F616B">
              <w:rPr>
                <w:noProof/>
                <w:webHidden/>
              </w:rPr>
            </w:r>
            <w:r w:rsidR="001F616B">
              <w:rPr>
                <w:noProof/>
                <w:webHidden/>
              </w:rPr>
              <w:fldChar w:fldCharType="separate"/>
            </w:r>
            <w:r w:rsidR="00DF2610">
              <w:rPr>
                <w:noProof/>
                <w:webHidden/>
              </w:rPr>
              <w:t>81</w:t>
            </w:r>
            <w:r w:rsidR="001F616B">
              <w:rPr>
                <w:noProof/>
                <w:webHidden/>
              </w:rPr>
              <w:fldChar w:fldCharType="end"/>
            </w:r>
          </w:hyperlink>
        </w:p>
        <w:p w14:paraId="0E2069BC" w14:textId="7FD312BE" w:rsidR="001F616B" w:rsidRDefault="00986857">
          <w:pPr>
            <w:pStyle w:val="TOC2"/>
            <w:rPr>
              <w:rFonts w:eastAsiaTheme="minorEastAsia"/>
              <w:noProof/>
            </w:rPr>
          </w:pPr>
          <w:hyperlink w:anchor="_Toc492549192" w:history="1">
            <w:r w:rsidR="001F616B" w:rsidRPr="002664F0">
              <w:rPr>
                <w:rStyle w:val="Hyperlink"/>
                <w:noProof/>
                <w:lang w:val="es-ES"/>
              </w:rPr>
              <w:t>¿Por qué esta actividad?</w:t>
            </w:r>
            <w:r w:rsidR="001F616B">
              <w:rPr>
                <w:noProof/>
                <w:webHidden/>
              </w:rPr>
              <w:tab/>
            </w:r>
            <w:r w:rsidR="001F616B">
              <w:rPr>
                <w:noProof/>
                <w:webHidden/>
              </w:rPr>
              <w:fldChar w:fldCharType="begin"/>
            </w:r>
            <w:r w:rsidR="001F616B">
              <w:rPr>
                <w:noProof/>
                <w:webHidden/>
              </w:rPr>
              <w:instrText xml:space="preserve"> PAGEREF _Toc492549192 \h </w:instrText>
            </w:r>
            <w:r w:rsidR="001F616B">
              <w:rPr>
                <w:noProof/>
                <w:webHidden/>
              </w:rPr>
            </w:r>
            <w:r w:rsidR="001F616B">
              <w:rPr>
                <w:noProof/>
                <w:webHidden/>
              </w:rPr>
              <w:fldChar w:fldCharType="separate"/>
            </w:r>
            <w:r w:rsidR="00DF2610">
              <w:rPr>
                <w:noProof/>
                <w:webHidden/>
              </w:rPr>
              <w:t>81</w:t>
            </w:r>
            <w:r w:rsidR="001F616B">
              <w:rPr>
                <w:noProof/>
                <w:webHidden/>
              </w:rPr>
              <w:fldChar w:fldCharType="end"/>
            </w:r>
          </w:hyperlink>
        </w:p>
        <w:p w14:paraId="0C851C14" w14:textId="41A3A86F" w:rsidR="001F616B" w:rsidRDefault="00986857">
          <w:pPr>
            <w:pStyle w:val="TOC2"/>
            <w:rPr>
              <w:rFonts w:eastAsiaTheme="minorEastAsia"/>
              <w:noProof/>
            </w:rPr>
          </w:pPr>
          <w:hyperlink w:anchor="_Toc492549193" w:history="1">
            <w:r w:rsidR="001F616B" w:rsidRPr="002664F0">
              <w:rPr>
                <w:rStyle w:val="Hyperlink"/>
                <w:noProof/>
                <w:lang w:val="es-ES"/>
              </w:rPr>
              <w:t>Preparación previa</w:t>
            </w:r>
            <w:r w:rsidR="001F616B">
              <w:rPr>
                <w:noProof/>
                <w:webHidden/>
              </w:rPr>
              <w:tab/>
            </w:r>
            <w:r w:rsidR="001F616B">
              <w:rPr>
                <w:noProof/>
                <w:webHidden/>
              </w:rPr>
              <w:fldChar w:fldCharType="begin"/>
            </w:r>
            <w:r w:rsidR="001F616B">
              <w:rPr>
                <w:noProof/>
                <w:webHidden/>
              </w:rPr>
              <w:instrText xml:space="preserve"> PAGEREF _Toc492549193 \h </w:instrText>
            </w:r>
            <w:r w:rsidR="001F616B">
              <w:rPr>
                <w:noProof/>
                <w:webHidden/>
              </w:rPr>
            </w:r>
            <w:r w:rsidR="001F616B">
              <w:rPr>
                <w:noProof/>
                <w:webHidden/>
              </w:rPr>
              <w:fldChar w:fldCharType="separate"/>
            </w:r>
            <w:r w:rsidR="00DF2610">
              <w:rPr>
                <w:noProof/>
                <w:webHidden/>
              </w:rPr>
              <w:t>81</w:t>
            </w:r>
            <w:r w:rsidR="001F616B">
              <w:rPr>
                <w:noProof/>
                <w:webHidden/>
              </w:rPr>
              <w:fldChar w:fldCharType="end"/>
            </w:r>
          </w:hyperlink>
        </w:p>
        <w:p w14:paraId="6992E961" w14:textId="08DABAE4" w:rsidR="001F616B" w:rsidRDefault="00986857">
          <w:pPr>
            <w:pStyle w:val="TOC2"/>
            <w:rPr>
              <w:rFonts w:eastAsiaTheme="minorEastAsia"/>
              <w:noProof/>
            </w:rPr>
          </w:pPr>
          <w:hyperlink w:anchor="_Toc492549194" w:history="1">
            <w:r w:rsidR="001F616B" w:rsidRPr="002664F0">
              <w:rPr>
                <w:rStyle w:val="Hyperlink"/>
                <w:noProof/>
                <w:lang w:val="es-ES"/>
              </w:rPr>
              <w:t>Instrucciones</w:t>
            </w:r>
            <w:r w:rsidR="001F616B">
              <w:rPr>
                <w:noProof/>
                <w:webHidden/>
              </w:rPr>
              <w:tab/>
            </w:r>
            <w:r w:rsidR="001F616B">
              <w:rPr>
                <w:noProof/>
                <w:webHidden/>
              </w:rPr>
              <w:fldChar w:fldCharType="begin"/>
            </w:r>
            <w:r w:rsidR="001F616B">
              <w:rPr>
                <w:noProof/>
                <w:webHidden/>
              </w:rPr>
              <w:instrText xml:space="preserve"> PAGEREF _Toc492549194 \h </w:instrText>
            </w:r>
            <w:r w:rsidR="001F616B">
              <w:rPr>
                <w:noProof/>
                <w:webHidden/>
              </w:rPr>
            </w:r>
            <w:r w:rsidR="001F616B">
              <w:rPr>
                <w:noProof/>
                <w:webHidden/>
              </w:rPr>
              <w:fldChar w:fldCharType="separate"/>
            </w:r>
            <w:r w:rsidR="00DF2610">
              <w:rPr>
                <w:noProof/>
                <w:webHidden/>
              </w:rPr>
              <w:t>81</w:t>
            </w:r>
            <w:r w:rsidR="001F616B">
              <w:rPr>
                <w:noProof/>
                <w:webHidden/>
              </w:rPr>
              <w:fldChar w:fldCharType="end"/>
            </w:r>
          </w:hyperlink>
        </w:p>
        <w:p w14:paraId="44101E55" w14:textId="269F80CF" w:rsidR="001F616B" w:rsidRDefault="00986857">
          <w:pPr>
            <w:pStyle w:val="TOC1"/>
            <w:rPr>
              <w:rFonts w:eastAsiaTheme="minorEastAsia"/>
              <w:b w:val="0"/>
              <w:noProof/>
            </w:rPr>
          </w:pPr>
          <w:hyperlink w:anchor="_Toc492549195" w:history="1">
            <w:r w:rsidR="001F616B" w:rsidRPr="002664F0">
              <w:rPr>
                <w:rStyle w:val="Hyperlink"/>
                <w:noProof/>
                <w:lang w:val="es-ES"/>
              </w:rPr>
              <w:t>Lista de recursos</w:t>
            </w:r>
            <w:r w:rsidR="001F616B">
              <w:rPr>
                <w:noProof/>
                <w:webHidden/>
              </w:rPr>
              <w:tab/>
            </w:r>
            <w:r w:rsidR="001F616B">
              <w:rPr>
                <w:noProof/>
                <w:webHidden/>
              </w:rPr>
              <w:fldChar w:fldCharType="begin"/>
            </w:r>
            <w:r w:rsidR="001F616B">
              <w:rPr>
                <w:noProof/>
                <w:webHidden/>
              </w:rPr>
              <w:instrText xml:space="preserve"> PAGEREF _Toc492549195 \h </w:instrText>
            </w:r>
            <w:r w:rsidR="001F616B">
              <w:rPr>
                <w:noProof/>
                <w:webHidden/>
              </w:rPr>
            </w:r>
            <w:r w:rsidR="001F616B">
              <w:rPr>
                <w:noProof/>
                <w:webHidden/>
              </w:rPr>
              <w:fldChar w:fldCharType="separate"/>
            </w:r>
            <w:r w:rsidR="00DF2610">
              <w:rPr>
                <w:noProof/>
                <w:webHidden/>
              </w:rPr>
              <w:t>83</w:t>
            </w:r>
            <w:r w:rsidR="001F616B">
              <w:rPr>
                <w:noProof/>
                <w:webHidden/>
              </w:rPr>
              <w:fldChar w:fldCharType="end"/>
            </w:r>
          </w:hyperlink>
        </w:p>
        <w:p w14:paraId="553D98E3" w14:textId="3B800B46" w:rsidR="00E270B4" w:rsidRPr="0048109E" w:rsidRDefault="000262DA" w:rsidP="004D2E32">
          <w:pPr>
            <w:rPr>
              <w:lang w:val="es-ES"/>
            </w:rPr>
          </w:pPr>
          <w:r w:rsidRPr="0048109E">
            <w:rPr>
              <w:b/>
              <w:bCs/>
              <w:noProof/>
              <w:lang w:val="es-ES"/>
            </w:rPr>
            <w:fldChar w:fldCharType="end"/>
          </w:r>
        </w:p>
      </w:sdtContent>
    </w:sdt>
    <w:p w14:paraId="371F255E" w14:textId="77777777" w:rsidR="00E270B4" w:rsidRPr="0048109E" w:rsidRDefault="00E270B4" w:rsidP="004D2E32">
      <w:pPr>
        <w:rPr>
          <w:lang w:val="es-ES"/>
        </w:rPr>
        <w:sectPr w:rsidR="00E270B4" w:rsidRPr="0048109E" w:rsidSect="005168EB">
          <w:headerReference w:type="even" r:id="rId24"/>
          <w:headerReference w:type="default" r:id="rId25"/>
          <w:footerReference w:type="even" r:id="rId26"/>
          <w:footerReference w:type="default" r:id="rId27"/>
          <w:endnotePr>
            <w:numFmt w:val="decimal"/>
            <w:numRestart w:val="eachSect"/>
          </w:endnotePr>
          <w:pgSz w:w="12240" w:h="15840" w:code="1"/>
          <w:pgMar w:top="1440" w:right="1296" w:bottom="1440" w:left="1584" w:header="720" w:footer="720" w:gutter="0"/>
          <w:pgNumType w:fmt="lowerRoman" w:start="1"/>
          <w:cols w:space="720"/>
          <w:docGrid w:linePitch="360"/>
        </w:sectPr>
      </w:pPr>
    </w:p>
    <w:p w14:paraId="40E94603" w14:textId="2B8ED604" w:rsidR="00E270B4" w:rsidRPr="0048109E" w:rsidRDefault="00C5339F" w:rsidP="00161077">
      <w:pPr>
        <w:pStyle w:val="Heading1"/>
        <w:rPr>
          <w:lang w:val="es-ES"/>
        </w:rPr>
      </w:pPr>
      <w:bookmarkStart w:id="1" w:name="_Toc492549081"/>
      <w:r w:rsidRPr="0048109E">
        <w:rPr>
          <w:lang w:val="es-ES"/>
        </w:rPr>
        <w:t>Reconocimientos</w:t>
      </w:r>
      <w:bookmarkEnd w:id="1"/>
    </w:p>
    <w:p w14:paraId="463315CA" w14:textId="456209E2" w:rsidR="00CA4314" w:rsidRPr="0048109E" w:rsidRDefault="00C20587" w:rsidP="00C20587">
      <w:pPr>
        <w:rPr>
          <w:lang w:val="es-ES"/>
        </w:rPr>
      </w:pPr>
      <w:r w:rsidRPr="0048109E">
        <w:rPr>
          <w:lang w:val="es-ES"/>
        </w:rPr>
        <w:t>Algunas de las actividades</w:t>
      </w:r>
      <w:r w:rsidR="00F70577" w:rsidRPr="0048109E">
        <w:rPr>
          <w:lang w:val="es-ES"/>
        </w:rPr>
        <w:t xml:space="preserve"> en este taller fueron adaptadas</w:t>
      </w:r>
      <w:r w:rsidRPr="0048109E">
        <w:rPr>
          <w:lang w:val="es-ES"/>
        </w:rPr>
        <w:t xml:space="preserve"> </w:t>
      </w:r>
      <w:r w:rsidR="00F70577" w:rsidRPr="0048109E">
        <w:rPr>
          <w:lang w:val="es-ES"/>
        </w:rPr>
        <w:t>de materiales de A</w:t>
      </w:r>
      <w:r w:rsidRPr="0048109E">
        <w:rPr>
          <w:lang w:val="es-ES"/>
        </w:rPr>
        <w:t xml:space="preserve">nálisis </w:t>
      </w:r>
      <w:r w:rsidR="00F70577" w:rsidRPr="0048109E">
        <w:rPr>
          <w:lang w:val="es-ES"/>
        </w:rPr>
        <w:t>y Acción Social de CARE, así como de materiales de formación con p</w:t>
      </w:r>
      <w:r w:rsidRPr="0048109E">
        <w:rPr>
          <w:lang w:val="es-ES"/>
        </w:rPr>
        <w:t xml:space="preserve">erspectiva de género y la diversidad. Otras actividades fueron adaptadas de materiales </w:t>
      </w:r>
      <w:r w:rsidR="008E3356" w:rsidRPr="0048109E">
        <w:rPr>
          <w:lang w:val="es-ES"/>
        </w:rPr>
        <w:t xml:space="preserve">de la metodología </w:t>
      </w:r>
      <w:r w:rsidR="00F70577" w:rsidRPr="0048109E">
        <w:rPr>
          <w:lang w:val="es-ES"/>
        </w:rPr>
        <w:t>Hazme un Agente de Cambio</w:t>
      </w:r>
      <w:r w:rsidRPr="0048109E">
        <w:rPr>
          <w:lang w:val="es-ES"/>
        </w:rPr>
        <w:t xml:space="preserve"> del Programa TOPS. El Programa TOPS agradece a Bethann Cottrell y </w:t>
      </w:r>
      <w:r w:rsidR="008E3356" w:rsidRPr="0048109E">
        <w:rPr>
          <w:lang w:val="es-ES"/>
        </w:rPr>
        <w:t xml:space="preserve">a </w:t>
      </w:r>
      <w:r w:rsidRPr="0048109E">
        <w:rPr>
          <w:lang w:val="es-ES"/>
        </w:rPr>
        <w:t>CARE EE.UU.</w:t>
      </w:r>
      <w:r w:rsidR="00354ABF" w:rsidRPr="0048109E">
        <w:rPr>
          <w:rStyle w:val="EndnoteReference"/>
          <w:lang w:val="es-ES"/>
        </w:rPr>
        <w:endnoteReference w:id="1"/>
      </w:r>
      <w:r w:rsidR="00C939AF">
        <w:rPr>
          <w:lang w:val="es-ES"/>
        </w:rPr>
        <w:t xml:space="preserve"> </w:t>
      </w:r>
      <w:r w:rsidR="00CA4314" w:rsidRPr="0048109E">
        <w:rPr>
          <w:lang w:val="es-ES"/>
        </w:rPr>
        <w:t>por su colaboración en el desarrollo de esta guía de facilitació</w:t>
      </w:r>
      <w:r w:rsidR="00F70577" w:rsidRPr="0048109E">
        <w:rPr>
          <w:lang w:val="es-ES"/>
        </w:rPr>
        <w:t>n. Bethann Cottrell contribuyó con las siguientes actividades: C</w:t>
      </w:r>
      <w:r w:rsidR="00CA4314" w:rsidRPr="0048109E">
        <w:rPr>
          <w:lang w:val="es-ES"/>
        </w:rPr>
        <w:t xml:space="preserve">reación de </w:t>
      </w:r>
      <w:r w:rsidR="00F70577" w:rsidRPr="0048109E">
        <w:rPr>
          <w:lang w:val="es-ES"/>
        </w:rPr>
        <w:t>espacios seguros; V</w:t>
      </w:r>
      <w:r w:rsidR="00CA4314" w:rsidRPr="0048109E">
        <w:rPr>
          <w:lang w:val="es-ES"/>
        </w:rPr>
        <w:t xml:space="preserve">oces; Dominios y </w:t>
      </w:r>
      <w:r w:rsidR="00C010C4">
        <w:rPr>
          <w:lang w:val="es-ES"/>
        </w:rPr>
        <w:t>estilos de a</w:t>
      </w:r>
      <w:r w:rsidR="00CA4314" w:rsidRPr="0048109E">
        <w:rPr>
          <w:lang w:val="es-ES"/>
        </w:rPr>
        <w:t xml:space="preserve">prendizaje; </w:t>
      </w:r>
      <w:r w:rsidR="00A51C4F" w:rsidRPr="0048109E">
        <w:rPr>
          <w:lang w:val="es-ES"/>
        </w:rPr>
        <w:t>Código jaula para a</w:t>
      </w:r>
      <w:r w:rsidR="00B41F8D" w:rsidRPr="0048109E">
        <w:rPr>
          <w:lang w:val="es-ES"/>
        </w:rPr>
        <w:t>ves</w:t>
      </w:r>
      <w:r w:rsidR="00CA4314" w:rsidRPr="0048109E">
        <w:rPr>
          <w:lang w:val="es-ES"/>
        </w:rPr>
        <w:t xml:space="preserve"> y </w:t>
      </w:r>
      <w:r w:rsidR="00C010C4">
        <w:rPr>
          <w:lang w:val="es-ES"/>
        </w:rPr>
        <w:t>S</w:t>
      </w:r>
      <w:r w:rsidR="00F70577" w:rsidRPr="0048109E">
        <w:rPr>
          <w:lang w:val="es-ES"/>
        </w:rPr>
        <w:t>obrevolar</w:t>
      </w:r>
      <w:r w:rsidR="00CA4314" w:rsidRPr="0048109E">
        <w:rPr>
          <w:lang w:val="es-ES"/>
        </w:rPr>
        <w:t>. Gracias a Mary DeCoster, Food for th</w:t>
      </w:r>
      <w:r w:rsidR="00A51C4F" w:rsidRPr="0048109E">
        <w:rPr>
          <w:lang w:val="es-ES"/>
        </w:rPr>
        <w:t xml:space="preserve">e Hungry, por su contribución en las siguientes actividades: Siempre, a veces, nunca; </w:t>
      </w:r>
      <w:r w:rsidR="00996103">
        <w:rPr>
          <w:lang w:val="es-ES"/>
        </w:rPr>
        <w:t>Las culturas cambian, cambiando la cultura</w:t>
      </w:r>
      <w:r w:rsidR="00CA4314" w:rsidRPr="0048109E">
        <w:rPr>
          <w:lang w:val="es-ES"/>
        </w:rPr>
        <w:t>; Aprender de la experiencia de otr</w:t>
      </w:r>
      <w:r w:rsidR="007A66B8" w:rsidRPr="0048109E">
        <w:rPr>
          <w:lang w:val="es-ES"/>
        </w:rPr>
        <w:t>os; La vinculación de camb</w:t>
      </w:r>
      <w:r w:rsidR="00FE31B9">
        <w:rPr>
          <w:lang w:val="es-ES"/>
        </w:rPr>
        <w:t>io de comportamiento social con</w:t>
      </w:r>
      <w:r w:rsidR="00A51C4F" w:rsidRPr="0048109E">
        <w:rPr>
          <w:lang w:val="es-ES"/>
        </w:rPr>
        <w:t xml:space="preserve"> la equidad de género y d</w:t>
      </w:r>
      <w:r w:rsidR="00167525" w:rsidRPr="0048109E">
        <w:rPr>
          <w:lang w:val="es-ES"/>
        </w:rPr>
        <w:t>iversidad</w:t>
      </w:r>
      <w:r w:rsidR="00C010C4">
        <w:rPr>
          <w:lang w:val="es-ES"/>
        </w:rPr>
        <w:t>,</w:t>
      </w:r>
      <w:r w:rsidR="00A51C4F" w:rsidRPr="0048109E">
        <w:rPr>
          <w:lang w:val="es-ES"/>
        </w:rPr>
        <w:t xml:space="preserve"> y Cabeza,</w:t>
      </w:r>
      <w:r w:rsidR="00CA4314" w:rsidRPr="0048109E">
        <w:rPr>
          <w:lang w:val="es-ES"/>
        </w:rPr>
        <w:t xml:space="preserve"> corazón, manos y pies</w:t>
      </w:r>
      <w:r w:rsidR="00A51C4F" w:rsidRPr="0048109E">
        <w:rPr>
          <w:lang w:val="es-ES"/>
        </w:rPr>
        <w:t>.</w:t>
      </w:r>
      <w:r w:rsidR="002A12CB" w:rsidRPr="0048109E">
        <w:rPr>
          <w:lang w:val="es-ES"/>
        </w:rPr>
        <w:t xml:space="preserve"> Agradecimientos, también</w:t>
      </w:r>
      <w:r w:rsidR="00167525" w:rsidRPr="0048109E">
        <w:rPr>
          <w:lang w:val="es-ES"/>
        </w:rPr>
        <w:t>,</w:t>
      </w:r>
      <w:r w:rsidR="00CA4314" w:rsidRPr="0048109E">
        <w:rPr>
          <w:lang w:val="es-ES"/>
        </w:rPr>
        <w:t xml:space="preserve"> para Claire Boswell,</w:t>
      </w:r>
      <w:r w:rsidR="00167525" w:rsidRPr="0048109E">
        <w:rPr>
          <w:lang w:val="es-ES"/>
        </w:rPr>
        <w:t xml:space="preserve"> Food for the Hungry, por el aporte de</w:t>
      </w:r>
      <w:r w:rsidR="007A66B8" w:rsidRPr="0048109E">
        <w:rPr>
          <w:lang w:val="es-ES"/>
        </w:rPr>
        <w:t xml:space="preserve"> </w:t>
      </w:r>
      <w:r w:rsidR="00167525" w:rsidRPr="0048109E">
        <w:rPr>
          <w:lang w:val="es-ES"/>
        </w:rPr>
        <w:t>N</w:t>
      </w:r>
      <w:r w:rsidR="00CA4314" w:rsidRPr="0048109E">
        <w:rPr>
          <w:lang w:val="es-ES"/>
        </w:rPr>
        <w:t>uestra experiencia de cambio de compor</w:t>
      </w:r>
      <w:r w:rsidR="002A12CB" w:rsidRPr="0048109E">
        <w:rPr>
          <w:lang w:val="es-ES"/>
        </w:rPr>
        <w:t>tamiento. TOPS reconoce el esfuerzo de</w:t>
      </w:r>
      <w:r w:rsidR="00CA4314" w:rsidRPr="0048109E">
        <w:rPr>
          <w:lang w:val="es-ES"/>
        </w:rPr>
        <w:t xml:space="preserve"> Claire Boswell </w:t>
      </w:r>
      <w:r w:rsidR="00A759CD" w:rsidRPr="0048109E">
        <w:rPr>
          <w:lang w:val="es-ES"/>
        </w:rPr>
        <w:t>de</w:t>
      </w:r>
      <w:r w:rsidR="00322037" w:rsidRPr="0048109E">
        <w:rPr>
          <w:lang w:val="es-ES"/>
        </w:rPr>
        <w:t xml:space="preserve"> </w:t>
      </w:r>
      <w:r w:rsidR="001A146B" w:rsidRPr="0048109E">
        <w:rPr>
          <w:lang w:val="es-ES"/>
        </w:rPr>
        <w:t>articular</w:t>
      </w:r>
      <w:r w:rsidR="00322037" w:rsidRPr="0048109E">
        <w:rPr>
          <w:lang w:val="es-ES"/>
        </w:rPr>
        <w:t xml:space="preserve"> este manual de</w:t>
      </w:r>
      <w:r w:rsidR="00167525" w:rsidRPr="0048109E">
        <w:rPr>
          <w:lang w:val="es-ES"/>
        </w:rPr>
        <w:t xml:space="preserve"> forma clara y</w:t>
      </w:r>
      <w:r w:rsidR="00CA4314" w:rsidRPr="0048109E">
        <w:rPr>
          <w:lang w:val="es-ES"/>
        </w:rPr>
        <w:t xml:space="preserve"> </w:t>
      </w:r>
      <w:r w:rsidR="001A146B" w:rsidRPr="0048109E">
        <w:rPr>
          <w:lang w:val="es-ES"/>
        </w:rPr>
        <w:t>amigable para el facilitador</w:t>
      </w:r>
      <w:r w:rsidR="00167525" w:rsidRPr="0048109E">
        <w:rPr>
          <w:lang w:val="es-ES"/>
        </w:rPr>
        <w:t xml:space="preserve">. </w:t>
      </w:r>
      <w:r w:rsidR="00FE31B9" w:rsidRPr="0048109E">
        <w:rPr>
          <w:lang w:val="es-ES"/>
        </w:rPr>
        <w:t>Asimismo, reconoce</w:t>
      </w:r>
      <w:r w:rsidR="00167525" w:rsidRPr="0048109E">
        <w:rPr>
          <w:lang w:val="es-ES"/>
        </w:rPr>
        <w:t xml:space="preserve"> y agradece a</w:t>
      </w:r>
      <w:r w:rsidR="00CA4314" w:rsidRPr="0048109E">
        <w:rPr>
          <w:lang w:val="es-ES"/>
        </w:rPr>
        <w:t xml:space="preserve"> Joel Mercado Blanco, Food for the Hungry,</w:t>
      </w:r>
      <w:r w:rsidR="00167525" w:rsidRPr="0048109E">
        <w:rPr>
          <w:lang w:val="es-ES"/>
        </w:rPr>
        <w:t xml:space="preserve"> </w:t>
      </w:r>
      <w:r w:rsidR="001D7EA9" w:rsidRPr="0048109E">
        <w:rPr>
          <w:lang w:val="es-ES"/>
        </w:rPr>
        <w:t xml:space="preserve">por la adaptación de la actividad de Cambio de comportamiento negociado y por su valiosa ayuda en la revisión y retroalimentación, así como </w:t>
      </w:r>
      <w:r w:rsidR="00A759CD" w:rsidRPr="0048109E">
        <w:rPr>
          <w:lang w:val="es-ES"/>
        </w:rPr>
        <w:t xml:space="preserve">por </w:t>
      </w:r>
      <w:r w:rsidR="001D7EA9" w:rsidRPr="0048109E">
        <w:rPr>
          <w:lang w:val="es-ES"/>
        </w:rPr>
        <w:t xml:space="preserve">proveer las fotografías utilizadas en este manual. </w:t>
      </w:r>
    </w:p>
    <w:p w14:paraId="76DD803F" w14:textId="3059154A" w:rsidR="00B07B90" w:rsidRPr="0048109E" w:rsidRDefault="00F01FD7" w:rsidP="00B07B90">
      <w:pPr>
        <w:rPr>
          <w:lang w:val="es-ES"/>
        </w:rPr>
      </w:pPr>
      <w:r w:rsidRPr="0048109E">
        <w:rPr>
          <w:lang w:val="es-ES"/>
        </w:rPr>
        <w:t>Apreciamos el trabajo</w:t>
      </w:r>
      <w:r w:rsidR="001D7EA9" w:rsidRPr="0048109E">
        <w:rPr>
          <w:lang w:val="es-ES"/>
        </w:rPr>
        <w:t xml:space="preserve"> de nuestra talentosa</w:t>
      </w:r>
      <w:r w:rsidRPr="0048109E">
        <w:rPr>
          <w:lang w:val="es-ES"/>
        </w:rPr>
        <w:t xml:space="preserve"> ilustrador</w:t>
      </w:r>
      <w:r w:rsidR="001D7EA9" w:rsidRPr="0048109E">
        <w:rPr>
          <w:lang w:val="es-ES"/>
        </w:rPr>
        <w:t>a, Regina Doyle, por el arte de la portada</w:t>
      </w:r>
      <w:r w:rsidRPr="0048109E">
        <w:rPr>
          <w:lang w:val="es-ES"/>
        </w:rPr>
        <w:t xml:space="preserve"> y el dibujo</w:t>
      </w:r>
      <w:r w:rsidR="001D7EA9" w:rsidRPr="0048109E">
        <w:rPr>
          <w:lang w:val="es-ES"/>
        </w:rPr>
        <w:t xml:space="preserve"> de</w:t>
      </w:r>
      <w:r w:rsidRPr="0048109E">
        <w:rPr>
          <w:lang w:val="es-ES"/>
        </w:rPr>
        <w:t xml:space="preserve"> </w:t>
      </w:r>
      <w:r w:rsidR="00C010C4">
        <w:rPr>
          <w:lang w:val="es-ES"/>
        </w:rPr>
        <w:t>Código j</w:t>
      </w:r>
      <w:r w:rsidR="00B41F8D" w:rsidRPr="0048109E">
        <w:rPr>
          <w:lang w:val="es-ES"/>
        </w:rPr>
        <w:t xml:space="preserve">aula para </w:t>
      </w:r>
      <w:r w:rsidR="00C010C4">
        <w:rPr>
          <w:lang w:val="es-ES"/>
        </w:rPr>
        <w:t>a</w:t>
      </w:r>
      <w:r w:rsidR="00B41F8D" w:rsidRPr="0048109E">
        <w:rPr>
          <w:lang w:val="es-ES"/>
        </w:rPr>
        <w:t>ves</w:t>
      </w:r>
      <w:r w:rsidRPr="0048109E">
        <w:rPr>
          <w:lang w:val="es-ES"/>
        </w:rPr>
        <w:t>.</w:t>
      </w:r>
      <w:r w:rsidR="00B07B90">
        <w:rPr>
          <w:lang w:val="es-ES"/>
        </w:rPr>
        <w:t xml:space="preserve"> </w:t>
      </w:r>
      <w:r w:rsidR="00B07B90" w:rsidRPr="00977C2F">
        <w:rPr>
          <w:lang w:val="es-ES"/>
        </w:rPr>
        <w:t>Estamos</w:t>
      </w:r>
      <w:r w:rsidR="00B07B90">
        <w:rPr>
          <w:lang w:val="es-ES"/>
        </w:rPr>
        <w:t xml:space="preserve"> muy</w:t>
      </w:r>
      <w:r w:rsidR="00B07B90" w:rsidRPr="00977C2F">
        <w:rPr>
          <w:lang w:val="es-ES"/>
        </w:rPr>
        <w:t xml:space="preserve"> agradecidos con Clara Ramírez </w:t>
      </w:r>
      <w:r w:rsidR="00B07B90">
        <w:rPr>
          <w:lang w:val="es-ES"/>
        </w:rPr>
        <w:t>Aguilar</w:t>
      </w:r>
      <w:r w:rsidR="00B07B90" w:rsidRPr="00977C2F">
        <w:rPr>
          <w:lang w:val="es-ES"/>
        </w:rPr>
        <w:t xml:space="preserve"> por su excelente y meticuloso traducción</w:t>
      </w:r>
      <w:r w:rsidR="00B07B90">
        <w:rPr>
          <w:lang w:val="es-ES"/>
        </w:rPr>
        <w:t>.</w:t>
      </w:r>
    </w:p>
    <w:p w14:paraId="00F4FA19" w14:textId="2FFF692E" w:rsidR="00F01FD7" w:rsidRPr="0048109E" w:rsidRDefault="003A3BC9" w:rsidP="00186B4F">
      <w:pPr>
        <w:rPr>
          <w:lang w:val="es-ES"/>
        </w:rPr>
      </w:pPr>
      <w:r w:rsidRPr="0048109E">
        <w:rPr>
          <w:lang w:val="es-ES"/>
        </w:rPr>
        <w:t>Extendemos un sincero agradecimiento</w:t>
      </w:r>
      <w:r w:rsidR="00F01FD7" w:rsidRPr="0048109E">
        <w:rPr>
          <w:lang w:val="es-ES"/>
        </w:rPr>
        <w:t xml:space="preserve"> a Adam Keehn, Maja Persson y Mia Durairaj por su excelente t</w:t>
      </w:r>
      <w:r w:rsidR="001D7EA9" w:rsidRPr="0048109E">
        <w:rPr>
          <w:lang w:val="es-ES"/>
        </w:rPr>
        <w:t>rabajo con el formato y edición del manual original en inglés.</w:t>
      </w:r>
    </w:p>
    <w:p w14:paraId="5EF70977" w14:textId="77777777" w:rsidR="00CA4314" w:rsidRPr="0048109E" w:rsidRDefault="00CA4314" w:rsidP="00EC6701">
      <w:pPr>
        <w:rPr>
          <w:lang w:val="es-ES"/>
        </w:rPr>
      </w:pPr>
    </w:p>
    <w:p w14:paraId="08D36B6A" w14:textId="1DE5A147" w:rsidR="00E270B4" w:rsidRPr="0048109E" w:rsidRDefault="00E270B4" w:rsidP="0024022F">
      <w:pPr>
        <w:rPr>
          <w:lang w:val="es-ES"/>
        </w:rPr>
      </w:pPr>
    </w:p>
    <w:p w14:paraId="0D68DD1D" w14:textId="6FCAFA94" w:rsidR="00354ABF" w:rsidRPr="0048109E" w:rsidRDefault="00354ABF" w:rsidP="0024022F">
      <w:pPr>
        <w:rPr>
          <w:lang w:val="es-ES"/>
        </w:rPr>
      </w:pPr>
    </w:p>
    <w:p w14:paraId="58FBFD7E" w14:textId="30622C40" w:rsidR="00354ABF" w:rsidRPr="0048109E" w:rsidRDefault="00354ABF" w:rsidP="0024022F">
      <w:pPr>
        <w:rPr>
          <w:lang w:val="es-ES"/>
        </w:rPr>
      </w:pPr>
    </w:p>
    <w:p w14:paraId="41485F74" w14:textId="009A2420" w:rsidR="00354ABF" w:rsidRPr="0048109E" w:rsidRDefault="00354ABF" w:rsidP="0024022F">
      <w:pPr>
        <w:rPr>
          <w:lang w:val="es-ES"/>
        </w:rPr>
      </w:pPr>
    </w:p>
    <w:p w14:paraId="34688996" w14:textId="3F12AB4B" w:rsidR="00354ABF" w:rsidRPr="0048109E" w:rsidRDefault="00354ABF" w:rsidP="0024022F">
      <w:pPr>
        <w:rPr>
          <w:lang w:val="es-ES"/>
        </w:rPr>
      </w:pPr>
    </w:p>
    <w:p w14:paraId="4A422D18" w14:textId="70383FB7" w:rsidR="00354ABF" w:rsidRPr="0048109E" w:rsidRDefault="00354ABF" w:rsidP="0024022F">
      <w:pPr>
        <w:rPr>
          <w:lang w:val="es-ES"/>
        </w:rPr>
      </w:pPr>
    </w:p>
    <w:p w14:paraId="38F141E6" w14:textId="7DD62827" w:rsidR="00354ABF" w:rsidRPr="0048109E" w:rsidRDefault="00354ABF" w:rsidP="0024022F">
      <w:pPr>
        <w:rPr>
          <w:lang w:val="es-ES"/>
        </w:rPr>
      </w:pPr>
    </w:p>
    <w:p w14:paraId="1BCF4EEA" w14:textId="66E314AE" w:rsidR="00354ABF" w:rsidRPr="0048109E" w:rsidRDefault="00354ABF" w:rsidP="0024022F">
      <w:pPr>
        <w:rPr>
          <w:lang w:val="es-ES"/>
        </w:rPr>
      </w:pPr>
    </w:p>
    <w:p w14:paraId="73958C95" w14:textId="1606926E" w:rsidR="00354ABF" w:rsidRPr="0048109E" w:rsidRDefault="00354ABF" w:rsidP="0024022F">
      <w:pPr>
        <w:rPr>
          <w:lang w:val="es-ES"/>
        </w:rPr>
        <w:sectPr w:rsidR="00354ABF" w:rsidRPr="0048109E" w:rsidSect="00A70E9D">
          <w:footerReference w:type="even" r:id="rId28"/>
          <w:footerReference w:type="default" r:id="rId29"/>
          <w:endnotePr>
            <w:numFmt w:val="decimal"/>
            <w:numRestart w:val="eachSect"/>
          </w:endnotePr>
          <w:pgSz w:w="12240" w:h="15840" w:code="1"/>
          <w:pgMar w:top="1440" w:right="1296" w:bottom="1440" w:left="1584" w:header="720" w:footer="720" w:gutter="0"/>
          <w:pgNumType w:fmt="lowerRoman"/>
          <w:cols w:space="720"/>
          <w:docGrid w:linePitch="360"/>
        </w:sectPr>
      </w:pPr>
    </w:p>
    <w:p w14:paraId="31CC74E9" w14:textId="77777777" w:rsidR="000262DA" w:rsidRPr="0048109E" w:rsidRDefault="000262DA" w:rsidP="00161077">
      <w:pPr>
        <w:pStyle w:val="Heading1"/>
        <w:rPr>
          <w:lang w:val="es-ES"/>
        </w:rPr>
      </w:pPr>
      <w:bookmarkStart w:id="2" w:name="_Toc422998599"/>
      <w:bookmarkStart w:id="3" w:name="_Toc492549082"/>
      <w:r w:rsidRPr="0048109E">
        <w:rPr>
          <w:lang w:val="es-ES"/>
        </w:rPr>
        <w:t>Introducción</w:t>
      </w:r>
      <w:bookmarkEnd w:id="2"/>
      <w:bookmarkEnd w:id="3"/>
    </w:p>
    <w:p w14:paraId="0B0C2D89" w14:textId="616F85CE" w:rsidR="00CA4314" w:rsidRPr="0048109E" w:rsidRDefault="00CA4314" w:rsidP="00CA4314">
      <w:pPr>
        <w:rPr>
          <w:rFonts w:ascii="Calibri" w:eastAsia="Calibri" w:hAnsi="Calibri" w:cs="Vrinda"/>
          <w:lang w:val="es-ES"/>
        </w:rPr>
      </w:pPr>
      <w:r w:rsidRPr="0048109E">
        <w:rPr>
          <w:rFonts w:ascii="Calibri" w:eastAsia="Calibri" w:hAnsi="Calibri" w:cs="Vrinda"/>
          <w:lang w:val="es-ES"/>
        </w:rPr>
        <w:t xml:space="preserve">El </w:t>
      </w:r>
      <w:r w:rsidR="00A35BAF">
        <w:rPr>
          <w:rFonts w:ascii="Calibri" w:eastAsia="Calibri" w:hAnsi="Calibri" w:cs="Vrinda"/>
          <w:lang w:val="es-ES"/>
        </w:rPr>
        <w:t>P</w:t>
      </w:r>
      <w:r w:rsidRPr="0048109E">
        <w:rPr>
          <w:rFonts w:ascii="Calibri" w:eastAsia="Calibri" w:hAnsi="Calibri" w:cs="Vrinda"/>
          <w:lang w:val="es-ES"/>
        </w:rPr>
        <w:t xml:space="preserve">rograma </w:t>
      </w:r>
      <w:r w:rsidR="00A759CD" w:rsidRPr="0048109E">
        <w:rPr>
          <w:rFonts w:ascii="Calibri" w:eastAsia="Calibri" w:hAnsi="Calibri" w:cs="Vrinda"/>
          <w:lang w:val="es-ES"/>
        </w:rPr>
        <w:t>de Soporte Técnico y Operacional</w:t>
      </w:r>
      <w:r w:rsidRPr="0048109E">
        <w:rPr>
          <w:rFonts w:ascii="Calibri" w:eastAsia="Calibri" w:hAnsi="Calibri" w:cs="Vrinda"/>
          <w:lang w:val="es-ES"/>
        </w:rPr>
        <w:t xml:space="preserve"> (TOPS) y CARE EE.UU. se complace</w:t>
      </w:r>
      <w:r w:rsidR="008F7EA0" w:rsidRPr="0048109E">
        <w:rPr>
          <w:rFonts w:ascii="Calibri" w:eastAsia="Calibri" w:hAnsi="Calibri" w:cs="Vrinda"/>
          <w:lang w:val="es-ES"/>
        </w:rPr>
        <w:t>n</w:t>
      </w:r>
      <w:r w:rsidRPr="0048109E">
        <w:rPr>
          <w:rFonts w:ascii="Calibri" w:eastAsia="Calibri" w:hAnsi="Calibri" w:cs="Vrinda"/>
          <w:lang w:val="es-ES"/>
        </w:rPr>
        <w:t xml:space="preserve"> en ofrecer este conjunto de actividades </w:t>
      </w:r>
      <w:r w:rsidR="00D124E3" w:rsidRPr="0048109E">
        <w:rPr>
          <w:rFonts w:ascii="Calibri" w:eastAsia="Calibri" w:hAnsi="Calibri" w:cs="Vrinda"/>
          <w:lang w:val="es-ES"/>
        </w:rPr>
        <w:t>de fácil implementación en campo</w:t>
      </w:r>
      <w:r w:rsidR="00C010C4">
        <w:rPr>
          <w:rFonts w:ascii="Calibri" w:eastAsia="Calibri" w:hAnsi="Calibri" w:cs="Vrinda"/>
          <w:lang w:val="es-ES"/>
        </w:rPr>
        <w:t xml:space="preserve"> titulado</w:t>
      </w:r>
      <w:r w:rsidRPr="0048109E">
        <w:rPr>
          <w:rFonts w:ascii="Calibri" w:eastAsia="Calibri" w:hAnsi="Calibri" w:cs="Vrinda"/>
          <w:lang w:val="es-ES"/>
        </w:rPr>
        <w:t xml:space="preserve"> </w:t>
      </w:r>
      <w:r w:rsidR="00C010C4">
        <w:rPr>
          <w:rFonts w:ascii="Calibri" w:eastAsia="Calibri" w:hAnsi="Calibri" w:cs="Vrinda"/>
          <w:lang w:val="es-ES"/>
        </w:rPr>
        <w:t>“</w:t>
      </w:r>
      <w:r w:rsidR="008F7EA0" w:rsidRPr="0048109E">
        <w:rPr>
          <w:rFonts w:ascii="Calibri" w:eastAsia="Calibri" w:hAnsi="Calibri" w:cs="Vrinda"/>
          <w:lang w:val="es-ES"/>
        </w:rPr>
        <w:t>Reconoce</w:t>
      </w:r>
      <w:r w:rsidR="00A35BAF">
        <w:rPr>
          <w:rFonts w:ascii="Calibri" w:eastAsia="Calibri" w:hAnsi="Calibri" w:cs="Vrinda"/>
          <w:lang w:val="es-ES"/>
        </w:rPr>
        <w:t>r: Cambio S</w:t>
      </w:r>
      <w:r w:rsidR="008F7EA0" w:rsidRPr="0048109E">
        <w:rPr>
          <w:rFonts w:ascii="Calibri" w:eastAsia="Calibri" w:hAnsi="Calibri" w:cs="Vrinda"/>
          <w:lang w:val="es-ES"/>
        </w:rPr>
        <w:t xml:space="preserve">ocial y de </w:t>
      </w:r>
      <w:r w:rsidR="00A35BAF">
        <w:rPr>
          <w:rFonts w:ascii="Calibri" w:eastAsia="Calibri" w:hAnsi="Calibri" w:cs="Vrinda"/>
          <w:lang w:val="es-ES"/>
        </w:rPr>
        <w:t>C</w:t>
      </w:r>
      <w:r w:rsidR="008F7EA0" w:rsidRPr="0048109E">
        <w:rPr>
          <w:rFonts w:ascii="Calibri" w:eastAsia="Calibri" w:hAnsi="Calibri" w:cs="Vrinda"/>
          <w:lang w:val="es-ES"/>
        </w:rPr>
        <w:t>omportamiento para</w:t>
      </w:r>
      <w:r w:rsidRPr="0048109E">
        <w:rPr>
          <w:rFonts w:ascii="Calibri" w:eastAsia="Calibri" w:hAnsi="Calibri" w:cs="Vrinda"/>
          <w:lang w:val="es-ES"/>
        </w:rPr>
        <w:t xml:space="preserve"> Equidad de Género y Diversidad</w:t>
      </w:r>
      <w:r w:rsidR="00C010C4">
        <w:rPr>
          <w:rFonts w:ascii="Calibri" w:eastAsia="Calibri" w:hAnsi="Calibri" w:cs="Vrinda"/>
          <w:lang w:val="es-ES"/>
        </w:rPr>
        <w:t>”</w:t>
      </w:r>
      <w:r w:rsidRPr="0048109E">
        <w:rPr>
          <w:rFonts w:ascii="Calibri" w:eastAsia="Calibri" w:hAnsi="Calibri" w:cs="Vrinda"/>
          <w:lang w:val="es-ES"/>
        </w:rPr>
        <w:t xml:space="preserve">. El objetivo de </w:t>
      </w:r>
      <w:r w:rsidR="008F7EA0" w:rsidRPr="0048109E">
        <w:rPr>
          <w:rFonts w:ascii="Calibri" w:eastAsia="Calibri" w:hAnsi="Calibri" w:cs="Vrinda"/>
          <w:lang w:val="es-ES"/>
        </w:rPr>
        <w:t>esta capacitación</w:t>
      </w:r>
      <w:r w:rsidRPr="0048109E">
        <w:rPr>
          <w:rFonts w:ascii="Calibri" w:eastAsia="Calibri" w:hAnsi="Calibri" w:cs="Vrinda"/>
          <w:lang w:val="es-ES"/>
        </w:rPr>
        <w:t xml:space="preserve"> es </w:t>
      </w:r>
      <w:r w:rsidR="008F7EA0" w:rsidRPr="0048109E">
        <w:rPr>
          <w:rFonts w:ascii="Calibri" w:eastAsia="Calibri" w:hAnsi="Calibri" w:cs="Vrinda"/>
          <w:lang w:val="es-ES"/>
        </w:rPr>
        <w:t>sensibilizar</w:t>
      </w:r>
      <w:r w:rsidRPr="0048109E">
        <w:rPr>
          <w:rFonts w:ascii="Calibri" w:eastAsia="Calibri" w:hAnsi="Calibri" w:cs="Vrinda"/>
          <w:lang w:val="es-ES"/>
        </w:rPr>
        <w:t>, facilitar el diálogo crítico reflexivo y explorar el potencial de acción para mejorar la equidad de género y la diversidad entre el personal de desarro</w:t>
      </w:r>
      <w:r w:rsidR="008F7EA0" w:rsidRPr="0048109E">
        <w:rPr>
          <w:rFonts w:ascii="Calibri" w:eastAsia="Calibri" w:hAnsi="Calibri" w:cs="Vrinda"/>
          <w:lang w:val="es-ES"/>
        </w:rPr>
        <w:t xml:space="preserve">llo y miembros de la comunidad, así como </w:t>
      </w:r>
      <w:r w:rsidRPr="0048109E">
        <w:rPr>
          <w:rFonts w:ascii="Calibri" w:eastAsia="Calibri" w:hAnsi="Calibri" w:cs="Vrinda"/>
          <w:lang w:val="es-ES"/>
        </w:rPr>
        <w:t xml:space="preserve">determinar los vínculos de </w:t>
      </w:r>
      <w:r w:rsidR="00C010C4">
        <w:rPr>
          <w:rFonts w:ascii="Calibri" w:eastAsia="Calibri" w:hAnsi="Calibri" w:cs="Vrinda"/>
          <w:lang w:val="es-ES"/>
        </w:rPr>
        <w:t xml:space="preserve">la equidad de género y diversidad </w:t>
      </w:r>
      <w:r w:rsidRPr="0048109E">
        <w:rPr>
          <w:rFonts w:ascii="Calibri" w:eastAsia="Calibri" w:hAnsi="Calibri" w:cs="Vrinda"/>
          <w:lang w:val="es-ES"/>
        </w:rPr>
        <w:t xml:space="preserve">dentro de las intervenciones </w:t>
      </w:r>
      <w:r w:rsidR="008F7EA0" w:rsidRPr="0048109E">
        <w:rPr>
          <w:rFonts w:ascii="Calibri" w:eastAsia="Calibri" w:hAnsi="Calibri" w:cs="Vrinda"/>
          <w:lang w:val="es-ES"/>
        </w:rPr>
        <w:t>de</w:t>
      </w:r>
      <w:r w:rsidRPr="0048109E">
        <w:rPr>
          <w:rFonts w:ascii="Calibri" w:eastAsia="Calibri" w:hAnsi="Calibri" w:cs="Vrinda"/>
          <w:lang w:val="es-ES"/>
        </w:rPr>
        <w:t xml:space="preserve"> cambio </w:t>
      </w:r>
      <w:r w:rsidR="008F7EA0" w:rsidRPr="0048109E">
        <w:rPr>
          <w:rFonts w:ascii="Calibri" w:eastAsia="Calibri" w:hAnsi="Calibri" w:cs="Vrinda"/>
          <w:lang w:val="es-ES"/>
        </w:rPr>
        <w:t xml:space="preserve">social y </w:t>
      </w:r>
      <w:r w:rsidRPr="0048109E">
        <w:rPr>
          <w:rFonts w:ascii="Calibri" w:eastAsia="Calibri" w:hAnsi="Calibri" w:cs="Vrinda"/>
          <w:lang w:val="es-ES"/>
        </w:rPr>
        <w:t>de comportamiento para aumentar su eficacia.</w:t>
      </w:r>
    </w:p>
    <w:p w14:paraId="277808D8" w14:textId="05F3FABE" w:rsidR="000262DA" w:rsidRPr="0048109E" w:rsidRDefault="000262DA" w:rsidP="000262DA">
      <w:pPr>
        <w:rPr>
          <w:lang w:val="es-ES"/>
        </w:rPr>
      </w:pPr>
      <w:r w:rsidRPr="0048109E">
        <w:rPr>
          <w:lang w:val="es-ES"/>
        </w:rPr>
        <w:t>Las actividades están</w:t>
      </w:r>
      <w:r w:rsidR="008F7EA0" w:rsidRPr="0048109E">
        <w:rPr>
          <w:lang w:val="es-ES"/>
        </w:rPr>
        <w:t xml:space="preserve"> diseñadas para crear experiencias</w:t>
      </w:r>
      <w:r w:rsidR="00FB41A9" w:rsidRPr="0048109E">
        <w:rPr>
          <w:lang w:val="es-ES"/>
        </w:rPr>
        <w:t xml:space="preserve"> que</w:t>
      </w:r>
      <w:r w:rsidR="008F7EA0" w:rsidRPr="0048109E">
        <w:rPr>
          <w:lang w:val="es-ES"/>
        </w:rPr>
        <w:t xml:space="preserve"> promuevan</w:t>
      </w:r>
      <w:r w:rsidRPr="0048109E">
        <w:rPr>
          <w:lang w:val="es-ES"/>
        </w:rPr>
        <w:t xml:space="preserve"> nuevos patrones de pensamie</w:t>
      </w:r>
      <w:r w:rsidR="00FB41A9" w:rsidRPr="0048109E">
        <w:rPr>
          <w:lang w:val="es-ES"/>
        </w:rPr>
        <w:t>nto y de comunicación con el objetivo de motivar</w:t>
      </w:r>
      <w:r w:rsidRPr="0048109E">
        <w:rPr>
          <w:lang w:val="es-ES"/>
        </w:rPr>
        <w:t xml:space="preserve"> a las personas a cambiar las normas de género (y otros tipos de normas sociales) que impiden el éxito de los programas de desarrollo </w:t>
      </w:r>
      <w:r w:rsidR="009D760E">
        <w:rPr>
          <w:lang w:val="es-ES"/>
        </w:rPr>
        <w:t>–</w:t>
      </w:r>
      <w:r w:rsidRPr="0048109E">
        <w:rPr>
          <w:lang w:val="es-ES"/>
        </w:rPr>
        <w:t xml:space="preserve"> en</w:t>
      </w:r>
      <w:r w:rsidR="009D760E">
        <w:rPr>
          <w:lang w:val="es-ES"/>
        </w:rPr>
        <w:t xml:space="preserve"> </w:t>
      </w:r>
      <w:r w:rsidRPr="0048109E">
        <w:rPr>
          <w:lang w:val="es-ES"/>
        </w:rPr>
        <w:t>la salud, la agricultura y otros sectores.</w:t>
      </w:r>
    </w:p>
    <w:p w14:paraId="5AFC5D4D" w14:textId="42C2C0BC" w:rsidR="00CA4314" w:rsidRPr="0048109E" w:rsidRDefault="00710970" w:rsidP="00CA4314">
      <w:pPr>
        <w:rPr>
          <w:rFonts w:ascii="Calibri" w:eastAsia="Calibri" w:hAnsi="Calibri" w:cs="Vrinda"/>
          <w:lang w:val="es-ES"/>
        </w:rPr>
      </w:pPr>
      <w:r w:rsidRPr="0048109E">
        <w:rPr>
          <w:rFonts w:ascii="Calibri" w:eastAsia="Calibri" w:hAnsi="Calibri" w:cs="Vrinda"/>
          <w:lang w:val="es-ES"/>
        </w:rPr>
        <w:t>El presente</w:t>
      </w:r>
      <w:r w:rsidR="00CA4314" w:rsidRPr="0048109E">
        <w:rPr>
          <w:rFonts w:ascii="Calibri" w:eastAsia="Calibri" w:hAnsi="Calibri" w:cs="Vrinda"/>
          <w:lang w:val="es-ES"/>
        </w:rPr>
        <w:t xml:space="preserve"> manual incluye varias actividades que se ofrecen en un orden lógico</w:t>
      </w:r>
      <w:r w:rsidR="008F7EA0" w:rsidRPr="0048109E">
        <w:rPr>
          <w:rFonts w:ascii="Calibri" w:eastAsia="Calibri" w:hAnsi="Calibri" w:cs="Vrinda"/>
          <w:lang w:val="es-ES"/>
        </w:rPr>
        <w:t xml:space="preserve">, </w:t>
      </w:r>
      <w:r w:rsidRPr="0048109E">
        <w:rPr>
          <w:rFonts w:ascii="Calibri" w:eastAsia="Calibri" w:hAnsi="Calibri" w:cs="Vrinda"/>
          <w:lang w:val="es-ES"/>
        </w:rPr>
        <w:t xml:space="preserve">no obstante, </w:t>
      </w:r>
      <w:r w:rsidR="008F7EA0" w:rsidRPr="0048109E">
        <w:rPr>
          <w:rFonts w:ascii="Calibri" w:eastAsia="Calibri" w:hAnsi="Calibri" w:cs="Vrinda"/>
          <w:lang w:val="es-ES"/>
        </w:rPr>
        <w:t>muchas de ellas podrían ser utilizada</w:t>
      </w:r>
      <w:r w:rsidR="00CA4314" w:rsidRPr="0048109E">
        <w:rPr>
          <w:rFonts w:ascii="Calibri" w:eastAsia="Calibri" w:hAnsi="Calibri" w:cs="Vrinda"/>
          <w:lang w:val="es-ES"/>
        </w:rPr>
        <w:t xml:space="preserve">s de forma individual. Estas actividades están destinadas </w:t>
      </w:r>
      <w:r w:rsidR="008F7EA0" w:rsidRPr="0048109E">
        <w:rPr>
          <w:rFonts w:ascii="Calibri" w:eastAsia="Calibri" w:hAnsi="Calibri" w:cs="Vrinda"/>
          <w:lang w:val="es-ES"/>
        </w:rPr>
        <w:t>principalmente para el personal de la</w:t>
      </w:r>
      <w:r w:rsidRPr="0048109E">
        <w:rPr>
          <w:rFonts w:ascii="Calibri" w:eastAsia="Calibri" w:hAnsi="Calibri" w:cs="Vrinda"/>
          <w:lang w:val="es-ES"/>
        </w:rPr>
        <w:t>s</w:t>
      </w:r>
      <w:r w:rsidR="008F7EA0" w:rsidRPr="0048109E">
        <w:rPr>
          <w:rFonts w:ascii="Calibri" w:eastAsia="Calibri" w:hAnsi="Calibri" w:cs="Vrinda"/>
          <w:lang w:val="es-ES"/>
        </w:rPr>
        <w:t xml:space="preserve"> organizaci</w:t>
      </w:r>
      <w:r w:rsidRPr="0048109E">
        <w:rPr>
          <w:rFonts w:ascii="Calibri" w:eastAsia="Calibri" w:hAnsi="Calibri" w:cs="Vrinda"/>
          <w:lang w:val="es-ES"/>
        </w:rPr>
        <w:t>ones</w:t>
      </w:r>
      <w:r w:rsidR="008F7EA0" w:rsidRPr="0048109E">
        <w:rPr>
          <w:rFonts w:ascii="Calibri" w:eastAsia="Calibri" w:hAnsi="Calibri" w:cs="Vrinda"/>
          <w:lang w:val="es-ES"/>
        </w:rPr>
        <w:t>;</w:t>
      </w:r>
      <w:r w:rsidR="00CA4314" w:rsidRPr="0048109E">
        <w:rPr>
          <w:rFonts w:ascii="Calibri" w:eastAsia="Calibri" w:hAnsi="Calibri" w:cs="Vrinda"/>
          <w:lang w:val="es-ES"/>
        </w:rPr>
        <w:t xml:space="preserve"> </w:t>
      </w:r>
      <w:r w:rsidR="008F7EA0" w:rsidRPr="0048109E">
        <w:rPr>
          <w:rFonts w:ascii="Calibri" w:eastAsia="Calibri" w:hAnsi="Calibri" w:cs="Vrinda"/>
          <w:lang w:val="es-ES"/>
        </w:rPr>
        <w:t>sin embargo, algunas son apropiada</w:t>
      </w:r>
      <w:r w:rsidRPr="0048109E">
        <w:rPr>
          <w:rFonts w:ascii="Calibri" w:eastAsia="Calibri" w:hAnsi="Calibri" w:cs="Vrinda"/>
          <w:lang w:val="es-ES"/>
        </w:rPr>
        <w:t>s para utilizar</w:t>
      </w:r>
      <w:r w:rsidR="008F7EA0" w:rsidRPr="0048109E">
        <w:rPr>
          <w:rFonts w:ascii="Calibri" w:eastAsia="Calibri" w:hAnsi="Calibri" w:cs="Vrinda"/>
          <w:lang w:val="es-ES"/>
        </w:rPr>
        <w:t xml:space="preserve"> también </w:t>
      </w:r>
      <w:r w:rsidR="00CA4314" w:rsidRPr="0048109E">
        <w:rPr>
          <w:rFonts w:ascii="Calibri" w:eastAsia="Calibri" w:hAnsi="Calibri" w:cs="Vrinda"/>
          <w:lang w:val="es-ES"/>
        </w:rPr>
        <w:t>con miembros de la comunidad</w:t>
      </w:r>
      <w:r w:rsidR="008F7EA0" w:rsidRPr="0048109E">
        <w:rPr>
          <w:rFonts w:ascii="Calibri" w:eastAsia="Calibri" w:hAnsi="Calibri" w:cs="Vrinda"/>
          <w:lang w:val="es-ES"/>
        </w:rPr>
        <w:t>.</w:t>
      </w:r>
      <w:r w:rsidR="00CA4314" w:rsidRPr="0048109E">
        <w:rPr>
          <w:rFonts w:ascii="Calibri" w:eastAsia="Calibri" w:hAnsi="Calibri" w:cs="Vrinda"/>
          <w:lang w:val="es-ES"/>
        </w:rPr>
        <w:t xml:space="preserve"> Los facilitadores deben evaluar cuidadosamente el nivel de confianza </w:t>
      </w:r>
      <w:r w:rsidR="00FB41A9" w:rsidRPr="0048109E">
        <w:rPr>
          <w:rFonts w:ascii="Calibri" w:eastAsia="Calibri" w:hAnsi="Calibri" w:cs="Vrinda"/>
          <w:lang w:val="es-ES"/>
        </w:rPr>
        <w:t>que necesiten los participantes</w:t>
      </w:r>
      <w:r w:rsidR="00C010C4">
        <w:rPr>
          <w:rFonts w:ascii="Calibri" w:eastAsia="Calibri" w:hAnsi="Calibri" w:cs="Vrinda"/>
          <w:lang w:val="es-ES"/>
        </w:rPr>
        <w:t xml:space="preserve"> antes de llevar a cabo las a</w:t>
      </w:r>
      <w:r w:rsidR="00CA4314" w:rsidRPr="0048109E">
        <w:rPr>
          <w:rFonts w:ascii="Calibri" w:eastAsia="Calibri" w:hAnsi="Calibri" w:cs="Vrinda"/>
          <w:lang w:val="es-ES"/>
        </w:rPr>
        <w:t xml:space="preserve">ctividades que se encuentran en el manual, ya que podría causar un conflicto (o falta de participación) si los participantes no se sienten seguros para explorar los temas sensibles. Las notas </w:t>
      </w:r>
      <w:r w:rsidRPr="0048109E">
        <w:rPr>
          <w:rFonts w:ascii="Calibri" w:eastAsia="Calibri" w:hAnsi="Calibri" w:cs="Vrinda"/>
          <w:lang w:val="es-ES"/>
        </w:rPr>
        <w:t>tituladas</w:t>
      </w:r>
      <w:r w:rsidR="00CA4314" w:rsidRPr="0048109E">
        <w:rPr>
          <w:rFonts w:ascii="Calibri" w:eastAsia="Calibri" w:hAnsi="Calibri" w:cs="Vrinda"/>
          <w:lang w:val="es-ES"/>
        </w:rPr>
        <w:t xml:space="preserve"> “</w:t>
      </w:r>
      <w:r w:rsidR="00C5339F" w:rsidRPr="0048109E">
        <w:rPr>
          <w:rFonts w:ascii="Calibri" w:eastAsia="Calibri" w:hAnsi="Calibri" w:cs="Vrinda"/>
          <w:lang w:val="es-ES"/>
        </w:rPr>
        <w:t>Preparación previa</w:t>
      </w:r>
      <w:r w:rsidR="00CA4314" w:rsidRPr="0048109E">
        <w:rPr>
          <w:rFonts w:ascii="Calibri" w:eastAsia="Calibri" w:hAnsi="Calibri" w:cs="Vrinda"/>
          <w:lang w:val="es-ES"/>
        </w:rPr>
        <w:t>” para cada actividad ayudará</w:t>
      </w:r>
      <w:r w:rsidRPr="0048109E">
        <w:rPr>
          <w:rFonts w:ascii="Calibri" w:eastAsia="Calibri" w:hAnsi="Calibri" w:cs="Vrinda"/>
          <w:lang w:val="es-ES"/>
        </w:rPr>
        <w:t>n</w:t>
      </w:r>
      <w:r w:rsidR="00CA4314" w:rsidRPr="0048109E">
        <w:rPr>
          <w:rFonts w:ascii="Calibri" w:eastAsia="Calibri" w:hAnsi="Calibri" w:cs="Vrinda"/>
          <w:lang w:val="es-ES"/>
        </w:rPr>
        <w:t xml:space="preserve"> a los facilitadores</w:t>
      </w:r>
      <w:r w:rsidRPr="0048109E">
        <w:rPr>
          <w:rFonts w:ascii="Calibri" w:eastAsia="Calibri" w:hAnsi="Calibri" w:cs="Vrinda"/>
          <w:lang w:val="es-ES"/>
        </w:rPr>
        <w:t xml:space="preserve"> a juzgar la idoneidad de esa</w:t>
      </w:r>
      <w:r w:rsidR="00CA4314" w:rsidRPr="0048109E">
        <w:rPr>
          <w:rFonts w:ascii="Calibri" w:eastAsia="Calibri" w:hAnsi="Calibri" w:cs="Vrinda"/>
          <w:lang w:val="es-ES"/>
        </w:rPr>
        <w:t xml:space="preserve"> lección para su grupo. </w:t>
      </w:r>
      <w:r w:rsidRPr="0048109E">
        <w:rPr>
          <w:rFonts w:ascii="Calibri" w:eastAsia="Calibri" w:hAnsi="Calibri" w:cs="Vrinda"/>
          <w:lang w:val="es-ES"/>
        </w:rPr>
        <w:t>Algunas</w:t>
      </w:r>
      <w:r w:rsidR="00CA4314" w:rsidRPr="0048109E">
        <w:rPr>
          <w:rFonts w:ascii="Calibri" w:eastAsia="Calibri" w:hAnsi="Calibri" w:cs="Vrinda"/>
          <w:lang w:val="es-ES"/>
        </w:rPr>
        <w:t xml:space="preserve"> </w:t>
      </w:r>
      <w:r w:rsidRPr="0048109E">
        <w:rPr>
          <w:rFonts w:ascii="Calibri" w:eastAsia="Calibri" w:hAnsi="Calibri" w:cs="Vrinda"/>
          <w:lang w:val="es-ES"/>
        </w:rPr>
        <w:t xml:space="preserve">actividades </w:t>
      </w:r>
      <w:r w:rsidR="00CA4314" w:rsidRPr="0048109E">
        <w:rPr>
          <w:rFonts w:ascii="Calibri" w:eastAsia="Calibri" w:hAnsi="Calibri" w:cs="Vrinda"/>
          <w:lang w:val="es-ES"/>
        </w:rPr>
        <w:t xml:space="preserve">requieren una adaptación al contexto específico; </w:t>
      </w:r>
      <w:r w:rsidRPr="0048109E">
        <w:rPr>
          <w:rFonts w:ascii="Calibri" w:eastAsia="Calibri" w:hAnsi="Calibri" w:cs="Vrinda"/>
          <w:lang w:val="es-ES"/>
        </w:rPr>
        <w:t>e</w:t>
      </w:r>
      <w:r w:rsidR="00CA4314" w:rsidRPr="0048109E">
        <w:rPr>
          <w:rFonts w:ascii="Calibri" w:eastAsia="Calibri" w:hAnsi="Calibri" w:cs="Vrinda"/>
          <w:lang w:val="es-ES"/>
        </w:rPr>
        <w:t>stas notas también se incluyen en la sección “</w:t>
      </w:r>
      <w:r w:rsidR="00C5339F" w:rsidRPr="0048109E">
        <w:rPr>
          <w:rFonts w:ascii="Calibri" w:eastAsia="Calibri" w:hAnsi="Calibri" w:cs="Vrinda"/>
          <w:lang w:val="es-ES"/>
        </w:rPr>
        <w:t>Preparación previa</w:t>
      </w:r>
      <w:r w:rsidR="00CA4314" w:rsidRPr="0048109E">
        <w:rPr>
          <w:rFonts w:ascii="Calibri" w:eastAsia="Calibri" w:hAnsi="Calibri" w:cs="Vrinda"/>
          <w:lang w:val="es-ES"/>
        </w:rPr>
        <w:t>”. Finalmente, el ciclo de entrega para estas actividades puede afectar tanto el orden y la elección de lecciones. En varias de las lecciones, la sección “</w:t>
      </w:r>
      <w:r w:rsidR="00C5339F" w:rsidRPr="0048109E">
        <w:rPr>
          <w:rFonts w:ascii="Calibri" w:eastAsia="Calibri" w:hAnsi="Calibri" w:cs="Vrinda"/>
          <w:lang w:val="es-ES"/>
        </w:rPr>
        <w:t>Preparación previa</w:t>
      </w:r>
      <w:r w:rsidR="00CA4314" w:rsidRPr="0048109E">
        <w:rPr>
          <w:rFonts w:ascii="Calibri" w:eastAsia="Calibri" w:hAnsi="Calibri" w:cs="Vrinda"/>
          <w:lang w:val="es-ES"/>
        </w:rPr>
        <w:t xml:space="preserve">” sugiere elegir una de las dos actividades </w:t>
      </w:r>
      <w:r w:rsidRPr="0048109E">
        <w:rPr>
          <w:rFonts w:ascii="Calibri" w:eastAsia="Calibri" w:hAnsi="Calibri" w:cs="Vrinda"/>
          <w:lang w:val="es-ES"/>
        </w:rPr>
        <w:t>que se presentan,</w:t>
      </w:r>
      <w:r w:rsidR="00CA4314" w:rsidRPr="0048109E">
        <w:rPr>
          <w:rFonts w:ascii="Calibri" w:eastAsia="Calibri" w:hAnsi="Calibri" w:cs="Vrinda"/>
          <w:lang w:val="es-ES"/>
        </w:rPr>
        <w:t xml:space="preserve"> especialmente si éstas se llevan a cabo en un formato de taller de </w:t>
      </w:r>
      <w:r w:rsidRPr="0048109E">
        <w:rPr>
          <w:rFonts w:ascii="Calibri" w:eastAsia="Calibri" w:hAnsi="Calibri" w:cs="Vrinda"/>
          <w:lang w:val="es-ES"/>
        </w:rPr>
        <w:t>varios días</w:t>
      </w:r>
      <w:r w:rsidR="00CA4314" w:rsidRPr="0048109E">
        <w:rPr>
          <w:rFonts w:ascii="Calibri" w:eastAsia="Calibri" w:hAnsi="Calibri" w:cs="Vrinda"/>
          <w:lang w:val="es-ES"/>
        </w:rPr>
        <w:t xml:space="preserve">. Si las actividades </w:t>
      </w:r>
      <w:r w:rsidRPr="0048109E">
        <w:rPr>
          <w:rFonts w:ascii="Calibri" w:eastAsia="Calibri" w:hAnsi="Calibri" w:cs="Vrinda"/>
          <w:lang w:val="es-ES"/>
        </w:rPr>
        <w:t>se utilizan como seguimiento a las actividades de formación, estas podrían servir como repaso de</w:t>
      </w:r>
      <w:r w:rsidR="00CA4314" w:rsidRPr="0048109E">
        <w:rPr>
          <w:rFonts w:ascii="Calibri" w:eastAsia="Calibri" w:hAnsi="Calibri" w:cs="Vrinda"/>
          <w:lang w:val="es-ES"/>
        </w:rPr>
        <w:t xml:space="preserve"> las lecci</w:t>
      </w:r>
      <w:r w:rsidRPr="0048109E">
        <w:rPr>
          <w:rFonts w:ascii="Calibri" w:eastAsia="Calibri" w:hAnsi="Calibri" w:cs="Vrinda"/>
          <w:lang w:val="es-ES"/>
        </w:rPr>
        <w:t xml:space="preserve">ones y los facilitadores pueden elegir </w:t>
      </w:r>
      <w:r w:rsidR="00FB41A9" w:rsidRPr="0048109E">
        <w:rPr>
          <w:rFonts w:ascii="Calibri" w:eastAsia="Calibri" w:hAnsi="Calibri" w:cs="Vrinda"/>
          <w:lang w:val="es-ES"/>
        </w:rPr>
        <w:t>incluir</w:t>
      </w:r>
      <w:r w:rsidRPr="0048109E">
        <w:rPr>
          <w:rFonts w:ascii="Calibri" w:eastAsia="Calibri" w:hAnsi="Calibri" w:cs="Vrinda"/>
          <w:lang w:val="es-ES"/>
        </w:rPr>
        <w:t xml:space="preserve"> amba</w:t>
      </w:r>
      <w:r w:rsidR="00CA4314" w:rsidRPr="0048109E">
        <w:rPr>
          <w:rFonts w:ascii="Calibri" w:eastAsia="Calibri" w:hAnsi="Calibri" w:cs="Vrinda"/>
          <w:lang w:val="es-ES"/>
        </w:rPr>
        <w:t>s.</w:t>
      </w:r>
    </w:p>
    <w:p w14:paraId="62A44A11" w14:textId="2CAAB102" w:rsidR="00E31C8A" w:rsidRPr="0048109E" w:rsidRDefault="00E31C8A" w:rsidP="00E31C8A">
      <w:pPr>
        <w:rPr>
          <w:lang w:val="es-ES"/>
        </w:rPr>
      </w:pPr>
      <w:r w:rsidRPr="0048109E">
        <w:rPr>
          <w:lang w:val="es-ES"/>
        </w:rPr>
        <w:t xml:space="preserve">Elegimos el nombre de esta guía de facilitación basado en definiciones de la palabra </w:t>
      </w:r>
      <w:r w:rsidR="00FB41A9" w:rsidRPr="0048109E">
        <w:rPr>
          <w:lang w:val="es-ES"/>
        </w:rPr>
        <w:t>RECONOCER</w:t>
      </w:r>
      <w:r w:rsidRPr="0048109E">
        <w:rPr>
          <w:lang w:val="es-ES"/>
        </w:rPr>
        <w:t>. Es nuestra espe</w:t>
      </w:r>
      <w:r w:rsidR="00FB41A9" w:rsidRPr="0048109E">
        <w:rPr>
          <w:lang w:val="es-ES"/>
        </w:rPr>
        <w:t>ranza que estos materiales pueda</w:t>
      </w:r>
      <w:r w:rsidRPr="0048109E">
        <w:rPr>
          <w:lang w:val="es-ES"/>
        </w:rPr>
        <w:t>n ayuda</w:t>
      </w:r>
      <w:r w:rsidR="00A35BAF">
        <w:rPr>
          <w:lang w:val="es-ES"/>
        </w:rPr>
        <w:t>r a facilitar el cambio en</w:t>
      </w:r>
      <w:r w:rsidRPr="0048109E">
        <w:rPr>
          <w:lang w:val="es-ES"/>
        </w:rPr>
        <w:t xml:space="preserve"> </w:t>
      </w:r>
      <w:r w:rsidR="00FB41A9" w:rsidRPr="0048109E">
        <w:rPr>
          <w:lang w:val="es-ES"/>
        </w:rPr>
        <w:t xml:space="preserve">torno al reconocimiento de la </w:t>
      </w:r>
      <w:r w:rsidR="001C069E">
        <w:rPr>
          <w:lang w:val="es-ES"/>
        </w:rPr>
        <w:t>importancia de la inclusión de género y d</w:t>
      </w:r>
      <w:r w:rsidR="00FB41A9" w:rsidRPr="0048109E">
        <w:rPr>
          <w:lang w:val="es-ES"/>
        </w:rPr>
        <w:t xml:space="preserve">iversidad. </w:t>
      </w:r>
    </w:p>
    <w:p w14:paraId="53BA5593" w14:textId="451F3356" w:rsidR="00E31C8A" w:rsidRPr="00E25522" w:rsidRDefault="00710970" w:rsidP="006925C0">
      <w:pPr>
        <w:spacing w:after="0"/>
        <w:rPr>
          <w:lang w:val="es-ES"/>
        </w:rPr>
      </w:pPr>
      <w:r w:rsidRPr="00E25522">
        <w:rPr>
          <w:lang w:val="es-ES"/>
        </w:rPr>
        <w:t>RECONOCER:</w:t>
      </w:r>
    </w:p>
    <w:p w14:paraId="48CF3E4D" w14:textId="0B6E6D42" w:rsidR="006620FA" w:rsidRPr="00E25522" w:rsidRDefault="00710970" w:rsidP="006925C0">
      <w:pPr>
        <w:spacing w:after="0"/>
        <w:rPr>
          <w:i/>
          <w:lang w:val="es-ES"/>
        </w:rPr>
      </w:pPr>
      <w:r w:rsidRPr="00E25522">
        <w:rPr>
          <w:i/>
          <w:lang w:val="es-ES"/>
        </w:rPr>
        <w:t>Examinar</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algo</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o</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a</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alguien</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para</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conocer</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su</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identidad</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naturaleza</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y</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circunstancias</w:t>
      </w:r>
      <w:r w:rsidR="00E25522">
        <w:rPr>
          <w:i/>
          <w:lang w:val="es-ES"/>
        </w:rPr>
        <w:t>.</w:t>
      </w:r>
      <w:r w:rsidRPr="00E25522">
        <w:rPr>
          <w:lang w:val="es-ES"/>
        </w:rPr>
        <w:t xml:space="preserve"> </w:t>
      </w:r>
    </w:p>
    <w:p w14:paraId="6A350E5C" w14:textId="12D4DEA7" w:rsidR="006620FA" w:rsidRPr="00E25522" w:rsidRDefault="006620FA" w:rsidP="006925C0">
      <w:pPr>
        <w:tabs>
          <w:tab w:val="center" w:pos="4680"/>
        </w:tabs>
        <w:spacing w:after="0"/>
        <w:rPr>
          <w:i/>
          <w:lang w:val="es-ES"/>
        </w:rPr>
      </w:pPr>
      <w:r w:rsidRPr="00E25522">
        <w:rPr>
          <w:i/>
          <w:lang w:val="es-ES"/>
        </w:rPr>
        <w:t>Establecer</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la</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identidad</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de</w:t>
      </w:r>
      <w:r w:rsidRPr="00E25522">
        <w:rPr>
          <w:rFonts w:ascii="Arial Unicode MS" w:eastAsia="Arial Unicode MS" w:hAnsi="Arial Unicode MS" w:cs="Arial Unicode MS"/>
          <w:i/>
          <w:color w:val="000000"/>
          <w:sz w:val="26"/>
          <w:szCs w:val="26"/>
          <w:shd w:val="clear" w:color="auto" w:fill="FFFFFF"/>
          <w:lang w:val="es-ES"/>
        </w:rPr>
        <w:t xml:space="preserve"> </w:t>
      </w:r>
      <w:r w:rsidRPr="00E25522">
        <w:rPr>
          <w:i/>
          <w:lang w:val="es-ES"/>
        </w:rPr>
        <w:t>algo</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o</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de</w:t>
      </w:r>
      <w:r w:rsidRPr="00E25522">
        <w:rPr>
          <w:rFonts w:ascii="Arial Unicode MS" w:eastAsia="Arial Unicode MS" w:hAnsi="Arial Unicode MS" w:cs="Arial Unicode MS"/>
          <w:i/>
          <w:color w:val="000000"/>
          <w:sz w:val="26"/>
          <w:szCs w:val="26"/>
          <w:shd w:val="clear" w:color="auto" w:fill="FFFFFF"/>
          <w:lang w:val="es-ES"/>
        </w:rPr>
        <w:t> </w:t>
      </w:r>
      <w:r w:rsidRPr="00E25522">
        <w:rPr>
          <w:i/>
          <w:lang w:val="es-ES"/>
        </w:rPr>
        <w:t>alguie</w:t>
      </w:r>
      <w:r w:rsidR="00E25522">
        <w:rPr>
          <w:i/>
          <w:lang w:val="es-ES"/>
        </w:rPr>
        <w:t>n.</w:t>
      </w:r>
      <w:r w:rsidR="006925C0" w:rsidRPr="00E25522">
        <w:rPr>
          <w:i/>
          <w:lang w:val="es-ES"/>
        </w:rPr>
        <w:tab/>
      </w:r>
    </w:p>
    <w:p w14:paraId="42305D10" w14:textId="77777777" w:rsidR="000262DA" w:rsidRPr="0048109E" w:rsidRDefault="000262DA" w:rsidP="000262DA">
      <w:pPr>
        <w:rPr>
          <w:lang w:val="es-ES"/>
        </w:rPr>
      </w:pPr>
    </w:p>
    <w:p w14:paraId="546F0F65" w14:textId="77777777" w:rsidR="000262DA" w:rsidRPr="0048109E" w:rsidRDefault="000262DA" w:rsidP="00161077">
      <w:pPr>
        <w:pStyle w:val="Heading1"/>
        <w:rPr>
          <w:lang w:val="es-ES"/>
        </w:rPr>
        <w:sectPr w:rsidR="000262DA" w:rsidRPr="0048109E" w:rsidSect="00FE31B9">
          <w:headerReference w:type="default" r:id="rId30"/>
          <w:footerReference w:type="default" r:id="rId31"/>
          <w:endnotePr>
            <w:numFmt w:val="decimal"/>
            <w:numRestart w:val="eachSect"/>
          </w:endnotePr>
          <w:pgSz w:w="12240" w:h="15840" w:code="1"/>
          <w:pgMar w:top="1440" w:right="1296" w:bottom="1440" w:left="1584" w:header="720" w:footer="720" w:gutter="0"/>
          <w:pgNumType w:start="1"/>
          <w:cols w:space="720"/>
          <w:docGrid w:linePitch="360"/>
        </w:sectPr>
      </w:pPr>
    </w:p>
    <w:p w14:paraId="43AE74B3" w14:textId="30339310" w:rsidR="00BA3CBD" w:rsidRPr="0048109E" w:rsidRDefault="00BA3CBD" w:rsidP="00161077">
      <w:pPr>
        <w:pStyle w:val="Heading1"/>
        <w:spacing w:before="360"/>
        <w:rPr>
          <w:rFonts w:eastAsiaTheme="majorEastAsia"/>
          <w:lang w:val="es-ES"/>
        </w:rPr>
      </w:pPr>
      <w:bookmarkStart w:id="4" w:name="_Toc492549083"/>
      <w:r w:rsidRPr="0048109E">
        <w:rPr>
          <w:rFonts w:eastAsiaTheme="majorEastAsia"/>
          <w:lang w:val="es-ES"/>
        </w:rPr>
        <w:t xml:space="preserve">Actividad: </w:t>
      </w:r>
      <w:r w:rsidR="006925C0" w:rsidRPr="0048109E">
        <w:rPr>
          <w:rFonts w:eastAsiaTheme="majorEastAsia"/>
          <w:lang w:val="es-ES"/>
        </w:rPr>
        <w:t>Citas rápidas</w:t>
      </w:r>
      <w:r w:rsidR="00AC449B" w:rsidRPr="0048109E">
        <w:rPr>
          <w:rStyle w:val="EndnoteReference"/>
          <w:rFonts w:eastAsiaTheme="majorEastAsia"/>
          <w:lang w:val="es-ES"/>
        </w:rPr>
        <w:endnoteReference w:id="2"/>
      </w:r>
      <w:bookmarkEnd w:id="4"/>
    </w:p>
    <w:tbl>
      <w:tblPr>
        <w:tblStyle w:val="TableGrid"/>
        <w:tblW w:w="9360" w:type="dxa"/>
        <w:jc w:val="center"/>
        <w:tblLook w:val="04A0" w:firstRow="1" w:lastRow="0" w:firstColumn="1" w:lastColumn="0" w:noHBand="0" w:noVBand="1"/>
      </w:tblPr>
      <w:tblGrid>
        <w:gridCol w:w="9360"/>
      </w:tblGrid>
      <w:tr w:rsidR="00BA3CBD" w:rsidRPr="0048109E" w14:paraId="0C26862B" w14:textId="77777777" w:rsidTr="00A63AE8">
        <w:trPr>
          <w:jc w:val="center"/>
        </w:trPr>
        <w:tc>
          <w:tcPr>
            <w:tcW w:w="9360" w:type="dxa"/>
            <w:tcBorders>
              <w:top w:val="nil"/>
              <w:left w:val="nil"/>
              <w:bottom w:val="nil"/>
              <w:right w:val="nil"/>
            </w:tcBorders>
            <w:shd w:val="clear" w:color="auto" w:fill="BCC589"/>
          </w:tcPr>
          <w:p w14:paraId="16BFDD28" w14:textId="347129D3" w:rsidR="00BA3CBD" w:rsidRPr="0048109E" w:rsidRDefault="00FB41A9" w:rsidP="00937A0A">
            <w:pPr>
              <w:pStyle w:val="Heading4"/>
              <w:spacing w:before="140"/>
              <w:outlineLvl w:val="3"/>
              <w:rPr>
                <w:lang w:val="es-ES"/>
              </w:rPr>
            </w:pPr>
            <w:r w:rsidRPr="0048109E">
              <w:rPr>
                <w:lang w:val="es-ES"/>
              </w:rPr>
              <w:t>Objetivos basados en logros</w:t>
            </w:r>
          </w:p>
          <w:p w14:paraId="5994111C" w14:textId="77777777" w:rsidR="00BA3CBD" w:rsidRPr="0048109E" w:rsidRDefault="00BA3CBD" w:rsidP="00942AC1">
            <w:pPr>
              <w:spacing w:after="0"/>
              <w:rPr>
                <w:lang w:val="es-ES"/>
              </w:rPr>
            </w:pPr>
            <w:r w:rsidRPr="0048109E">
              <w:rPr>
                <w:lang w:val="es-ES"/>
              </w:rPr>
              <w:t>Al final de esta actividad, los participantes habrán:</w:t>
            </w:r>
          </w:p>
          <w:p w14:paraId="20614740" w14:textId="77777777" w:rsidR="00BA3CBD" w:rsidRPr="0048109E" w:rsidRDefault="00BA3CBD" w:rsidP="00CC6E26">
            <w:pPr>
              <w:pStyle w:val="ListParagraph"/>
              <w:numPr>
                <w:ilvl w:val="0"/>
                <w:numId w:val="1"/>
              </w:numPr>
              <w:spacing w:after="0" w:line="240" w:lineRule="auto"/>
              <w:rPr>
                <w:rFonts w:eastAsia="Calibri"/>
                <w:lang w:val="es-ES"/>
              </w:rPr>
            </w:pPr>
            <w:r w:rsidRPr="0048109E">
              <w:rPr>
                <w:rFonts w:eastAsia="Calibri"/>
                <w:lang w:val="es-ES"/>
              </w:rPr>
              <w:t>Compartido experiencias personales o profesionales de la diversidad con al menos otros tres participantes</w:t>
            </w:r>
          </w:p>
          <w:p w14:paraId="4EF72130" w14:textId="77777777" w:rsidR="00BA3CBD" w:rsidRPr="0048109E" w:rsidRDefault="00BA3CBD" w:rsidP="00CC6E26">
            <w:pPr>
              <w:pStyle w:val="ListParagraph"/>
              <w:numPr>
                <w:ilvl w:val="0"/>
                <w:numId w:val="1"/>
              </w:numPr>
              <w:spacing w:line="240" w:lineRule="auto"/>
              <w:rPr>
                <w:rFonts w:eastAsia="Calibri"/>
                <w:lang w:val="es-ES"/>
              </w:rPr>
            </w:pPr>
            <w:r w:rsidRPr="0048109E">
              <w:rPr>
                <w:rFonts w:eastAsia="Calibri"/>
                <w:lang w:val="es-ES"/>
              </w:rPr>
              <w:t>Escuchado experiencias de la diversidad de al menos otros tres participantes</w:t>
            </w:r>
          </w:p>
          <w:p w14:paraId="79C11E74" w14:textId="77777777" w:rsidR="00BA3CBD" w:rsidRPr="0048109E" w:rsidRDefault="00BA3CBD" w:rsidP="00942AC1">
            <w:pPr>
              <w:pStyle w:val="Heading4"/>
              <w:outlineLvl w:val="3"/>
              <w:rPr>
                <w:lang w:val="es-ES"/>
              </w:rPr>
            </w:pPr>
            <w:r w:rsidRPr="0048109E">
              <w:rPr>
                <w:lang w:val="es-ES"/>
              </w:rPr>
              <w:t>Duración</w:t>
            </w:r>
          </w:p>
          <w:p w14:paraId="00BA3730" w14:textId="77777777" w:rsidR="00BA3CBD" w:rsidRPr="0048109E" w:rsidRDefault="00BA3CBD" w:rsidP="00942AC1">
            <w:pPr>
              <w:rPr>
                <w:lang w:val="es-ES"/>
              </w:rPr>
            </w:pPr>
            <w:r w:rsidRPr="0048109E">
              <w:rPr>
                <w:lang w:val="es-ES"/>
              </w:rPr>
              <w:t>30-45 minutos</w:t>
            </w:r>
          </w:p>
          <w:p w14:paraId="02E3E769" w14:textId="4543E8F0" w:rsidR="00BA3CBD" w:rsidRPr="0048109E" w:rsidRDefault="00FB41A9" w:rsidP="00942AC1">
            <w:pPr>
              <w:pStyle w:val="Heading4"/>
              <w:outlineLvl w:val="3"/>
              <w:rPr>
                <w:lang w:val="es-ES"/>
              </w:rPr>
            </w:pPr>
            <w:r w:rsidRPr="0048109E">
              <w:rPr>
                <w:lang w:val="es-ES"/>
              </w:rPr>
              <w:t>M</w:t>
            </w:r>
            <w:r w:rsidR="00BA3CBD" w:rsidRPr="0048109E">
              <w:rPr>
                <w:lang w:val="es-ES"/>
              </w:rPr>
              <w:t xml:space="preserve">ateriales </w:t>
            </w:r>
          </w:p>
          <w:p w14:paraId="7C3158BF" w14:textId="71F00838" w:rsidR="00BA3CBD" w:rsidRPr="0048109E" w:rsidRDefault="00FB41A9" w:rsidP="00942AC1">
            <w:pPr>
              <w:rPr>
                <w:lang w:val="es-ES"/>
              </w:rPr>
            </w:pPr>
            <w:r w:rsidRPr="0048109E">
              <w:rPr>
                <w:lang w:val="es-ES"/>
              </w:rPr>
              <w:t>Ninguno</w:t>
            </w:r>
          </w:p>
        </w:tc>
      </w:tr>
    </w:tbl>
    <w:p w14:paraId="3CF5E4A1" w14:textId="77777777" w:rsidR="00BA3CBD" w:rsidRPr="0048109E" w:rsidRDefault="00BA3CBD" w:rsidP="00161077">
      <w:pPr>
        <w:pStyle w:val="Heading2"/>
        <w:rPr>
          <w:lang w:val="es-ES"/>
        </w:rPr>
      </w:pPr>
      <w:bookmarkStart w:id="5" w:name="_Toc422998601"/>
      <w:bookmarkStart w:id="6" w:name="_Toc492549084"/>
      <w:r w:rsidRPr="0048109E">
        <w:rPr>
          <w:lang w:val="es-ES"/>
        </w:rPr>
        <w:t>¿Por qué esta actividad?</w:t>
      </w:r>
      <w:bookmarkEnd w:id="5"/>
      <w:bookmarkEnd w:id="6"/>
    </w:p>
    <w:p w14:paraId="4050D97E" w14:textId="30081F8F" w:rsidR="00BA3CBD" w:rsidRPr="0048109E" w:rsidRDefault="00BA3CBD" w:rsidP="00EC6701">
      <w:pPr>
        <w:rPr>
          <w:lang w:val="es-ES"/>
        </w:rPr>
      </w:pPr>
      <w:r w:rsidRPr="0048109E">
        <w:rPr>
          <w:lang w:val="es-ES"/>
        </w:rPr>
        <w:t xml:space="preserve">Debido a que la equidad y la diversidad de género puede ser un </w:t>
      </w:r>
      <w:r w:rsidR="003A3BC9" w:rsidRPr="0048109E">
        <w:rPr>
          <w:lang w:val="es-ES"/>
        </w:rPr>
        <w:t>tema incómodo e incluso polémico</w:t>
      </w:r>
      <w:r w:rsidRPr="0048109E">
        <w:rPr>
          <w:lang w:val="es-ES"/>
        </w:rPr>
        <w:t xml:space="preserve">, los participantes necesitan </w:t>
      </w:r>
      <w:r w:rsidR="003A3BC9" w:rsidRPr="0048109E">
        <w:rPr>
          <w:lang w:val="es-ES"/>
        </w:rPr>
        <w:t>establecer conexiones</w:t>
      </w:r>
      <w:r w:rsidRPr="0048109E">
        <w:rPr>
          <w:lang w:val="es-ES"/>
        </w:rPr>
        <w:t xml:space="preserve"> entre s</w:t>
      </w:r>
      <w:r w:rsidR="003A3BC9" w:rsidRPr="0048109E">
        <w:rPr>
          <w:lang w:val="es-ES"/>
        </w:rPr>
        <w:t>í para explorar con seguridad las situaciones</w:t>
      </w:r>
      <w:r w:rsidRPr="0048109E">
        <w:rPr>
          <w:lang w:val="es-ES"/>
        </w:rPr>
        <w:t xml:space="preserve"> </w:t>
      </w:r>
      <w:r w:rsidR="009D760E">
        <w:rPr>
          <w:lang w:val="es-ES"/>
        </w:rPr>
        <w:t>–</w:t>
      </w:r>
      <w:r w:rsidRPr="0048109E">
        <w:rPr>
          <w:lang w:val="es-ES"/>
        </w:rPr>
        <w:t xml:space="preserve"> es</w:t>
      </w:r>
      <w:r w:rsidR="003A3BC9" w:rsidRPr="0048109E">
        <w:rPr>
          <w:lang w:val="es-ES"/>
        </w:rPr>
        <w:t>pecialmente</w:t>
      </w:r>
      <w:r w:rsidR="009D760E">
        <w:rPr>
          <w:lang w:val="es-ES"/>
        </w:rPr>
        <w:t xml:space="preserve"> </w:t>
      </w:r>
      <w:r w:rsidR="003A3BC9" w:rsidRPr="0048109E">
        <w:rPr>
          <w:lang w:val="es-ES"/>
        </w:rPr>
        <w:t>si no se conocían</w:t>
      </w:r>
      <w:r w:rsidRPr="0048109E">
        <w:rPr>
          <w:lang w:val="es-ES"/>
        </w:rPr>
        <w:t xml:space="preserve"> antes del taller. Aunque el propósito prin</w:t>
      </w:r>
      <w:r w:rsidR="00C010C4">
        <w:rPr>
          <w:lang w:val="es-ES"/>
        </w:rPr>
        <w:t xml:space="preserve">cipal de la actividad es ayudarles </w:t>
      </w:r>
      <w:r w:rsidRPr="0048109E">
        <w:rPr>
          <w:lang w:val="es-ES"/>
        </w:rPr>
        <w:t xml:space="preserve">a relajarse </w:t>
      </w:r>
      <w:r w:rsidR="003A3BC9" w:rsidRPr="0048109E">
        <w:rPr>
          <w:lang w:val="es-ES"/>
        </w:rPr>
        <w:t>mientras logran</w:t>
      </w:r>
      <w:r w:rsidRPr="0048109E">
        <w:rPr>
          <w:lang w:val="es-ES"/>
        </w:rPr>
        <w:t xml:space="preserve"> </w:t>
      </w:r>
      <w:r w:rsidR="003A3BC9" w:rsidRPr="0048109E">
        <w:rPr>
          <w:lang w:val="es-ES"/>
        </w:rPr>
        <w:t xml:space="preserve">conocerse unos a otros, </w:t>
      </w:r>
      <w:r w:rsidRPr="0048109E">
        <w:rPr>
          <w:lang w:val="es-ES"/>
        </w:rPr>
        <w:t>también les ayuda a empezar a pensar en la eq</w:t>
      </w:r>
      <w:r w:rsidR="003A3BC9" w:rsidRPr="0048109E">
        <w:rPr>
          <w:lang w:val="es-ES"/>
        </w:rPr>
        <w:t>uidad y la diversidad, así como a introducir lo que aprenderán a través de sus</w:t>
      </w:r>
      <w:r w:rsidRPr="0048109E">
        <w:rPr>
          <w:lang w:val="es-ES"/>
        </w:rPr>
        <w:t xml:space="preserve"> propias experiencias personales.</w:t>
      </w:r>
    </w:p>
    <w:p w14:paraId="78B48AEA" w14:textId="261E2853" w:rsidR="00BA3CBD" w:rsidRPr="0048109E" w:rsidRDefault="00C5339F" w:rsidP="00161077">
      <w:pPr>
        <w:pStyle w:val="Heading2"/>
        <w:rPr>
          <w:lang w:val="es-ES"/>
        </w:rPr>
      </w:pPr>
      <w:bookmarkStart w:id="7" w:name="_Toc492549085"/>
      <w:r w:rsidRPr="0048109E">
        <w:rPr>
          <w:lang w:val="es-ES"/>
        </w:rPr>
        <w:t>Preparación previa</w:t>
      </w:r>
      <w:bookmarkEnd w:id="7"/>
    </w:p>
    <w:p w14:paraId="41423289" w14:textId="32EB8375" w:rsidR="00BA3CBD" w:rsidRPr="0048109E" w:rsidRDefault="00BA3CBD" w:rsidP="00EC6701">
      <w:pPr>
        <w:rPr>
          <w:lang w:val="es-ES"/>
        </w:rPr>
      </w:pPr>
      <w:r w:rsidRPr="0048109E">
        <w:rPr>
          <w:lang w:val="es-ES"/>
        </w:rPr>
        <w:t>Determinar qué tan bien</w:t>
      </w:r>
      <w:r w:rsidR="003A3BC9" w:rsidRPr="0048109E">
        <w:rPr>
          <w:lang w:val="es-ES"/>
        </w:rPr>
        <w:t xml:space="preserve"> se conocen</w:t>
      </w:r>
      <w:r w:rsidRPr="0048109E">
        <w:rPr>
          <w:lang w:val="es-ES"/>
        </w:rPr>
        <w:t xml:space="preserve"> </w:t>
      </w:r>
      <w:r w:rsidR="003A3BC9" w:rsidRPr="0048109E">
        <w:rPr>
          <w:lang w:val="es-ES"/>
        </w:rPr>
        <w:t xml:space="preserve">entre sí </w:t>
      </w:r>
      <w:r w:rsidRPr="0048109E">
        <w:rPr>
          <w:lang w:val="es-ES"/>
        </w:rPr>
        <w:t>los miembros del grupo</w:t>
      </w:r>
      <w:r w:rsidR="003A3BC9" w:rsidRPr="0048109E">
        <w:rPr>
          <w:lang w:val="es-ES"/>
        </w:rPr>
        <w:t xml:space="preserve">. Seleccionar preguntas para generar conversaciones con base en las similitudes que existían entre el grupo. </w:t>
      </w:r>
      <w:r w:rsidRPr="0048109E">
        <w:rPr>
          <w:lang w:val="es-ES"/>
        </w:rPr>
        <w:t xml:space="preserve">Si los participantes ya </w:t>
      </w:r>
      <w:r w:rsidR="003A3BC9" w:rsidRPr="0048109E">
        <w:rPr>
          <w:lang w:val="es-ES"/>
        </w:rPr>
        <w:t>se conocen bien entre sí</w:t>
      </w:r>
      <w:r w:rsidRPr="0048109E">
        <w:rPr>
          <w:lang w:val="es-ES"/>
        </w:rPr>
        <w:t>, el tiempo para esta actividad podría s</w:t>
      </w:r>
      <w:r w:rsidR="003A3BC9" w:rsidRPr="0048109E">
        <w:rPr>
          <w:lang w:val="es-ES"/>
        </w:rPr>
        <w:t>er reducido.</w:t>
      </w:r>
    </w:p>
    <w:p w14:paraId="2399919B" w14:textId="77777777" w:rsidR="00BA3CBD" w:rsidRPr="0048109E" w:rsidRDefault="00BA3CBD" w:rsidP="00161077">
      <w:pPr>
        <w:pStyle w:val="Heading2"/>
        <w:rPr>
          <w:lang w:val="es-ES"/>
        </w:rPr>
      </w:pPr>
      <w:bookmarkStart w:id="8" w:name="_Toc492549086"/>
      <w:r w:rsidRPr="0048109E">
        <w:rPr>
          <w:lang w:val="es-ES"/>
        </w:rPr>
        <w:t>Instrucciones</w:t>
      </w:r>
      <w:bookmarkEnd w:id="8"/>
    </w:p>
    <w:p w14:paraId="5573A6FF" w14:textId="0A94FEED" w:rsidR="00BA3CBD" w:rsidRPr="0048109E" w:rsidRDefault="003A3BC9" w:rsidP="00CC6E26">
      <w:pPr>
        <w:pStyle w:val="ListParagraph"/>
        <w:numPr>
          <w:ilvl w:val="0"/>
          <w:numId w:val="2"/>
        </w:numPr>
        <w:spacing w:line="240" w:lineRule="auto"/>
        <w:contextualSpacing w:val="0"/>
        <w:rPr>
          <w:rFonts w:eastAsia="Calibri"/>
          <w:lang w:val="es-ES"/>
        </w:rPr>
      </w:pPr>
      <w:r w:rsidRPr="0048109E">
        <w:rPr>
          <w:rFonts w:eastAsia="Calibri"/>
          <w:lang w:val="es-ES"/>
        </w:rPr>
        <w:t>Solicite a los</w:t>
      </w:r>
      <w:r w:rsidR="00BA3CBD" w:rsidRPr="0048109E">
        <w:rPr>
          <w:rFonts w:eastAsia="Calibri"/>
          <w:lang w:val="es-ES"/>
        </w:rPr>
        <w:t xml:space="preserve"> participantes</w:t>
      </w:r>
      <w:r w:rsidRPr="0048109E">
        <w:rPr>
          <w:rFonts w:eastAsia="Calibri"/>
          <w:lang w:val="es-ES"/>
        </w:rPr>
        <w:t xml:space="preserve"> que </w:t>
      </w:r>
      <w:r w:rsidR="00C010C4">
        <w:rPr>
          <w:rFonts w:eastAsia="Calibri"/>
          <w:lang w:val="es-ES"/>
        </w:rPr>
        <w:t>se</w:t>
      </w:r>
      <w:r w:rsidR="00BA3CBD" w:rsidRPr="0048109E">
        <w:rPr>
          <w:rFonts w:eastAsia="Calibri"/>
          <w:lang w:val="es-ES"/>
        </w:rPr>
        <w:t xml:space="preserve"> pongan de </w:t>
      </w:r>
      <w:r w:rsidRPr="0048109E">
        <w:rPr>
          <w:rFonts w:eastAsia="Calibri"/>
          <w:lang w:val="es-ES"/>
        </w:rPr>
        <w:t>pie, que formen un círculo grande y se numeren del 1 al 2 para que se integren en dos grupos</w:t>
      </w:r>
      <w:r w:rsidR="00BA3CBD" w:rsidRPr="0048109E">
        <w:rPr>
          <w:rFonts w:eastAsia="Calibri"/>
          <w:lang w:val="es-ES"/>
        </w:rPr>
        <w:t>. (Si el número es impar, los facilitadores pueden participa</w:t>
      </w:r>
      <w:r w:rsidR="00C010C4">
        <w:rPr>
          <w:rFonts w:eastAsia="Calibri"/>
          <w:lang w:val="es-ES"/>
        </w:rPr>
        <w:t xml:space="preserve">r para </w:t>
      </w:r>
      <w:r w:rsidRPr="0048109E">
        <w:rPr>
          <w:rFonts w:eastAsia="Calibri"/>
          <w:lang w:val="es-ES"/>
        </w:rPr>
        <w:t xml:space="preserve">que cada persona tenga </w:t>
      </w:r>
      <w:r w:rsidR="00BA3CBD" w:rsidRPr="0048109E">
        <w:rPr>
          <w:rFonts w:eastAsia="Calibri"/>
          <w:lang w:val="es-ES"/>
        </w:rPr>
        <w:t>una pa</w:t>
      </w:r>
      <w:r w:rsidRPr="0048109E">
        <w:rPr>
          <w:rFonts w:eastAsia="Calibri"/>
          <w:lang w:val="es-ES"/>
        </w:rPr>
        <w:t>reja.) Quienes tengan el número uno</w:t>
      </w:r>
      <w:r w:rsidR="00BA3CBD" w:rsidRPr="0048109E">
        <w:rPr>
          <w:rFonts w:eastAsia="Calibri"/>
          <w:lang w:val="es-ES"/>
        </w:rPr>
        <w:t xml:space="preserve"> formar</w:t>
      </w:r>
      <w:r w:rsidRPr="0048109E">
        <w:rPr>
          <w:rFonts w:eastAsia="Calibri"/>
          <w:lang w:val="es-ES"/>
        </w:rPr>
        <w:t>án</w:t>
      </w:r>
      <w:r w:rsidR="00BA3CBD" w:rsidRPr="0048109E">
        <w:rPr>
          <w:rFonts w:eastAsia="Calibri"/>
          <w:lang w:val="es-ES"/>
        </w:rPr>
        <w:t xml:space="preserve"> un pequeño círculo </w:t>
      </w:r>
      <w:r w:rsidRPr="0048109E">
        <w:rPr>
          <w:rFonts w:eastAsia="Calibri"/>
          <w:lang w:val="es-ES"/>
        </w:rPr>
        <w:t>viendo hacia afuera.</w:t>
      </w:r>
      <w:r w:rsidR="00406D06">
        <w:rPr>
          <w:rFonts w:eastAsia="Calibri"/>
          <w:lang w:val="es-ES"/>
        </w:rPr>
        <w:t xml:space="preserve"> </w:t>
      </w:r>
      <w:r w:rsidRPr="0048109E">
        <w:rPr>
          <w:rFonts w:eastAsia="Calibri"/>
          <w:lang w:val="es-ES"/>
        </w:rPr>
        <w:t>Aquellos con el número dos</w:t>
      </w:r>
      <w:r w:rsidR="00BA3CBD" w:rsidRPr="0048109E">
        <w:rPr>
          <w:rFonts w:eastAsia="Calibri"/>
          <w:lang w:val="es-ES"/>
        </w:rPr>
        <w:t xml:space="preserve"> formar</w:t>
      </w:r>
      <w:r w:rsidRPr="0048109E">
        <w:rPr>
          <w:rFonts w:eastAsia="Calibri"/>
          <w:lang w:val="es-ES"/>
        </w:rPr>
        <w:t>án</w:t>
      </w:r>
      <w:r w:rsidR="00BA3CBD" w:rsidRPr="0048109E">
        <w:rPr>
          <w:rFonts w:eastAsia="Calibri"/>
          <w:lang w:val="es-ES"/>
        </w:rPr>
        <w:t xml:space="preserve"> un círcu</w:t>
      </w:r>
      <w:r w:rsidR="001C069E">
        <w:rPr>
          <w:rFonts w:eastAsia="Calibri"/>
          <w:lang w:val="es-ES"/>
        </w:rPr>
        <w:t xml:space="preserve">lo más grande alrededor del </w:t>
      </w:r>
      <w:r w:rsidRPr="0048109E">
        <w:rPr>
          <w:rFonts w:eastAsia="Calibri"/>
          <w:lang w:val="es-ES"/>
        </w:rPr>
        <w:t>primer círculo, pero viendo</w:t>
      </w:r>
      <w:r w:rsidR="00BA3CBD" w:rsidRPr="0048109E">
        <w:rPr>
          <w:rFonts w:eastAsia="Calibri"/>
          <w:lang w:val="es-ES"/>
        </w:rPr>
        <w:t xml:space="preserve"> hacia adentro. Los círculos deben estar aline</w:t>
      </w:r>
      <w:r w:rsidRPr="0048109E">
        <w:rPr>
          <w:rFonts w:eastAsia="Calibri"/>
          <w:lang w:val="es-ES"/>
        </w:rPr>
        <w:t>ados para que cada persona tenga</w:t>
      </w:r>
      <w:r w:rsidR="00BA3CBD" w:rsidRPr="0048109E">
        <w:rPr>
          <w:rFonts w:eastAsia="Calibri"/>
          <w:lang w:val="es-ES"/>
        </w:rPr>
        <w:t xml:space="preserve"> una pareja y los participantes deberán e</w:t>
      </w:r>
      <w:r w:rsidRPr="0048109E">
        <w:rPr>
          <w:rFonts w:eastAsia="Calibri"/>
          <w:lang w:val="es-ES"/>
        </w:rPr>
        <w:t>star ubicados a una distancia que permita una</w:t>
      </w:r>
      <w:r w:rsidR="00BA3CBD" w:rsidRPr="0048109E">
        <w:rPr>
          <w:rFonts w:eastAsia="Calibri"/>
          <w:lang w:val="es-ES"/>
        </w:rPr>
        <w:t xml:space="preserve"> conversación cómoda.</w:t>
      </w:r>
    </w:p>
    <w:p w14:paraId="50DA6D9C" w14:textId="220C5CCF" w:rsidR="00BA3CBD" w:rsidRPr="0048109E" w:rsidRDefault="00BA3CBD" w:rsidP="00CC6E26">
      <w:pPr>
        <w:pStyle w:val="ListParagraph"/>
        <w:numPr>
          <w:ilvl w:val="0"/>
          <w:numId w:val="2"/>
        </w:numPr>
        <w:spacing w:line="240" w:lineRule="auto"/>
        <w:contextualSpacing w:val="0"/>
        <w:rPr>
          <w:rFonts w:eastAsia="Calibri"/>
          <w:lang w:val="es-ES"/>
        </w:rPr>
      </w:pPr>
      <w:r w:rsidRPr="0048109E">
        <w:rPr>
          <w:rFonts w:eastAsia="Calibri"/>
          <w:lang w:val="es-ES"/>
        </w:rPr>
        <w:t>Plante</w:t>
      </w:r>
      <w:r w:rsidR="00C010C4">
        <w:rPr>
          <w:rFonts w:eastAsia="Calibri"/>
          <w:lang w:val="es-ES"/>
        </w:rPr>
        <w:t>e</w:t>
      </w:r>
      <w:r w:rsidRPr="0048109E">
        <w:rPr>
          <w:rFonts w:eastAsia="Calibri"/>
          <w:lang w:val="es-ES"/>
        </w:rPr>
        <w:t xml:space="preserve"> una pregunta a los participantes </w:t>
      </w:r>
      <w:r w:rsidR="003A3BC9" w:rsidRPr="0048109E">
        <w:rPr>
          <w:rFonts w:eastAsia="Calibri"/>
          <w:lang w:val="es-ES"/>
        </w:rPr>
        <w:t>para que la discutan, tomando turnos para que ambos</w:t>
      </w:r>
      <w:r w:rsidRPr="0048109E">
        <w:rPr>
          <w:rFonts w:eastAsia="Calibri"/>
          <w:lang w:val="es-ES"/>
        </w:rPr>
        <w:t xml:space="preserve"> </w:t>
      </w:r>
      <w:r w:rsidR="003A3BC9" w:rsidRPr="0048109E">
        <w:rPr>
          <w:rFonts w:eastAsia="Calibri"/>
          <w:lang w:val="es-ES"/>
        </w:rPr>
        <w:t xml:space="preserve">tengan oportunidad de </w:t>
      </w:r>
      <w:r w:rsidRPr="0048109E">
        <w:rPr>
          <w:rFonts w:eastAsia="Calibri"/>
          <w:lang w:val="es-ES"/>
        </w:rPr>
        <w:t>responden a la pregunta. Dé a cada persona 3 a 5 minutos para hablar, y</w:t>
      </w:r>
      <w:r w:rsidR="00800480" w:rsidRPr="0048109E">
        <w:rPr>
          <w:rFonts w:eastAsia="Calibri"/>
          <w:lang w:val="es-ES"/>
        </w:rPr>
        <w:t xml:space="preserve"> luego, solicite que compartan </w:t>
      </w:r>
      <w:r w:rsidR="003A3BC9" w:rsidRPr="0048109E">
        <w:rPr>
          <w:rFonts w:eastAsia="Calibri"/>
          <w:lang w:val="es-ES"/>
        </w:rPr>
        <w:t>con el grupo completo los</w:t>
      </w:r>
      <w:r w:rsidRPr="0048109E">
        <w:rPr>
          <w:rFonts w:eastAsia="Calibri"/>
          <w:lang w:val="es-ES"/>
        </w:rPr>
        <w:t xml:space="preserve"> aspectos más destacados de la conversación</w:t>
      </w:r>
      <w:r w:rsidR="003A3BC9" w:rsidRPr="0048109E">
        <w:rPr>
          <w:rFonts w:eastAsia="Calibri"/>
          <w:lang w:val="es-ES"/>
        </w:rPr>
        <w:t>.</w:t>
      </w:r>
    </w:p>
    <w:p w14:paraId="6C10210C" w14:textId="6C05BB25" w:rsidR="00BA3CBD" w:rsidRPr="0048109E" w:rsidRDefault="00BA3CBD" w:rsidP="00CC6E26">
      <w:pPr>
        <w:pStyle w:val="ListParagraph"/>
        <w:numPr>
          <w:ilvl w:val="0"/>
          <w:numId w:val="2"/>
        </w:numPr>
        <w:spacing w:line="240" w:lineRule="auto"/>
        <w:contextualSpacing w:val="0"/>
        <w:rPr>
          <w:rFonts w:eastAsia="Calibri"/>
          <w:lang w:val="es-ES"/>
        </w:rPr>
      </w:pPr>
      <w:r w:rsidRPr="0048109E">
        <w:rPr>
          <w:rFonts w:eastAsia="Calibri"/>
          <w:lang w:val="es-ES"/>
        </w:rPr>
        <w:t>Después de cada pregunta, dé instrucciones al círculo exterior para</w:t>
      </w:r>
      <w:r w:rsidR="001C069E">
        <w:rPr>
          <w:rFonts w:eastAsia="Calibri"/>
          <w:lang w:val="es-ES"/>
        </w:rPr>
        <w:t xml:space="preserve"> que se</w:t>
      </w:r>
      <w:r w:rsidR="003A3BC9" w:rsidRPr="0048109E">
        <w:rPr>
          <w:rFonts w:eastAsia="Calibri"/>
          <w:lang w:val="es-ES"/>
        </w:rPr>
        <w:t xml:space="preserve"> muevan dos personas a su derecha, de modo que se coloquen frente a </w:t>
      </w:r>
      <w:r w:rsidRPr="0048109E">
        <w:rPr>
          <w:rFonts w:eastAsia="Calibri"/>
          <w:lang w:val="es-ES"/>
        </w:rPr>
        <w:t>una persona diferent</w:t>
      </w:r>
      <w:r w:rsidR="003A3BC9" w:rsidRPr="0048109E">
        <w:rPr>
          <w:rFonts w:eastAsia="Calibri"/>
          <w:lang w:val="es-ES"/>
        </w:rPr>
        <w:t>e cada vez. Dele</w:t>
      </w:r>
      <w:r w:rsidRPr="0048109E">
        <w:rPr>
          <w:rFonts w:eastAsia="Calibri"/>
          <w:lang w:val="es-ES"/>
        </w:rPr>
        <w:t xml:space="preserve">s un minuto para encontrar </w:t>
      </w:r>
      <w:r w:rsidR="003A3BC9" w:rsidRPr="0048109E">
        <w:rPr>
          <w:rFonts w:eastAsia="Calibri"/>
          <w:lang w:val="es-ES"/>
        </w:rPr>
        <w:t>su nueva pareja. Luego, plantee la siguiente pregunta</w:t>
      </w:r>
      <w:r w:rsidRPr="0048109E">
        <w:rPr>
          <w:rFonts w:eastAsia="Calibri"/>
          <w:lang w:val="es-ES"/>
        </w:rPr>
        <w:t>, siguiendo las mismas p</w:t>
      </w:r>
      <w:r w:rsidR="003A3BC9" w:rsidRPr="0048109E">
        <w:rPr>
          <w:rFonts w:eastAsia="Calibri"/>
          <w:lang w:val="es-ES"/>
        </w:rPr>
        <w:t>autas que</w:t>
      </w:r>
      <w:r w:rsidR="00C010C4">
        <w:rPr>
          <w:rFonts w:eastAsia="Calibri"/>
          <w:lang w:val="es-ES"/>
        </w:rPr>
        <w:t xml:space="preserve"> con</w:t>
      </w:r>
      <w:r w:rsidR="003A3BC9" w:rsidRPr="0048109E">
        <w:rPr>
          <w:rFonts w:eastAsia="Calibri"/>
          <w:lang w:val="es-ES"/>
        </w:rPr>
        <w:t xml:space="preserve"> la primera</w:t>
      </w:r>
      <w:r w:rsidRPr="0048109E">
        <w:rPr>
          <w:rFonts w:eastAsia="Calibri"/>
          <w:lang w:val="es-ES"/>
        </w:rPr>
        <w:t>.</w:t>
      </w:r>
    </w:p>
    <w:p w14:paraId="009887AB" w14:textId="77777777" w:rsidR="00800480" w:rsidRPr="0048109E" w:rsidRDefault="00BA3CBD" w:rsidP="00800480">
      <w:pPr>
        <w:pStyle w:val="ListParagraph"/>
        <w:numPr>
          <w:ilvl w:val="0"/>
          <w:numId w:val="2"/>
        </w:numPr>
        <w:spacing w:line="240" w:lineRule="auto"/>
        <w:contextualSpacing w:val="0"/>
        <w:rPr>
          <w:rFonts w:eastAsia="Calibri"/>
          <w:lang w:val="es-ES"/>
        </w:rPr>
      </w:pPr>
      <w:r w:rsidRPr="0048109E">
        <w:rPr>
          <w:rFonts w:eastAsia="Calibri"/>
          <w:lang w:val="es-ES"/>
        </w:rPr>
        <w:t>Dependiendo del tiempo, p</w:t>
      </w:r>
      <w:r w:rsidR="00800480" w:rsidRPr="0048109E">
        <w:rPr>
          <w:rFonts w:eastAsia="Calibri"/>
          <w:lang w:val="es-ES"/>
        </w:rPr>
        <w:t xml:space="preserve">uede realizar de 3 a </w:t>
      </w:r>
      <w:r w:rsidRPr="0048109E">
        <w:rPr>
          <w:rFonts w:eastAsia="Calibri"/>
          <w:lang w:val="es-ES"/>
        </w:rPr>
        <w:t>4 preguntas en total.</w:t>
      </w:r>
    </w:p>
    <w:p w14:paraId="00FF9494" w14:textId="28043011" w:rsidR="00BA3CBD" w:rsidRPr="0048109E" w:rsidRDefault="00800480" w:rsidP="00800480">
      <w:pPr>
        <w:pStyle w:val="ListParagraph"/>
        <w:numPr>
          <w:ilvl w:val="0"/>
          <w:numId w:val="2"/>
        </w:numPr>
        <w:spacing w:line="240" w:lineRule="auto"/>
        <w:contextualSpacing w:val="0"/>
        <w:rPr>
          <w:rFonts w:eastAsia="Calibri"/>
          <w:lang w:val="es-ES"/>
        </w:rPr>
      </w:pPr>
      <w:r w:rsidRPr="0048109E">
        <w:rPr>
          <w:rFonts w:eastAsia="Calibri"/>
          <w:lang w:val="es-ES"/>
        </w:rPr>
        <w:t xml:space="preserve">Solicite que los participantes vuelvan a formar un </w:t>
      </w:r>
      <w:r w:rsidR="00BA3CBD" w:rsidRPr="0048109E">
        <w:rPr>
          <w:rFonts w:eastAsia="Calibri"/>
          <w:lang w:val="es-ES"/>
        </w:rPr>
        <w:t>c</w:t>
      </w:r>
      <w:r w:rsidRPr="0048109E">
        <w:rPr>
          <w:rFonts w:eastAsia="Calibri"/>
          <w:lang w:val="es-ES"/>
        </w:rPr>
        <w:t>írculo grande. Invite</w:t>
      </w:r>
      <w:r w:rsidR="00BA3CBD" w:rsidRPr="0048109E">
        <w:rPr>
          <w:rFonts w:eastAsia="Calibri"/>
          <w:lang w:val="es-ES"/>
        </w:rPr>
        <w:t xml:space="preserve"> </w:t>
      </w:r>
      <w:r w:rsidRPr="0048109E">
        <w:rPr>
          <w:rFonts w:eastAsia="Calibri"/>
          <w:lang w:val="es-ES"/>
        </w:rPr>
        <w:t xml:space="preserve">a algunas personas a que compartan cómo se sintieron con </w:t>
      </w:r>
      <w:r w:rsidR="00BA3CBD" w:rsidRPr="0048109E">
        <w:rPr>
          <w:rFonts w:eastAsia="Calibri"/>
          <w:lang w:val="es-ES"/>
        </w:rPr>
        <w:t xml:space="preserve">la actividad y </w:t>
      </w:r>
      <w:r w:rsidRPr="0048109E">
        <w:rPr>
          <w:rFonts w:eastAsia="Calibri"/>
          <w:lang w:val="es-ES"/>
        </w:rPr>
        <w:t xml:space="preserve">con </w:t>
      </w:r>
      <w:r w:rsidR="00BA3CBD" w:rsidRPr="0048109E">
        <w:rPr>
          <w:rFonts w:eastAsia="Calibri"/>
          <w:lang w:val="es-ES"/>
        </w:rPr>
        <w:t>los temas que discutieron.</w:t>
      </w:r>
    </w:p>
    <w:tbl>
      <w:tblPr>
        <w:tblStyle w:val="TableGrid"/>
        <w:tblpPr w:leftFromText="180" w:rightFromText="180" w:vertAnchor="text" w:horzAnchor="margin" w:tblpY="104"/>
        <w:tblW w:w="9360" w:type="dxa"/>
        <w:tblLook w:val="04A0" w:firstRow="1" w:lastRow="0" w:firstColumn="1" w:lastColumn="0" w:noHBand="0" w:noVBand="1"/>
      </w:tblPr>
      <w:tblGrid>
        <w:gridCol w:w="9360"/>
      </w:tblGrid>
      <w:tr w:rsidR="00F8458C" w:rsidRPr="0048109E" w14:paraId="3B00854C" w14:textId="77777777" w:rsidTr="00F8458C">
        <w:trPr>
          <w:trHeight w:val="2790"/>
        </w:trPr>
        <w:tc>
          <w:tcPr>
            <w:tcW w:w="9360" w:type="dxa"/>
            <w:tcBorders>
              <w:top w:val="nil"/>
              <w:left w:val="nil"/>
              <w:bottom w:val="nil"/>
              <w:right w:val="nil"/>
            </w:tcBorders>
            <w:shd w:val="clear" w:color="auto" w:fill="BCC589"/>
          </w:tcPr>
          <w:p w14:paraId="548836B6" w14:textId="77777777" w:rsidR="00F8458C" w:rsidRPr="0048109E" w:rsidRDefault="00F8458C" w:rsidP="00F8458C">
            <w:pPr>
              <w:pStyle w:val="Heading4"/>
              <w:outlineLvl w:val="3"/>
              <w:rPr>
                <w:lang w:val="es-ES"/>
              </w:rPr>
            </w:pPr>
            <w:r w:rsidRPr="0048109E">
              <w:rPr>
                <w:lang w:val="es-ES"/>
              </w:rPr>
              <w:t>Ejemplos de preguntas</w:t>
            </w:r>
          </w:p>
          <w:p w14:paraId="08A7C4C7" w14:textId="785A444E" w:rsidR="00F8458C" w:rsidRPr="0048109E" w:rsidRDefault="00800480" w:rsidP="00F8458C">
            <w:pPr>
              <w:pStyle w:val="ListParagraph"/>
              <w:numPr>
                <w:ilvl w:val="0"/>
                <w:numId w:val="1"/>
              </w:numPr>
              <w:spacing w:line="240" w:lineRule="auto"/>
              <w:rPr>
                <w:rFonts w:eastAsia="Calibri"/>
                <w:lang w:val="es-ES"/>
              </w:rPr>
            </w:pPr>
            <w:r w:rsidRPr="0048109E">
              <w:rPr>
                <w:rFonts w:eastAsia="Calibri"/>
                <w:lang w:val="es-ES"/>
              </w:rPr>
              <w:t>Cuén</w:t>
            </w:r>
            <w:r w:rsidR="00C010C4">
              <w:rPr>
                <w:rFonts w:eastAsia="Calibri"/>
                <w:lang w:val="es-ES"/>
              </w:rPr>
              <w:t xml:space="preserve">tele a su pareja algo que lo haga sentirse </w:t>
            </w:r>
            <w:r w:rsidR="001C069E">
              <w:rPr>
                <w:rFonts w:eastAsia="Calibri"/>
                <w:lang w:val="es-ES"/>
              </w:rPr>
              <w:t>orgulloso de usted mismo</w:t>
            </w:r>
            <w:r w:rsidR="00F8458C" w:rsidRPr="0048109E">
              <w:rPr>
                <w:rFonts w:eastAsia="Calibri"/>
                <w:lang w:val="es-ES"/>
              </w:rPr>
              <w:t xml:space="preserve"> </w:t>
            </w:r>
            <w:r w:rsidR="001C069E">
              <w:rPr>
                <w:rFonts w:eastAsia="Calibri"/>
                <w:lang w:val="es-ES"/>
              </w:rPr>
              <w:t>–</w:t>
            </w:r>
            <w:r w:rsidR="00F8458C" w:rsidRPr="0048109E">
              <w:rPr>
                <w:rFonts w:eastAsia="Calibri"/>
                <w:lang w:val="es-ES"/>
              </w:rPr>
              <w:t xml:space="preserve"> profesional o personalmente.</w:t>
            </w:r>
          </w:p>
          <w:p w14:paraId="2734C5E9" w14:textId="3731DB40" w:rsidR="00F8458C" w:rsidRPr="0048109E" w:rsidRDefault="00800480" w:rsidP="00F8458C">
            <w:pPr>
              <w:pStyle w:val="ListParagraph"/>
              <w:numPr>
                <w:ilvl w:val="0"/>
                <w:numId w:val="1"/>
              </w:numPr>
              <w:spacing w:line="240" w:lineRule="auto"/>
              <w:rPr>
                <w:lang w:val="es-ES"/>
              </w:rPr>
            </w:pPr>
            <w:r w:rsidRPr="0048109E">
              <w:rPr>
                <w:rFonts w:eastAsia="Calibri"/>
                <w:lang w:val="es-ES"/>
              </w:rPr>
              <w:t>Recuerde cuando era</w:t>
            </w:r>
            <w:r w:rsidR="00F8458C" w:rsidRPr="0048109E">
              <w:rPr>
                <w:rFonts w:eastAsia="Calibri"/>
                <w:lang w:val="es-ES"/>
              </w:rPr>
              <w:t xml:space="preserve"> un niño. Véase a sí mismo en su casa, su barrio o su escuela. ¿Cuándo</w:t>
            </w:r>
            <w:r w:rsidRPr="0048109E">
              <w:rPr>
                <w:rFonts w:eastAsia="Calibri"/>
                <w:lang w:val="es-ES"/>
              </w:rPr>
              <w:t xml:space="preserve"> fue la primera vez que recuerda</w:t>
            </w:r>
            <w:r w:rsidR="00F8458C" w:rsidRPr="0048109E">
              <w:rPr>
                <w:rFonts w:eastAsia="Calibri"/>
                <w:lang w:val="es-ES"/>
              </w:rPr>
              <w:t xml:space="preserve"> haber</w:t>
            </w:r>
            <w:r w:rsidRPr="0048109E">
              <w:rPr>
                <w:rFonts w:eastAsia="Calibri"/>
                <w:lang w:val="es-ES"/>
              </w:rPr>
              <w:t>se</w:t>
            </w:r>
            <w:r w:rsidR="00F8458C" w:rsidRPr="0048109E">
              <w:rPr>
                <w:rFonts w:eastAsia="Calibri"/>
                <w:lang w:val="es-ES"/>
              </w:rPr>
              <w:t xml:space="preserve"> sentido diferente? </w:t>
            </w:r>
            <w:r w:rsidRPr="0048109E">
              <w:rPr>
                <w:rFonts w:eastAsia="Calibri"/>
                <w:lang w:val="es-ES"/>
              </w:rPr>
              <w:t>¿Qué pasó? ¿Cómo se sintió</w:t>
            </w:r>
            <w:r w:rsidR="00F8458C" w:rsidRPr="0048109E">
              <w:rPr>
                <w:rFonts w:eastAsia="Calibri"/>
                <w:lang w:val="es-ES"/>
              </w:rPr>
              <w:t>?</w:t>
            </w:r>
          </w:p>
          <w:p w14:paraId="2E99374A" w14:textId="1D1AD7DF" w:rsidR="00F8458C" w:rsidRPr="0048109E" w:rsidRDefault="001C069E" w:rsidP="00F8458C">
            <w:pPr>
              <w:pStyle w:val="ListParagraph"/>
              <w:numPr>
                <w:ilvl w:val="0"/>
                <w:numId w:val="1"/>
              </w:numPr>
              <w:spacing w:line="240" w:lineRule="auto"/>
              <w:rPr>
                <w:rFonts w:eastAsia="Calibri"/>
                <w:lang w:val="es-ES"/>
              </w:rPr>
            </w:pPr>
            <w:r>
              <w:rPr>
                <w:rFonts w:eastAsia="Calibri"/>
                <w:lang w:val="es-ES"/>
              </w:rPr>
              <w:t>Hable</w:t>
            </w:r>
            <w:r w:rsidR="00800480" w:rsidRPr="0048109E">
              <w:rPr>
                <w:rFonts w:eastAsia="Calibri"/>
                <w:lang w:val="es-ES"/>
              </w:rPr>
              <w:t xml:space="preserve"> de alguna situación </w:t>
            </w:r>
            <w:r w:rsidR="00F8458C" w:rsidRPr="0048109E">
              <w:rPr>
                <w:rFonts w:eastAsia="Calibri"/>
                <w:lang w:val="es-ES"/>
              </w:rPr>
              <w:t xml:space="preserve">en </w:t>
            </w:r>
            <w:r w:rsidR="00800480" w:rsidRPr="0048109E">
              <w:rPr>
                <w:rFonts w:eastAsia="Calibri"/>
                <w:lang w:val="es-ES"/>
              </w:rPr>
              <w:t xml:space="preserve">la edad adulta cuando convivió con </w:t>
            </w:r>
            <w:r w:rsidR="00F8458C" w:rsidRPr="0048109E">
              <w:rPr>
                <w:rFonts w:eastAsia="Calibri"/>
                <w:lang w:val="es-ES"/>
              </w:rPr>
              <w:t>una persona o gru</w:t>
            </w:r>
            <w:r w:rsidR="00800480" w:rsidRPr="0048109E">
              <w:rPr>
                <w:rFonts w:eastAsia="Calibri"/>
                <w:lang w:val="es-ES"/>
              </w:rPr>
              <w:t xml:space="preserve">po que era diferente, pero que esa </w:t>
            </w:r>
            <w:r w:rsidR="00F8458C" w:rsidRPr="0048109E">
              <w:rPr>
                <w:rFonts w:eastAsia="Calibri"/>
                <w:lang w:val="es-ES"/>
              </w:rPr>
              <w:t>diferencia se convirtió en una parte</w:t>
            </w:r>
            <w:r w:rsidR="00800480" w:rsidRPr="0048109E">
              <w:rPr>
                <w:rFonts w:eastAsia="Calibri"/>
                <w:lang w:val="es-ES"/>
              </w:rPr>
              <w:t xml:space="preserve"> de la interacción, y no resultó muy bien</w:t>
            </w:r>
            <w:r w:rsidR="00F8458C" w:rsidRPr="0048109E">
              <w:rPr>
                <w:rFonts w:eastAsia="Calibri"/>
                <w:lang w:val="es-ES"/>
              </w:rPr>
              <w:t>. ¿Por qué?</w:t>
            </w:r>
          </w:p>
          <w:p w14:paraId="46EADBD6" w14:textId="380D03B6" w:rsidR="00F8458C" w:rsidRPr="0048109E" w:rsidRDefault="00800480" w:rsidP="00800480">
            <w:pPr>
              <w:pStyle w:val="ListParagraph"/>
              <w:numPr>
                <w:ilvl w:val="0"/>
                <w:numId w:val="1"/>
              </w:numPr>
              <w:spacing w:line="240" w:lineRule="auto"/>
              <w:rPr>
                <w:rFonts w:eastAsia="Calibri"/>
                <w:lang w:val="es-ES"/>
              </w:rPr>
            </w:pPr>
            <w:r w:rsidRPr="0048109E">
              <w:rPr>
                <w:rFonts w:eastAsia="Calibri"/>
                <w:lang w:val="es-ES"/>
              </w:rPr>
              <w:t xml:space="preserve">Ahora, platiquen acerca </w:t>
            </w:r>
            <w:r w:rsidR="00F8458C" w:rsidRPr="0048109E">
              <w:rPr>
                <w:rFonts w:eastAsia="Calibri"/>
                <w:lang w:val="es-ES"/>
              </w:rPr>
              <w:t>de una experiencia</w:t>
            </w:r>
            <w:r w:rsidRPr="0048109E">
              <w:rPr>
                <w:rFonts w:eastAsia="Calibri"/>
                <w:lang w:val="es-ES"/>
              </w:rPr>
              <w:t xml:space="preserve"> en</w:t>
            </w:r>
            <w:r w:rsidR="00F8458C" w:rsidRPr="0048109E">
              <w:rPr>
                <w:rFonts w:eastAsia="Calibri"/>
                <w:lang w:val="es-ES"/>
              </w:rPr>
              <w:t xml:space="preserve"> donde la diferencia era una parte clara de la interacción, y resultó bien. ¿Por qué?</w:t>
            </w:r>
          </w:p>
        </w:tc>
      </w:tr>
    </w:tbl>
    <w:p w14:paraId="6FF408E3" w14:textId="77777777" w:rsidR="00F8458C" w:rsidRPr="0048109E" w:rsidRDefault="00F8458C" w:rsidP="00F8458C">
      <w:pPr>
        <w:rPr>
          <w:rFonts w:eastAsia="Calibri"/>
          <w:lang w:val="es-ES"/>
        </w:rPr>
      </w:pPr>
    </w:p>
    <w:p w14:paraId="67F3ACA8" w14:textId="77777777" w:rsidR="00BA3CBD" w:rsidRPr="0048109E" w:rsidRDefault="00BA3CBD" w:rsidP="00EC6701">
      <w:pPr>
        <w:rPr>
          <w:lang w:val="es-ES"/>
        </w:rPr>
      </w:pPr>
    </w:p>
    <w:p w14:paraId="0A33A066" w14:textId="77777777" w:rsidR="00BA3CBD" w:rsidRPr="0048109E" w:rsidRDefault="00BA3CBD" w:rsidP="00EC6701">
      <w:pPr>
        <w:rPr>
          <w:lang w:val="es-ES"/>
        </w:rPr>
        <w:sectPr w:rsidR="00BA3CBD" w:rsidRPr="0048109E" w:rsidSect="00A70E9D">
          <w:footerReference w:type="even" r:id="rId32"/>
          <w:footerReference w:type="default" r:id="rId33"/>
          <w:endnotePr>
            <w:numFmt w:val="decimal"/>
            <w:numRestart w:val="eachSect"/>
          </w:endnotePr>
          <w:pgSz w:w="12240" w:h="15840" w:code="1"/>
          <w:pgMar w:top="1440" w:right="1296" w:bottom="1440" w:left="1584" w:header="720" w:footer="720" w:gutter="0"/>
          <w:cols w:space="720"/>
          <w:docGrid w:linePitch="360"/>
        </w:sectPr>
      </w:pPr>
    </w:p>
    <w:p w14:paraId="799D0F31" w14:textId="7B9D46B2" w:rsidR="00BA3CBD" w:rsidRPr="0048109E" w:rsidRDefault="001C069E" w:rsidP="00161077">
      <w:pPr>
        <w:pStyle w:val="Heading1"/>
        <w:rPr>
          <w:lang w:val="es-ES"/>
        </w:rPr>
      </w:pPr>
      <w:bookmarkStart w:id="9" w:name="_Toc492549087"/>
      <w:r>
        <w:rPr>
          <w:lang w:val="es-ES"/>
        </w:rPr>
        <w:t>Actividad: Normas y d</w:t>
      </w:r>
      <w:r w:rsidR="00BA3CBD" w:rsidRPr="0048109E">
        <w:rPr>
          <w:lang w:val="es-ES"/>
        </w:rPr>
        <w:t>irectrices</w:t>
      </w:r>
      <w:bookmarkEnd w:id="9"/>
    </w:p>
    <w:tbl>
      <w:tblPr>
        <w:tblStyle w:val="TableGrid"/>
        <w:tblW w:w="9360" w:type="dxa"/>
        <w:jc w:val="center"/>
        <w:tblLook w:val="04A0" w:firstRow="1" w:lastRow="0" w:firstColumn="1" w:lastColumn="0" w:noHBand="0" w:noVBand="1"/>
      </w:tblPr>
      <w:tblGrid>
        <w:gridCol w:w="9360"/>
      </w:tblGrid>
      <w:tr w:rsidR="00BA3CBD" w:rsidRPr="005168EB" w14:paraId="177DCDFB" w14:textId="77777777" w:rsidTr="009C14E6">
        <w:trPr>
          <w:jc w:val="center"/>
        </w:trPr>
        <w:tc>
          <w:tcPr>
            <w:tcW w:w="9360" w:type="dxa"/>
            <w:tcBorders>
              <w:top w:val="nil"/>
              <w:left w:val="nil"/>
              <w:bottom w:val="nil"/>
              <w:right w:val="nil"/>
            </w:tcBorders>
            <w:shd w:val="clear" w:color="auto" w:fill="BCC589"/>
          </w:tcPr>
          <w:p w14:paraId="195CB61A" w14:textId="2C5A0584" w:rsidR="00BA3CBD" w:rsidRPr="0048109E" w:rsidRDefault="00FB41A9" w:rsidP="00942AC1">
            <w:pPr>
              <w:pStyle w:val="Heading4"/>
              <w:outlineLvl w:val="3"/>
              <w:rPr>
                <w:lang w:val="es-ES"/>
              </w:rPr>
            </w:pPr>
            <w:r w:rsidRPr="0048109E">
              <w:rPr>
                <w:lang w:val="es-ES"/>
              </w:rPr>
              <w:t>Objetivos basados en logros</w:t>
            </w:r>
          </w:p>
          <w:p w14:paraId="14C2BB1F" w14:textId="77777777" w:rsidR="00BA3CBD" w:rsidRPr="0048109E" w:rsidRDefault="00BA3CBD" w:rsidP="00EC6701">
            <w:pPr>
              <w:spacing w:after="0"/>
              <w:rPr>
                <w:lang w:val="es-ES"/>
              </w:rPr>
            </w:pPr>
            <w:r w:rsidRPr="0048109E">
              <w:rPr>
                <w:lang w:val="es-ES"/>
              </w:rPr>
              <w:t>Al final de esta actividad, los participantes habrán:</w:t>
            </w:r>
          </w:p>
          <w:p w14:paraId="0D91462B" w14:textId="77777777" w:rsidR="00BA3CBD" w:rsidRPr="0048109E" w:rsidRDefault="00BA3CBD" w:rsidP="00CC6E26">
            <w:pPr>
              <w:pStyle w:val="ListParagraph"/>
              <w:numPr>
                <w:ilvl w:val="0"/>
                <w:numId w:val="1"/>
              </w:numPr>
              <w:spacing w:after="0" w:line="240" w:lineRule="auto"/>
              <w:rPr>
                <w:rFonts w:eastAsia="Calibri"/>
                <w:lang w:val="es-ES"/>
              </w:rPr>
            </w:pPr>
            <w:r w:rsidRPr="0048109E">
              <w:rPr>
                <w:rFonts w:eastAsia="Calibri"/>
                <w:lang w:val="es-ES"/>
              </w:rPr>
              <w:t>Identificado criterios clave de su propio aprendizaje personal</w:t>
            </w:r>
          </w:p>
          <w:p w14:paraId="193D920D" w14:textId="77777777" w:rsidR="00BA3CBD" w:rsidRPr="0048109E" w:rsidRDefault="00BA3CBD" w:rsidP="00CC6E26">
            <w:pPr>
              <w:pStyle w:val="ListParagraph"/>
              <w:numPr>
                <w:ilvl w:val="0"/>
                <w:numId w:val="1"/>
              </w:numPr>
              <w:spacing w:line="240" w:lineRule="auto"/>
              <w:rPr>
                <w:rFonts w:eastAsia="Calibri"/>
                <w:lang w:val="es-ES"/>
              </w:rPr>
            </w:pPr>
            <w:r w:rsidRPr="0048109E">
              <w:rPr>
                <w:rFonts w:eastAsia="Calibri"/>
                <w:lang w:val="es-ES"/>
              </w:rPr>
              <w:t>Desarrollado una lista de pautas de comportamiento acordadas como normas para el taller</w:t>
            </w:r>
          </w:p>
          <w:p w14:paraId="6A18B990" w14:textId="77777777" w:rsidR="00BA3CBD" w:rsidRPr="0048109E" w:rsidRDefault="00BA3CBD" w:rsidP="00942AC1">
            <w:pPr>
              <w:pStyle w:val="Heading4"/>
              <w:outlineLvl w:val="3"/>
              <w:rPr>
                <w:lang w:val="es-ES"/>
              </w:rPr>
            </w:pPr>
            <w:r w:rsidRPr="0048109E">
              <w:rPr>
                <w:lang w:val="es-ES"/>
              </w:rPr>
              <w:t>Duración</w:t>
            </w:r>
          </w:p>
          <w:p w14:paraId="5193B608" w14:textId="77777777" w:rsidR="00BA3CBD" w:rsidRPr="0048109E" w:rsidRDefault="00BA3CBD" w:rsidP="00942AC1">
            <w:pPr>
              <w:rPr>
                <w:lang w:val="es-ES"/>
              </w:rPr>
            </w:pPr>
            <w:r w:rsidRPr="0048109E">
              <w:rPr>
                <w:lang w:val="es-ES"/>
              </w:rPr>
              <w:t>30-35 minutos</w:t>
            </w:r>
          </w:p>
          <w:p w14:paraId="2ABB4040" w14:textId="7712BC29" w:rsidR="00BA3CBD" w:rsidRPr="0048109E" w:rsidRDefault="00B21E5F" w:rsidP="00942AC1">
            <w:pPr>
              <w:pStyle w:val="Heading4"/>
              <w:outlineLvl w:val="3"/>
              <w:rPr>
                <w:lang w:val="es-ES"/>
              </w:rPr>
            </w:pPr>
            <w:r>
              <w:rPr>
                <w:lang w:val="es-ES"/>
              </w:rPr>
              <w:t>M</w:t>
            </w:r>
            <w:r w:rsidR="00BA3CBD" w:rsidRPr="0048109E">
              <w:rPr>
                <w:lang w:val="es-ES"/>
              </w:rPr>
              <w:t xml:space="preserve">ateriales </w:t>
            </w:r>
          </w:p>
          <w:p w14:paraId="6C9CADF1" w14:textId="674D4B93" w:rsidR="00BA3CBD" w:rsidRPr="0048109E" w:rsidRDefault="001C069E" w:rsidP="00CC6E26">
            <w:pPr>
              <w:pStyle w:val="ListParagraph"/>
              <w:numPr>
                <w:ilvl w:val="0"/>
                <w:numId w:val="3"/>
              </w:numPr>
              <w:spacing w:line="240" w:lineRule="auto"/>
              <w:rPr>
                <w:rFonts w:eastAsia="Calibri"/>
                <w:lang w:val="es-ES"/>
              </w:rPr>
            </w:pPr>
            <w:r>
              <w:rPr>
                <w:rFonts w:eastAsia="Calibri"/>
                <w:lang w:val="es-ES"/>
              </w:rPr>
              <w:t>Notas p</w:t>
            </w:r>
            <w:r w:rsidR="00BA3CBD" w:rsidRPr="0048109E">
              <w:rPr>
                <w:rFonts w:eastAsia="Calibri"/>
                <w:lang w:val="es-ES"/>
              </w:rPr>
              <w:t>ost-it</w:t>
            </w:r>
          </w:p>
          <w:p w14:paraId="51C9D675" w14:textId="77777777" w:rsidR="00BA3CBD" w:rsidRPr="0048109E" w:rsidRDefault="00BA3CBD" w:rsidP="00CC6E26">
            <w:pPr>
              <w:pStyle w:val="ListParagraph"/>
              <w:numPr>
                <w:ilvl w:val="0"/>
                <w:numId w:val="3"/>
              </w:numPr>
              <w:spacing w:line="240" w:lineRule="auto"/>
              <w:rPr>
                <w:rFonts w:eastAsia="Calibri"/>
                <w:lang w:val="es-ES"/>
              </w:rPr>
            </w:pPr>
            <w:r w:rsidRPr="0048109E">
              <w:rPr>
                <w:rFonts w:eastAsia="Calibri"/>
                <w:lang w:val="es-ES"/>
              </w:rPr>
              <w:t>Plumas</w:t>
            </w:r>
          </w:p>
          <w:p w14:paraId="47353386" w14:textId="77777777" w:rsidR="00BA3CBD" w:rsidRPr="0048109E" w:rsidRDefault="00BA3CBD" w:rsidP="00CC6E26">
            <w:pPr>
              <w:pStyle w:val="ListParagraph"/>
              <w:numPr>
                <w:ilvl w:val="0"/>
                <w:numId w:val="3"/>
              </w:numPr>
              <w:spacing w:line="240" w:lineRule="auto"/>
              <w:rPr>
                <w:rFonts w:eastAsia="Calibri"/>
                <w:lang w:val="es-ES"/>
              </w:rPr>
            </w:pPr>
            <w:r w:rsidRPr="0048109E">
              <w:rPr>
                <w:rFonts w:eastAsia="Calibri"/>
                <w:lang w:val="es-ES"/>
              </w:rPr>
              <w:t>Marcador</w:t>
            </w:r>
          </w:p>
          <w:p w14:paraId="5F068088" w14:textId="5324C418" w:rsidR="00BA3CBD" w:rsidRPr="0048109E" w:rsidRDefault="00846FA0" w:rsidP="00CC6E26">
            <w:pPr>
              <w:pStyle w:val="ListParagraph"/>
              <w:numPr>
                <w:ilvl w:val="0"/>
                <w:numId w:val="3"/>
              </w:numPr>
              <w:spacing w:line="240" w:lineRule="auto"/>
              <w:rPr>
                <w:rFonts w:eastAsia="Calibri"/>
                <w:lang w:val="es-ES"/>
              </w:rPr>
            </w:pPr>
            <w:r w:rsidRPr="0048109E">
              <w:rPr>
                <w:rFonts w:eastAsia="Calibri"/>
                <w:lang w:val="es-ES"/>
              </w:rPr>
              <w:t>Papel de rotafolio y caballetes</w:t>
            </w:r>
          </w:p>
        </w:tc>
      </w:tr>
    </w:tbl>
    <w:p w14:paraId="5053D13A" w14:textId="77777777" w:rsidR="00BA3CBD" w:rsidRPr="0048109E" w:rsidRDefault="00BA3CBD" w:rsidP="00161077">
      <w:pPr>
        <w:pStyle w:val="Heading2"/>
        <w:rPr>
          <w:lang w:val="es-ES"/>
        </w:rPr>
      </w:pPr>
      <w:bookmarkStart w:id="10" w:name="_Toc492549088"/>
      <w:r w:rsidRPr="0048109E">
        <w:rPr>
          <w:lang w:val="es-ES"/>
        </w:rPr>
        <w:t>¿Por qué esta actividad?</w:t>
      </w:r>
      <w:bookmarkEnd w:id="10"/>
    </w:p>
    <w:p w14:paraId="3A8E7D01" w14:textId="4D2BCEAC" w:rsidR="00BA3CBD" w:rsidRPr="0048109E" w:rsidRDefault="00BA3CBD" w:rsidP="00EC6701">
      <w:pPr>
        <w:rPr>
          <w:lang w:val="es-ES"/>
        </w:rPr>
      </w:pPr>
      <w:r w:rsidRPr="0048109E">
        <w:rPr>
          <w:lang w:val="es-ES"/>
        </w:rPr>
        <w:t xml:space="preserve">Los participantes necesitan un ambiente que sea propicio para el aprendizaje </w:t>
      </w:r>
      <w:r w:rsidR="009D760E">
        <w:rPr>
          <w:lang w:val="es-ES"/>
        </w:rPr>
        <w:t>–</w:t>
      </w:r>
      <w:r w:rsidRPr="0048109E">
        <w:rPr>
          <w:lang w:val="es-ES"/>
        </w:rPr>
        <w:t xml:space="preserve"> que limit</w:t>
      </w:r>
      <w:r w:rsidR="00846FA0" w:rsidRPr="0048109E">
        <w:rPr>
          <w:lang w:val="es-ES"/>
        </w:rPr>
        <w:t>e</w:t>
      </w:r>
      <w:r w:rsidRPr="0048109E">
        <w:rPr>
          <w:lang w:val="es-ES"/>
        </w:rPr>
        <w:t xml:space="preserve"> la</w:t>
      </w:r>
      <w:r w:rsidR="00846FA0" w:rsidRPr="0048109E">
        <w:rPr>
          <w:lang w:val="es-ES"/>
        </w:rPr>
        <w:t>s distracciones, se evite la</w:t>
      </w:r>
      <w:r w:rsidRPr="0048109E">
        <w:rPr>
          <w:lang w:val="es-ES"/>
        </w:rPr>
        <w:t xml:space="preserve"> retroalimentación improduct</w:t>
      </w:r>
      <w:r w:rsidR="00846FA0" w:rsidRPr="0048109E">
        <w:rPr>
          <w:lang w:val="es-ES"/>
        </w:rPr>
        <w:t>iva</w:t>
      </w:r>
      <w:r w:rsidRPr="0048109E">
        <w:rPr>
          <w:lang w:val="es-ES"/>
        </w:rPr>
        <w:t xml:space="preserve"> y les permit</w:t>
      </w:r>
      <w:r w:rsidR="00846FA0" w:rsidRPr="0048109E">
        <w:rPr>
          <w:lang w:val="es-ES"/>
        </w:rPr>
        <w:t>a</w:t>
      </w:r>
      <w:r w:rsidRPr="0048109E">
        <w:rPr>
          <w:lang w:val="es-ES"/>
        </w:rPr>
        <w:t xml:space="preserve"> participar activamente en las tareas de aprendizaje. </w:t>
      </w:r>
      <w:r w:rsidR="00846FA0" w:rsidRPr="0048109E">
        <w:rPr>
          <w:lang w:val="es-ES"/>
        </w:rPr>
        <w:t>Cuando los participantes generan</w:t>
      </w:r>
      <w:r w:rsidRPr="0048109E">
        <w:rPr>
          <w:lang w:val="es-ES"/>
        </w:rPr>
        <w:t xml:space="preserve"> su propia lista de no</w:t>
      </w:r>
      <w:r w:rsidR="00846FA0" w:rsidRPr="0048109E">
        <w:rPr>
          <w:lang w:val="es-ES"/>
        </w:rPr>
        <w:t>rmas y están de acuerdo con ella</w:t>
      </w:r>
      <w:r w:rsidRPr="0048109E">
        <w:rPr>
          <w:lang w:val="es-ES"/>
        </w:rPr>
        <w:t>s como grupo, son más propensos a identificar los comportamientos más críticos a sus estilos de aprendizaje y los contextos culturales y adherirse a las directrices que se han fijado.</w:t>
      </w:r>
    </w:p>
    <w:p w14:paraId="075E6E87" w14:textId="3AE9EBEA" w:rsidR="00BA3CBD" w:rsidRPr="0048109E" w:rsidRDefault="00C5339F" w:rsidP="00161077">
      <w:pPr>
        <w:pStyle w:val="Heading2"/>
        <w:rPr>
          <w:lang w:val="es-ES"/>
        </w:rPr>
      </w:pPr>
      <w:bookmarkStart w:id="11" w:name="_Toc492549089"/>
      <w:r w:rsidRPr="0048109E">
        <w:rPr>
          <w:lang w:val="es-ES"/>
        </w:rPr>
        <w:t>Preparación previa</w:t>
      </w:r>
      <w:bookmarkEnd w:id="11"/>
    </w:p>
    <w:p w14:paraId="4CC2D861" w14:textId="61010C0A" w:rsidR="00BA3CBD" w:rsidRPr="0048109E" w:rsidRDefault="00BA3CBD" w:rsidP="00EC6701">
      <w:pPr>
        <w:rPr>
          <w:lang w:val="es-ES"/>
        </w:rPr>
      </w:pPr>
      <w:r w:rsidRPr="0048109E">
        <w:rPr>
          <w:lang w:val="es-ES"/>
        </w:rPr>
        <w:t>No se requiere ninguna preparación previa.</w:t>
      </w:r>
    </w:p>
    <w:p w14:paraId="69F3E8F0" w14:textId="77777777" w:rsidR="00BA3CBD" w:rsidRPr="0048109E" w:rsidRDefault="00BA3CBD" w:rsidP="00161077">
      <w:pPr>
        <w:pStyle w:val="Heading2"/>
        <w:rPr>
          <w:lang w:val="es-ES"/>
        </w:rPr>
      </w:pPr>
      <w:bookmarkStart w:id="12" w:name="_Toc492549090"/>
      <w:r w:rsidRPr="0048109E">
        <w:rPr>
          <w:lang w:val="es-ES"/>
        </w:rPr>
        <w:t>Instrucciones</w:t>
      </w:r>
      <w:bookmarkEnd w:id="12"/>
    </w:p>
    <w:p w14:paraId="4D3C2803" w14:textId="01D888BD" w:rsidR="00BA3CBD" w:rsidRPr="0048109E" w:rsidRDefault="00846FA0" w:rsidP="00CC6E26">
      <w:pPr>
        <w:pStyle w:val="ListParagraph"/>
        <w:numPr>
          <w:ilvl w:val="0"/>
          <w:numId w:val="5"/>
        </w:numPr>
        <w:spacing w:line="240" w:lineRule="auto"/>
        <w:contextualSpacing w:val="0"/>
        <w:rPr>
          <w:rFonts w:eastAsia="Calibri"/>
          <w:lang w:val="es-ES"/>
        </w:rPr>
      </w:pPr>
      <w:r w:rsidRPr="0048109E">
        <w:rPr>
          <w:rFonts w:eastAsia="Calibri"/>
          <w:lang w:val="es-ES"/>
        </w:rPr>
        <w:t xml:space="preserve">Solicite a </w:t>
      </w:r>
      <w:r w:rsidR="00BA3CBD" w:rsidRPr="0048109E">
        <w:rPr>
          <w:rFonts w:eastAsia="Calibri"/>
          <w:lang w:val="es-ES"/>
        </w:rPr>
        <w:t xml:space="preserve">los participantes </w:t>
      </w:r>
      <w:r w:rsidRPr="0048109E">
        <w:rPr>
          <w:rFonts w:eastAsia="Calibri"/>
          <w:lang w:val="es-ES"/>
        </w:rPr>
        <w:t>que formen</w:t>
      </w:r>
      <w:r w:rsidR="00BA3CBD" w:rsidRPr="0048109E">
        <w:rPr>
          <w:rFonts w:eastAsia="Calibri"/>
          <w:lang w:val="es-ES"/>
        </w:rPr>
        <w:t xml:space="preserve"> un c</w:t>
      </w:r>
      <w:r w:rsidRPr="0048109E">
        <w:rPr>
          <w:rFonts w:eastAsia="Calibri"/>
          <w:lang w:val="es-ES"/>
        </w:rPr>
        <w:t>írculo grande.</w:t>
      </w:r>
      <w:r w:rsidR="00406D06">
        <w:rPr>
          <w:rFonts w:eastAsia="Calibri"/>
          <w:lang w:val="es-ES"/>
        </w:rPr>
        <w:t xml:space="preserve"> </w:t>
      </w:r>
      <w:r w:rsidRPr="0048109E">
        <w:rPr>
          <w:rFonts w:eastAsia="Calibri"/>
          <w:lang w:val="es-ES"/>
        </w:rPr>
        <w:t>Entrégueles una nota de post-it y un lapicero a cada uno</w:t>
      </w:r>
      <w:r w:rsidR="00BA3CBD" w:rsidRPr="0048109E">
        <w:rPr>
          <w:rFonts w:eastAsia="Calibri"/>
          <w:lang w:val="es-ES"/>
        </w:rPr>
        <w:t>.</w:t>
      </w:r>
    </w:p>
    <w:p w14:paraId="17D7D95A" w14:textId="5D8F9C72" w:rsidR="00BA3CBD" w:rsidRPr="0048109E" w:rsidRDefault="00BA3CBD" w:rsidP="00CC6E26">
      <w:pPr>
        <w:pStyle w:val="ListParagraph"/>
        <w:numPr>
          <w:ilvl w:val="0"/>
          <w:numId w:val="5"/>
        </w:numPr>
        <w:spacing w:line="240" w:lineRule="auto"/>
        <w:contextualSpacing w:val="0"/>
        <w:rPr>
          <w:rFonts w:eastAsia="Calibri"/>
          <w:lang w:val="es-ES"/>
        </w:rPr>
      </w:pPr>
      <w:r w:rsidRPr="0048109E">
        <w:rPr>
          <w:rFonts w:eastAsia="Calibri"/>
          <w:lang w:val="es-ES"/>
        </w:rPr>
        <w:t>Diga a los participan</w:t>
      </w:r>
      <w:r w:rsidR="00846FA0" w:rsidRPr="0048109E">
        <w:rPr>
          <w:rFonts w:eastAsia="Calibri"/>
          <w:lang w:val="es-ES"/>
        </w:rPr>
        <w:t>tes: En su nota post-it, escriba</w:t>
      </w:r>
      <w:r w:rsidRPr="0048109E">
        <w:rPr>
          <w:rFonts w:eastAsia="Calibri"/>
          <w:lang w:val="es-ES"/>
        </w:rPr>
        <w:t xml:space="preserve"> “</w:t>
      </w:r>
      <w:r w:rsidR="00846FA0" w:rsidRPr="0048109E">
        <w:rPr>
          <w:rFonts w:eastAsia="Calibri"/>
          <w:lang w:val="es-ES"/>
        </w:rPr>
        <w:t>Aprendo mejor cuando</w:t>
      </w:r>
      <w:r w:rsidR="00B21E5F">
        <w:rPr>
          <w:rFonts w:eastAsia="Calibri"/>
          <w:lang w:val="es-ES"/>
        </w:rPr>
        <w:t>…</w:t>
      </w:r>
      <w:r w:rsidR="00846FA0" w:rsidRPr="0048109E">
        <w:rPr>
          <w:rFonts w:eastAsia="Calibri"/>
          <w:lang w:val="es-ES"/>
        </w:rPr>
        <w:t>” y complete</w:t>
      </w:r>
      <w:r w:rsidRPr="0048109E">
        <w:rPr>
          <w:rFonts w:eastAsia="Calibri"/>
          <w:lang w:val="es-ES"/>
        </w:rPr>
        <w:t xml:space="preserve"> la frase por sí mismo. D</w:t>
      </w:r>
      <w:r w:rsidR="00846FA0" w:rsidRPr="0048109E">
        <w:rPr>
          <w:rFonts w:eastAsia="Calibri"/>
          <w:lang w:val="es-ES"/>
        </w:rPr>
        <w:t xml:space="preserve">espués de </w:t>
      </w:r>
      <w:r w:rsidR="001C069E" w:rsidRPr="0048109E">
        <w:rPr>
          <w:rFonts w:eastAsia="Calibri"/>
          <w:lang w:val="es-ES"/>
        </w:rPr>
        <w:t>terminar, pegue</w:t>
      </w:r>
      <w:r w:rsidR="00846FA0" w:rsidRPr="0048109E">
        <w:rPr>
          <w:rFonts w:eastAsia="Calibri"/>
          <w:lang w:val="es-ES"/>
        </w:rPr>
        <w:t xml:space="preserve"> </w:t>
      </w:r>
      <w:r w:rsidRPr="0048109E">
        <w:rPr>
          <w:rFonts w:eastAsia="Calibri"/>
          <w:lang w:val="es-ES"/>
        </w:rPr>
        <w:t>su post-it en el rotafolio.</w:t>
      </w:r>
    </w:p>
    <w:p w14:paraId="4EBA1881" w14:textId="3E03BC03" w:rsidR="00BA3CBD" w:rsidRPr="0048109E" w:rsidRDefault="00BA3CBD" w:rsidP="00CC6E26">
      <w:pPr>
        <w:pStyle w:val="ListParagraph"/>
        <w:numPr>
          <w:ilvl w:val="0"/>
          <w:numId w:val="5"/>
        </w:numPr>
        <w:spacing w:line="240" w:lineRule="auto"/>
        <w:contextualSpacing w:val="0"/>
        <w:rPr>
          <w:rFonts w:eastAsia="Calibri"/>
          <w:lang w:val="es-ES"/>
        </w:rPr>
      </w:pPr>
      <w:r w:rsidRPr="0048109E">
        <w:rPr>
          <w:rFonts w:eastAsia="Calibri"/>
          <w:lang w:val="es-ES"/>
        </w:rPr>
        <w:t>Cuando todos hayan terminado, pida a un voluntario que lea todo</w:t>
      </w:r>
      <w:r w:rsidR="00846FA0" w:rsidRPr="0048109E">
        <w:rPr>
          <w:rFonts w:eastAsia="Calibri"/>
          <w:lang w:val="es-ES"/>
        </w:rPr>
        <w:t>s los</w:t>
      </w:r>
      <w:r w:rsidRPr="0048109E">
        <w:rPr>
          <w:rFonts w:eastAsia="Calibri"/>
          <w:lang w:val="es-ES"/>
        </w:rPr>
        <w:t xml:space="preserve"> post-it</w:t>
      </w:r>
      <w:r w:rsidR="00B21E5F">
        <w:rPr>
          <w:rFonts w:eastAsia="Calibri"/>
          <w:lang w:val="es-ES"/>
        </w:rPr>
        <w:t>s</w:t>
      </w:r>
      <w:r w:rsidRPr="0048109E">
        <w:rPr>
          <w:rFonts w:eastAsia="Calibri"/>
          <w:lang w:val="es-ES"/>
        </w:rPr>
        <w:t>.</w:t>
      </w:r>
    </w:p>
    <w:p w14:paraId="544AD94A" w14:textId="3050902A" w:rsidR="00BA3CBD" w:rsidRPr="0048109E" w:rsidRDefault="00BA3CBD" w:rsidP="00CC6E26">
      <w:pPr>
        <w:pStyle w:val="ListParagraph"/>
        <w:numPr>
          <w:ilvl w:val="0"/>
          <w:numId w:val="5"/>
        </w:numPr>
        <w:spacing w:line="240" w:lineRule="auto"/>
        <w:contextualSpacing w:val="0"/>
        <w:rPr>
          <w:rFonts w:eastAsia="Calibri"/>
          <w:lang w:val="es-ES"/>
        </w:rPr>
      </w:pPr>
      <w:r w:rsidRPr="0048109E">
        <w:rPr>
          <w:rFonts w:eastAsia="Calibri"/>
          <w:lang w:val="es-ES"/>
        </w:rPr>
        <w:t xml:space="preserve">Diga al grupo: </w:t>
      </w:r>
      <w:r w:rsidR="00846FA0" w:rsidRPr="0048109E">
        <w:rPr>
          <w:rFonts w:eastAsia="Calibri"/>
          <w:lang w:val="es-ES"/>
        </w:rPr>
        <w:t>Con base en lo que dicen los</w:t>
      </w:r>
      <w:r w:rsidRPr="0048109E">
        <w:rPr>
          <w:rFonts w:eastAsia="Calibri"/>
          <w:lang w:val="es-ES"/>
        </w:rPr>
        <w:t xml:space="preserve"> post-it</w:t>
      </w:r>
      <w:r w:rsidR="00B21E5F">
        <w:rPr>
          <w:rFonts w:eastAsia="Calibri"/>
          <w:lang w:val="es-ES"/>
        </w:rPr>
        <w:t>s</w:t>
      </w:r>
      <w:r w:rsidRPr="0048109E">
        <w:rPr>
          <w:rFonts w:eastAsia="Calibri"/>
          <w:lang w:val="es-ES"/>
        </w:rPr>
        <w:t>, vamos a desarrollar un conjunto de normas de comportamiento para crear el mejor ambiente de aprendizaje para el taller.</w:t>
      </w:r>
    </w:p>
    <w:p w14:paraId="567ED036" w14:textId="08420767" w:rsidR="00F872E3" w:rsidRPr="0048109E" w:rsidRDefault="00BA3CBD" w:rsidP="00CC6E26">
      <w:pPr>
        <w:pStyle w:val="ListParagraph"/>
        <w:numPr>
          <w:ilvl w:val="0"/>
          <w:numId w:val="5"/>
        </w:numPr>
        <w:spacing w:line="240" w:lineRule="auto"/>
        <w:contextualSpacing w:val="0"/>
        <w:rPr>
          <w:rFonts w:eastAsia="Calibri"/>
          <w:lang w:val="es-ES"/>
        </w:rPr>
      </w:pPr>
      <w:r w:rsidRPr="0048109E">
        <w:rPr>
          <w:rFonts w:eastAsia="Calibri"/>
          <w:lang w:val="es-ES"/>
        </w:rPr>
        <w:t xml:space="preserve">Pida a un voluntario </w:t>
      </w:r>
      <w:r w:rsidR="00846FA0" w:rsidRPr="0048109E">
        <w:rPr>
          <w:rFonts w:eastAsia="Calibri"/>
          <w:lang w:val="es-ES"/>
        </w:rPr>
        <w:t>que escriba los acuerdos en un</w:t>
      </w:r>
      <w:r w:rsidRPr="0048109E">
        <w:rPr>
          <w:rFonts w:eastAsia="Calibri"/>
          <w:lang w:val="es-ES"/>
        </w:rPr>
        <w:t xml:space="preserve"> rotafolio separado. Permita que el grupo </w:t>
      </w:r>
      <w:r w:rsidR="001C069E">
        <w:rPr>
          <w:rFonts w:eastAsia="Calibri"/>
          <w:lang w:val="es-ES"/>
        </w:rPr>
        <w:t>identifique</w:t>
      </w:r>
      <w:r w:rsidRPr="0048109E">
        <w:rPr>
          <w:rFonts w:eastAsia="Calibri"/>
          <w:lang w:val="es-ES"/>
        </w:rPr>
        <w:t xml:space="preserve"> la</w:t>
      </w:r>
      <w:r w:rsidR="00846FA0" w:rsidRPr="0048109E">
        <w:rPr>
          <w:rFonts w:eastAsia="Calibri"/>
          <w:lang w:val="es-ES"/>
        </w:rPr>
        <w:t>s ideas de las normas y discutan</w:t>
      </w:r>
      <w:r w:rsidRPr="0048109E">
        <w:rPr>
          <w:rFonts w:eastAsia="Calibri"/>
          <w:lang w:val="es-ES"/>
        </w:rPr>
        <w:t xml:space="preserve"> la lista entre sí.</w:t>
      </w:r>
    </w:p>
    <w:p w14:paraId="2E017839" w14:textId="77777777" w:rsidR="00F872E3" w:rsidRPr="0048109E" w:rsidRDefault="00F872E3">
      <w:pPr>
        <w:spacing w:after="160" w:line="259" w:lineRule="auto"/>
        <w:rPr>
          <w:rFonts w:eastAsia="Calibri"/>
          <w:lang w:val="es-ES"/>
        </w:rPr>
      </w:pPr>
      <w:r w:rsidRPr="0048109E">
        <w:rPr>
          <w:rFonts w:eastAsia="Calibri"/>
          <w:lang w:val="es-ES"/>
        </w:rPr>
        <w:br w:type="page"/>
      </w:r>
    </w:p>
    <w:p w14:paraId="5A0689C6" w14:textId="0D0F0B2E" w:rsidR="00BA3CBD" w:rsidRPr="0048109E" w:rsidRDefault="00846FA0" w:rsidP="00CC6E26">
      <w:pPr>
        <w:pStyle w:val="ListParagraph"/>
        <w:numPr>
          <w:ilvl w:val="0"/>
          <w:numId w:val="5"/>
        </w:numPr>
        <w:spacing w:line="240" w:lineRule="auto"/>
        <w:contextualSpacing w:val="0"/>
        <w:rPr>
          <w:rFonts w:eastAsia="Calibri"/>
          <w:lang w:val="es-ES"/>
        </w:rPr>
      </w:pPr>
      <w:r w:rsidRPr="0048109E">
        <w:rPr>
          <w:rFonts w:eastAsia="Calibri"/>
          <w:lang w:val="es-ES"/>
        </w:rPr>
        <w:t>S</w:t>
      </w:r>
      <w:r w:rsidR="00B21E5F">
        <w:rPr>
          <w:rFonts w:eastAsia="Calibri"/>
          <w:lang w:val="es-ES"/>
        </w:rPr>
        <w:t>ugiera</w:t>
      </w:r>
      <w:r w:rsidR="00BA3CBD" w:rsidRPr="0048109E">
        <w:rPr>
          <w:rFonts w:eastAsia="Calibri"/>
          <w:lang w:val="es-ES"/>
        </w:rPr>
        <w:t xml:space="preserve"> </w:t>
      </w:r>
      <w:r w:rsidRPr="0048109E">
        <w:rPr>
          <w:rFonts w:eastAsia="Calibri"/>
          <w:lang w:val="es-ES"/>
        </w:rPr>
        <w:t xml:space="preserve">las siguientes normas, en caso no hayan sido señaladas anteriormente: </w:t>
      </w:r>
    </w:p>
    <w:p w14:paraId="47E048D2" w14:textId="77777777" w:rsidR="00BA3CBD" w:rsidRPr="0048109E" w:rsidRDefault="00BA3CBD" w:rsidP="00CC6E26">
      <w:pPr>
        <w:pStyle w:val="ListParagraph"/>
        <w:numPr>
          <w:ilvl w:val="1"/>
          <w:numId w:val="4"/>
        </w:numPr>
        <w:spacing w:line="240" w:lineRule="auto"/>
        <w:rPr>
          <w:rFonts w:eastAsia="Calibri"/>
          <w:lang w:val="es-ES"/>
        </w:rPr>
      </w:pPr>
      <w:r w:rsidRPr="0048109E">
        <w:rPr>
          <w:rFonts w:eastAsia="Calibri"/>
          <w:lang w:val="es-ES"/>
        </w:rPr>
        <w:t>Puntualidad</w:t>
      </w:r>
    </w:p>
    <w:p w14:paraId="02567C9B" w14:textId="77777777" w:rsidR="00BA3CBD" w:rsidRPr="0048109E" w:rsidRDefault="00BA3CBD" w:rsidP="00CC6E26">
      <w:pPr>
        <w:pStyle w:val="ListParagraph"/>
        <w:numPr>
          <w:ilvl w:val="1"/>
          <w:numId w:val="4"/>
        </w:numPr>
        <w:spacing w:line="240" w:lineRule="auto"/>
        <w:rPr>
          <w:rFonts w:eastAsia="Calibri"/>
          <w:lang w:val="es-ES"/>
        </w:rPr>
      </w:pPr>
      <w:r w:rsidRPr="0048109E">
        <w:rPr>
          <w:rFonts w:eastAsia="Calibri"/>
          <w:lang w:val="es-ES"/>
        </w:rPr>
        <w:t>No se permiten celulares</w:t>
      </w:r>
    </w:p>
    <w:p w14:paraId="4AF6F164" w14:textId="1E418DA1" w:rsidR="00BA3CBD" w:rsidRPr="0048109E" w:rsidRDefault="00BA3CBD" w:rsidP="00CC6E26">
      <w:pPr>
        <w:pStyle w:val="ListParagraph"/>
        <w:numPr>
          <w:ilvl w:val="1"/>
          <w:numId w:val="4"/>
        </w:numPr>
        <w:spacing w:line="240" w:lineRule="auto"/>
        <w:rPr>
          <w:rFonts w:eastAsia="Calibri"/>
          <w:lang w:val="es-ES"/>
        </w:rPr>
      </w:pPr>
      <w:r w:rsidRPr="0048109E">
        <w:rPr>
          <w:rFonts w:eastAsia="Calibri"/>
          <w:lang w:val="es-ES"/>
        </w:rPr>
        <w:t xml:space="preserve">La retroalimentación </w:t>
      </w:r>
      <w:r w:rsidR="00846FA0" w:rsidRPr="0048109E">
        <w:rPr>
          <w:rFonts w:eastAsia="Calibri"/>
          <w:lang w:val="es-ES"/>
        </w:rPr>
        <w:t xml:space="preserve">debe ser </w:t>
      </w:r>
      <w:r w:rsidRPr="0048109E">
        <w:rPr>
          <w:rFonts w:eastAsia="Calibri"/>
          <w:lang w:val="es-ES"/>
        </w:rPr>
        <w:t>positiva y crítica</w:t>
      </w:r>
    </w:p>
    <w:p w14:paraId="7E97742D" w14:textId="4D299B37" w:rsidR="00BA3CBD" w:rsidRPr="0048109E" w:rsidRDefault="00BA3CBD" w:rsidP="00CC6E26">
      <w:pPr>
        <w:pStyle w:val="ListParagraph"/>
        <w:numPr>
          <w:ilvl w:val="1"/>
          <w:numId w:val="4"/>
        </w:numPr>
        <w:spacing w:line="240" w:lineRule="auto"/>
        <w:rPr>
          <w:rFonts w:eastAsia="Calibri"/>
          <w:lang w:val="es-ES"/>
        </w:rPr>
      </w:pPr>
      <w:r w:rsidRPr="0048109E">
        <w:rPr>
          <w:rFonts w:eastAsia="Calibri"/>
          <w:lang w:val="es-ES"/>
        </w:rPr>
        <w:t>Respetar el tiempo</w:t>
      </w:r>
      <w:r w:rsidR="00846FA0" w:rsidRPr="0048109E">
        <w:rPr>
          <w:rFonts w:eastAsia="Calibri"/>
          <w:lang w:val="es-ES"/>
        </w:rPr>
        <w:t xml:space="preserve"> de hablar</w:t>
      </w:r>
      <w:r w:rsidRPr="0048109E">
        <w:rPr>
          <w:rFonts w:eastAsia="Calibri"/>
          <w:lang w:val="es-ES"/>
        </w:rPr>
        <w:t xml:space="preserve"> y las opiniones de los demás </w:t>
      </w:r>
    </w:p>
    <w:p w14:paraId="1350D3F1" w14:textId="77777777" w:rsidR="00BA3CBD" w:rsidRPr="0048109E" w:rsidRDefault="00BA3CBD" w:rsidP="00CC6E26">
      <w:pPr>
        <w:pStyle w:val="ListParagraph"/>
        <w:numPr>
          <w:ilvl w:val="1"/>
          <w:numId w:val="4"/>
        </w:numPr>
        <w:spacing w:line="240" w:lineRule="auto"/>
        <w:contextualSpacing w:val="0"/>
        <w:rPr>
          <w:rFonts w:eastAsia="Calibri"/>
          <w:lang w:val="es-ES"/>
        </w:rPr>
      </w:pPr>
      <w:r w:rsidRPr="0048109E">
        <w:rPr>
          <w:rFonts w:eastAsia="Calibri"/>
          <w:lang w:val="es-ES"/>
        </w:rPr>
        <w:t>Participación activa</w:t>
      </w:r>
    </w:p>
    <w:p w14:paraId="1EDF861E" w14:textId="20C6FF14" w:rsidR="00E270B4" w:rsidRPr="0048109E" w:rsidRDefault="00BA3CBD" w:rsidP="00A00DA2">
      <w:pPr>
        <w:pStyle w:val="ListParagraph"/>
        <w:numPr>
          <w:ilvl w:val="0"/>
          <w:numId w:val="37"/>
        </w:numPr>
        <w:spacing w:line="240" w:lineRule="auto"/>
        <w:rPr>
          <w:rFonts w:eastAsia="Calibri"/>
          <w:lang w:val="es-ES"/>
        </w:rPr>
      </w:pPr>
      <w:r w:rsidRPr="0048109E">
        <w:rPr>
          <w:rFonts w:eastAsia="Calibri"/>
          <w:lang w:val="es-ES"/>
        </w:rPr>
        <w:t>Cuando hayan term</w:t>
      </w:r>
      <w:r w:rsidR="00270FDE" w:rsidRPr="0048109E">
        <w:rPr>
          <w:rFonts w:eastAsia="Calibri"/>
          <w:lang w:val="es-ES"/>
        </w:rPr>
        <w:t>inado, pregunte si todos están</w:t>
      </w:r>
      <w:r w:rsidRPr="0048109E">
        <w:rPr>
          <w:rFonts w:eastAsia="Calibri"/>
          <w:lang w:val="es-ES"/>
        </w:rPr>
        <w:t xml:space="preserve"> de a</w:t>
      </w:r>
      <w:r w:rsidR="00270FDE" w:rsidRPr="0048109E">
        <w:rPr>
          <w:rFonts w:eastAsia="Calibri"/>
          <w:lang w:val="es-ES"/>
        </w:rPr>
        <w:t>cuerdo con estas directrices para el</w:t>
      </w:r>
      <w:r w:rsidRPr="0048109E">
        <w:rPr>
          <w:rFonts w:eastAsia="Calibri"/>
          <w:lang w:val="es-ES"/>
        </w:rPr>
        <w:t xml:space="preserve"> taller. </w:t>
      </w:r>
      <w:r w:rsidR="00270FDE" w:rsidRPr="0048109E">
        <w:rPr>
          <w:rFonts w:eastAsia="Calibri"/>
          <w:lang w:val="es-ES"/>
        </w:rPr>
        <w:t>Pegue la</w:t>
      </w:r>
      <w:r w:rsidRPr="0048109E">
        <w:rPr>
          <w:rFonts w:eastAsia="Calibri"/>
          <w:lang w:val="es-ES"/>
        </w:rPr>
        <w:t xml:space="preserve"> lista </w:t>
      </w:r>
      <w:r w:rsidR="00270FDE" w:rsidRPr="0048109E">
        <w:rPr>
          <w:rFonts w:eastAsia="Calibri"/>
          <w:lang w:val="es-ES"/>
        </w:rPr>
        <w:t>de normas y directrices sobre una pared donde todos puedan verla</w:t>
      </w:r>
      <w:r w:rsidRPr="0048109E">
        <w:rPr>
          <w:rFonts w:eastAsia="Calibri"/>
          <w:lang w:val="es-ES"/>
        </w:rPr>
        <w:t>.</w:t>
      </w:r>
    </w:p>
    <w:p w14:paraId="0028DDE8" w14:textId="77777777" w:rsidR="004D2E32" w:rsidRPr="0048109E" w:rsidRDefault="004D2E32" w:rsidP="00EC6701">
      <w:pPr>
        <w:rPr>
          <w:rFonts w:eastAsia="Calibri"/>
          <w:lang w:val="es-ES"/>
        </w:rPr>
      </w:pPr>
    </w:p>
    <w:p w14:paraId="3AD5B8D1" w14:textId="77777777" w:rsidR="004D2E32" w:rsidRPr="0048109E" w:rsidRDefault="004D2E32" w:rsidP="00EC6701">
      <w:pPr>
        <w:rPr>
          <w:rFonts w:eastAsia="Calibri"/>
          <w:lang w:val="es-ES"/>
        </w:rPr>
        <w:sectPr w:rsidR="004D2E32" w:rsidRPr="0048109E" w:rsidSect="00A70E9D">
          <w:footerReference w:type="even" r:id="rId34"/>
          <w:footerReference w:type="default" r:id="rId35"/>
          <w:endnotePr>
            <w:numFmt w:val="decimal"/>
            <w:numRestart w:val="eachSect"/>
          </w:endnotePr>
          <w:pgSz w:w="12240" w:h="15840" w:code="1"/>
          <w:pgMar w:top="1440" w:right="1296" w:bottom="1440" w:left="1584" w:header="720" w:footer="720" w:gutter="0"/>
          <w:cols w:space="720"/>
          <w:docGrid w:linePitch="360"/>
        </w:sectPr>
      </w:pPr>
    </w:p>
    <w:p w14:paraId="341FF1DC" w14:textId="7CAB463B" w:rsidR="004D2E32" w:rsidRPr="0048109E" w:rsidRDefault="004D2E32" w:rsidP="00161077">
      <w:pPr>
        <w:pStyle w:val="Heading1"/>
        <w:rPr>
          <w:lang w:val="es-ES"/>
        </w:rPr>
      </w:pPr>
      <w:bookmarkStart w:id="13" w:name="_Toc492549091"/>
      <w:r w:rsidRPr="0048109E">
        <w:rPr>
          <w:lang w:val="es-ES"/>
        </w:rPr>
        <w:t>Actividad: Expectativas</w:t>
      </w:r>
      <w:bookmarkEnd w:id="13"/>
    </w:p>
    <w:tbl>
      <w:tblPr>
        <w:tblStyle w:val="TableGrid"/>
        <w:tblW w:w="9360" w:type="dxa"/>
        <w:jc w:val="center"/>
        <w:tblLook w:val="04A0" w:firstRow="1" w:lastRow="0" w:firstColumn="1" w:lastColumn="0" w:noHBand="0" w:noVBand="1"/>
      </w:tblPr>
      <w:tblGrid>
        <w:gridCol w:w="9360"/>
      </w:tblGrid>
      <w:tr w:rsidR="004D2E32" w:rsidRPr="0048109E" w14:paraId="4DF825EC" w14:textId="77777777" w:rsidTr="00A63AE8">
        <w:trPr>
          <w:jc w:val="center"/>
        </w:trPr>
        <w:tc>
          <w:tcPr>
            <w:tcW w:w="9360" w:type="dxa"/>
            <w:tcBorders>
              <w:top w:val="nil"/>
              <w:left w:val="nil"/>
              <w:bottom w:val="nil"/>
              <w:right w:val="nil"/>
            </w:tcBorders>
            <w:shd w:val="clear" w:color="auto" w:fill="BCC589"/>
          </w:tcPr>
          <w:p w14:paraId="488E552B" w14:textId="12702760" w:rsidR="004D2E32" w:rsidRPr="0048109E" w:rsidRDefault="00FB41A9" w:rsidP="00942AC1">
            <w:pPr>
              <w:pStyle w:val="Heading4"/>
              <w:outlineLvl w:val="3"/>
              <w:rPr>
                <w:lang w:val="es-ES"/>
              </w:rPr>
            </w:pPr>
            <w:r w:rsidRPr="0048109E">
              <w:rPr>
                <w:lang w:val="es-ES"/>
              </w:rPr>
              <w:t>Objetivos basados en logros</w:t>
            </w:r>
          </w:p>
          <w:p w14:paraId="17664111" w14:textId="77777777" w:rsidR="004D2E32" w:rsidRPr="0048109E" w:rsidRDefault="004D2E32" w:rsidP="00942AC1">
            <w:pPr>
              <w:spacing w:after="0"/>
              <w:rPr>
                <w:lang w:val="es-ES"/>
              </w:rPr>
            </w:pPr>
            <w:r w:rsidRPr="0048109E">
              <w:rPr>
                <w:lang w:val="es-ES"/>
              </w:rPr>
              <w:t>Al final de esta actividad, los participantes habrán:</w:t>
            </w:r>
          </w:p>
          <w:p w14:paraId="48DAF8F9" w14:textId="137C1CA9" w:rsidR="004D2E32" w:rsidRPr="0048109E" w:rsidRDefault="0048109E" w:rsidP="00CC6E26">
            <w:pPr>
              <w:pStyle w:val="ListParagraph"/>
              <w:numPr>
                <w:ilvl w:val="0"/>
                <w:numId w:val="7"/>
              </w:numPr>
              <w:spacing w:after="0" w:line="240" w:lineRule="auto"/>
              <w:rPr>
                <w:lang w:val="es-ES"/>
              </w:rPr>
            </w:pPr>
            <w:r w:rsidRPr="0048109E">
              <w:rPr>
                <w:lang w:val="es-ES"/>
              </w:rPr>
              <w:t>Compartido sus expectativas personales del</w:t>
            </w:r>
            <w:r w:rsidR="004D2E32" w:rsidRPr="0048109E">
              <w:rPr>
                <w:lang w:val="es-ES"/>
              </w:rPr>
              <w:t xml:space="preserve"> taller</w:t>
            </w:r>
          </w:p>
          <w:p w14:paraId="138E5375" w14:textId="6B05246B" w:rsidR="004D2E32" w:rsidRPr="0048109E" w:rsidRDefault="0048109E" w:rsidP="00CC6E26">
            <w:pPr>
              <w:pStyle w:val="ListParagraph"/>
              <w:numPr>
                <w:ilvl w:val="0"/>
                <w:numId w:val="7"/>
              </w:numPr>
              <w:spacing w:after="0" w:line="240" w:lineRule="auto"/>
              <w:rPr>
                <w:lang w:val="es-ES"/>
              </w:rPr>
            </w:pPr>
            <w:r w:rsidRPr="0048109E">
              <w:rPr>
                <w:lang w:val="es-ES"/>
              </w:rPr>
              <w:t>Escuchado las expectativas de otros participantes</w:t>
            </w:r>
          </w:p>
          <w:p w14:paraId="562471AA" w14:textId="7ABD47A9" w:rsidR="004D2E32" w:rsidRPr="0048109E" w:rsidRDefault="0048109E" w:rsidP="00CC6E26">
            <w:pPr>
              <w:pStyle w:val="ListParagraph"/>
              <w:numPr>
                <w:ilvl w:val="0"/>
                <w:numId w:val="7"/>
              </w:numPr>
              <w:spacing w:after="0" w:line="240" w:lineRule="auto"/>
              <w:rPr>
                <w:lang w:val="es-ES"/>
              </w:rPr>
            </w:pPr>
            <w:r w:rsidRPr="0048109E">
              <w:rPr>
                <w:lang w:val="es-ES"/>
              </w:rPr>
              <w:t>Escuchado las expectativas de los facilitadores</w:t>
            </w:r>
          </w:p>
          <w:p w14:paraId="4F296F82" w14:textId="4A730F03" w:rsidR="004D2E32" w:rsidRPr="0048109E" w:rsidRDefault="004D2E32" w:rsidP="00CC6E26">
            <w:pPr>
              <w:pStyle w:val="ListParagraph"/>
              <w:numPr>
                <w:ilvl w:val="0"/>
                <w:numId w:val="7"/>
              </w:numPr>
              <w:spacing w:line="240" w:lineRule="auto"/>
              <w:rPr>
                <w:lang w:val="es-ES"/>
              </w:rPr>
            </w:pPr>
            <w:r w:rsidRPr="0048109E">
              <w:rPr>
                <w:lang w:val="es-ES"/>
              </w:rPr>
              <w:t>Desarrollado una lista de expectativas que se acuerde</w:t>
            </w:r>
            <w:r w:rsidR="0048109E" w:rsidRPr="0048109E">
              <w:rPr>
                <w:lang w:val="es-ES"/>
              </w:rPr>
              <w:t>n</w:t>
            </w:r>
            <w:r w:rsidRPr="0048109E">
              <w:rPr>
                <w:lang w:val="es-ES"/>
              </w:rPr>
              <w:t xml:space="preserve"> entre todos (participantes y facilitadores)</w:t>
            </w:r>
          </w:p>
          <w:p w14:paraId="03A7A586" w14:textId="77777777" w:rsidR="004D2E32" w:rsidRPr="0048109E" w:rsidRDefault="004D2E32" w:rsidP="00942AC1">
            <w:pPr>
              <w:pStyle w:val="Heading4"/>
              <w:outlineLvl w:val="3"/>
              <w:rPr>
                <w:lang w:val="es-ES"/>
              </w:rPr>
            </w:pPr>
            <w:r w:rsidRPr="0048109E">
              <w:rPr>
                <w:lang w:val="es-ES"/>
              </w:rPr>
              <w:t>Duración</w:t>
            </w:r>
          </w:p>
          <w:p w14:paraId="5185AA3E" w14:textId="77777777" w:rsidR="004D2E32" w:rsidRPr="0048109E" w:rsidRDefault="004D2E32" w:rsidP="00942AC1">
            <w:pPr>
              <w:rPr>
                <w:lang w:val="es-ES"/>
              </w:rPr>
            </w:pPr>
            <w:r w:rsidRPr="0048109E">
              <w:rPr>
                <w:lang w:val="es-ES"/>
              </w:rPr>
              <w:t>30 minutos</w:t>
            </w:r>
          </w:p>
          <w:p w14:paraId="0FE0FEF1" w14:textId="7FC25E9D" w:rsidR="004D2E32" w:rsidRPr="0048109E" w:rsidRDefault="0048109E" w:rsidP="00942AC1">
            <w:pPr>
              <w:pStyle w:val="Heading4"/>
              <w:outlineLvl w:val="3"/>
              <w:rPr>
                <w:lang w:val="es-ES"/>
              </w:rPr>
            </w:pPr>
            <w:r w:rsidRPr="0048109E">
              <w:rPr>
                <w:lang w:val="es-ES"/>
              </w:rPr>
              <w:t>M</w:t>
            </w:r>
            <w:r w:rsidR="004D2E32" w:rsidRPr="0048109E">
              <w:rPr>
                <w:lang w:val="es-ES"/>
              </w:rPr>
              <w:t xml:space="preserve">ateriales </w:t>
            </w:r>
          </w:p>
          <w:p w14:paraId="45A1250A" w14:textId="74FF2EAA" w:rsidR="004D2E32" w:rsidRPr="0048109E" w:rsidRDefault="0048109E" w:rsidP="00CC6E26">
            <w:pPr>
              <w:pStyle w:val="ListParagraph"/>
              <w:numPr>
                <w:ilvl w:val="0"/>
                <w:numId w:val="6"/>
              </w:numPr>
              <w:spacing w:after="0" w:line="240" w:lineRule="auto"/>
              <w:rPr>
                <w:lang w:val="es-ES"/>
              </w:rPr>
            </w:pPr>
            <w:r w:rsidRPr="0048109E">
              <w:rPr>
                <w:lang w:val="es-ES"/>
              </w:rPr>
              <w:t xml:space="preserve">3 rotafolios </w:t>
            </w:r>
          </w:p>
          <w:p w14:paraId="5216C108" w14:textId="3E2E47AC" w:rsidR="004D2E32" w:rsidRPr="0048109E" w:rsidRDefault="0048109E" w:rsidP="00CC6E26">
            <w:pPr>
              <w:pStyle w:val="ListParagraph"/>
              <w:numPr>
                <w:ilvl w:val="0"/>
                <w:numId w:val="6"/>
              </w:numPr>
              <w:spacing w:line="240" w:lineRule="auto"/>
              <w:rPr>
                <w:lang w:val="es-ES"/>
              </w:rPr>
            </w:pPr>
            <w:r w:rsidRPr="0048109E">
              <w:rPr>
                <w:lang w:val="es-ES"/>
              </w:rPr>
              <w:t>M</w:t>
            </w:r>
            <w:r w:rsidR="004D2E32" w:rsidRPr="0048109E">
              <w:rPr>
                <w:lang w:val="es-ES"/>
              </w:rPr>
              <w:t>arcadores</w:t>
            </w:r>
          </w:p>
        </w:tc>
      </w:tr>
    </w:tbl>
    <w:p w14:paraId="43D3BCA7" w14:textId="77777777" w:rsidR="004D2E32" w:rsidRPr="0048109E" w:rsidRDefault="004D2E32" w:rsidP="00161077">
      <w:pPr>
        <w:pStyle w:val="Heading2"/>
        <w:rPr>
          <w:lang w:val="es-ES"/>
        </w:rPr>
      </w:pPr>
      <w:bookmarkStart w:id="14" w:name="_Toc492549092"/>
      <w:r w:rsidRPr="0048109E">
        <w:rPr>
          <w:lang w:val="es-ES"/>
        </w:rPr>
        <w:t>¿Por qué esta actividad?</w:t>
      </w:r>
      <w:bookmarkEnd w:id="14"/>
      <w:r w:rsidRPr="0048109E">
        <w:rPr>
          <w:lang w:val="es-ES"/>
        </w:rPr>
        <w:t xml:space="preserve"> </w:t>
      </w:r>
    </w:p>
    <w:p w14:paraId="2CF93E6B" w14:textId="27DECB93" w:rsidR="004D2E32" w:rsidRPr="0048109E" w:rsidRDefault="004D2E32" w:rsidP="00EC6701">
      <w:pPr>
        <w:rPr>
          <w:lang w:val="es-ES"/>
        </w:rPr>
      </w:pPr>
      <w:r w:rsidRPr="0048109E">
        <w:rPr>
          <w:lang w:val="es-ES"/>
        </w:rPr>
        <w:t xml:space="preserve">Aclarar las expectativas ayuda a </w:t>
      </w:r>
      <w:r w:rsidR="00B21E5F">
        <w:rPr>
          <w:lang w:val="es-ES"/>
        </w:rPr>
        <w:t>evitar</w:t>
      </w:r>
      <w:r w:rsidRPr="0048109E">
        <w:rPr>
          <w:lang w:val="es-ES"/>
        </w:rPr>
        <w:t xml:space="preserve"> la frustración y mantener al grupo enfocado en los temas </w:t>
      </w:r>
      <w:r w:rsidR="0048109E">
        <w:rPr>
          <w:lang w:val="es-ES"/>
        </w:rPr>
        <w:t>de aprendizaje especificados. El</w:t>
      </w:r>
      <w:r w:rsidRPr="0048109E">
        <w:rPr>
          <w:lang w:val="es-ES"/>
        </w:rPr>
        <w:t xml:space="preserve"> escuchar las expectativas de los participantes</w:t>
      </w:r>
      <w:r w:rsidR="0048109E">
        <w:rPr>
          <w:lang w:val="es-ES"/>
        </w:rPr>
        <w:t>,</w:t>
      </w:r>
      <w:r w:rsidRPr="0048109E">
        <w:rPr>
          <w:lang w:val="es-ES"/>
        </w:rPr>
        <w:t xml:space="preserve"> también permitirá a</w:t>
      </w:r>
      <w:r w:rsidR="0048109E">
        <w:rPr>
          <w:lang w:val="es-ES"/>
        </w:rPr>
        <w:t xml:space="preserve"> los facilitadores realizar</w:t>
      </w:r>
      <w:r w:rsidRPr="0048109E">
        <w:rPr>
          <w:lang w:val="es-ES"/>
        </w:rPr>
        <w:t xml:space="preserve"> ajustes necesarios en el taller.</w:t>
      </w:r>
    </w:p>
    <w:p w14:paraId="4D2262D7" w14:textId="61CA57E2" w:rsidR="00EB19EC" w:rsidRPr="0048109E" w:rsidRDefault="00C5339F" w:rsidP="0042509F">
      <w:pPr>
        <w:pStyle w:val="Heading2"/>
        <w:rPr>
          <w:lang w:val="es-ES"/>
        </w:rPr>
      </w:pPr>
      <w:bookmarkStart w:id="15" w:name="_Toc492549093"/>
      <w:r w:rsidRPr="0048109E">
        <w:rPr>
          <w:lang w:val="es-ES"/>
        </w:rPr>
        <w:t>Preparación previa</w:t>
      </w:r>
      <w:bookmarkEnd w:id="15"/>
    </w:p>
    <w:p w14:paraId="4E0F54D0" w14:textId="3F19960A" w:rsidR="004D2E32" w:rsidRPr="0048109E" w:rsidRDefault="004D2E32" w:rsidP="00EB19EC">
      <w:pPr>
        <w:rPr>
          <w:lang w:val="es-ES"/>
        </w:rPr>
      </w:pPr>
      <w:r w:rsidRPr="0048109E">
        <w:rPr>
          <w:lang w:val="es-ES"/>
        </w:rPr>
        <w:t>No se requiere ninguna preparación previa.</w:t>
      </w:r>
    </w:p>
    <w:p w14:paraId="3D358A9A" w14:textId="77777777" w:rsidR="004D2E32" w:rsidRPr="0048109E" w:rsidRDefault="004D2E32" w:rsidP="00161077">
      <w:pPr>
        <w:pStyle w:val="Heading2"/>
        <w:rPr>
          <w:lang w:val="es-ES"/>
        </w:rPr>
      </w:pPr>
      <w:bookmarkStart w:id="16" w:name="_Toc492549094"/>
      <w:r w:rsidRPr="0048109E">
        <w:rPr>
          <w:lang w:val="es-ES"/>
        </w:rPr>
        <w:t>Instrucciones</w:t>
      </w:r>
      <w:bookmarkEnd w:id="16"/>
    </w:p>
    <w:p w14:paraId="4A130405" w14:textId="4830EE1F" w:rsidR="004D2E32" w:rsidRPr="0048109E" w:rsidRDefault="0048109E" w:rsidP="00EB19EC">
      <w:pPr>
        <w:pStyle w:val="ListParagraph"/>
        <w:numPr>
          <w:ilvl w:val="0"/>
          <w:numId w:val="8"/>
        </w:numPr>
        <w:tabs>
          <w:tab w:val="left" w:pos="360"/>
        </w:tabs>
        <w:spacing w:after="160" w:line="240" w:lineRule="auto"/>
        <w:contextualSpacing w:val="0"/>
        <w:rPr>
          <w:lang w:val="es-ES"/>
        </w:rPr>
      </w:pPr>
      <w:r>
        <w:rPr>
          <w:lang w:val="es-ES"/>
        </w:rPr>
        <w:t>Sol</w:t>
      </w:r>
      <w:r w:rsidR="00B21E5F">
        <w:rPr>
          <w:lang w:val="es-ES"/>
        </w:rPr>
        <w:t xml:space="preserve">icite que los participantes </w:t>
      </w:r>
      <w:r>
        <w:rPr>
          <w:lang w:val="es-ES"/>
        </w:rPr>
        <w:t>formen un círculo grande y que se numeren del 1 al 2 para que se integren</w:t>
      </w:r>
      <w:r w:rsidR="004D2E32" w:rsidRPr="0048109E">
        <w:rPr>
          <w:lang w:val="es-ES"/>
        </w:rPr>
        <w:t xml:space="preserve"> en dos grupos</w:t>
      </w:r>
      <w:r>
        <w:rPr>
          <w:lang w:val="es-ES"/>
        </w:rPr>
        <w:t xml:space="preserve">. Quienes tengan el número 1 irán </w:t>
      </w:r>
      <w:r w:rsidR="004D2E32" w:rsidRPr="0048109E">
        <w:rPr>
          <w:lang w:val="es-ES"/>
        </w:rPr>
        <w:t>a</w:t>
      </w:r>
      <w:r>
        <w:rPr>
          <w:lang w:val="es-ES"/>
        </w:rPr>
        <w:t xml:space="preserve"> un lado </w:t>
      </w:r>
      <w:r w:rsidR="00B21E5F">
        <w:rPr>
          <w:lang w:val="es-ES"/>
        </w:rPr>
        <w:t>del</w:t>
      </w:r>
      <w:r w:rsidR="00D2679C">
        <w:rPr>
          <w:lang w:val="es-ES"/>
        </w:rPr>
        <w:t xml:space="preserve"> salón</w:t>
      </w:r>
      <w:r>
        <w:rPr>
          <w:lang w:val="es-ES"/>
        </w:rPr>
        <w:t xml:space="preserve"> y los</w:t>
      </w:r>
      <w:r w:rsidR="001C069E">
        <w:rPr>
          <w:lang w:val="es-ES"/>
        </w:rPr>
        <w:t xml:space="preserve"> con el</w:t>
      </w:r>
      <w:r>
        <w:rPr>
          <w:lang w:val="es-ES"/>
        </w:rPr>
        <w:t xml:space="preserve"> número 2 irán al otro l</w:t>
      </w:r>
      <w:r w:rsidR="004D2E32" w:rsidRPr="0048109E">
        <w:rPr>
          <w:lang w:val="es-ES"/>
        </w:rPr>
        <w:t>a</w:t>
      </w:r>
      <w:r>
        <w:rPr>
          <w:lang w:val="es-ES"/>
        </w:rPr>
        <w:t>do</w:t>
      </w:r>
      <w:r w:rsidR="004D2E32" w:rsidRPr="0048109E">
        <w:rPr>
          <w:lang w:val="es-ES"/>
        </w:rPr>
        <w:t>. (Los facilitadores formar</w:t>
      </w:r>
      <w:r>
        <w:rPr>
          <w:lang w:val="es-ES"/>
        </w:rPr>
        <w:t>án</w:t>
      </w:r>
      <w:r w:rsidR="004D2E32" w:rsidRPr="0048109E">
        <w:rPr>
          <w:lang w:val="es-ES"/>
        </w:rPr>
        <w:t xml:space="preserve"> su propio grupo.)</w:t>
      </w:r>
    </w:p>
    <w:p w14:paraId="568E17FF" w14:textId="49587CD3" w:rsidR="004D2E32" w:rsidRPr="0048109E" w:rsidRDefault="00B21E5F" w:rsidP="00EB19EC">
      <w:pPr>
        <w:pStyle w:val="ListParagraph"/>
        <w:numPr>
          <w:ilvl w:val="0"/>
          <w:numId w:val="8"/>
        </w:numPr>
        <w:tabs>
          <w:tab w:val="left" w:pos="360"/>
        </w:tabs>
        <w:spacing w:after="160" w:line="240" w:lineRule="auto"/>
        <w:contextualSpacing w:val="0"/>
        <w:rPr>
          <w:lang w:val="es-ES"/>
        </w:rPr>
      </w:pPr>
      <w:r>
        <w:rPr>
          <w:lang w:val="es-ES"/>
        </w:rPr>
        <w:t>Pida</w:t>
      </w:r>
      <w:r w:rsidR="004D2E32" w:rsidRPr="0048109E">
        <w:rPr>
          <w:lang w:val="es-ES"/>
        </w:rPr>
        <w:t xml:space="preserve"> a cada grupo que haga una lista de las expectativas del taller en una hoja de papel de rotafolio. </w:t>
      </w:r>
      <w:r w:rsidR="0048109E">
        <w:rPr>
          <w:lang w:val="es-ES"/>
        </w:rPr>
        <w:t>Otorgue</w:t>
      </w:r>
      <w:r w:rsidR="004D2E32" w:rsidRPr="0048109E">
        <w:rPr>
          <w:lang w:val="es-ES"/>
        </w:rPr>
        <w:t xml:space="preserve"> 10 minutos para</w:t>
      </w:r>
      <w:r w:rsidR="0048109E">
        <w:rPr>
          <w:lang w:val="es-ES"/>
        </w:rPr>
        <w:t xml:space="preserve"> realizar</w:t>
      </w:r>
      <w:r w:rsidR="004D2E32" w:rsidRPr="0048109E">
        <w:rPr>
          <w:lang w:val="es-ES"/>
        </w:rPr>
        <w:t xml:space="preserve"> esta tarea.</w:t>
      </w:r>
    </w:p>
    <w:p w14:paraId="243B65DC" w14:textId="78218D5C" w:rsidR="004D2E32" w:rsidRPr="0048109E" w:rsidRDefault="00092DAA" w:rsidP="00EB19EC">
      <w:pPr>
        <w:pStyle w:val="ListParagraph"/>
        <w:numPr>
          <w:ilvl w:val="0"/>
          <w:numId w:val="8"/>
        </w:numPr>
        <w:tabs>
          <w:tab w:val="left" w:pos="360"/>
        </w:tabs>
        <w:spacing w:after="160" w:line="240" w:lineRule="auto"/>
        <w:contextualSpacing w:val="0"/>
        <w:rPr>
          <w:lang w:val="es-ES"/>
        </w:rPr>
      </w:pPr>
      <w:r>
        <w:rPr>
          <w:lang w:val="es-ES"/>
        </w:rPr>
        <w:t>Coloque</w:t>
      </w:r>
      <w:r w:rsidR="00213656">
        <w:rPr>
          <w:lang w:val="es-ES"/>
        </w:rPr>
        <w:t xml:space="preserve"> las listas una al lado de la otra en una pared y </w:t>
      </w:r>
      <w:r w:rsidR="00B21E5F">
        <w:rPr>
          <w:lang w:val="es-ES"/>
        </w:rPr>
        <w:t>pida</w:t>
      </w:r>
      <w:r w:rsidR="00213656">
        <w:rPr>
          <w:lang w:val="es-ES"/>
        </w:rPr>
        <w:t xml:space="preserve"> a los participantes que se reúnan en torno a ellos.</w:t>
      </w:r>
      <w:r w:rsidR="00406D06">
        <w:rPr>
          <w:lang w:val="es-ES"/>
        </w:rPr>
        <w:t xml:space="preserve"> </w:t>
      </w:r>
      <w:r w:rsidR="00213656">
        <w:rPr>
          <w:lang w:val="es-ES"/>
        </w:rPr>
        <w:t>U</w:t>
      </w:r>
      <w:r w:rsidR="004D2E32" w:rsidRPr="0048109E">
        <w:rPr>
          <w:lang w:val="es-ES"/>
        </w:rPr>
        <w:t>n repr</w:t>
      </w:r>
      <w:r w:rsidR="00213656">
        <w:rPr>
          <w:lang w:val="es-ES"/>
        </w:rPr>
        <w:t xml:space="preserve">esentante de cada grupo leerá </w:t>
      </w:r>
      <w:r w:rsidR="004D2E32" w:rsidRPr="0048109E">
        <w:rPr>
          <w:lang w:val="es-ES"/>
        </w:rPr>
        <w:t>y explicar</w:t>
      </w:r>
      <w:r w:rsidR="00213656">
        <w:rPr>
          <w:lang w:val="es-ES"/>
        </w:rPr>
        <w:t>á</w:t>
      </w:r>
      <w:r w:rsidR="004D2E32" w:rsidRPr="0048109E">
        <w:rPr>
          <w:lang w:val="es-ES"/>
        </w:rPr>
        <w:t xml:space="preserve"> su lista.</w:t>
      </w:r>
    </w:p>
    <w:p w14:paraId="15BF62B2" w14:textId="371A8212" w:rsidR="004D2E32" w:rsidRPr="0048109E" w:rsidRDefault="00213656" w:rsidP="00EB19EC">
      <w:pPr>
        <w:pStyle w:val="ListParagraph"/>
        <w:numPr>
          <w:ilvl w:val="0"/>
          <w:numId w:val="8"/>
        </w:numPr>
        <w:tabs>
          <w:tab w:val="left" w:pos="360"/>
        </w:tabs>
        <w:spacing w:after="160" w:line="240" w:lineRule="auto"/>
        <w:contextualSpacing w:val="0"/>
        <w:rPr>
          <w:lang w:val="es-ES"/>
        </w:rPr>
      </w:pPr>
      <w:r>
        <w:rPr>
          <w:lang w:val="es-ES"/>
        </w:rPr>
        <w:t>Utilizando marcadores de colores, subraye con un mismo color las</w:t>
      </w:r>
      <w:r w:rsidR="004D2E32" w:rsidRPr="0048109E">
        <w:rPr>
          <w:lang w:val="es-ES"/>
        </w:rPr>
        <w:t xml:space="preserve"> expectativas similares entre los tres grupos</w:t>
      </w:r>
      <w:r>
        <w:rPr>
          <w:lang w:val="es-ES"/>
        </w:rPr>
        <w:t xml:space="preserve">. Confirme </w:t>
      </w:r>
      <w:r w:rsidR="004D2E32" w:rsidRPr="0048109E">
        <w:rPr>
          <w:lang w:val="es-ES"/>
        </w:rPr>
        <w:t xml:space="preserve">el significado </w:t>
      </w:r>
      <w:r>
        <w:rPr>
          <w:lang w:val="es-ES"/>
        </w:rPr>
        <w:t xml:space="preserve">de las expectativas </w:t>
      </w:r>
      <w:r w:rsidR="004D2E32" w:rsidRPr="0048109E">
        <w:rPr>
          <w:lang w:val="es-ES"/>
        </w:rPr>
        <w:t>con los participantes, según sea necesario.</w:t>
      </w:r>
    </w:p>
    <w:p w14:paraId="6A39FBDC" w14:textId="0EF3348F" w:rsidR="004D2E32" w:rsidRPr="0048109E" w:rsidRDefault="00213656" w:rsidP="00EB19EC">
      <w:pPr>
        <w:pStyle w:val="ListParagraph"/>
        <w:numPr>
          <w:ilvl w:val="0"/>
          <w:numId w:val="8"/>
        </w:numPr>
        <w:tabs>
          <w:tab w:val="left" w:pos="360"/>
        </w:tabs>
        <w:spacing w:after="160" w:line="240" w:lineRule="auto"/>
        <w:contextualSpacing w:val="0"/>
        <w:rPr>
          <w:lang w:val="es-ES"/>
        </w:rPr>
      </w:pPr>
      <w:r>
        <w:rPr>
          <w:lang w:val="es-ES"/>
        </w:rPr>
        <w:t xml:space="preserve">Si hay expectativas que no se </w:t>
      </w:r>
      <w:r w:rsidR="00092DAA">
        <w:rPr>
          <w:lang w:val="es-ES"/>
        </w:rPr>
        <w:t>cumplirán, menciónelas</w:t>
      </w:r>
      <w:r>
        <w:rPr>
          <w:lang w:val="es-ES"/>
        </w:rPr>
        <w:t xml:space="preserve"> </w:t>
      </w:r>
      <w:r w:rsidR="004D2E32" w:rsidRPr="0048109E">
        <w:rPr>
          <w:lang w:val="es-ES"/>
        </w:rPr>
        <w:t>al grupo y expli</w:t>
      </w:r>
      <w:r>
        <w:rPr>
          <w:lang w:val="es-ES"/>
        </w:rPr>
        <w:t>que</w:t>
      </w:r>
      <w:r w:rsidR="004D2E32" w:rsidRPr="0048109E">
        <w:rPr>
          <w:lang w:val="es-ES"/>
        </w:rPr>
        <w:t xml:space="preserve"> por qué (por ejemplo, más al</w:t>
      </w:r>
      <w:r>
        <w:rPr>
          <w:lang w:val="es-ES"/>
        </w:rPr>
        <w:t>lá del alcance del taller, no tienen el tiempo suficiente, etc.)</w:t>
      </w:r>
      <w:r w:rsidR="00092DAA">
        <w:rPr>
          <w:lang w:val="es-ES"/>
        </w:rPr>
        <w:t>.</w:t>
      </w:r>
    </w:p>
    <w:p w14:paraId="4D8025C6" w14:textId="2EC4E8B5" w:rsidR="004D2E32" w:rsidRPr="0048109E" w:rsidRDefault="004D2E32" w:rsidP="00EB19EC">
      <w:pPr>
        <w:pStyle w:val="ListParagraph"/>
        <w:numPr>
          <w:ilvl w:val="0"/>
          <w:numId w:val="8"/>
        </w:numPr>
        <w:tabs>
          <w:tab w:val="left" w:pos="360"/>
        </w:tabs>
        <w:spacing w:after="160" w:line="240" w:lineRule="auto"/>
        <w:contextualSpacing w:val="0"/>
        <w:rPr>
          <w:lang w:val="es-ES"/>
        </w:rPr>
        <w:sectPr w:rsidR="004D2E32" w:rsidRPr="0048109E" w:rsidSect="00A70E9D">
          <w:headerReference w:type="default" r:id="rId36"/>
          <w:footerReference w:type="even" r:id="rId37"/>
          <w:footerReference w:type="default" r:id="rId38"/>
          <w:endnotePr>
            <w:numFmt w:val="decimal"/>
            <w:numRestart w:val="eachSect"/>
          </w:endnotePr>
          <w:pgSz w:w="12240" w:h="15840" w:code="1"/>
          <w:pgMar w:top="1440" w:right="1296" w:bottom="1440" w:left="1584" w:header="720" w:footer="720" w:gutter="0"/>
          <w:cols w:space="720"/>
          <w:docGrid w:linePitch="360"/>
        </w:sectPr>
      </w:pPr>
      <w:r w:rsidRPr="0048109E">
        <w:rPr>
          <w:lang w:val="es-ES"/>
        </w:rPr>
        <w:t xml:space="preserve">En una hoja de papel </w:t>
      </w:r>
      <w:r w:rsidR="00213656">
        <w:rPr>
          <w:lang w:val="es-ES"/>
        </w:rPr>
        <w:t>de rotafolio</w:t>
      </w:r>
      <w:r w:rsidR="00092DAA">
        <w:rPr>
          <w:lang w:val="es-ES"/>
        </w:rPr>
        <w:t>, cree una lista final combinada</w:t>
      </w:r>
      <w:r w:rsidR="00213656">
        <w:rPr>
          <w:lang w:val="es-ES"/>
        </w:rPr>
        <w:t xml:space="preserve"> </w:t>
      </w:r>
      <w:r w:rsidR="00092DAA">
        <w:rPr>
          <w:lang w:val="es-ES"/>
        </w:rPr>
        <w:t>de las expectativas y péguela</w:t>
      </w:r>
      <w:r w:rsidR="00213656">
        <w:rPr>
          <w:lang w:val="es-ES"/>
        </w:rPr>
        <w:t xml:space="preserve"> en </w:t>
      </w:r>
      <w:r w:rsidRPr="0048109E">
        <w:rPr>
          <w:lang w:val="es-ES"/>
        </w:rPr>
        <w:t>la pared donde todos puedan verl</w:t>
      </w:r>
      <w:r w:rsidR="00213656">
        <w:rPr>
          <w:lang w:val="es-ES"/>
        </w:rPr>
        <w:t>a</w:t>
      </w:r>
      <w:r w:rsidRPr="0048109E">
        <w:rPr>
          <w:lang w:val="es-ES"/>
        </w:rPr>
        <w:t>. (Para maximizar el tiempo, los facilitadores también pueden escribir</w:t>
      </w:r>
      <w:r w:rsidR="00213656">
        <w:rPr>
          <w:lang w:val="es-ES"/>
        </w:rPr>
        <w:t xml:space="preserve"> en computadora</w:t>
      </w:r>
      <w:r w:rsidRPr="0048109E">
        <w:rPr>
          <w:lang w:val="es-ES"/>
        </w:rPr>
        <w:t xml:space="preserve"> la lista final e imprimir para los participantes.)</w:t>
      </w:r>
    </w:p>
    <w:p w14:paraId="021AE888" w14:textId="0E316BD8" w:rsidR="00A003DF" w:rsidRPr="0048109E" w:rsidRDefault="00213656" w:rsidP="00A003DF">
      <w:pPr>
        <w:pStyle w:val="Heading1"/>
        <w:rPr>
          <w:lang w:val="es-ES"/>
        </w:rPr>
      </w:pPr>
      <w:bookmarkStart w:id="17" w:name="_Toc492549095"/>
      <w:r>
        <w:rPr>
          <w:lang w:val="es-ES"/>
        </w:rPr>
        <w:t>Actividad: C</w:t>
      </w:r>
      <w:r w:rsidR="00A003DF" w:rsidRPr="0048109E">
        <w:rPr>
          <w:lang w:val="es-ES"/>
        </w:rPr>
        <w:t>reación de espacios seguros</w:t>
      </w:r>
      <w:bookmarkEnd w:id="17"/>
    </w:p>
    <w:tbl>
      <w:tblPr>
        <w:tblStyle w:val="TableGrid"/>
        <w:tblW w:w="9360" w:type="dxa"/>
        <w:jc w:val="center"/>
        <w:tblLook w:val="04A0" w:firstRow="1" w:lastRow="0" w:firstColumn="1" w:lastColumn="0" w:noHBand="0" w:noVBand="1"/>
      </w:tblPr>
      <w:tblGrid>
        <w:gridCol w:w="9360"/>
      </w:tblGrid>
      <w:tr w:rsidR="00A003DF" w:rsidRPr="0048109E" w14:paraId="01FBD6B5" w14:textId="77777777" w:rsidTr="00A003DF">
        <w:trPr>
          <w:jc w:val="center"/>
        </w:trPr>
        <w:tc>
          <w:tcPr>
            <w:tcW w:w="9360" w:type="dxa"/>
            <w:tcBorders>
              <w:top w:val="nil"/>
              <w:left w:val="nil"/>
              <w:bottom w:val="nil"/>
              <w:right w:val="nil"/>
            </w:tcBorders>
            <w:shd w:val="clear" w:color="auto" w:fill="BCC589"/>
          </w:tcPr>
          <w:p w14:paraId="5D575683" w14:textId="1F9A1446" w:rsidR="00A003DF" w:rsidRPr="0048109E" w:rsidRDefault="00FB41A9" w:rsidP="00A003DF">
            <w:pPr>
              <w:pStyle w:val="Heading4"/>
              <w:outlineLvl w:val="3"/>
              <w:rPr>
                <w:lang w:val="es-ES"/>
              </w:rPr>
            </w:pPr>
            <w:r w:rsidRPr="0048109E">
              <w:rPr>
                <w:lang w:val="es-ES"/>
              </w:rPr>
              <w:t>Objetivos basados en logros</w:t>
            </w:r>
          </w:p>
          <w:p w14:paraId="7A9EC6C4" w14:textId="77777777" w:rsidR="00A003DF" w:rsidRPr="0048109E" w:rsidRDefault="00A003DF" w:rsidP="00A003DF">
            <w:pPr>
              <w:spacing w:after="0"/>
              <w:rPr>
                <w:lang w:val="es-ES"/>
              </w:rPr>
            </w:pPr>
            <w:r w:rsidRPr="0048109E">
              <w:rPr>
                <w:lang w:val="es-ES"/>
              </w:rPr>
              <w:t>Al final de esta actividad, los participantes habrán:</w:t>
            </w:r>
          </w:p>
          <w:p w14:paraId="383C429E" w14:textId="2CABF18F" w:rsidR="00A003DF" w:rsidRPr="0048109E" w:rsidRDefault="00213656" w:rsidP="00A003DF">
            <w:pPr>
              <w:numPr>
                <w:ilvl w:val="0"/>
                <w:numId w:val="1"/>
              </w:numPr>
              <w:spacing w:after="0"/>
              <w:rPr>
                <w:lang w:val="es-ES"/>
              </w:rPr>
            </w:pPr>
            <w:r>
              <w:rPr>
                <w:lang w:val="es-ES"/>
              </w:rPr>
              <w:t xml:space="preserve">Reflexionado a cerca de las </w:t>
            </w:r>
            <w:r w:rsidR="00A003DF" w:rsidRPr="0048109E">
              <w:rPr>
                <w:lang w:val="es-ES"/>
              </w:rPr>
              <w:t>experiencias personales de la seguridad en los entornos de aprendizaje</w:t>
            </w:r>
          </w:p>
          <w:p w14:paraId="7AD47326" w14:textId="77777777" w:rsidR="00A003DF" w:rsidRPr="0048109E" w:rsidRDefault="00A003DF" w:rsidP="00A003DF">
            <w:pPr>
              <w:numPr>
                <w:ilvl w:val="0"/>
                <w:numId w:val="1"/>
              </w:numPr>
              <w:spacing w:after="0"/>
              <w:rPr>
                <w:lang w:val="es-ES"/>
              </w:rPr>
            </w:pPr>
            <w:r w:rsidRPr="0048109E">
              <w:rPr>
                <w:lang w:val="es-ES"/>
              </w:rPr>
              <w:t>Escuchado experiencias de seguridad de al menos otro participante</w:t>
            </w:r>
          </w:p>
          <w:p w14:paraId="43526B25" w14:textId="58E948CC" w:rsidR="00A003DF" w:rsidRPr="0048109E" w:rsidRDefault="006C2714" w:rsidP="00A003DF">
            <w:pPr>
              <w:numPr>
                <w:ilvl w:val="0"/>
                <w:numId w:val="1"/>
              </w:numPr>
              <w:spacing w:after="0"/>
              <w:rPr>
                <w:lang w:val="es-ES"/>
              </w:rPr>
            </w:pPr>
            <w:r>
              <w:rPr>
                <w:lang w:val="es-ES"/>
              </w:rPr>
              <w:t>Identificado características</w:t>
            </w:r>
            <w:r w:rsidR="00A003DF" w:rsidRPr="0048109E">
              <w:rPr>
                <w:lang w:val="es-ES"/>
              </w:rPr>
              <w:t xml:space="preserve"> de ambos entornos de aprendizaje</w:t>
            </w:r>
            <w:r>
              <w:rPr>
                <w:lang w:val="es-ES"/>
              </w:rPr>
              <w:t>:</w:t>
            </w:r>
            <w:r w:rsidR="00A003DF" w:rsidRPr="0048109E">
              <w:rPr>
                <w:lang w:val="es-ES"/>
              </w:rPr>
              <w:t xml:space="preserve"> seguros y no seguros</w:t>
            </w:r>
          </w:p>
          <w:p w14:paraId="4BE54B53" w14:textId="77777777" w:rsidR="00A003DF" w:rsidRPr="0048109E" w:rsidRDefault="00A003DF" w:rsidP="00A003DF">
            <w:pPr>
              <w:numPr>
                <w:ilvl w:val="0"/>
                <w:numId w:val="1"/>
              </w:numPr>
              <w:rPr>
                <w:lang w:val="es-ES"/>
              </w:rPr>
            </w:pPr>
            <w:r w:rsidRPr="0048109E">
              <w:rPr>
                <w:lang w:val="es-ES"/>
              </w:rPr>
              <w:t xml:space="preserve">Desarrollado una lista de lo que ayuda a proporcionar un ambiente de aprendizaje seguro. </w:t>
            </w:r>
          </w:p>
          <w:p w14:paraId="368783AC" w14:textId="77777777" w:rsidR="00A003DF" w:rsidRPr="0048109E" w:rsidRDefault="00A003DF" w:rsidP="00A003DF">
            <w:pPr>
              <w:pStyle w:val="Heading4"/>
              <w:outlineLvl w:val="3"/>
              <w:rPr>
                <w:lang w:val="es-ES"/>
              </w:rPr>
            </w:pPr>
            <w:r w:rsidRPr="0048109E">
              <w:rPr>
                <w:lang w:val="es-ES"/>
              </w:rPr>
              <w:t>Duración</w:t>
            </w:r>
          </w:p>
          <w:p w14:paraId="07D33322" w14:textId="77777777" w:rsidR="00A003DF" w:rsidRPr="0048109E" w:rsidRDefault="00A003DF" w:rsidP="00A003DF">
            <w:pPr>
              <w:rPr>
                <w:lang w:val="es-ES"/>
              </w:rPr>
            </w:pPr>
            <w:r w:rsidRPr="0048109E">
              <w:rPr>
                <w:lang w:val="es-ES"/>
              </w:rPr>
              <w:t>Una hora</w:t>
            </w:r>
          </w:p>
          <w:p w14:paraId="4C5D4411" w14:textId="120CAE77" w:rsidR="00A003DF" w:rsidRPr="0048109E" w:rsidRDefault="006C2714" w:rsidP="00A003DF">
            <w:pPr>
              <w:pStyle w:val="Heading4"/>
              <w:outlineLvl w:val="3"/>
              <w:rPr>
                <w:lang w:val="es-ES"/>
              </w:rPr>
            </w:pPr>
            <w:r>
              <w:rPr>
                <w:lang w:val="es-ES"/>
              </w:rPr>
              <w:t>Ma</w:t>
            </w:r>
            <w:r w:rsidR="00A003DF" w:rsidRPr="0048109E">
              <w:rPr>
                <w:lang w:val="es-ES"/>
              </w:rPr>
              <w:t xml:space="preserve">teriales </w:t>
            </w:r>
          </w:p>
          <w:p w14:paraId="31091A2A" w14:textId="0959231D" w:rsidR="00A003DF" w:rsidRPr="0048109E" w:rsidRDefault="006C2714" w:rsidP="00A003DF">
            <w:pPr>
              <w:pStyle w:val="ListParagraph"/>
              <w:numPr>
                <w:ilvl w:val="0"/>
                <w:numId w:val="6"/>
              </w:numPr>
              <w:spacing w:after="0" w:line="240" w:lineRule="auto"/>
              <w:rPr>
                <w:lang w:val="es-ES"/>
              </w:rPr>
            </w:pPr>
            <w:r>
              <w:rPr>
                <w:lang w:val="es-ES"/>
              </w:rPr>
              <w:t>P</w:t>
            </w:r>
            <w:r w:rsidR="00A003DF" w:rsidRPr="0048109E">
              <w:rPr>
                <w:lang w:val="es-ES"/>
              </w:rPr>
              <w:t xml:space="preserve">apel blanco </w:t>
            </w:r>
            <w:r w:rsidR="00B21E5F">
              <w:rPr>
                <w:lang w:val="es-ES"/>
              </w:rPr>
              <w:t xml:space="preserve">tamaño carta </w:t>
            </w:r>
            <w:r w:rsidR="00A003DF" w:rsidRPr="0048109E">
              <w:rPr>
                <w:lang w:val="es-ES"/>
              </w:rPr>
              <w:t>(suficiente para</w:t>
            </w:r>
            <w:r>
              <w:rPr>
                <w:lang w:val="es-ES"/>
              </w:rPr>
              <w:t xml:space="preserve"> entregar una hoja a cada</w:t>
            </w:r>
            <w:r w:rsidR="00A003DF" w:rsidRPr="0048109E">
              <w:rPr>
                <w:lang w:val="es-ES"/>
              </w:rPr>
              <w:t xml:space="preserve"> participante)</w:t>
            </w:r>
          </w:p>
          <w:p w14:paraId="453D9CDE" w14:textId="139267A6" w:rsidR="00A003DF" w:rsidRPr="0048109E" w:rsidRDefault="006C2714" w:rsidP="00A003DF">
            <w:pPr>
              <w:pStyle w:val="ListParagraph"/>
              <w:numPr>
                <w:ilvl w:val="0"/>
                <w:numId w:val="6"/>
              </w:numPr>
              <w:spacing w:after="0" w:line="240" w:lineRule="auto"/>
              <w:rPr>
                <w:lang w:val="es-ES"/>
              </w:rPr>
            </w:pPr>
            <w:r>
              <w:rPr>
                <w:lang w:val="es-ES"/>
              </w:rPr>
              <w:t>M</w:t>
            </w:r>
            <w:r w:rsidR="00A003DF" w:rsidRPr="0048109E">
              <w:rPr>
                <w:lang w:val="es-ES"/>
              </w:rPr>
              <w:t>arcadores de colores, lápices o crayones</w:t>
            </w:r>
          </w:p>
          <w:p w14:paraId="67B7C1CB" w14:textId="77777777" w:rsidR="00A003DF" w:rsidRPr="0048109E" w:rsidRDefault="00A003DF" w:rsidP="00A003DF">
            <w:pPr>
              <w:pStyle w:val="ListParagraph"/>
              <w:numPr>
                <w:ilvl w:val="0"/>
                <w:numId w:val="6"/>
              </w:numPr>
              <w:spacing w:after="0" w:line="240" w:lineRule="auto"/>
              <w:rPr>
                <w:lang w:val="es-ES"/>
              </w:rPr>
            </w:pPr>
            <w:r w:rsidRPr="0048109E">
              <w:rPr>
                <w:lang w:val="es-ES"/>
              </w:rPr>
              <w:t>Cinta adhesiva</w:t>
            </w:r>
          </w:p>
          <w:p w14:paraId="0F927E16" w14:textId="4B34D574" w:rsidR="00A003DF" w:rsidRPr="0048109E" w:rsidRDefault="006C2714" w:rsidP="00A003DF">
            <w:pPr>
              <w:pStyle w:val="ListParagraph"/>
              <w:numPr>
                <w:ilvl w:val="0"/>
                <w:numId w:val="6"/>
              </w:numPr>
              <w:spacing w:line="240" w:lineRule="auto"/>
              <w:rPr>
                <w:lang w:val="es-ES"/>
              </w:rPr>
            </w:pPr>
            <w:r>
              <w:rPr>
                <w:lang w:val="es-ES"/>
              </w:rPr>
              <w:t>Rotafolio y caballete</w:t>
            </w:r>
          </w:p>
        </w:tc>
      </w:tr>
    </w:tbl>
    <w:p w14:paraId="35688086" w14:textId="77777777" w:rsidR="00A003DF" w:rsidRPr="0048109E" w:rsidRDefault="00A003DF" w:rsidP="00A003DF">
      <w:pPr>
        <w:pStyle w:val="Heading2"/>
        <w:rPr>
          <w:lang w:val="es-ES"/>
        </w:rPr>
      </w:pPr>
      <w:bookmarkStart w:id="18" w:name="_Toc492549096"/>
      <w:r w:rsidRPr="0048109E">
        <w:rPr>
          <w:lang w:val="es-ES"/>
        </w:rPr>
        <w:t>¿Por qué esta actividad?</w:t>
      </w:r>
      <w:bookmarkEnd w:id="18"/>
      <w:r w:rsidRPr="0048109E">
        <w:rPr>
          <w:lang w:val="es-ES"/>
        </w:rPr>
        <w:t xml:space="preserve"> </w:t>
      </w:r>
    </w:p>
    <w:p w14:paraId="051752F4" w14:textId="1700D41F" w:rsidR="00A003DF" w:rsidRPr="0048109E" w:rsidRDefault="00A003DF" w:rsidP="00A003DF">
      <w:pPr>
        <w:rPr>
          <w:lang w:val="es-ES"/>
        </w:rPr>
      </w:pPr>
      <w:r w:rsidRPr="0048109E">
        <w:rPr>
          <w:lang w:val="es-ES"/>
        </w:rPr>
        <w:t xml:space="preserve">La seguridad es un componente crítico </w:t>
      </w:r>
      <w:r w:rsidR="006C2714">
        <w:rPr>
          <w:lang w:val="es-ES"/>
        </w:rPr>
        <w:t>para el</w:t>
      </w:r>
      <w:r w:rsidRPr="0048109E">
        <w:rPr>
          <w:lang w:val="es-ES"/>
        </w:rPr>
        <w:t xml:space="preserve"> aprendizaje. Los part</w:t>
      </w:r>
      <w:r w:rsidR="006C2714">
        <w:rPr>
          <w:lang w:val="es-ES"/>
        </w:rPr>
        <w:t>icipantes deben comprender la importancia de la seguridad de quienes aprenden</w:t>
      </w:r>
      <w:r w:rsidRPr="0048109E">
        <w:rPr>
          <w:lang w:val="es-ES"/>
        </w:rPr>
        <w:t xml:space="preserve"> </w:t>
      </w:r>
      <w:r w:rsidR="00B21E5F">
        <w:rPr>
          <w:lang w:val="es-ES"/>
        </w:rPr>
        <w:t xml:space="preserve">y cómo fomentarla </w:t>
      </w:r>
      <w:r w:rsidR="009D760E">
        <w:rPr>
          <w:lang w:val="es-ES"/>
        </w:rPr>
        <w:t>–</w:t>
      </w:r>
      <w:r w:rsidR="00B21E5F">
        <w:rPr>
          <w:lang w:val="es-ES"/>
        </w:rPr>
        <w:t xml:space="preserve"> tanto</w:t>
      </w:r>
      <w:r w:rsidR="009D760E">
        <w:rPr>
          <w:lang w:val="es-ES"/>
        </w:rPr>
        <w:t xml:space="preserve"> </w:t>
      </w:r>
      <w:r w:rsidR="00B21E5F">
        <w:rPr>
          <w:lang w:val="es-ES"/>
        </w:rPr>
        <w:t>para</w:t>
      </w:r>
      <w:r w:rsidRPr="0048109E">
        <w:rPr>
          <w:lang w:val="es-ES"/>
        </w:rPr>
        <w:t xml:space="preserve"> participante</w:t>
      </w:r>
      <w:r w:rsidR="006C2714">
        <w:rPr>
          <w:lang w:val="es-ES"/>
        </w:rPr>
        <w:t>s</w:t>
      </w:r>
      <w:r w:rsidR="00B21E5F">
        <w:rPr>
          <w:lang w:val="es-ES"/>
        </w:rPr>
        <w:t xml:space="preserve"> como para</w:t>
      </w:r>
      <w:r w:rsidRPr="0048109E">
        <w:rPr>
          <w:lang w:val="es-ES"/>
        </w:rPr>
        <w:t xml:space="preserve"> facilitador</w:t>
      </w:r>
      <w:r w:rsidR="006C2714">
        <w:rPr>
          <w:lang w:val="es-ES"/>
        </w:rPr>
        <w:t>es</w:t>
      </w:r>
      <w:r w:rsidRPr="0048109E">
        <w:rPr>
          <w:lang w:val="es-ES"/>
        </w:rPr>
        <w:t>. Dado que las discusiones sobre la equidad y la diversid</w:t>
      </w:r>
      <w:r w:rsidR="006C2714">
        <w:rPr>
          <w:lang w:val="es-ES"/>
        </w:rPr>
        <w:t>ad de género pueden ser incómoda</w:t>
      </w:r>
      <w:r w:rsidRPr="0048109E">
        <w:rPr>
          <w:lang w:val="es-ES"/>
        </w:rPr>
        <w:t xml:space="preserve">s, los facilitadores necesitan pasar más </w:t>
      </w:r>
      <w:r w:rsidR="006C2714">
        <w:rPr>
          <w:lang w:val="es-ES"/>
        </w:rPr>
        <w:t>tiempo que de costumbre asegurando</w:t>
      </w:r>
      <w:r w:rsidRPr="0048109E">
        <w:rPr>
          <w:lang w:val="es-ES"/>
        </w:rPr>
        <w:t xml:space="preserve"> que los participantes se sientan</w:t>
      </w:r>
      <w:r w:rsidR="006C2714">
        <w:rPr>
          <w:lang w:val="es-ES"/>
        </w:rPr>
        <w:t xml:space="preserve"> libres del juicio y de ser criticados a medida que exploran y procesan</w:t>
      </w:r>
      <w:r w:rsidRPr="0048109E">
        <w:rPr>
          <w:lang w:val="es-ES"/>
        </w:rPr>
        <w:t xml:space="preserve"> los conceptos que se presenta</w:t>
      </w:r>
      <w:r w:rsidR="006C2714">
        <w:rPr>
          <w:lang w:val="es-ES"/>
        </w:rPr>
        <w:t>n en las actividades</w:t>
      </w:r>
      <w:r w:rsidRPr="0048109E">
        <w:rPr>
          <w:lang w:val="es-ES"/>
        </w:rPr>
        <w:t>. Los participantes generalmente no apr</w:t>
      </w:r>
      <w:r w:rsidR="006C2714">
        <w:rPr>
          <w:lang w:val="es-ES"/>
        </w:rPr>
        <w:t>enden bien a menos que se sienta</w:t>
      </w:r>
      <w:r w:rsidRPr="0048109E">
        <w:rPr>
          <w:lang w:val="es-ES"/>
        </w:rPr>
        <w:t>n seguros.</w:t>
      </w:r>
    </w:p>
    <w:p w14:paraId="6AD5FC95" w14:textId="7D4FFA83" w:rsidR="00A003DF" w:rsidRPr="0048109E" w:rsidRDefault="00C5339F" w:rsidP="00A003DF">
      <w:pPr>
        <w:pStyle w:val="Heading2"/>
        <w:rPr>
          <w:lang w:val="es-ES"/>
        </w:rPr>
      </w:pPr>
      <w:bookmarkStart w:id="19" w:name="_Toc492549097"/>
      <w:r w:rsidRPr="0048109E">
        <w:rPr>
          <w:lang w:val="es-ES"/>
        </w:rPr>
        <w:t>Preparación previa</w:t>
      </w:r>
      <w:bookmarkEnd w:id="19"/>
    </w:p>
    <w:p w14:paraId="2E47C4D5" w14:textId="170F2471" w:rsidR="00A003DF" w:rsidRPr="0048109E" w:rsidRDefault="00B21E5F" w:rsidP="00A003DF">
      <w:pPr>
        <w:rPr>
          <w:lang w:val="es-ES"/>
        </w:rPr>
      </w:pPr>
      <w:r>
        <w:rPr>
          <w:lang w:val="es-ES"/>
        </w:rPr>
        <w:t>Identifique</w:t>
      </w:r>
      <w:r w:rsidR="00A003DF" w:rsidRPr="0048109E">
        <w:rPr>
          <w:lang w:val="es-ES"/>
        </w:rPr>
        <w:t xml:space="preserve"> sufic</w:t>
      </w:r>
      <w:r w:rsidR="006C2714">
        <w:rPr>
          <w:lang w:val="es-ES"/>
        </w:rPr>
        <w:t>iente espacio en la pared para que los participantes peguen</w:t>
      </w:r>
      <w:r w:rsidR="00A003DF" w:rsidRPr="0048109E">
        <w:rPr>
          <w:lang w:val="es-ES"/>
        </w:rPr>
        <w:t xml:space="preserve"> sus dibujos. Esto</w:t>
      </w:r>
      <w:r w:rsidR="006C2714">
        <w:rPr>
          <w:lang w:val="es-ES"/>
        </w:rPr>
        <w:t>s se miran mejor si</w:t>
      </w:r>
      <w:r w:rsidR="00A003DF" w:rsidRPr="0048109E">
        <w:rPr>
          <w:lang w:val="es-ES"/>
        </w:rPr>
        <w:t xml:space="preserve"> están todos juntos en un collage o clúster.</w:t>
      </w:r>
    </w:p>
    <w:p w14:paraId="1256FE04" w14:textId="1BAA3C70" w:rsidR="00A003DF" w:rsidRPr="0048109E" w:rsidRDefault="00A003DF" w:rsidP="00A003DF">
      <w:pPr>
        <w:rPr>
          <w:lang w:val="es-ES"/>
        </w:rPr>
      </w:pPr>
      <w:r w:rsidRPr="0048109E">
        <w:rPr>
          <w:lang w:val="es-ES"/>
        </w:rPr>
        <w:t>Crear una hoja grande de papel c</w:t>
      </w:r>
      <w:r w:rsidR="006C2714">
        <w:rPr>
          <w:lang w:val="es-ES"/>
        </w:rPr>
        <w:t xml:space="preserve">on dos columnas tituladas: “seguro” y </w:t>
      </w:r>
      <w:r w:rsidR="00092DAA">
        <w:rPr>
          <w:lang w:val="es-ES"/>
        </w:rPr>
        <w:t>“</w:t>
      </w:r>
      <w:r w:rsidR="006C2714">
        <w:rPr>
          <w:lang w:val="es-ES"/>
        </w:rPr>
        <w:t>no seguro</w:t>
      </w:r>
      <w:r w:rsidR="00406D06">
        <w:rPr>
          <w:lang w:val="es-ES"/>
        </w:rPr>
        <w:t>”</w:t>
      </w:r>
      <w:r w:rsidR="00025AD4">
        <w:rPr>
          <w:lang w:val="es-ES"/>
        </w:rPr>
        <w:t>.</w:t>
      </w:r>
    </w:p>
    <w:p w14:paraId="2E5BA2BD" w14:textId="77777777" w:rsidR="00A003DF" w:rsidRPr="0048109E" w:rsidRDefault="00A003DF" w:rsidP="00A003DF">
      <w:pPr>
        <w:pStyle w:val="Heading2"/>
        <w:rPr>
          <w:lang w:val="es-ES"/>
        </w:rPr>
      </w:pPr>
      <w:bookmarkStart w:id="20" w:name="_Toc492549098"/>
      <w:r w:rsidRPr="0048109E">
        <w:rPr>
          <w:lang w:val="es-ES"/>
        </w:rPr>
        <w:t>Instrucciones</w:t>
      </w:r>
      <w:bookmarkEnd w:id="20"/>
    </w:p>
    <w:p w14:paraId="0C7F0AD9" w14:textId="64B3773E" w:rsidR="00A003DF" w:rsidRPr="0048109E" w:rsidRDefault="006C2714" w:rsidP="00A003DF">
      <w:pPr>
        <w:pStyle w:val="ListParagraph"/>
        <w:numPr>
          <w:ilvl w:val="0"/>
          <w:numId w:val="13"/>
        </w:numPr>
        <w:tabs>
          <w:tab w:val="left" w:pos="720"/>
        </w:tabs>
        <w:spacing w:line="240" w:lineRule="auto"/>
        <w:contextualSpacing w:val="0"/>
        <w:rPr>
          <w:lang w:val="es-ES"/>
        </w:rPr>
      </w:pPr>
      <w:r>
        <w:rPr>
          <w:lang w:val="es-ES"/>
        </w:rPr>
        <w:t>D</w:t>
      </w:r>
      <w:r w:rsidR="00A003DF" w:rsidRPr="0048109E">
        <w:rPr>
          <w:lang w:val="es-ES"/>
        </w:rPr>
        <w:t>ibujos de seguridad (20 minutos)</w:t>
      </w:r>
    </w:p>
    <w:p w14:paraId="00CFE6AD" w14:textId="70844BBE" w:rsidR="00A003DF" w:rsidRPr="0048109E" w:rsidRDefault="00A003DF" w:rsidP="00A003DF">
      <w:pPr>
        <w:pStyle w:val="ListParagraph"/>
        <w:tabs>
          <w:tab w:val="left" w:pos="720"/>
        </w:tabs>
        <w:spacing w:line="240" w:lineRule="auto"/>
        <w:ind w:left="720" w:hanging="360"/>
        <w:contextualSpacing w:val="0"/>
        <w:rPr>
          <w:lang w:val="es-ES"/>
        </w:rPr>
      </w:pPr>
      <w:r w:rsidRPr="0048109E">
        <w:rPr>
          <w:lang w:val="es-ES"/>
        </w:rPr>
        <w:t>1a. Diga a los participantes: En silencio</w:t>
      </w:r>
      <w:r w:rsidR="006C2714">
        <w:rPr>
          <w:lang w:val="es-ES"/>
        </w:rPr>
        <w:t xml:space="preserve"> y de forma individual, reflexione</w:t>
      </w:r>
      <w:r w:rsidRPr="0048109E">
        <w:rPr>
          <w:lang w:val="es-ES"/>
        </w:rPr>
        <w:t xml:space="preserve"> sobre lo que significa</w:t>
      </w:r>
      <w:r w:rsidR="006C2714">
        <w:rPr>
          <w:lang w:val="es-ES"/>
        </w:rPr>
        <w:t xml:space="preserve"> la seguridad para usted. En la hoja de papel, dibuje algo que represente</w:t>
      </w:r>
      <w:r w:rsidRPr="0048109E">
        <w:rPr>
          <w:lang w:val="es-ES"/>
        </w:rPr>
        <w:t xml:space="preserve"> su idea de se</w:t>
      </w:r>
      <w:r w:rsidR="006C2714">
        <w:rPr>
          <w:lang w:val="es-ES"/>
        </w:rPr>
        <w:t>guridad. También puede usar palabras en</w:t>
      </w:r>
      <w:r w:rsidRPr="0048109E">
        <w:rPr>
          <w:lang w:val="es-ES"/>
        </w:rPr>
        <w:t xml:space="preserve"> su dibujo si lo desea. Cuand</w:t>
      </w:r>
      <w:r w:rsidR="006C2714">
        <w:rPr>
          <w:lang w:val="es-ES"/>
        </w:rPr>
        <w:t>o termine, por favor coloque</w:t>
      </w:r>
      <w:r w:rsidRPr="0048109E">
        <w:rPr>
          <w:lang w:val="es-ES"/>
        </w:rPr>
        <w:t xml:space="preserve"> su cuadro en </w:t>
      </w:r>
      <w:r w:rsidR="006C2714">
        <w:rPr>
          <w:lang w:val="es-ES"/>
        </w:rPr>
        <w:t>la pared (indicar dónde). Tienen</w:t>
      </w:r>
      <w:r w:rsidRPr="0048109E">
        <w:rPr>
          <w:lang w:val="es-ES"/>
        </w:rPr>
        <w:t xml:space="preserve"> 5 minutos para completar esta actividad.</w:t>
      </w:r>
    </w:p>
    <w:p w14:paraId="42D12508" w14:textId="6FFD0D60" w:rsidR="00A003DF" w:rsidRPr="0048109E" w:rsidRDefault="00A003DF" w:rsidP="00A003DF">
      <w:pPr>
        <w:pStyle w:val="ListParagraph"/>
        <w:tabs>
          <w:tab w:val="left" w:pos="720"/>
        </w:tabs>
        <w:spacing w:line="240" w:lineRule="auto"/>
        <w:ind w:left="720" w:hanging="360"/>
        <w:contextualSpacing w:val="0"/>
        <w:rPr>
          <w:lang w:val="es-ES"/>
        </w:rPr>
      </w:pPr>
      <w:r w:rsidRPr="0048109E">
        <w:rPr>
          <w:lang w:val="es-ES"/>
        </w:rPr>
        <w:t xml:space="preserve">1b. Cuando todos hayan terminado (o </w:t>
      </w:r>
      <w:r w:rsidR="006C2714">
        <w:rPr>
          <w:lang w:val="es-ES"/>
        </w:rPr>
        <w:t>hayan transcurrido 5 minutos), solicite al grupo que se reúna</w:t>
      </w:r>
      <w:r w:rsidRPr="0048109E">
        <w:rPr>
          <w:lang w:val="es-ES"/>
        </w:rPr>
        <w:t xml:space="preserve">n </w:t>
      </w:r>
      <w:r w:rsidR="006C2714">
        <w:rPr>
          <w:lang w:val="es-ES"/>
        </w:rPr>
        <w:t>alrededor de las imágenes. Invite a algunos voluntarios a que compartan</w:t>
      </w:r>
      <w:r w:rsidRPr="0048109E">
        <w:rPr>
          <w:lang w:val="es-ES"/>
        </w:rPr>
        <w:t xml:space="preserve"> su imagen y lo que la image</w:t>
      </w:r>
      <w:r w:rsidR="006C2714">
        <w:rPr>
          <w:lang w:val="es-ES"/>
        </w:rPr>
        <w:t>n significa para ellos. Permita a todos los que deseen</w:t>
      </w:r>
      <w:r w:rsidRPr="0048109E">
        <w:rPr>
          <w:lang w:val="es-ES"/>
        </w:rPr>
        <w:t xml:space="preserve"> compartir</w:t>
      </w:r>
      <w:r w:rsidR="006C2714">
        <w:rPr>
          <w:lang w:val="es-ES"/>
        </w:rPr>
        <w:t xml:space="preserve"> que lo hagan,</w:t>
      </w:r>
      <w:r w:rsidRPr="0048109E">
        <w:rPr>
          <w:lang w:val="es-ES"/>
        </w:rPr>
        <w:t xml:space="preserve"> hasta que se acabe el tiempo.</w:t>
      </w:r>
    </w:p>
    <w:p w14:paraId="6C8687DC" w14:textId="6A689E99" w:rsidR="00A003DF" w:rsidRPr="0048109E" w:rsidRDefault="006C2714" w:rsidP="00A003DF">
      <w:pPr>
        <w:pStyle w:val="ListParagraph"/>
        <w:numPr>
          <w:ilvl w:val="0"/>
          <w:numId w:val="13"/>
        </w:numPr>
        <w:tabs>
          <w:tab w:val="left" w:pos="720"/>
        </w:tabs>
        <w:spacing w:line="240" w:lineRule="auto"/>
        <w:contextualSpacing w:val="0"/>
        <w:rPr>
          <w:lang w:val="es-ES"/>
        </w:rPr>
      </w:pPr>
      <w:r>
        <w:rPr>
          <w:lang w:val="es-ES"/>
        </w:rPr>
        <w:t>D</w:t>
      </w:r>
      <w:r w:rsidR="00A003DF" w:rsidRPr="0048109E">
        <w:rPr>
          <w:lang w:val="es-ES"/>
        </w:rPr>
        <w:t xml:space="preserve">iálogo </w:t>
      </w:r>
      <w:r w:rsidR="00870FB2">
        <w:rPr>
          <w:lang w:val="es-ES"/>
        </w:rPr>
        <w:t>sobre seguridad</w:t>
      </w:r>
      <w:r w:rsidR="00A003DF" w:rsidRPr="0048109E">
        <w:rPr>
          <w:lang w:val="es-ES"/>
        </w:rPr>
        <w:t xml:space="preserve"> (10 minutos)</w:t>
      </w:r>
    </w:p>
    <w:p w14:paraId="0016F411" w14:textId="5C4F619F" w:rsidR="00A003DF" w:rsidRPr="0048109E" w:rsidRDefault="00A003DF" w:rsidP="004703F5">
      <w:pPr>
        <w:tabs>
          <w:tab w:val="left" w:pos="720"/>
        </w:tabs>
        <w:ind w:left="720" w:hanging="360"/>
        <w:rPr>
          <w:lang w:val="es-ES"/>
        </w:rPr>
      </w:pPr>
      <w:r w:rsidRPr="0048109E">
        <w:rPr>
          <w:lang w:val="es-ES"/>
        </w:rPr>
        <w:t xml:space="preserve">2a. Diga a los participantes: </w:t>
      </w:r>
      <w:r w:rsidR="006C2714">
        <w:rPr>
          <w:lang w:val="es-ES"/>
        </w:rPr>
        <w:t>Encuentren a una persona con quien no h</w:t>
      </w:r>
      <w:r w:rsidRPr="0048109E">
        <w:rPr>
          <w:lang w:val="es-ES"/>
        </w:rPr>
        <w:t xml:space="preserve">abló durante la actividad de </w:t>
      </w:r>
      <w:r w:rsidR="006C2714">
        <w:rPr>
          <w:lang w:val="es-ES"/>
        </w:rPr>
        <w:t>“c</w:t>
      </w:r>
      <w:r w:rsidR="00CC45E3" w:rsidRPr="0048109E">
        <w:rPr>
          <w:lang w:val="es-ES"/>
        </w:rPr>
        <w:t>itas rápidas</w:t>
      </w:r>
      <w:r w:rsidR="00406D06">
        <w:rPr>
          <w:lang w:val="es-ES"/>
        </w:rPr>
        <w:t>”</w:t>
      </w:r>
      <w:r w:rsidRPr="0048109E">
        <w:rPr>
          <w:lang w:val="es-ES"/>
        </w:rPr>
        <w:t>.</w:t>
      </w:r>
      <w:r w:rsidR="006C2714">
        <w:rPr>
          <w:lang w:val="es-ES"/>
        </w:rPr>
        <w:t xml:space="preserve"> Piense</w:t>
      </w:r>
      <w:r w:rsidRPr="0048109E">
        <w:rPr>
          <w:lang w:val="es-ES"/>
        </w:rPr>
        <w:t xml:space="preserve"> en un evento de </w:t>
      </w:r>
      <w:r w:rsidR="004703F5">
        <w:rPr>
          <w:lang w:val="es-ES"/>
        </w:rPr>
        <w:t>aprendizaje en el que haya participado. Luego, cuéntele</w:t>
      </w:r>
      <w:r w:rsidRPr="0048109E">
        <w:rPr>
          <w:lang w:val="es-ES"/>
        </w:rPr>
        <w:t xml:space="preserve"> a su pareja so</w:t>
      </w:r>
      <w:r w:rsidR="004703F5">
        <w:rPr>
          <w:lang w:val="es-ES"/>
        </w:rPr>
        <w:t>bre ese evento: ¿Qué l</w:t>
      </w:r>
      <w:r w:rsidRPr="0048109E">
        <w:rPr>
          <w:lang w:val="es-ES"/>
        </w:rPr>
        <w:t>e hizo sentir seguro o inseguro? Cada uno tiene 2-3 minutos para compartir.</w:t>
      </w:r>
    </w:p>
    <w:p w14:paraId="0B9DEE4B" w14:textId="610972A2" w:rsidR="00A003DF" w:rsidRPr="00870FB2" w:rsidRDefault="004703F5" w:rsidP="00A003DF">
      <w:pPr>
        <w:pStyle w:val="ListParagraph"/>
        <w:numPr>
          <w:ilvl w:val="0"/>
          <w:numId w:val="13"/>
        </w:numPr>
        <w:tabs>
          <w:tab w:val="left" w:pos="720"/>
        </w:tabs>
        <w:spacing w:line="240" w:lineRule="auto"/>
        <w:contextualSpacing w:val="0"/>
        <w:rPr>
          <w:lang w:val="es-ES"/>
        </w:rPr>
      </w:pPr>
      <w:r w:rsidRPr="00870FB2">
        <w:rPr>
          <w:lang w:val="es-ES"/>
        </w:rPr>
        <w:t>N</w:t>
      </w:r>
      <w:r w:rsidR="00A003DF" w:rsidRPr="00870FB2">
        <w:rPr>
          <w:lang w:val="es-ES"/>
        </w:rPr>
        <w:t>ormas de seguridad (30 minutos)</w:t>
      </w:r>
    </w:p>
    <w:p w14:paraId="44CB7CFA" w14:textId="5E5A9E19" w:rsidR="00A003DF" w:rsidRPr="0048109E" w:rsidRDefault="00A003DF" w:rsidP="00A003DF">
      <w:pPr>
        <w:tabs>
          <w:tab w:val="left" w:pos="720"/>
        </w:tabs>
        <w:ind w:left="720" w:hanging="360"/>
        <w:rPr>
          <w:lang w:val="es-ES"/>
        </w:rPr>
      </w:pPr>
      <w:r w:rsidRPr="0048109E">
        <w:rPr>
          <w:lang w:val="es-ES"/>
        </w:rPr>
        <w:t xml:space="preserve">3a. </w:t>
      </w:r>
      <w:r w:rsidR="004703F5">
        <w:rPr>
          <w:lang w:val="es-ES"/>
        </w:rPr>
        <w:t>Solicite</w:t>
      </w:r>
      <w:r w:rsidRPr="0048109E">
        <w:rPr>
          <w:lang w:val="es-ES"/>
        </w:rPr>
        <w:t xml:space="preserve"> a los participantes </w:t>
      </w:r>
      <w:r w:rsidR="00870FB2">
        <w:rPr>
          <w:lang w:val="es-ES"/>
        </w:rPr>
        <w:t>que regresen a un</w:t>
      </w:r>
      <w:r w:rsidR="004703F5">
        <w:rPr>
          <w:lang w:val="es-ES"/>
        </w:rPr>
        <w:t xml:space="preserve"> círculo grande. Solicite</w:t>
      </w:r>
      <w:r w:rsidRPr="0048109E">
        <w:rPr>
          <w:lang w:val="es-ES"/>
        </w:rPr>
        <w:t xml:space="preserve"> ejemplos de sus discusiones acerca de las situaciones que recuerdan y lo qu</w:t>
      </w:r>
      <w:r w:rsidR="004703F5">
        <w:rPr>
          <w:lang w:val="es-ES"/>
        </w:rPr>
        <w:t>e sucedió que los hacía sentir</w:t>
      </w:r>
      <w:r w:rsidRPr="0048109E">
        <w:rPr>
          <w:lang w:val="es-ES"/>
        </w:rPr>
        <w:t xml:space="preserve"> seguros o inse</w:t>
      </w:r>
      <w:r w:rsidR="004703F5">
        <w:rPr>
          <w:lang w:val="es-ES"/>
        </w:rPr>
        <w:t>guros. Pida a un voluntario que tome</w:t>
      </w:r>
      <w:r w:rsidRPr="0048109E">
        <w:rPr>
          <w:lang w:val="es-ES"/>
        </w:rPr>
        <w:t xml:space="preserve"> notas en</w:t>
      </w:r>
      <w:r w:rsidR="004703F5">
        <w:rPr>
          <w:lang w:val="es-ES"/>
        </w:rPr>
        <w:t xml:space="preserve"> el papel de rotafolio preparado y solicite al grupo que identifique si el eje</w:t>
      </w:r>
      <w:r w:rsidR="00025AD4">
        <w:rPr>
          <w:lang w:val="es-ES"/>
        </w:rPr>
        <w:t>mplo es seguro o inseguro. Pegue</w:t>
      </w:r>
      <w:r w:rsidRPr="0048109E">
        <w:rPr>
          <w:lang w:val="es-ES"/>
        </w:rPr>
        <w:t xml:space="preserve"> las hojas de rotafolio a la pared.</w:t>
      </w:r>
    </w:p>
    <w:p w14:paraId="4D866020" w14:textId="781657F1" w:rsidR="00A003DF" w:rsidRPr="0048109E" w:rsidRDefault="00A003DF" w:rsidP="00A003DF">
      <w:pPr>
        <w:tabs>
          <w:tab w:val="left" w:pos="720"/>
        </w:tabs>
        <w:ind w:left="720" w:hanging="360"/>
        <w:rPr>
          <w:lang w:val="es-ES"/>
        </w:rPr>
      </w:pPr>
      <w:r w:rsidRPr="0048109E">
        <w:rPr>
          <w:lang w:val="es-ES"/>
        </w:rPr>
        <w:t xml:space="preserve">3b. </w:t>
      </w:r>
      <w:r w:rsidR="00025AD4">
        <w:rPr>
          <w:lang w:val="es-ES"/>
        </w:rPr>
        <w:t xml:space="preserve">Refiérase a la lista titulada “seguro” y solicite al grupo que cree </w:t>
      </w:r>
      <w:r w:rsidRPr="0048109E">
        <w:rPr>
          <w:lang w:val="es-ES"/>
        </w:rPr>
        <w:t>un conjunto de normas de seguridad para el taller actual y para futuros evento</w:t>
      </w:r>
      <w:r w:rsidR="00025AD4">
        <w:rPr>
          <w:lang w:val="es-ES"/>
        </w:rPr>
        <w:t>s que podrían conducir. Pe</w:t>
      </w:r>
      <w:r w:rsidR="00317F28">
        <w:rPr>
          <w:lang w:val="es-ES"/>
        </w:rPr>
        <w:t xml:space="preserve">rmita que los participantes </w:t>
      </w:r>
      <w:r w:rsidR="00025AD4">
        <w:rPr>
          <w:lang w:val="es-ES"/>
        </w:rPr>
        <w:t>discutan los temas</w:t>
      </w:r>
      <w:r w:rsidRPr="0048109E">
        <w:rPr>
          <w:lang w:val="es-ES"/>
        </w:rPr>
        <w:t xml:space="preserve"> según sea necesario.</w:t>
      </w:r>
    </w:p>
    <w:p w14:paraId="37228311" w14:textId="63CFF193" w:rsidR="00A003DF" w:rsidRPr="0048109E" w:rsidRDefault="00A003DF" w:rsidP="00A003DF">
      <w:pPr>
        <w:tabs>
          <w:tab w:val="left" w:pos="720"/>
        </w:tabs>
        <w:ind w:left="720" w:hanging="360"/>
        <w:rPr>
          <w:lang w:val="es-ES"/>
        </w:rPr>
      </w:pPr>
      <w:r w:rsidRPr="0048109E">
        <w:rPr>
          <w:lang w:val="es-ES"/>
        </w:rPr>
        <w:t>3c. P</w:t>
      </w:r>
      <w:r w:rsidR="00317F28">
        <w:rPr>
          <w:lang w:val="es-ES"/>
        </w:rPr>
        <w:t>regunte</w:t>
      </w:r>
      <w:r w:rsidRPr="0048109E">
        <w:rPr>
          <w:lang w:val="es-ES"/>
        </w:rPr>
        <w:t xml:space="preserve"> a los participantes: ¿Por qué es importante la seguridad, especialmente al abordar temas sensibles como la equidad y la diversidad de género?</w:t>
      </w:r>
    </w:p>
    <w:p w14:paraId="420AFC0A" w14:textId="664E3917" w:rsidR="00A003DF" w:rsidRPr="0048109E" w:rsidRDefault="00025AD4" w:rsidP="00A003DF">
      <w:pPr>
        <w:tabs>
          <w:tab w:val="left" w:pos="720"/>
        </w:tabs>
        <w:ind w:left="720" w:hanging="360"/>
        <w:rPr>
          <w:lang w:val="es-ES"/>
        </w:rPr>
      </w:pPr>
      <w:r>
        <w:rPr>
          <w:lang w:val="es-ES"/>
        </w:rPr>
        <w:t>3</w:t>
      </w:r>
      <w:r w:rsidR="005168EB">
        <w:rPr>
          <w:lang w:val="es-ES"/>
        </w:rPr>
        <w:t>d</w:t>
      </w:r>
      <w:r>
        <w:rPr>
          <w:lang w:val="es-ES"/>
        </w:rPr>
        <w:t>. Resuma para los</w:t>
      </w:r>
      <w:r w:rsidR="00A003DF" w:rsidRPr="0048109E">
        <w:rPr>
          <w:lang w:val="es-ES"/>
        </w:rPr>
        <w:t xml:space="preserve"> participantes: La seguridad es esencial para que la gente aprenda cosas nuevas. A medida que trabajamos dentro de nuestras propias organizaciones y con las comunidades para abordar la equidad y la diversida</w:t>
      </w:r>
      <w:r>
        <w:rPr>
          <w:lang w:val="es-ES"/>
        </w:rPr>
        <w:t>d de género, tenemos que ser intencionales para asegurarno</w:t>
      </w:r>
      <w:r w:rsidR="00092DAA">
        <w:rPr>
          <w:lang w:val="es-ES"/>
        </w:rPr>
        <w:t xml:space="preserve">s </w:t>
      </w:r>
      <w:r>
        <w:rPr>
          <w:lang w:val="es-ES"/>
        </w:rPr>
        <w:t>que todos los presentes se sientan</w:t>
      </w:r>
      <w:r w:rsidR="00A003DF" w:rsidRPr="0048109E">
        <w:rPr>
          <w:lang w:val="es-ES"/>
        </w:rPr>
        <w:t xml:space="preserve"> seguro</w:t>
      </w:r>
      <w:r>
        <w:rPr>
          <w:lang w:val="es-ES"/>
        </w:rPr>
        <w:t>s</w:t>
      </w:r>
      <w:r w:rsidR="00A003DF" w:rsidRPr="0048109E">
        <w:rPr>
          <w:lang w:val="es-ES"/>
        </w:rPr>
        <w:t xml:space="preserve"> para explorar sus sentimientos, perspectivas y valores en torno a estos temas.</w:t>
      </w:r>
    </w:p>
    <w:p w14:paraId="3A73F5CF" w14:textId="77777777" w:rsidR="00A003DF" w:rsidRPr="0048109E" w:rsidRDefault="00A003DF" w:rsidP="00A003DF">
      <w:pPr>
        <w:tabs>
          <w:tab w:val="left" w:pos="360"/>
        </w:tabs>
        <w:rPr>
          <w:lang w:val="es-ES"/>
        </w:rPr>
        <w:sectPr w:rsidR="00A003DF" w:rsidRPr="0048109E" w:rsidSect="00A70E9D">
          <w:headerReference w:type="default" r:id="rId39"/>
          <w:footerReference w:type="even" r:id="rId40"/>
          <w:footerReference w:type="default" r:id="rId41"/>
          <w:endnotePr>
            <w:numFmt w:val="decimal"/>
            <w:numRestart w:val="eachSect"/>
          </w:endnotePr>
          <w:pgSz w:w="12240" w:h="15840" w:code="1"/>
          <w:pgMar w:top="1440" w:right="1296" w:bottom="1440" w:left="1584" w:header="720" w:footer="720" w:gutter="0"/>
          <w:cols w:space="720"/>
          <w:docGrid w:linePitch="360"/>
        </w:sectPr>
      </w:pPr>
    </w:p>
    <w:p w14:paraId="5132031E" w14:textId="0CB6BD87" w:rsidR="0073141F" w:rsidRPr="0048109E" w:rsidRDefault="00092DAA" w:rsidP="00A003DF">
      <w:pPr>
        <w:pStyle w:val="Heading1"/>
        <w:rPr>
          <w:lang w:val="es-ES"/>
        </w:rPr>
      </w:pPr>
      <w:bookmarkStart w:id="21" w:name="_Toc492549099"/>
      <w:r>
        <w:rPr>
          <w:lang w:val="es-ES"/>
        </w:rPr>
        <w:t>Actividad: Laboratorio de d</w:t>
      </w:r>
      <w:r w:rsidR="0073141F" w:rsidRPr="0048109E">
        <w:rPr>
          <w:lang w:val="es-ES"/>
        </w:rPr>
        <w:t>iferenciación</w:t>
      </w:r>
      <w:r w:rsidR="0073141F" w:rsidRPr="0048109E">
        <w:rPr>
          <w:rStyle w:val="EndnoteReference"/>
          <w:lang w:val="es-ES"/>
        </w:rPr>
        <w:endnoteReference w:id="3"/>
      </w:r>
      <w:bookmarkEnd w:id="21"/>
    </w:p>
    <w:tbl>
      <w:tblPr>
        <w:tblStyle w:val="TableGrid"/>
        <w:tblW w:w="9360" w:type="dxa"/>
        <w:jc w:val="center"/>
        <w:tblLook w:val="04A0" w:firstRow="1" w:lastRow="0" w:firstColumn="1" w:lastColumn="0" w:noHBand="0" w:noVBand="1"/>
      </w:tblPr>
      <w:tblGrid>
        <w:gridCol w:w="9360"/>
      </w:tblGrid>
      <w:tr w:rsidR="0073141F" w:rsidRPr="005168EB" w14:paraId="29227B8F" w14:textId="77777777" w:rsidTr="00A003DF">
        <w:trPr>
          <w:jc w:val="center"/>
        </w:trPr>
        <w:tc>
          <w:tcPr>
            <w:tcW w:w="9360" w:type="dxa"/>
            <w:tcBorders>
              <w:top w:val="nil"/>
              <w:left w:val="nil"/>
              <w:bottom w:val="nil"/>
              <w:right w:val="nil"/>
            </w:tcBorders>
            <w:shd w:val="clear" w:color="auto" w:fill="BCC589"/>
          </w:tcPr>
          <w:p w14:paraId="06AE6E64" w14:textId="61C72AF3" w:rsidR="0073141F" w:rsidRPr="0048109E" w:rsidRDefault="00FB41A9" w:rsidP="00A003DF">
            <w:pPr>
              <w:pStyle w:val="Heading4"/>
              <w:outlineLvl w:val="3"/>
              <w:rPr>
                <w:lang w:val="es-ES"/>
              </w:rPr>
            </w:pPr>
            <w:r w:rsidRPr="0048109E">
              <w:rPr>
                <w:lang w:val="es-ES"/>
              </w:rPr>
              <w:t>Objetivos basados en logros</w:t>
            </w:r>
          </w:p>
          <w:p w14:paraId="6CCDB9A8" w14:textId="77777777" w:rsidR="0073141F" w:rsidRPr="0048109E" w:rsidRDefault="0073141F" w:rsidP="00A003DF">
            <w:pPr>
              <w:spacing w:after="0"/>
              <w:rPr>
                <w:lang w:val="es-ES"/>
              </w:rPr>
            </w:pPr>
            <w:r w:rsidRPr="0048109E">
              <w:rPr>
                <w:lang w:val="es-ES"/>
              </w:rPr>
              <w:t>Al final de esta actividad, los participantes habrán:</w:t>
            </w:r>
          </w:p>
          <w:p w14:paraId="2B585F3D" w14:textId="1260EAB9" w:rsidR="0073141F" w:rsidRPr="0048109E" w:rsidRDefault="00025AD4" w:rsidP="00A003DF">
            <w:pPr>
              <w:numPr>
                <w:ilvl w:val="0"/>
                <w:numId w:val="1"/>
              </w:numPr>
              <w:spacing w:after="0"/>
              <w:rPr>
                <w:lang w:val="es-ES"/>
              </w:rPr>
            </w:pPr>
            <w:r>
              <w:rPr>
                <w:lang w:val="es-ES"/>
              </w:rPr>
              <w:t>Reflexionado acerca de</w:t>
            </w:r>
            <w:r w:rsidR="0073141F" w:rsidRPr="0048109E">
              <w:rPr>
                <w:lang w:val="es-ES"/>
              </w:rPr>
              <w:t xml:space="preserve"> varias categorías de identidad propia</w:t>
            </w:r>
          </w:p>
          <w:p w14:paraId="784A6EB7" w14:textId="77777777" w:rsidR="0073141F" w:rsidRPr="0048109E" w:rsidRDefault="0073141F" w:rsidP="00A003DF">
            <w:pPr>
              <w:numPr>
                <w:ilvl w:val="0"/>
                <w:numId w:val="1"/>
              </w:numPr>
              <w:spacing w:after="0"/>
              <w:rPr>
                <w:lang w:val="es-ES"/>
              </w:rPr>
            </w:pPr>
            <w:r w:rsidRPr="0048109E">
              <w:rPr>
                <w:lang w:val="es-ES"/>
              </w:rPr>
              <w:t>Discutido el significado que se da a esas categorías</w:t>
            </w:r>
          </w:p>
          <w:p w14:paraId="5A864E3A" w14:textId="7CFC8DBA" w:rsidR="0073141F" w:rsidRPr="0048109E" w:rsidRDefault="00025AD4" w:rsidP="00A003DF">
            <w:pPr>
              <w:numPr>
                <w:ilvl w:val="0"/>
                <w:numId w:val="1"/>
              </w:numPr>
              <w:rPr>
                <w:lang w:val="es-ES"/>
              </w:rPr>
            </w:pPr>
            <w:r>
              <w:rPr>
                <w:lang w:val="es-ES"/>
              </w:rPr>
              <w:t xml:space="preserve">Escuchado a otros con </w:t>
            </w:r>
            <w:r w:rsidR="00113111">
              <w:rPr>
                <w:lang w:val="es-ES"/>
              </w:rPr>
              <w:t>distinciones acerca de las</w:t>
            </w:r>
            <w:r w:rsidR="0073141F" w:rsidRPr="0048109E">
              <w:rPr>
                <w:lang w:val="es-ES"/>
              </w:rPr>
              <w:t xml:space="preserve"> categorías de identidad</w:t>
            </w:r>
            <w:r>
              <w:rPr>
                <w:lang w:val="es-ES"/>
              </w:rPr>
              <w:t xml:space="preserve"> </w:t>
            </w:r>
          </w:p>
          <w:p w14:paraId="6D73E88D" w14:textId="77777777" w:rsidR="0073141F" w:rsidRPr="0048109E" w:rsidRDefault="0073141F" w:rsidP="00A003DF">
            <w:pPr>
              <w:pStyle w:val="Heading4"/>
              <w:outlineLvl w:val="3"/>
              <w:rPr>
                <w:lang w:val="es-ES"/>
              </w:rPr>
            </w:pPr>
            <w:r w:rsidRPr="0048109E">
              <w:rPr>
                <w:lang w:val="es-ES"/>
              </w:rPr>
              <w:t>Duración</w:t>
            </w:r>
          </w:p>
          <w:p w14:paraId="12AD4F21" w14:textId="56088996" w:rsidR="0073141F" w:rsidRPr="0048109E" w:rsidRDefault="0073141F" w:rsidP="00A003DF">
            <w:pPr>
              <w:rPr>
                <w:lang w:val="es-ES"/>
              </w:rPr>
            </w:pPr>
            <w:r w:rsidRPr="0048109E">
              <w:rPr>
                <w:lang w:val="es-ES"/>
              </w:rPr>
              <w:t>1 hora y 15 minutos</w:t>
            </w:r>
          </w:p>
          <w:p w14:paraId="1DC159AA" w14:textId="5642133B" w:rsidR="0073141F" w:rsidRPr="0048109E" w:rsidRDefault="00317F28" w:rsidP="00A003DF">
            <w:pPr>
              <w:pStyle w:val="Heading4"/>
              <w:outlineLvl w:val="3"/>
              <w:rPr>
                <w:lang w:val="es-ES"/>
              </w:rPr>
            </w:pPr>
            <w:r>
              <w:rPr>
                <w:lang w:val="es-ES"/>
              </w:rPr>
              <w:t>M</w:t>
            </w:r>
            <w:r w:rsidR="0073141F" w:rsidRPr="0048109E">
              <w:rPr>
                <w:lang w:val="es-ES"/>
              </w:rPr>
              <w:t>ateriales</w:t>
            </w:r>
          </w:p>
          <w:p w14:paraId="1D999CD6" w14:textId="77777777" w:rsidR="0073141F" w:rsidRPr="0048109E" w:rsidRDefault="0073141F" w:rsidP="00A003DF">
            <w:pPr>
              <w:numPr>
                <w:ilvl w:val="0"/>
                <w:numId w:val="1"/>
              </w:numPr>
              <w:rPr>
                <w:lang w:val="es-ES"/>
              </w:rPr>
            </w:pPr>
            <w:r w:rsidRPr="0048109E">
              <w:rPr>
                <w:lang w:val="es-ES"/>
              </w:rPr>
              <w:t>Ampliación de rotafolio en un soporte</w:t>
            </w:r>
          </w:p>
        </w:tc>
      </w:tr>
    </w:tbl>
    <w:p w14:paraId="2AEAF12C" w14:textId="77777777" w:rsidR="0073141F" w:rsidRPr="0048109E" w:rsidRDefault="0073141F" w:rsidP="00A003DF">
      <w:pPr>
        <w:pStyle w:val="Heading2"/>
        <w:rPr>
          <w:lang w:val="es-ES"/>
        </w:rPr>
      </w:pPr>
      <w:bookmarkStart w:id="22" w:name="_Toc492549100"/>
      <w:r w:rsidRPr="0048109E">
        <w:rPr>
          <w:lang w:val="es-ES"/>
        </w:rPr>
        <w:t>¿Por qué esta actividad?</w:t>
      </w:r>
      <w:bookmarkEnd w:id="22"/>
    </w:p>
    <w:p w14:paraId="1232DEC2" w14:textId="156B17CD" w:rsidR="0073141F" w:rsidRPr="0048109E" w:rsidRDefault="0073141F" w:rsidP="00A003DF">
      <w:pPr>
        <w:rPr>
          <w:lang w:val="es-ES"/>
        </w:rPr>
      </w:pPr>
      <w:r w:rsidRPr="0048109E">
        <w:rPr>
          <w:lang w:val="es-ES"/>
        </w:rPr>
        <w:t>La mayoría de las personas tienen suposiciones acerca de su propia id</w:t>
      </w:r>
      <w:r w:rsidR="00113111">
        <w:rPr>
          <w:lang w:val="es-ES"/>
        </w:rPr>
        <w:t>entidad y la de los demás, mucha</w:t>
      </w:r>
      <w:r w:rsidRPr="0048109E">
        <w:rPr>
          <w:lang w:val="es-ES"/>
        </w:rPr>
        <w:t xml:space="preserve">s de los cuales </w:t>
      </w:r>
      <w:r w:rsidR="00113111">
        <w:rPr>
          <w:lang w:val="es-ES"/>
        </w:rPr>
        <w:t>no se han explorado o examinado</w:t>
      </w:r>
      <w:r w:rsidRPr="0048109E">
        <w:rPr>
          <w:lang w:val="es-ES"/>
        </w:rPr>
        <w:t xml:space="preserve"> profundamente. A</w:t>
      </w:r>
      <w:r w:rsidR="00113111">
        <w:rPr>
          <w:lang w:val="es-ES"/>
        </w:rPr>
        <w:t xml:space="preserve"> medida que las personas entiendan </w:t>
      </w:r>
      <w:r w:rsidRPr="0048109E">
        <w:rPr>
          <w:lang w:val="es-ES"/>
        </w:rPr>
        <w:t>la naturaleza multifac</w:t>
      </w:r>
      <w:r w:rsidR="000D16EB">
        <w:rPr>
          <w:lang w:val="es-ES"/>
        </w:rPr>
        <w:t>ética de la identidad y escuchan</w:t>
      </w:r>
      <w:r w:rsidRPr="0048109E">
        <w:rPr>
          <w:lang w:val="es-ES"/>
        </w:rPr>
        <w:t xml:space="preserve"> a otros que se identifican de manera diferente, comienzan a apreciar las diversas perspectivas y empatizar más profundamente, creando mayores oportunidades para la conexión y la solución conjunta de problemas.</w:t>
      </w:r>
    </w:p>
    <w:p w14:paraId="44986DAD" w14:textId="43A5005B" w:rsidR="0073141F" w:rsidRPr="0048109E" w:rsidRDefault="00C5339F" w:rsidP="00A003DF">
      <w:pPr>
        <w:pStyle w:val="Heading2"/>
        <w:rPr>
          <w:lang w:val="es-ES"/>
        </w:rPr>
      </w:pPr>
      <w:bookmarkStart w:id="23" w:name="_Toc492549101"/>
      <w:r w:rsidRPr="0048109E">
        <w:rPr>
          <w:lang w:val="es-ES"/>
        </w:rPr>
        <w:t>Preparación previa</w:t>
      </w:r>
      <w:bookmarkEnd w:id="23"/>
    </w:p>
    <w:p w14:paraId="26B45E57" w14:textId="0B061725" w:rsidR="0073141F" w:rsidRPr="0048109E" w:rsidRDefault="00317F28" w:rsidP="00A003DF">
      <w:pPr>
        <w:rPr>
          <w:lang w:val="es-ES"/>
        </w:rPr>
      </w:pPr>
      <w:r>
        <w:rPr>
          <w:lang w:val="es-ES"/>
        </w:rPr>
        <w:t xml:space="preserve">Como parte de una evaluación de </w:t>
      </w:r>
      <w:r w:rsidR="00D03F21">
        <w:rPr>
          <w:lang w:val="es-ES"/>
        </w:rPr>
        <w:t>n</w:t>
      </w:r>
      <w:r>
        <w:rPr>
          <w:lang w:val="es-ES"/>
        </w:rPr>
        <w:t>ecesidades de aprendizaje y recursos o para iniciar el taller,</w:t>
      </w:r>
      <w:r w:rsidR="000D16EB">
        <w:rPr>
          <w:lang w:val="es-ES"/>
        </w:rPr>
        <w:t xml:space="preserve"> solicite a cada participante que liste </w:t>
      </w:r>
      <w:r w:rsidR="0073141F" w:rsidRPr="0048109E">
        <w:rPr>
          <w:lang w:val="es-ES"/>
        </w:rPr>
        <w:t xml:space="preserve">la forma en que se identifican en varias </w:t>
      </w:r>
      <w:r>
        <w:rPr>
          <w:lang w:val="es-ES"/>
        </w:rPr>
        <w:t xml:space="preserve">categorías. Ejemplos son el género, </w:t>
      </w:r>
      <w:r w:rsidR="0073141F" w:rsidRPr="0048109E">
        <w:rPr>
          <w:lang w:val="es-ES"/>
        </w:rPr>
        <w:t xml:space="preserve">religión, etnia y clase socioeconómica. (Ver tabla de abajo.) Los facilitadores deben elegir las categorías en función del contexto y de la seguridad para que los participantes se </w:t>
      </w:r>
      <w:r w:rsidR="000D16EB" w:rsidRPr="0048109E">
        <w:rPr>
          <w:lang w:val="es-ES"/>
        </w:rPr>
        <w:t>asocien</w:t>
      </w:r>
      <w:r w:rsidR="000D16EB">
        <w:rPr>
          <w:lang w:val="es-ES"/>
        </w:rPr>
        <w:t xml:space="preserve"> en</w:t>
      </w:r>
      <w:r w:rsidR="0073141F" w:rsidRPr="0048109E">
        <w:rPr>
          <w:lang w:val="es-ES"/>
        </w:rPr>
        <w:t xml:space="preserve"> grupo</w:t>
      </w:r>
      <w:r w:rsidR="000D16EB">
        <w:rPr>
          <w:lang w:val="es-ES"/>
        </w:rPr>
        <w:t>s</w:t>
      </w:r>
      <w:r w:rsidR="0073141F" w:rsidRPr="0048109E">
        <w:rPr>
          <w:lang w:val="es-ES"/>
        </w:rPr>
        <w:t xml:space="preserve"> </w:t>
      </w:r>
      <w:r w:rsidR="000D16EB">
        <w:rPr>
          <w:lang w:val="es-ES"/>
        </w:rPr>
        <w:t xml:space="preserve">con </w:t>
      </w:r>
      <w:r w:rsidR="0073141F" w:rsidRPr="0048109E">
        <w:rPr>
          <w:lang w:val="es-ES"/>
        </w:rPr>
        <w:t>identidad particular. (Por ejemplo, la orientación sexual no puede ser una categoría segura en muchas partes del mundo).</w:t>
      </w:r>
    </w:p>
    <w:p w14:paraId="7093F6EF" w14:textId="77777777" w:rsidR="0073141F" w:rsidRPr="0048109E" w:rsidRDefault="0073141F" w:rsidP="00A003DF">
      <w:pPr>
        <w:pStyle w:val="Heading2"/>
        <w:rPr>
          <w:lang w:val="es-ES"/>
        </w:rPr>
      </w:pPr>
      <w:bookmarkStart w:id="24" w:name="_Toc492549102"/>
      <w:r w:rsidRPr="0048109E">
        <w:rPr>
          <w:lang w:val="es-ES"/>
        </w:rPr>
        <w:t>Instrucciones</w:t>
      </w:r>
      <w:bookmarkEnd w:id="24"/>
    </w:p>
    <w:p w14:paraId="77752C07" w14:textId="77777777" w:rsidR="0073141F" w:rsidRPr="0048109E" w:rsidRDefault="0073141F" w:rsidP="00A003DF">
      <w:pPr>
        <w:pStyle w:val="ListParagraph"/>
        <w:numPr>
          <w:ilvl w:val="0"/>
          <w:numId w:val="14"/>
        </w:numPr>
        <w:spacing w:line="240" w:lineRule="auto"/>
        <w:contextualSpacing w:val="0"/>
        <w:rPr>
          <w:lang w:val="es-ES"/>
        </w:rPr>
      </w:pPr>
      <w:r w:rsidRPr="0048109E">
        <w:rPr>
          <w:lang w:val="es-ES"/>
        </w:rPr>
        <w:t>Grupos de identidad (45 minutos)</w:t>
      </w:r>
    </w:p>
    <w:p w14:paraId="6526F676" w14:textId="0BB1B4F3" w:rsidR="0073141F" w:rsidRPr="0048109E" w:rsidRDefault="000D16EB" w:rsidP="00A003DF">
      <w:pPr>
        <w:tabs>
          <w:tab w:val="left" w:pos="720"/>
        </w:tabs>
        <w:ind w:left="720" w:hanging="360"/>
        <w:rPr>
          <w:lang w:val="es-ES"/>
        </w:rPr>
      </w:pPr>
      <w:r>
        <w:rPr>
          <w:lang w:val="es-ES"/>
        </w:rPr>
        <w:t xml:space="preserve">1a. Los participantes apoyan a quitar las sillas del </w:t>
      </w:r>
      <w:r w:rsidR="0073141F" w:rsidRPr="0048109E">
        <w:rPr>
          <w:lang w:val="es-ES"/>
        </w:rPr>
        <w:t xml:space="preserve">centro </w:t>
      </w:r>
      <w:r w:rsidR="00317F28" w:rsidRPr="0048109E">
        <w:rPr>
          <w:lang w:val="es-ES"/>
        </w:rPr>
        <w:t>d</w:t>
      </w:r>
      <w:r w:rsidR="00317F28">
        <w:rPr>
          <w:lang w:val="es-ES"/>
        </w:rPr>
        <w:t>el</w:t>
      </w:r>
      <w:r w:rsidR="00D2679C">
        <w:rPr>
          <w:lang w:val="es-ES"/>
        </w:rPr>
        <w:t xml:space="preserve"> salón</w:t>
      </w:r>
      <w:r>
        <w:rPr>
          <w:lang w:val="es-ES"/>
        </w:rPr>
        <w:t>, creando un</w:t>
      </w:r>
      <w:r w:rsidR="0073141F" w:rsidRPr="0048109E">
        <w:rPr>
          <w:lang w:val="es-ES"/>
        </w:rPr>
        <w:t xml:space="preserve"> espacio</w:t>
      </w:r>
      <w:r>
        <w:rPr>
          <w:lang w:val="es-ES"/>
        </w:rPr>
        <w:t xml:space="preserve"> amplio</w:t>
      </w:r>
      <w:r w:rsidR="0073141F" w:rsidRPr="0048109E">
        <w:rPr>
          <w:lang w:val="es-ES"/>
        </w:rPr>
        <w:t>.</w:t>
      </w:r>
    </w:p>
    <w:p w14:paraId="22C9F8B1" w14:textId="1D46E8FC" w:rsidR="0073141F" w:rsidRDefault="0073141F" w:rsidP="00A003DF">
      <w:pPr>
        <w:tabs>
          <w:tab w:val="left" w:pos="720"/>
        </w:tabs>
        <w:ind w:left="720" w:hanging="360"/>
        <w:rPr>
          <w:lang w:val="es-ES"/>
        </w:rPr>
      </w:pPr>
      <w:r w:rsidRPr="0048109E">
        <w:rPr>
          <w:lang w:val="es-ES"/>
        </w:rPr>
        <w:t xml:space="preserve">1b. Diga a los participantes: Ahora vamos a mirar las muchas identidades que </w:t>
      </w:r>
      <w:r w:rsidR="000D16EB">
        <w:rPr>
          <w:lang w:val="es-ES"/>
        </w:rPr>
        <w:t>tenemos</w:t>
      </w:r>
      <w:r w:rsidRPr="0048109E">
        <w:rPr>
          <w:lang w:val="es-ES"/>
        </w:rPr>
        <w:t xml:space="preserve"> y el significado que le damos a esas identidades. Voy a llamar a distintos grupos de identidad. Sin hablar, por favor pasar a l</w:t>
      </w:r>
      <w:r w:rsidR="000D16EB">
        <w:rPr>
          <w:lang w:val="es-ES"/>
        </w:rPr>
        <w:t xml:space="preserve">a parte </w:t>
      </w:r>
      <w:r w:rsidR="00317F28">
        <w:rPr>
          <w:lang w:val="es-ES"/>
        </w:rPr>
        <w:t>del</w:t>
      </w:r>
      <w:r w:rsidR="00D2679C">
        <w:rPr>
          <w:lang w:val="es-ES"/>
        </w:rPr>
        <w:t xml:space="preserve"> salón</w:t>
      </w:r>
      <w:r w:rsidR="000D16EB">
        <w:rPr>
          <w:lang w:val="es-ES"/>
        </w:rPr>
        <w:t xml:space="preserve"> designada,</w:t>
      </w:r>
      <w:r w:rsidRPr="0048109E">
        <w:rPr>
          <w:lang w:val="es-ES"/>
        </w:rPr>
        <w:t xml:space="preserve"> si se identifica con ese grupo. Es posible utilizar cualquier criterio que elija para decidir dónde pararse. A veces puede ser difícil elegir dónde pararse si</w:t>
      </w:r>
      <w:r w:rsidR="00317F28">
        <w:rPr>
          <w:lang w:val="es-ES"/>
        </w:rPr>
        <w:t xml:space="preserve"> siente que pertenece en parte a más </w:t>
      </w:r>
      <w:r w:rsidRPr="0048109E">
        <w:rPr>
          <w:lang w:val="es-ES"/>
        </w:rPr>
        <w:t xml:space="preserve">de </w:t>
      </w:r>
      <w:r w:rsidR="00317F28">
        <w:rPr>
          <w:lang w:val="es-ES"/>
        </w:rPr>
        <w:t>un grupo</w:t>
      </w:r>
      <w:r w:rsidRPr="0048109E">
        <w:rPr>
          <w:lang w:val="es-ES"/>
        </w:rPr>
        <w:t>. Elija un grupo, de todos modos.</w:t>
      </w:r>
    </w:p>
    <w:p w14:paraId="623E9854" w14:textId="77777777" w:rsidR="000D16EB" w:rsidRPr="0048109E" w:rsidRDefault="000D16EB" w:rsidP="00A003DF">
      <w:pPr>
        <w:tabs>
          <w:tab w:val="left" w:pos="720"/>
        </w:tabs>
        <w:ind w:left="720" w:hanging="360"/>
        <w:rPr>
          <w:lang w:val="es-ES"/>
        </w:rPr>
      </w:pPr>
    </w:p>
    <w:tbl>
      <w:tblPr>
        <w:tblStyle w:val="TableGrid"/>
        <w:tblW w:w="5000" w:type="pct"/>
        <w:jc w:val="center"/>
        <w:tblBorders>
          <w:top w:val="none" w:sz="0" w:space="0" w:color="auto"/>
          <w:left w:val="none" w:sz="0" w:space="0" w:color="auto"/>
          <w:bottom w:val="single" w:sz="8" w:space="0" w:color="7C8029"/>
          <w:right w:val="none" w:sz="0" w:space="0" w:color="auto"/>
          <w:insideH w:val="single" w:sz="8" w:space="0" w:color="7C8029"/>
          <w:insideV w:val="single" w:sz="8" w:space="0" w:color="7C8029"/>
        </w:tblBorders>
        <w:tblLook w:val="04A0" w:firstRow="1" w:lastRow="0" w:firstColumn="1" w:lastColumn="0" w:noHBand="0" w:noVBand="1"/>
      </w:tblPr>
      <w:tblGrid>
        <w:gridCol w:w="3227"/>
        <w:gridCol w:w="6349"/>
      </w:tblGrid>
      <w:tr w:rsidR="0073141F" w:rsidRPr="0048109E" w14:paraId="7B1655CC" w14:textId="77777777" w:rsidTr="00D2679C">
        <w:trPr>
          <w:trHeight w:val="261"/>
          <w:jc w:val="center"/>
        </w:trPr>
        <w:tc>
          <w:tcPr>
            <w:tcW w:w="1685" w:type="pct"/>
            <w:tcBorders>
              <w:top w:val="nil"/>
              <w:bottom w:val="nil"/>
              <w:right w:val="single" w:sz="12" w:space="0" w:color="FFFFFF" w:themeColor="background1"/>
            </w:tcBorders>
            <w:shd w:val="clear" w:color="auto" w:fill="7C8029"/>
            <w:vAlign w:val="center"/>
          </w:tcPr>
          <w:p w14:paraId="39566063" w14:textId="3B81D86B" w:rsidR="0073141F" w:rsidRPr="0048109E" w:rsidRDefault="000D16EB" w:rsidP="000D16EB">
            <w:pPr>
              <w:spacing w:before="20" w:after="20"/>
              <w:jc w:val="center"/>
              <w:rPr>
                <w:b/>
                <w:color w:val="FFFFFF" w:themeColor="background1"/>
                <w:lang w:val="es-ES"/>
              </w:rPr>
            </w:pPr>
            <w:r>
              <w:rPr>
                <w:b/>
                <w:color w:val="FFFFFF" w:themeColor="background1"/>
                <w:lang w:val="es-ES"/>
              </w:rPr>
              <w:t xml:space="preserve">Ejemplos de </w:t>
            </w:r>
            <w:r w:rsidR="008877AC">
              <w:rPr>
                <w:b/>
                <w:color w:val="FFFFFF" w:themeColor="background1"/>
                <w:lang w:val="es-ES"/>
              </w:rPr>
              <w:t>c</w:t>
            </w:r>
            <w:r w:rsidR="0073141F" w:rsidRPr="0048109E">
              <w:rPr>
                <w:b/>
                <w:color w:val="FFFFFF" w:themeColor="background1"/>
                <w:lang w:val="es-ES"/>
              </w:rPr>
              <w:t xml:space="preserve">ategorías </w:t>
            </w:r>
          </w:p>
        </w:tc>
        <w:tc>
          <w:tcPr>
            <w:tcW w:w="3315" w:type="pct"/>
            <w:tcBorders>
              <w:top w:val="nil"/>
              <w:left w:val="single" w:sz="12" w:space="0" w:color="FFFFFF" w:themeColor="background1"/>
              <w:bottom w:val="nil"/>
              <w:right w:val="single" w:sz="12" w:space="0" w:color="FFFFFF" w:themeColor="background1"/>
            </w:tcBorders>
            <w:shd w:val="clear" w:color="auto" w:fill="7C8029"/>
          </w:tcPr>
          <w:p w14:paraId="41BC97BF" w14:textId="68F56FDB" w:rsidR="0073141F" w:rsidRPr="0048109E" w:rsidRDefault="00317F28" w:rsidP="00354ABF">
            <w:pPr>
              <w:spacing w:before="20" w:after="20"/>
              <w:jc w:val="center"/>
              <w:rPr>
                <w:lang w:val="es-ES"/>
              </w:rPr>
            </w:pPr>
            <w:bookmarkStart w:id="25" w:name="_Toc455041605"/>
            <w:r w:rsidRPr="0048109E">
              <w:rPr>
                <w:b/>
                <w:color w:val="FFFFFF" w:themeColor="background1"/>
                <w:lang w:val="es-ES"/>
              </w:rPr>
              <w:t>N</w:t>
            </w:r>
            <w:r w:rsidR="0073141F" w:rsidRPr="0048109E">
              <w:rPr>
                <w:b/>
                <w:color w:val="FFFFFF" w:themeColor="background1"/>
                <w:lang w:val="es-ES"/>
              </w:rPr>
              <w:t>otas</w:t>
            </w:r>
            <w:bookmarkEnd w:id="25"/>
          </w:p>
        </w:tc>
      </w:tr>
      <w:tr w:rsidR="0073141F" w:rsidRPr="005168EB" w14:paraId="272A7CB1" w14:textId="77777777" w:rsidTr="00D2679C">
        <w:trPr>
          <w:jc w:val="center"/>
        </w:trPr>
        <w:tc>
          <w:tcPr>
            <w:tcW w:w="1685" w:type="pct"/>
            <w:tcBorders>
              <w:top w:val="nil"/>
              <w:bottom w:val="single" w:sz="12" w:space="0" w:color="7C8029"/>
              <w:right w:val="single" w:sz="12" w:space="0" w:color="7C8029"/>
            </w:tcBorders>
            <w:shd w:val="clear" w:color="auto" w:fill="auto"/>
          </w:tcPr>
          <w:p w14:paraId="2AEAF618" w14:textId="4856EA14" w:rsidR="000D7F38" w:rsidRDefault="00317F28" w:rsidP="00354ABF">
            <w:pPr>
              <w:spacing w:before="20" w:after="20"/>
              <w:jc w:val="right"/>
              <w:rPr>
                <w:b/>
                <w:bCs/>
                <w:lang w:val="es-ES"/>
              </w:rPr>
            </w:pPr>
            <w:r>
              <w:rPr>
                <w:b/>
                <w:bCs/>
                <w:lang w:val="es-ES"/>
              </w:rPr>
              <w:t>Etnia</w:t>
            </w:r>
          </w:p>
          <w:p w14:paraId="22E66407" w14:textId="394CBEFC" w:rsidR="0073141F" w:rsidRPr="0048109E" w:rsidRDefault="000D7F38" w:rsidP="000D7F38">
            <w:pPr>
              <w:spacing w:before="20" w:after="20"/>
              <w:jc w:val="right"/>
              <w:rPr>
                <w:b/>
                <w:bCs/>
                <w:lang w:val="es-ES"/>
              </w:rPr>
            </w:pPr>
            <w:r w:rsidRPr="0048109E">
              <w:rPr>
                <w:rFonts w:eastAsia="Arial" w:cs="Arial"/>
                <w:lang w:val="es-ES"/>
              </w:rPr>
              <w:t>(</w:t>
            </w:r>
            <w:r w:rsidR="008877AC">
              <w:rPr>
                <w:rFonts w:eastAsia="Arial" w:cs="Arial"/>
                <w:lang w:val="es-ES"/>
              </w:rPr>
              <w:t>a</w:t>
            </w:r>
            <w:r>
              <w:rPr>
                <w:rFonts w:eastAsia="Arial" w:cs="Arial"/>
                <w:lang w:val="es-ES"/>
              </w:rPr>
              <w:t>daptar al contexto</w:t>
            </w:r>
            <w:r w:rsidRPr="0048109E">
              <w:rPr>
                <w:rFonts w:eastAsia="Arial" w:cs="Arial"/>
                <w:lang w:val="es-ES"/>
              </w:rPr>
              <w:t>)</w:t>
            </w:r>
          </w:p>
        </w:tc>
        <w:tc>
          <w:tcPr>
            <w:tcW w:w="3315" w:type="pct"/>
            <w:tcBorders>
              <w:top w:val="nil"/>
              <w:left w:val="single" w:sz="12" w:space="0" w:color="7C8029"/>
              <w:bottom w:val="single" w:sz="12" w:space="0" w:color="7C8029"/>
              <w:right w:val="nil"/>
            </w:tcBorders>
          </w:tcPr>
          <w:p w14:paraId="187DA4DD" w14:textId="104E08D7" w:rsidR="0073141F" w:rsidRPr="0048109E" w:rsidRDefault="00874FAB" w:rsidP="000D7F38">
            <w:pPr>
              <w:spacing w:before="20" w:after="20"/>
              <w:rPr>
                <w:rFonts w:eastAsia="Arial" w:cs="Arial"/>
                <w:lang w:val="es-ES"/>
              </w:rPr>
            </w:pPr>
            <w:r>
              <w:rPr>
                <w:rFonts w:eastAsia="Arial" w:cs="Arial"/>
                <w:lang w:val="es-ES"/>
              </w:rPr>
              <w:t>blanca (caucásica); n</w:t>
            </w:r>
            <w:r w:rsidR="0073141F" w:rsidRPr="0048109E">
              <w:rPr>
                <w:rFonts w:eastAsia="Arial" w:cs="Arial"/>
                <w:lang w:val="es-ES"/>
              </w:rPr>
              <w:t xml:space="preserve">egro (afroamericano); </w:t>
            </w:r>
            <w:r>
              <w:rPr>
                <w:rFonts w:eastAsia="Arial" w:cs="Arial"/>
                <w:lang w:val="es-ES"/>
              </w:rPr>
              <w:t>asiático; l</w:t>
            </w:r>
            <w:r w:rsidR="0073141F" w:rsidRPr="0048109E">
              <w:rPr>
                <w:rFonts w:eastAsia="Arial" w:cs="Arial"/>
                <w:lang w:val="es-ES"/>
              </w:rPr>
              <w:t xml:space="preserve">atino o hispano; </w:t>
            </w:r>
            <w:r>
              <w:rPr>
                <w:rFonts w:eastAsia="Arial" w:cs="Arial"/>
                <w:lang w:val="es-ES"/>
              </w:rPr>
              <w:t>a</w:t>
            </w:r>
            <w:r w:rsidR="00317F28" w:rsidRPr="0048109E">
              <w:rPr>
                <w:rFonts w:eastAsia="Arial" w:cs="Arial"/>
                <w:lang w:val="es-ES"/>
              </w:rPr>
              <w:t>frica</w:t>
            </w:r>
            <w:r w:rsidR="00317F28">
              <w:rPr>
                <w:rFonts w:eastAsia="Arial" w:cs="Arial"/>
                <w:lang w:val="es-ES"/>
              </w:rPr>
              <w:t>na</w:t>
            </w:r>
            <w:r w:rsidR="0073141F" w:rsidRPr="0048109E">
              <w:rPr>
                <w:rFonts w:eastAsia="Arial" w:cs="Arial"/>
                <w:lang w:val="es-ES"/>
              </w:rPr>
              <w:t xml:space="preserve">; </w:t>
            </w:r>
            <w:r>
              <w:rPr>
                <w:rFonts w:eastAsia="Arial" w:cs="Arial"/>
                <w:lang w:val="es-ES"/>
              </w:rPr>
              <w:t>indígena; medio este; bi-racial o multi-racial</w:t>
            </w:r>
          </w:p>
        </w:tc>
      </w:tr>
      <w:tr w:rsidR="0073141F" w:rsidRPr="0048109E" w14:paraId="2E726E75" w14:textId="77777777" w:rsidTr="00D2679C">
        <w:trPr>
          <w:jc w:val="center"/>
        </w:trPr>
        <w:tc>
          <w:tcPr>
            <w:tcW w:w="1685" w:type="pct"/>
            <w:tcBorders>
              <w:top w:val="single" w:sz="12" w:space="0" w:color="7C8029"/>
              <w:bottom w:val="single" w:sz="12" w:space="0" w:color="7C8029"/>
              <w:right w:val="single" w:sz="12" w:space="0" w:color="7C8029"/>
            </w:tcBorders>
            <w:shd w:val="clear" w:color="auto" w:fill="auto"/>
          </w:tcPr>
          <w:p w14:paraId="23FE53F1" w14:textId="77777777" w:rsidR="0073141F" w:rsidRPr="0048109E" w:rsidRDefault="0073141F" w:rsidP="00354ABF">
            <w:pPr>
              <w:spacing w:before="20" w:after="20"/>
              <w:jc w:val="right"/>
              <w:rPr>
                <w:b/>
                <w:bCs/>
                <w:lang w:val="es-ES"/>
              </w:rPr>
            </w:pPr>
            <w:r w:rsidRPr="0048109E">
              <w:rPr>
                <w:b/>
                <w:bCs/>
                <w:lang w:val="es-ES"/>
              </w:rPr>
              <w:t>Género</w:t>
            </w:r>
          </w:p>
        </w:tc>
        <w:tc>
          <w:tcPr>
            <w:tcW w:w="3315" w:type="pct"/>
            <w:tcBorders>
              <w:top w:val="single" w:sz="12" w:space="0" w:color="7C8029"/>
              <w:left w:val="single" w:sz="12" w:space="0" w:color="7C8029"/>
              <w:bottom w:val="single" w:sz="12" w:space="0" w:color="7C8029"/>
              <w:right w:val="nil"/>
            </w:tcBorders>
          </w:tcPr>
          <w:p w14:paraId="6EE6FC85" w14:textId="3D191EC0" w:rsidR="0073141F" w:rsidRPr="0048109E" w:rsidRDefault="00874FAB" w:rsidP="003E3BF5">
            <w:pPr>
              <w:spacing w:before="20" w:after="20"/>
              <w:rPr>
                <w:lang w:val="es-ES"/>
              </w:rPr>
            </w:pPr>
            <w:r>
              <w:rPr>
                <w:lang w:val="es-ES"/>
              </w:rPr>
              <w:t>m</w:t>
            </w:r>
            <w:r w:rsidR="003E3BF5">
              <w:rPr>
                <w:lang w:val="es-ES"/>
              </w:rPr>
              <w:t>asculino; femenino</w:t>
            </w:r>
            <w:r w:rsidR="0073141F" w:rsidRPr="0048109E">
              <w:rPr>
                <w:lang w:val="es-ES"/>
              </w:rPr>
              <w:t>; no binario</w:t>
            </w:r>
          </w:p>
        </w:tc>
      </w:tr>
      <w:tr w:rsidR="0073141F" w:rsidRPr="005168EB" w14:paraId="52C2178D" w14:textId="77777777" w:rsidTr="00D2679C">
        <w:trPr>
          <w:jc w:val="center"/>
        </w:trPr>
        <w:tc>
          <w:tcPr>
            <w:tcW w:w="1685" w:type="pct"/>
            <w:tcBorders>
              <w:top w:val="single" w:sz="12" w:space="0" w:color="7C8029"/>
              <w:bottom w:val="single" w:sz="12" w:space="0" w:color="7C8029"/>
              <w:right w:val="single" w:sz="12" w:space="0" w:color="7C8029"/>
            </w:tcBorders>
            <w:shd w:val="clear" w:color="auto" w:fill="auto"/>
          </w:tcPr>
          <w:p w14:paraId="770446CF" w14:textId="77777777" w:rsidR="0073141F" w:rsidRPr="0048109E" w:rsidRDefault="0073141F" w:rsidP="00354ABF">
            <w:pPr>
              <w:spacing w:before="20" w:after="20"/>
              <w:jc w:val="right"/>
              <w:rPr>
                <w:b/>
                <w:bCs/>
                <w:lang w:val="es-ES"/>
              </w:rPr>
            </w:pPr>
            <w:r w:rsidRPr="0048109E">
              <w:rPr>
                <w:b/>
                <w:bCs/>
                <w:lang w:val="es-ES"/>
              </w:rPr>
              <w:t>Capacidad</w:t>
            </w:r>
          </w:p>
        </w:tc>
        <w:tc>
          <w:tcPr>
            <w:tcW w:w="3315" w:type="pct"/>
            <w:tcBorders>
              <w:top w:val="single" w:sz="12" w:space="0" w:color="7C8029"/>
              <w:left w:val="single" w:sz="12" w:space="0" w:color="7C8029"/>
              <w:bottom w:val="single" w:sz="12" w:space="0" w:color="7C8029"/>
              <w:right w:val="nil"/>
            </w:tcBorders>
          </w:tcPr>
          <w:p w14:paraId="7A1D57E6" w14:textId="70951A67" w:rsidR="0073141F" w:rsidRPr="0048109E" w:rsidRDefault="00874FAB" w:rsidP="00F7060E">
            <w:pPr>
              <w:spacing w:before="20" w:after="20"/>
              <w:rPr>
                <w:lang w:val="es-ES"/>
              </w:rPr>
            </w:pPr>
            <w:r>
              <w:rPr>
                <w:lang w:val="es-ES"/>
              </w:rPr>
              <w:t>d</w:t>
            </w:r>
            <w:r w:rsidR="003E3BF5">
              <w:rPr>
                <w:lang w:val="es-ES"/>
              </w:rPr>
              <w:t xml:space="preserve">iscapacitados; </w:t>
            </w:r>
            <w:r w:rsidR="0073141F" w:rsidRPr="0048109E">
              <w:rPr>
                <w:lang w:val="es-ES"/>
              </w:rPr>
              <w:t xml:space="preserve">con capacidades diferentes (o con un amigo </w:t>
            </w:r>
            <w:r w:rsidR="003E3BF5">
              <w:rPr>
                <w:lang w:val="es-ES"/>
              </w:rPr>
              <w:t xml:space="preserve">cercano o miembro de la familia que </w:t>
            </w:r>
            <w:r w:rsidR="00D2679C">
              <w:rPr>
                <w:lang w:val="es-ES"/>
              </w:rPr>
              <w:t>las padezca</w:t>
            </w:r>
            <w:r w:rsidR="003E3BF5">
              <w:rPr>
                <w:lang w:val="es-ES"/>
              </w:rPr>
              <w:t>)</w:t>
            </w:r>
            <w:r w:rsidR="0073141F" w:rsidRPr="0048109E">
              <w:rPr>
                <w:lang w:val="es-ES"/>
              </w:rPr>
              <w:t>; sin discapacidad</w:t>
            </w:r>
          </w:p>
        </w:tc>
      </w:tr>
      <w:tr w:rsidR="0073141F" w:rsidRPr="005168EB" w14:paraId="5B13D4F9" w14:textId="77777777" w:rsidTr="00D2679C">
        <w:trPr>
          <w:jc w:val="center"/>
        </w:trPr>
        <w:tc>
          <w:tcPr>
            <w:tcW w:w="1685" w:type="pct"/>
            <w:tcBorders>
              <w:top w:val="single" w:sz="12" w:space="0" w:color="7C8029"/>
              <w:bottom w:val="single" w:sz="12" w:space="0" w:color="7C8029"/>
              <w:right w:val="single" w:sz="12" w:space="0" w:color="7C8029"/>
            </w:tcBorders>
            <w:shd w:val="clear" w:color="auto" w:fill="auto"/>
          </w:tcPr>
          <w:p w14:paraId="7B0E65F1" w14:textId="77777777" w:rsidR="0073141F" w:rsidRPr="0048109E" w:rsidRDefault="0073141F" w:rsidP="00354ABF">
            <w:pPr>
              <w:spacing w:before="20" w:after="20"/>
              <w:jc w:val="right"/>
              <w:rPr>
                <w:b/>
                <w:bCs/>
                <w:lang w:val="es-ES"/>
              </w:rPr>
            </w:pPr>
            <w:r w:rsidRPr="0048109E">
              <w:rPr>
                <w:b/>
                <w:bCs/>
                <w:lang w:val="es-ES"/>
              </w:rPr>
              <w:t>Religión</w:t>
            </w:r>
          </w:p>
        </w:tc>
        <w:tc>
          <w:tcPr>
            <w:tcW w:w="3315" w:type="pct"/>
            <w:tcBorders>
              <w:top w:val="single" w:sz="12" w:space="0" w:color="7C8029"/>
              <w:left w:val="single" w:sz="12" w:space="0" w:color="7C8029"/>
              <w:bottom w:val="single" w:sz="12" w:space="0" w:color="7C8029"/>
              <w:right w:val="nil"/>
            </w:tcBorders>
          </w:tcPr>
          <w:p w14:paraId="61DFA041" w14:textId="03CA620B" w:rsidR="0073141F" w:rsidRPr="0048109E" w:rsidRDefault="00874FAB" w:rsidP="00C939AF">
            <w:pPr>
              <w:spacing w:before="20" w:after="20"/>
              <w:rPr>
                <w:lang w:val="es-ES"/>
              </w:rPr>
            </w:pPr>
            <w:r>
              <w:rPr>
                <w:lang w:val="es-ES"/>
              </w:rPr>
              <w:t>c</w:t>
            </w:r>
            <w:r w:rsidR="0073141F" w:rsidRPr="0048109E">
              <w:rPr>
                <w:lang w:val="es-ES"/>
              </w:rPr>
              <w:t>ristiano (incluyendo católicos, p</w:t>
            </w:r>
            <w:r>
              <w:rPr>
                <w:lang w:val="es-ES"/>
              </w:rPr>
              <w:t>rotestantes, ortodoxos, etc.); judío; musulmán; hindú; budista; indígena; espiritual; a</w:t>
            </w:r>
            <w:r w:rsidR="0073141F" w:rsidRPr="0048109E">
              <w:rPr>
                <w:lang w:val="es-ES"/>
              </w:rPr>
              <w:t xml:space="preserve">gnóstico; </w:t>
            </w:r>
            <w:r>
              <w:rPr>
                <w:lang w:val="es-ES"/>
              </w:rPr>
              <w:t>a</w:t>
            </w:r>
            <w:r w:rsidR="0073141F" w:rsidRPr="0048109E">
              <w:rPr>
                <w:lang w:val="es-ES"/>
              </w:rPr>
              <w:t>teo</w:t>
            </w:r>
            <w:r w:rsidR="00C939AF">
              <w:rPr>
                <w:lang w:val="es-ES"/>
              </w:rPr>
              <w:t xml:space="preserve"> </w:t>
            </w:r>
            <w:r w:rsidR="0073141F" w:rsidRPr="0048109E">
              <w:rPr>
                <w:lang w:val="es-ES"/>
              </w:rPr>
              <w:t>(L</w:t>
            </w:r>
            <w:r w:rsidR="003E3BF5">
              <w:rPr>
                <w:lang w:val="es-ES"/>
              </w:rPr>
              <w:t>a l</w:t>
            </w:r>
            <w:r w:rsidR="0073141F" w:rsidRPr="0048109E">
              <w:rPr>
                <w:lang w:val="es-ES"/>
              </w:rPr>
              <w:t>ista debe adaptarse al contexto.)</w:t>
            </w:r>
          </w:p>
        </w:tc>
      </w:tr>
      <w:tr w:rsidR="0073141F" w:rsidRPr="005168EB" w14:paraId="3CF1E0C2" w14:textId="77777777" w:rsidTr="00D2679C">
        <w:trPr>
          <w:jc w:val="center"/>
        </w:trPr>
        <w:tc>
          <w:tcPr>
            <w:tcW w:w="1685" w:type="pct"/>
            <w:tcBorders>
              <w:top w:val="single" w:sz="12" w:space="0" w:color="7C8029"/>
              <w:bottom w:val="single" w:sz="12" w:space="0" w:color="7C8029"/>
              <w:right w:val="single" w:sz="12" w:space="0" w:color="7C8029"/>
            </w:tcBorders>
            <w:shd w:val="clear" w:color="auto" w:fill="auto"/>
          </w:tcPr>
          <w:p w14:paraId="22DE3BDC" w14:textId="77777777" w:rsidR="0073141F" w:rsidRPr="0048109E" w:rsidRDefault="0073141F" w:rsidP="00354ABF">
            <w:pPr>
              <w:spacing w:before="20" w:after="20"/>
              <w:jc w:val="right"/>
              <w:rPr>
                <w:b/>
                <w:bCs/>
                <w:lang w:val="es-ES"/>
              </w:rPr>
            </w:pPr>
            <w:r w:rsidRPr="0048109E">
              <w:rPr>
                <w:b/>
                <w:bCs/>
                <w:lang w:val="es-ES"/>
              </w:rPr>
              <w:t>Región de origen</w:t>
            </w:r>
          </w:p>
        </w:tc>
        <w:tc>
          <w:tcPr>
            <w:tcW w:w="3315" w:type="pct"/>
            <w:tcBorders>
              <w:top w:val="single" w:sz="12" w:space="0" w:color="7C8029"/>
              <w:left w:val="single" w:sz="12" w:space="0" w:color="7C8029"/>
              <w:bottom w:val="single" w:sz="12" w:space="0" w:color="7C8029"/>
              <w:right w:val="nil"/>
            </w:tcBorders>
          </w:tcPr>
          <w:p w14:paraId="42AB33E0" w14:textId="2816DB96" w:rsidR="0073141F" w:rsidRPr="0048109E" w:rsidRDefault="00874FAB" w:rsidP="00D2679C">
            <w:pPr>
              <w:spacing w:before="20" w:after="20"/>
              <w:rPr>
                <w:lang w:val="es-ES"/>
              </w:rPr>
            </w:pPr>
            <w:r>
              <w:rPr>
                <w:lang w:val="es-ES"/>
              </w:rPr>
              <w:t>N</w:t>
            </w:r>
            <w:r w:rsidR="00D2679C">
              <w:rPr>
                <w:lang w:val="es-ES"/>
              </w:rPr>
              <w:t>orte, Centro y Sur América; Europa</w:t>
            </w:r>
            <w:r w:rsidR="0073141F" w:rsidRPr="0048109E">
              <w:rPr>
                <w:lang w:val="es-ES"/>
              </w:rPr>
              <w:t>; Medio Este; África; Asia; Austra</w:t>
            </w:r>
            <w:r w:rsidR="00D2679C">
              <w:rPr>
                <w:lang w:val="es-ES"/>
              </w:rPr>
              <w:t>lia</w:t>
            </w:r>
            <w:r w:rsidR="003E3BF5">
              <w:rPr>
                <w:lang w:val="es-ES"/>
              </w:rPr>
              <w:t>/Nueva Zelanda; Islas del P</w:t>
            </w:r>
            <w:r w:rsidR="0073141F" w:rsidRPr="0048109E">
              <w:rPr>
                <w:lang w:val="es-ES"/>
              </w:rPr>
              <w:t>acifico</w:t>
            </w:r>
          </w:p>
        </w:tc>
      </w:tr>
      <w:tr w:rsidR="0073141F" w:rsidRPr="005168EB" w14:paraId="4301EF6E" w14:textId="77777777" w:rsidTr="00D2679C">
        <w:trPr>
          <w:jc w:val="center"/>
        </w:trPr>
        <w:tc>
          <w:tcPr>
            <w:tcW w:w="1685" w:type="pct"/>
            <w:tcBorders>
              <w:top w:val="single" w:sz="12" w:space="0" w:color="7C8029"/>
              <w:bottom w:val="single" w:sz="12" w:space="0" w:color="7C8029"/>
              <w:right w:val="single" w:sz="12" w:space="0" w:color="7C8029"/>
            </w:tcBorders>
            <w:shd w:val="clear" w:color="auto" w:fill="auto"/>
          </w:tcPr>
          <w:p w14:paraId="264837CA" w14:textId="7641E1E9" w:rsidR="0073141F" w:rsidRPr="0048109E" w:rsidRDefault="008877AC" w:rsidP="00D2679C">
            <w:pPr>
              <w:spacing w:before="20" w:after="20"/>
              <w:jc w:val="right"/>
              <w:rPr>
                <w:b/>
                <w:bCs/>
                <w:lang w:val="es-ES"/>
              </w:rPr>
            </w:pPr>
            <w:r>
              <w:rPr>
                <w:b/>
                <w:bCs/>
                <w:lang w:val="es-ES"/>
              </w:rPr>
              <w:t>Clase e</w:t>
            </w:r>
            <w:r w:rsidR="0073141F" w:rsidRPr="0048109E">
              <w:rPr>
                <w:b/>
                <w:bCs/>
                <w:lang w:val="es-ES"/>
              </w:rPr>
              <w:t xml:space="preserve">conómica </w:t>
            </w:r>
            <w:r w:rsidR="00D2679C">
              <w:rPr>
                <w:b/>
                <w:bCs/>
                <w:lang w:val="es-ES"/>
              </w:rPr>
              <w:t>de la infancia</w:t>
            </w:r>
          </w:p>
        </w:tc>
        <w:tc>
          <w:tcPr>
            <w:tcW w:w="3315" w:type="pct"/>
            <w:tcBorders>
              <w:top w:val="single" w:sz="12" w:space="0" w:color="7C8029"/>
              <w:left w:val="single" w:sz="12" w:space="0" w:color="7C8029"/>
              <w:bottom w:val="single" w:sz="12" w:space="0" w:color="7C8029"/>
              <w:right w:val="nil"/>
            </w:tcBorders>
          </w:tcPr>
          <w:p w14:paraId="3B90F489" w14:textId="4C0F35E8" w:rsidR="0073141F" w:rsidRPr="0048109E" w:rsidRDefault="00874FAB" w:rsidP="003E3BF5">
            <w:pPr>
              <w:spacing w:before="20" w:after="20"/>
              <w:rPr>
                <w:lang w:val="es-ES"/>
              </w:rPr>
            </w:pPr>
            <w:r>
              <w:rPr>
                <w:lang w:val="es-ES"/>
              </w:rPr>
              <w:t>c</w:t>
            </w:r>
            <w:r w:rsidR="003E3BF5">
              <w:rPr>
                <w:lang w:val="es-ES"/>
              </w:rPr>
              <w:t>lase alta; c</w:t>
            </w:r>
            <w:r>
              <w:rPr>
                <w:lang w:val="es-ES"/>
              </w:rPr>
              <w:t>lase media alta;</w:t>
            </w:r>
            <w:r w:rsidR="0073141F" w:rsidRPr="0048109E">
              <w:rPr>
                <w:lang w:val="es-ES"/>
              </w:rPr>
              <w:t xml:space="preserve"> </w:t>
            </w:r>
            <w:r>
              <w:rPr>
                <w:lang w:val="es-ES"/>
              </w:rPr>
              <w:t>clase media;</w:t>
            </w:r>
            <w:r w:rsidR="00317F28">
              <w:rPr>
                <w:lang w:val="es-ES"/>
              </w:rPr>
              <w:t xml:space="preserve"> clase de trabajo; p</w:t>
            </w:r>
            <w:r w:rsidR="0073141F" w:rsidRPr="0048109E">
              <w:rPr>
                <w:lang w:val="es-ES"/>
              </w:rPr>
              <w:t>obre</w:t>
            </w:r>
          </w:p>
        </w:tc>
      </w:tr>
    </w:tbl>
    <w:p w14:paraId="3C4B29A0" w14:textId="4806B03A" w:rsidR="0073141F" w:rsidRPr="0048109E" w:rsidRDefault="0073141F" w:rsidP="00354ABF">
      <w:pPr>
        <w:tabs>
          <w:tab w:val="left" w:pos="720"/>
        </w:tabs>
        <w:spacing w:before="200" w:after="140"/>
        <w:ind w:left="720" w:hanging="360"/>
        <w:rPr>
          <w:lang w:val="es-ES"/>
        </w:rPr>
      </w:pPr>
      <w:r w:rsidRPr="0048109E">
        <w:rPr>
          <w:lang w:val="es-ES"/>
        </w:rPr>
        <w:t>1c. Comience co</w:t>
      </w:r>
      <w:r w:rsidR="003E3BF5">
        <w:rPr>
          <w:lang w:val="es-ES"/>
        </w:rPr>
        <w:t xml:space="preserve">n una categoría fácil, como </w:t>
      </w:r>
      <w:r w:rsidR="000E6593">
        <w:rPr>
          <w:lang w:val="es-ES"/>
        </w:rPr>
        <w:t>“</w:t>
      </w:r>
      <w:r w:rsidR="003E3BF5">
        <w:rPr>
          <w:lang w:val="es-ES"/>
        </w:rPr>
        <w:t xml:space="preserve">la </w:t>
      </w:r>
      <w:r w:rsidRPr="0048109E">
        <w:rPr>
          <w:lang w:val="es-ES"/>
        </w:rPr>
        <w:t>mano dominante</w:t>
      </w:r>
      <w:r w:rsidR="000E6593">
        <w:rPr>
          <w:lang w:val="es-ES"/>
        </w:rPr>
        <w:t>”</w:t>
      </w:r>
      <w:r w:rsidRPr="0048109E">
        <w:rPr>
          <w:lang w:val="es-ES"/>
        </w:rPr>
        <w:t>. Diga a los participan</w:t>
      </w:r>
      <w:r w:rsidR="003E3BF5">
        <w:rPr>
          <w:lang w:val="es-ES"/>
        </w:rPr>
        <w:t xml:space="preserve">tes: Si usted es diestro, pase </w:t>
      </w:r>
      <w:r w:rsidR="00D2679C">
        <w:rPr>
          <w:lang w:val="es-ES"/>
        </w:rPr>
        <w:t>a este lado del salón</w:t>
      </w:r>
      <w:r w:rsidR="003E3BF5">
        <w:rPr>
          <w:lang w:val="es-ES"/>
        </w:rPr>
        <w:t>. Si usted es zurdo, pase</w:t>
      </w:r>
      <w:r w:rsidRPr="0048109E">
        <w:rPr>
          <w:lang w:val="es-ES"/>
        </w:rPr>
        <w:t xml:space="preserve"> al otro lado </w:t>
      </w:r>
      <w:r w:rsidR="00D2679C" w:rsidRPr="0048109E">
        <w:rPr>
          <w:lang w:val="es-ES"/>
        </w:rPr>
        <w:t>del</w:t>
      </w:r>
      <w:r w:rsidR="00D2679C">
        <w:rPr>
          <w:lang w:val="es-ES"/>
        </w:rPr>
        <w:t xml:space="preserve"> salón</w:t>
      </w:r>
      <w:r w:rsidRPr="0048109E">
        <w:rPr>
          <w:lang w:val="es-ES"/>
        </w:rPr>
        <w:t xml:space="preserve">. (Indicar </w:t>
      </w:r>
      <w:r w:rsidR="003E3BF5">
        <w:rPr>
          <w:lang w:val="es-ES"/>
        </w:rPr>
        <w:t>el lugar donde cada grupo debe pararse</w:t>
      </w:r>
      <w:r w:rsidR="008877AC">
        <w:rPr>
          <w:lang w:val="es-ES"/>
        </w:rPr>
        <w:t>.</w:t>
      </w:r>
      <w:r w:rsidR="003E3BF5">
        <w:rPr>
          <w:lang w:val="es-ES"/>
        </w:rPr>
        <w:t>)</w:t>
      </w:r>
    </w:p>
    <w:p w14:paraId="2A88B0B9" w14:textId="23C22CB9" w:rsidR="0073141F" w:rsidRPr="0048109E" w:rsidRDefault="00963A07" w:rsidP="00354ABF">
      <w:pPr>
        <w:tabs>
          <w:tab w:val="left" w:pos="720"/>
        </w:tabs>
        <w:spacing w:after="140"/>
        <w:ind w:left="720" w:hanging="360"/>
        <w:rPr>
          <w:lang w:val="es-ES"/>
        </w:rPr>
      </w:pPr>
      <w:r>
        <w:rPr>
          <w:lang w:val="es-ES"/>
        </w:rPr>
        <w:t>1d. Cuando los participantes hayan</w:t>
      </w:r>
      <w:r w:rsidR="0073141F" w:rsidRPr="0048109E">
        <w:rPr>
          <w:lang w:val="es-ES"/>
        </w:rPr>
        <w:t xml:space="preserve"> formado sus grupos, </w:t>
      </w:r>
      <w:r>
        <w:rPr>
          <w:lang w:val="es-ES"/>
        </w:rPr>
        <w:t xml:space="preserve">dígales: En silencio, observen alrededor del salón. Observen el grupo que eligió y </w:t>
      </w:r>
      <w:r w:rsidR="00317F28">
        <w:rPr>
          <w:lang w:val="es-ES"/>
        </w:rPr>
        <w:t>al otro grupo</w:t>
      </w:r>
      <w:r>
        <w:rPr>
          <w:lang w:val="es-ES"/>
        </w:rPr>
        <w:t>. Preste</w:t>
      </w:r>
      <w:r w:rsidR="0073141F" w:rsidRPr="0048109E">
        <w:rPr>
          <w:lang w:val="es-ES"/>
        </w:rPr>
        <w:t xml:space="preserve"> atención a cómo se siente</w:t>
      </w:r>
      <w:r>
        <w:rPr>
          <w:lang w:val="es-ES"/>
        </w:rPr>
        <w:t xml:space="preserve"> usted</w:t>
      </w:r>
      <w:r w:rsidR="0073141F" w:rsidRPr="0048109E">
        <w:rPr>
          <w:lang w:val="es-ES"/>
        </w:rPr>
        <w:t>. Luego discuta con su grupo por qué eligió ese grupo en particular.</w:t>
      </w:r>
    </w:p>
    <w:p w14:paraId="58F07BA1" w14:textId="564A690D" w:rsidR="0073141F" w:rsidRPr="0048109E" w:rsidRDefault="0073141F" w:rsidP="00354ABF">
      <w:pPr>
        <w:tabs>
          <w:tab w:val="left" w:pos="720"/>
        </w:tabs>
        <w:spacing w:after="140"/>
        <w:ind w:left="720" w:hanging="360"/>
        <w:rPr>
          <w:lang w:val="es-ES"/>
        </w:rPr>
      </w:pPr>
      <w:r w:rsidRPr="0048109E">
        <w:rPr>
          <w:lang w:val="es-ES"/>
        </w:rPr>
        <w:t xml:space="preserve">1e. Después de 2-3 minutos, </w:t>
      </w:r>
      <w:r w:rsidR="00317F28">
        <w:rPr>
          <w:lang w:val="es-ES"/>
        </w:rPr>
        <w:t>mencion</w:t>
      </w:r>
      <w:r w:rsidR="00D03F21">
        <w:rPr>
          <w:lang w:val="es-ES"/>
        </w:rPr>
        <w:t>e</w:t>
      </w:r>
      <w:r w:rsidRPr="0048109E">
        <w:rPr>
          <w:lang w:val="es-ES"/>
        </w:rPr>
        <w:t xml:space="preserve"> otra categoría (de las muestras dadas u otros preparados de antema</w:t>
      </w:r>
      <w:r w:rsidR="00317F28">
        <w:rPr>
          <w:lang w:val="es-ES"/>
        </w:rPr>
        <w:t>no) y repita</w:t>
      </w:r>
      <w:r w:rsidRPr="0048109E">
        <w:rPr>
          <w:lang w:val="es-ES"/>
        </w:rPr>
        <w:t xml:space="preserve"> el ejercicio, dando a los participantes 3-5 minutos para di</w:t>
      </w:r>
      <w:r w:rsidR="00963A07">
        <w:rPr>
          <w:lang w:val="es-ES"/>
        </w:rPr>
        <w:t xml:space="preserve">scutir cada categoría. Elija </w:t>
      </w:r>
      <w:r w:rsidR="00317F28">
        <w:rPr>
          <w:lang w:val="es-ES"/>
        </w:rPr>
        <w:t>la cantidad de categorías que el tiempo le permita</w:t>
      </w:r>
      <w:r w:rsidRPr="0048109E">
        <w:rPr>
          <w:lang w:val="es-ES"/>
        </w:rPr>
        <w:t xml:space="preserve"> (por lo general 5-6).</w:t>
      </w:r>
    </w:p>
    <w:p w14:paraId="1CC3A1D6" w14:textId="28C5F1C2" w:rsidR="0073141F" w:rsidRPr="0048109E" w:rsidRDefault="0073141F" w:rsidP="00354ABF">
      <w:pPr>
        <w:tabs>
          <w:tab w:val="left" w:pos="720"/>
        </w:tabs>
        <w:spacing w:after="140"/>
        <w:ind w:left="720" w:hanging="360"/>
        <w:rPr>
          <w:lang w:val="es-ES"/>
        </w:rPr>
      </w:pPr>
      <w:r w:rsidRPr="0048109E">
        <w:rPr>
          <w:lang w:val="es-ES"/>
        </w:rPr>
        <w:t>1f. Llev</w:t>
      </w:r>
      <w:r w:rsidR="00D03F21">
        <w:rPr>
          <w:lang w:val="es-ES"/>
        </w:rPr>
        <w:t>e</w:t>
      </w:r>
      <w:r w:rsidRPr="0048109E">
        <w:rPr>
          <w:lang w:val="es-ES"/>
        </w:rPr>
        <w:t xml:space="preserve"> a todos de vuelt</w:t>
      </w:r>
      <w:r w:rsidR="00963A07">
        <w:rPr>
          <w:lang w:val="es-ES"/>
        </w:rPr>
        <w:t>a al centro</w:t>
      </w:r>
      <w:r w:rsidR="00D2679C">
        <w:rPr>
          <w:lang w:val="es-ES"/>
        </w:rPr>
        <w:t xml:space="preserve"> del salón</w:t>
      </w:r>
      <w:r w:rsidR="00963A07">
        <w:rPr>
          <w:lang w:val="es-ES"/>
        </w:rPr>
        <w:t>. Dígales</w:t>
      </w:r>
      <w:r w:rsidRPr="0048109E">
        <w:rPr>
          <w:lang w:val="es-ES"/>
        </w:rPr>
        <w:t xml:space="preserve">: </w:t>
      </w:r>
      <w:r w:rsidR="00963A07" w:rsidRPr="0048109E">
        <w:rPr>
          <w:lang w:val="es-ES"/>
        </w:rPr>
        <w:t>O</w:t>
      </w:r>
      <w:r w:rsidR="003A6234">
        <w:rPr>
          <w:lang w:val="es-ES"/>
        </w:rPr>
        <w:t xml:space="preserve">bsérvense </w:t>
      </w:r>
      <w:r w:rsidR="00963A07">
        <w:rPr>
          <w:lang w:val="es-ES"/>
        </w:rPr>
        <w:t>a todos ustedes, juntos en un mismo grupo</w:t>
      </w:r>
      <w:r w:rsidR="003A6234">
        <w:rPr>
          <w:lang w:val="es-ES"/>
        </w:rPr>
        <w:t>,</w:t>
      </w:r>
      <w:r w:rsidR="00963A07">
        <w:rPr>
          <w:lang w:val="es-ES"/>
        </w:rPr>
        <w:t xml:space="preserve"> ¿Qué es lo que ve y</w:t>
      </w:r>
      <w:r w:rsidRPr="0048109E">
        <w:rPr>
          <w:lang w:val="es-ES"/>
        </w:rPr>
        <w:t xml:space="preserve"> siente? ¿</w:t>
      </w:r>
      <w:r w:rsidR="003A6234">
        <w:rPr>
          <w:lang w:val="es-ES"/>
        </w:rPr>
        <w:t>Ve usted a</w:t>
      </w:r>
      <w:r w:rsidRPr="0048109E">
        <w:rPr>
          <w:lang w:val="es-ES"/>
        </w:rPr>
        <w:t>l grupo de manera diferente? ¿Si es así, cómo? D</w:t>
      </w:r>
      <w:r w:rsidR="003A6234">
        <w:rPr>
          <w:lang w:val="es-ES"/>
        </w:rPr>
        <w:t>edi</w:t>
      </w:r>
      <w:r w:rsidR="008877AC">
        <w:rPr>
          <w:lang w:val="es-ES"/>
        </w:rPr>
        <w:t>que</w:t>
      </w:r>
      <w:r w:rsidR="003A6234">
        <w:rPr>
          <w:lang w:val="es-ES"/>
        </w:rPr>
        <w:t xml:space="preserve"> 5 minutos para</w:t>
      </w:r>
      <w:r w:rsidRPr="0048109E">
        <w:rPr>
          <w:lang w:val="es-ES"/>
        </w:rPr>
        <w:t xml:space="preserve"> discusión.</w:t>
      </w:r>
    </w:p>
    <w:p w14:paraId="18245A1F" w14:textId="77777777" w:rsidR="0073141F" w:rsidRPr="0048109E" w:rsidRDefault="0073141F" w:rsidP="00354ABF">
      <w:pPr>
        <w:pStyle w:val="ListParagraph"/>
        <w:numPr>
          <w:ilvl w:val="0"/>
          <w:numId w:val="14"/>
        </w:numPr>
        <w:spacing w:after="140" w:line="240" w:lineRule="auto"/>
        <w:contextualSpacing w:val="0"/>
        <w:rPr>
          <w:lang w:val="es-ES"/>
        </w:rPr>
      </w:pPr>
      <w:r w:rsidRPr="0048109E">
        <w:rPr>
          <w:lang w:val="es-ES"/>
        </w:rPr>
        <w:t>Discusión en grupos pequeños (15 minutos)</w:t>
      </w:r>
    </w:p>
    <w:p w14:paraId="45A226C3" w14:textId="77F857C1" w:rsidR="0073141F" w:rsidRPr="0048109E" w:rsidRDefault="0073141F" w:rsidP="00354ABF">
      <w:pPr>
        <w:tabs>
          <w:tab w:val="left" w:pos="720"/>
        </w:tabs>
        <w:spacing w:after="140"/>
        <w:ind w:left="720" w:hanging="360"/>
        <w:rPr>
          <w:lang w:val="es-ES"/>
        </w:rPr>
      </w:pPr>
      <w:r w:rsidRPr="0048109E">
        <w:rPr>
          <w:lang w:val="es-ES"/>
        </w:rPr>
        <w:t>2a. Pida a los parti</w:t>
      </w:r>
      <w:r w:rsidR="003A6234">
        <w:rPr>
          <w:lang w:val="es-ES"/>
        </w:rPr>
        <w:t>cipantes que</w:t>
      </w:r>
      <w:r w:rsidR="00D2679C">
        <w:rPr>
          <w:lang w:val="es-ES"/>
        </w:rPr>
        <w:t xml:space="preserve"> se integren en</w:t>
      </w:r>
      <w:r w:rsidR="003A6234">
        <w:rPr>
          <w:lang w:val="es-ES"/>
        </w:rPr>
        <w:t xml:space="preserve"> grupos de 4 a </w:t>
      </w:r>
      <w:r w:rsidRPr="0048109E">
        <w:rPr>
          <w:lang w:val="es-ES"/>
        </w:rPr>
        <w:t>5</w:t>
      </w:r>
      <w:r w:rsidR="00963A07">
        <w:rPr>
          <w:lang w:val="es-ES"/>
        </w:rPr>
        <w:t xml:space="preserve"> personas</w:t>
      </w:r>
      <w:r w:rsidRPr="0048109E">
        <w:rPr>
          <w:lang w:val="es-ES"/>
        </w:rPr>
        <w:t>, tratando de encontrar</w:t>
      </w:r>
      <w:r w:rsidR="003A6234">
        <w:rPr>
          <w:lang w:val="es-ES"/>
        </w:rPr>
        <w:t>se con</w:t>
      </w:r>
      <w:r w:rsidR="00963A07">
        <w:rPr>
          <w:lang w:val="es-ES"/>
        </w:rPr>
        <w:t xml:space="preserve"> quienes no estuvieron con frecuencia</w:t>
      </w:r>
      <w:r w:rsidRPr="0048109E">
        <w:rPr>
          <w:lang w:val="es-ES"/>
        </w:rPr>
        <w:t xml:space="preserve"> durante el ejercicio </w:t>
      </w:r>
      <w:r w:rsidR="00963A07">
        <w:rPr>
          <w:lang w:val="es-ES"/>
        </w:rPr>
        <w:t xml:space="preserve">de los </w:t>
      </w:r>
      <w:r w:rsidRPr="0048109E">
        <w:rPr>
          <w:lang w:val="es-ES"/>
        </w:rPr>
        <w:t>grupo</w:t>
      </w:r>
      <w:r w:rsidR="00963A07">
        <w:rPr>
          <w:lang w:val="es-ES"/>
        </w:rPr>
        <w:t>s</w:t>
      </w:r>
      <w:r w:rsidRPr="0048109E">
        <w:rPr>
          <w:lang w:val="es-ES"/>
        </w:rPr>
        <w:t xml:space="preserve"> de identidad.</w:t>
      </w:r>
    </w:p>
    <w:p w14:paraId="78B5D5F6" w14:textId="0DDA0FCB" w:rsidR="0073141F" w:rsidRPr="0048109E" w:rsidRDefault="0073141F" w:rsidP="00D2679C">
      <w:pPr>
        <w:tabs>
          <w:tab w:val="left" w:pos="720"/>
        </w:tabs>
        <w:spacing w:after="0"/>
        <w:ind w:left="720" w:hanging="360"/>
        <w:rPr>
          <w:lang w:val="es-ES"/>
        </w:rPr>
      </w:pPr>
      <w:r w:rsidRPr="0048109E">
        <w:rPr>
          <w:lang w:val="es-ES"/>
        </w:rPr>
        <w:t>2b. Pida a los grupos</w:t>
      </w:r>
      <w:r w:rsidR="004679DE">
        <w:rPr>
          <w:lang w:val="es-ES"/>
        </w:rPr>
        <w:t xml:space="preserve"> que discutan</w:t>
      </w:r>
      <w:r w:rsidRPr="0048109E">
        <w:rPr>
          <w:lang w:val="es-ES"/>
        </w:rPr>
        <w:t xml:space="preserve"> las siguientes preguntas entre sí:</w:t>
      </w:r>
    </w:p>
    <w:p w14:paraId="72DE3760" w14:textId="4A1FDFE6" w:rsidR="0073141F" w:rsidRPr="0048109E" w:rsidRDefault="004679DE" w:rsidP="00D2679C">
      <w:pPr>
        <w:pStyle w:val="ListParagraph"/>
        <w:numPr>
          <w:ilvl w:val="0"/>
          <w:numId w:val="11"/>
        </w:numPr>
        <w:tabs>
          <w:tab w:val="left" w:pos="720"/>
        </w:tabs>
        <w:spacing w:after="0" w:line="240" w:lineRule="auto"/>
        <w:ind w:left="1080"/>
        <w:rPr>
          <w:lang w:val="es-ES"/>
        </w:rPr>
      </w:pPr>
      <w:r>
        <w:rPr>
          <w:lang w:val="es-ES"/>
        </w:rPr>
        <w:t>¿Con qué grupo o grupos te sentiste más cómodo</w:t>
      </w:r>
      <w:r w:rsidR="0073141F" w:rsidRPr="0048109E">
        <w:rPr>
          <w:lang w:val="es-ES"/>
        </w:rPr>
        <w:t xml:space="preserve">? </w:t>
      </w:r>
      <w:r>
        <w:rPr>
          <w:lang w:val="es-ES"/>
        </w:rPr>
        <w:t>¿Cuáles</w:t>
      </w:r>
      <w:r w:rsidR="0073141F" w:rsidRPr="0048109E">
        <w:rPr>
          <w:lang w:val="es-ES"/>
        </w:rPr>
        <w:t xml:space="preserve"> eran incómodos? ¿Por qué?</w:t>
      </w:r>
    </w:p>
    <w:p w14:paraId="51FF4533" w14:textId="21733AC2" w:rsidR="0073141F" w:rsidRPr="0048109E" w:rsidRDefault="0073141F" w:rsidP="00354ABF">
      <w:pPr>
        <w:pStyle w:val="ListParagraph"/>
        <w:numPr>
          <w:ilvl w:val="0"/>
          <w:numId w:val="11"/>
        </w:numPr>
        <w:tabs>
          <w:tab w:val="left" w:pos="720"/>
        </w:tabs>
        <w:spacing w:after="140" w:line="240" w:lineRule="auto"/>
        <w:ind w:left="1080"/>
        <w:rPr>
          <w:lang w:val="es-ES"/>
        </w:rPr>
      </w:pPr>
      <w:r w:rsidRPr="0048109E">
        <w:rPr>
          <w:lang w:val="es-ES"/>
        </w:rPr>
        <w:t>¿Qué patro</w:t>
      </w:r>
      <w:r w:rsidR="004679DE">
        <w:rPr>
          <w:lang w:val="es-ES"/>
        </w:rPr>
        <w:t>nes notaste</w:t>
      </w:r>
      <w:r w:rsidRPr="0048109E">
        <w:rPr>
          <w:lang w:val="es-ES"/>
        </w:rPr>
        <w:t>?</w:t>
      </w:r>
    </w:p>
    <w:p w14:paraId="490EA1F3" w14:textId="5136F6A0" w:rsidR="0073141F" w:rsidRPr="0048109E" w:rsidRDefault="004679DE" w:rsidP="00354ABF">
      <w:pPr>
        <w:pStyle w:val="ListParagraph"/>
        <w:numPr>
          <w:ilvl w:val="0"/>
          <w:numId w:val="11"/>
        </w:numPr>
        <w:tabs>
          <w:tab w:val="left" w:pos="720"/>
        </w:tabs>
        <w:spacing w:after="140" w:line="240" w:lineRule="auto"/>
        <w:ind w:left="1080"/>
        <w:contextualSpacing w:val="0"/>
        <w:rPr>
          <w:lang w:val="es-ES"/>
        </w:rPr>
      </w:pPr>
      <w:r>
        <w:rPr>
          <w:lang w:val="es-ES"/>
        </w:rPr>
        <w:t xml:space="preserve">¿Cómo te hizo sentir el </w:t>
      </w:r>
      <w:r w:rsidR="0073141F" w:rsidRPr="0048109E">
        <w:rPr>
          <w:lang w:val="es-ES"/>
        </w:rPr>
        <w:t>ejercicio?</w:t>
      </w:r>
    </w:p>
    <w:p w14:paraId="5167BABF" w14:textId="016644FD" w:rsidR="0073141F" w:rsidRPr="0048109E" w:rsidRDefault="004679DE" w:rsidP="00354ABF">
      <w:pPr>
        <w:pStyle w:val="ListParagraph"/>
        <w:numPr>
          <w:ilvl w:val="0"/>
          <w:numId w:val="14"/>
        </w:numPr>
        <w:spacing w:after="140" w:line="240" w:lineRule="auto"/>
        <w:contextualSpacing w:val="0"/>
        <w:rPr>
          <w:lang w:val="es-ES"/>
        </w:rPr>
      </w:pPr>
      <w:r>
        <w:rPr>
          <w:lang w:val="es-ES"/>
        </w:rPr>
        <w:t>D</w:t>
      </w:r>
      <w:r w:rsidR="0073141F" w:rsidRPr="0048109E">
        <w:rPr>
          <w:lang w:val="es-ES"/>
        </w:rPr>
        <w:t xml:space="preserve">iscusión </w:t>
      </w:r>
      <w:r>
        <w:rPr>
          <w:lang w:val="es-ES"/>
        </w:rPr>
        <w:t xml:space="preserve">en plenaria </w:t>
      </w:r>
      <w:r w:rsidR="0073141F" w:rsidRPr="0048109E">
        <w:rPr>
          <w:lang w:val="es-ES"/>
        </w:rPr>
        <w:t>(15 minutos)</w:t>
      </w:r>
    </w:p>
    <w:p w14:paraId="42AB8EBB" w14:textId="2CD4DE3C" w:rsidR="0073141F" w:rsidRPr="0048109E" w:rsidRDefault="0073141F" w:rsidP="00D03F21">
      <w:pPr>
        <w:tabs>
          <w:tab w:val="left" w:pos="720"/>
        </w:tabs>
        <w:spacing w:after="140"/>
        <w:ind w:left="720" w:hanging="360"/>
        <w:rPr>
          <w:lang w:val="es-ES"/>
        </w:rPr>
      </w:pPr>
      <w:r w:rsidRPr="0048109E">
        <w:rPr>
          <w:lang w:val="es-ES"/>
        </w:rPr>
        <w:t xml:space="preserve">3a. </w:t>
      </w:r>
      <w:r w:rsidR="004679DE">
        <w:rPr>
          <w:lang w:val="es-ES"/>
        </w:rPr>
        <w:t>Solicite que compartan lo más</w:t>
      </w:r>
      <w:r w:rsidRPr="0048109E">
        <w:rPr>
          <w:lang w:val="es-ES"/>
        </w:rPr>
        <w:t xml:space="preserve"> destacado de cada uno de l</w:t>
      </w:r>
      <w:r w:rsidR="004679DE">
        <w:rPr>
          <w:lang w:val="es-ES"/>
        </w:rPr>
        <w:t xml:space="preserve">os grupos. A continuación, </w:t>
      </w:r>
      <w:r w:rsidR="00092DAA">
        <w:rPr>
          <w:lang w:val="es-ES"/>
        </w:rPr>
        <w:t>plantee preguntas</w:t>
      </w:r>
      <w:r w:rsidR="00D2679C">
        <w:rPr>
          <w:lang w:val="es-ES"/>
        </w:rPr>
        <w:t xml:space="preserve"> adicionales: ¿</w:t>
      </w:r>
      <w:r w:rsidRPr="00D2679C">
        <w:rPr>
          <w:lang w:val="es-ES"/>
        </w:rPr>
        <w:t>Qué aprendió de este ejercicio?</w:t>
      </w:r>
      <w:r w:rsidR="00406D06">
        <w:rPr>
          <w:lang w:val="es-ES"/>
        </w:rPr>
        <w:t xml:space="preserve"> </w:t>
      </w:r>
      <w:r w:rsidR="004679DE" w:rsidRPr="00D2679C">
        <w:rPr>
          <w:lang w:val="es-ES"/>
        </w:rPr>
        <w:t xml:space="preserve">¿Cómo se conecta este ejercicio </w:t>
      </w:r>
      <w:r w:rsidRPr="00D2679C">
        <w:rPr>
          <w:lang w:val="es-ES"/>
        </w:rPr>
        <w:t>a su vida personal?</w:t>
      </w:r>
      <w:r w:rsidR="00406D06">
        <w:rPr>
          <w:lang w:val="es-ES"/>
        </w:rPr>
        <w:t xml:space="preserve"> </w:t>
      </w:r>
      <w:r w:rsidRPr="0048109E">
        <w:rPr>
          <w:lang w:val="es-ES"/>
        </w:rPr>
        <w:t xml:space="preserve">¿Cómo </w:t>
      </w:r>
      <w:r w:rsidR="004679DE">
        <w:rPr>
          <w:lang w:val="es-ES"/>
        </w:rPr>
        <w:t>se conecta</w:t>
      </w:r>
      <w:r w:rsidR="004679DE" w:rsidRPr="0048109E">
        <w:rPr>
          <w:lang w:val="es-ES"/>
        </w:rPr>
        <w:t xml:space="preserve"> </w:t>
      </w:r>
      <w:r w:rsidRPr="0048109E">
        <w:rPr>
          <w:lang w:val="es-ES"/>
        </w:rPr>
        <w:t xml:space="preserve">este ejercicio </w:t>
      </w:r>
      <w:r w:rsidR="004679DE">
        <w:rPr>
          <w:lang w:val="es-ES"/>
        </w:rPr>
        <w:t>con</w:t>
      </w:r>
      <w:r w:rsidRPr="0048109E">
        <w:rPr>
          <w:lang w:val="es-ES"/>
        </w:rPr>
        <w:t xml:space="preserve"> su trabajo?</w:t>
      </w:r>
    </w:p>
    <w:p w14:paraId="4A8F770C" w14:textId="77777777" w:rsidR="0073141F" w:rsidRPr="0048109E" w:rsidRDefault="0073141F" w:rsidP="00A003DF">
      <w:pPr>
        <w:tabs>
          <w:tab w:val="left" w:pos="360"/>
        </w:tabs>
        <w:rPr>
          <w:lang w:val="es-ES"/>
        </w:rPr>
        <w:sectPr w:rsidR="0073141F" w:rsidRPr="0048109E" w:rsidSect="00A70E9D">
          <w:headerReference w:type="default" r:id="rId42"/>
          <w:footerReference w:type="even" r:id="rId43"/>
          <w:footerReference w:type="default" r:id="rId44"/>
          <w:endnotePr>
            <w:numFmt w:val="decimal"/>
            <w:numRestart w:val="eachSect"/>
          </w:endnotePr>
          <w:pgSz w:w="12240" w:h="15840" w:code="1"/>
          <w:pgMar w:top="1440" w:right="1296" w:bottom="1440" w:left="1584" w:header="720" w:footer="720" w:gutter="0"/>
          <w:cols w:space="720"/>
          <w:docGrid w:linePitch="360"/>
        </w:sectPr>
      </w:pPr>
    </w:p>
    <w:p w14:paraId="57DE7418" w14:textId="5C317A6D" w:rsidR="0073141F" w:rsidRPr="0048109E" w:rsidRDefault="004679DE" w:rsidP="00A003DF">
      <w:pPr>
        <w:pStyle w:val="Heading1"/>
        <w:rPr>
          <w:lang w:val="es-ES"/>
        </w:rPr>
      </w:pPr>
      <w:bookmarkStart w:id="26" w:name="_Toc492549103"/>
      <w:r>
        <w:rPr>
          <w:lang w:val="es-ES"/>
        </w:rPr>
        <w:t>Actividad: Exploración de la diversidad del p</w:t>
      </w:r>
      <w:r w:rsidR="0073141F" w:rsidRPr="0048109E">
        <w:rPr>
          <w:lang w:val="es-ES"/>
        </w:rPr>
        <w:t>oder</w:t>
      </w:r>
      <w:r w:rsidR="0073141F" w:rsidRPr="0048109E">
        <w:rPr>
          <w:rStyle w:val="EndnoteReference"/>
          <w:lang w:val="es-ES"/>
        </w:rPr>
        <w:endnoteReference w:id="4"/>
      </w:r>
      <w:bookmarkEnd w:id="26"/>
      <w:r w:rsidR="0073141F" w:rsidRPr="0048109E">
        <w:rPr>
          <w:lang w:val="es-ES"/>
        </w:rPr>
        <w:t xml:space="preserve"> </w:t>
      </w:r>
    </w:p>
    <w:tbl>
      <w:tblPr>
        <w:tblStyle w:val="TableGrid"/>
        <w:tblW w:w="9360" w:type="dxa"/>
        <w:jc w:val="center"/>
        <w:tblLook w:val="04A0" w:firstRow="1" w:lastRow="0" w:firstColumn="1" w:lastColumn="0" w:noHBand="0" w:noVBand="1"/>
      </w:tblPr>
      <w:tblGrid>
        <w:gridCol w:w="9360"/>
      </w:tblGrid>
      <w:tr w:rsidR="0073141F" w:rsidRPr="005168EB" w14:paraId="4C281F97" w14:textId="77777777" w:rsidTr="00A003DF">
        <w:trPr>
          <w:jc w:val="center"/>
        </w:trPr>
        <w:tc>
          <w:tcPr>
            <w:tcW w:w="9360" w:type="dxa"/>
            <w:tcBorders>
              <w:top w:val="nil"/>
              <w:left w:val="nil"/>
              <w:bottom w:val="nil"/>
              <w:right w:val="nil"/>
            </w:tcBorders>
            <w:shd w:val="clear" w:color="auto" w:fill="BCC589"/>
          </w:tcPr>
          <w:p w14:paraId="0C1896DC" w14:textId="1EA9816A" w:rsidR="0073141F" w:rsidRPr="0048109E" w:rsidRDefault="00FB41A9" w:rsidP="00A003DF">
            <w:pPr>
              <w:pStyle w:val="Heading4"/>
              <w:outlineLvl w:val="3"/>
              <w:rPr>
                <w:lang w:val="es-ES"/>
              </w:rPr>
            </w:pPr>
            <w:r w:rsidRPr="0048109E">
              <w:rPr>
                <w:lang w:val="es-ES"/>
              </w:rPr>
              <w:t>Objetivos basados en logros</w:t>
            </w:r>
          </w:p>
          <w:p w14:paraId="26603D1B" w14:textId="77777777" w:rsidR="0073141F" w:rsidRPr="0048109E" w:rsidRDefault="0073141F" w:rsidP="00A003DF">
            <w:pPr>
              <w:spacing w:after="0"/>
              <w:rPr>
                <w:lang w:val="es-ES"/>
              </w:rPr>
            </w:pPr>
            <w:r w:rsidRPr="0048109E">
              <w:rPr>
                <w:lang w:val="es-ES"/>
              </w:rPr>
              <w:t>Al final de esta actividad, los participantes habrán:</w:t>
            </w:r>
          </w:p>
          <w:p w14:paraId="5514FDB6" w14:textId="23F8D6F3" w:rsidR="0073141F" w:rsidRPr="0048109E" w:rsidRDefault="00DE0561" w:rsidP="00A003DF">
            <w:pPr>
              <w:numPr>
                <w:ilvl w:val="0"/>
                <w:numId w:val="1"/>
              </w:numPr>
              <w:spacing w:after="0"/>
              <w:rPr>
                <w:lang w:val="es-ES"/>
              </w:rPr>
            </w:pPr>
            <w:r>
              <w:rPr>
                <w:lang w:val="es-ES"/>
              </w:rPr>
              <w:t xml:space="preserve">Definido los </w:t>
            </w:r>
            <w:r w:rsidR="0073141F" w:rsidRPr="0048109E">
              <w:rPr>
                <w:lang w:val="es-ES"/>
              </w:rPr>
              <w:t>grupos dom</w:t>
            </w:r>
            <w:r>
              <w:rPr>
                <w:lang w:val="es-ES"/>
              </w:rPr>
              <w:t>inantes y subordinados</w:t>
            </w:r>
          </w:p>
          <w:p w14:paraId="21562535" w14:textId="04633FF3" w:rsidR="0073141F" w:rsidRPr="0048109E" w:rsidRDefault="00DE0561" w:rsidP="00A003DF">
            <w:pPr>
              <w:numPr>
                <w:ilvl w:val="0"/>
                <w:numId w:val="1"/>
              </w:numPr>
              <w:spacing w:after="0"/>
              <w:rPr>
                <w:lang w:val="es-ES"/>
              </w:rPr>
            </w:pPr>
            <w:r>
              <w:rPr>
                <w:lang w:val="es-ES"/>
              </w:rPr>
              <w:t>Realizado una lista de características/</w:t>
            </w:r>
            <w:r w:rsidR="0073141F" w:rsidRPr="0048109E">
              <w:rPr>
                <w:lang w:val="es-ES"/>
              </w:rPr>
              <w:t>patrones de comportamiento de cada grupo</w:t>
            </w:r>
          </w:p>
          <w:p w14:paraId="00DE1FED" w14:textId="07AA5363" w:rsidR="0073141F" w:rsidRPr="0048109E" w:rsidRDefault="00DE0561" w:rsidP="00A003DF">
            <w:pPr>
              <w:numPr>
                <w:ilvl w:val="0"/>
                <w:numId w:val="1"/>
              </w:numPr>
              <w:spacing w:after="0"/>
              <w:rPr>
                <w:lang w:val="es-ES"/>
              </w:rPr>
            </w:pPr>
            <w:r>
              <w:rPr>
                <w:lang w:val="es-ES"/>
              </w:rPr>
              <w:t>Identificado emp</w:t>
            </w:r>
            <w:r w:rsidR="003714D1">
              <w:rPr>
                <w:lang w:val="es-ES"/>
              </w:rPr>
              <w:t xml:space="preserve">arejamientos de </w:t>
            </w:r>
            <w:r>
              <w:rPr>
                <w:lang w:val="es-ES"/>
              </w:rPr>
              <w:t>grupos dominantes y subordinados</w:t>
            </w:r>
          </w:p>
          <w:p w14:paraId="647B6704" w14:textId="77777777" w:rsidR="0073141F" w:rsidRPr="0048109E" w:rsidRDefault="0073141F" w:rsidP="00A003DF">
            <w:pPr>
              <w:numPr>
                <w:ilvl w:val="0"/>
                <w:numId w:val="1"/>
              </w:numPr>
              <w:rPr>
                <w:lang w:val="es-ES"/>
              </w:rPr>
            </w:pPr>
            <w:r w:rsidRPr="0048109E">
              <w:rPr>
                <w:lang w:val="es-ES"/>
              </w:rPr>
              <w:t>Definido las tres “I” de la opresión</w:t>
            </w:r>
          </w:p>
          <w:p w14:paraId="6D2BECD4" w14:textId="77777777" w:rsidR="0073141F" w:rsidRPr="0048109E" w:rsidRDefault="0073141F" w:rsidP="00A003DF">
            <w:pPr>
              <w:pStyle w:val="Heading4"/>
              <w:outlineLvl w:val="3"/>
              <w:rPr>
                <w:lang w:val="es-ES"/>
              </w:rPr>
            </w:pPr>
            <w:r w:rsidRPr="0048109E">
              <w:rPr>
                <w:lang w:val="es-ES"/>
              </w:rPr>
              <w:t>Duración</w:t>
            </w:r>
          </w:p>
          <w:p w14:paraId="4929674B" w14:textId="77777777" w:rsidR="0073141F" w:rsidRPr="0048109E" w:rsidRDefault="0073141F" w:rsidP="00A003DF">
            <w:pPr>
              <w:rPr>
                <w:lang w:val="es-ES"/>
              </w:rPr>
            </w:pPr>
            <w:r w:rsidRPr="0048109E">
              <w:rPr>
                <w:lang w:val="es-ES"/>
              </w:rPr>
              <w:t>45 minutos</w:t>
            </w:r>
          </w:p>
          <w:p w14:paraId="546C7FD6" w14:textId="72342896" w:rsidR="0073141F" w:rsidRPr="0048109E" w:rsidRDefault="00B075EF" w:rsidP="00A003DF">
            <w:pPr>
              <w:pStyle w:val="Heading4"/>
              <w:outlineLvl w:val="3"/>
              <w:rPr>
                <w:lang w:val="es-ES"/>
              </w:rPr>
            </w:pPr>
            <w:r>
              <w:rPr>
                <w:lang w:val="es-ES"/>
              </w:rPr>
              <w:t>M</w:t>
            </w:r>
            <w:r w:rsidR="0073141F" w:rsidRPr="0048109E">
              <w:rPr>
                <w:lang w:val="es-ES"/>
              </w:rPr>
              <w:t>ateriales</w:t>
            </w:r>
          </w:p>
          <w:p w14:paraId="61711B8B" w14:textId="2DED5535" w:rsidR="0073141F" w:rsidRPr="0048109E" w:rsidRDefault="0073141F" w:rsidP="00A003DF">
            <w:pPr>
              <w:pStyle w:val="ListParagraph"/>
              <w:numPr>
                <w:ilvl w:val="0"/>
                <w:numId w:val="6"/>
              </w:numPr>
              <w:spacing w:after="0" w:line="240" w:lineRule="auto"/>
              <w:rPr>
                <w:lang w:val="es-ES"/>
              </w:rPr>
            </w:pPr>
            <w:r w:rsidRPr="0048109E">
              <w:rPr>
                <w:lang w:val="es-ES"/>
              </w:rPr>
              <w:t xml:space="preserve">Rotafolio y </w:t>
            </w:r>
            <w:r w:rsidR="003714D1">
              <w:rPr>
                <w:lang w:val="es-ES"/>
              </w:rPr>
              <w:t>caballete</w:t>
            </w:r>
          </w:p>
          <w:p w14:paraId="4B3A856D" w14:textId="77777777" w:rsidR="0073141F" w:rsidRPr="0048109E" w:rsidRDefault="0073141F" w:rsidP="00A003DF">
            <w:pPr>
              <w:pStyle w:val="ListParagraph"/>
              <w:numPr>
                <w:ilvl w:val="0"/>
                <w:numId w:val="6"/>
              </w:numPr>
              <w:spacing w:after="0" w:line="240" w:lineRule="auto"/>
              <w:rPr>
                <w:lang w:val="es-ES"/>
              </w:rPr>
            </w:pPr>
            <w:r w:rsidRPr="0048109E">
              <w:rPr>
                <w:lang w:val="es-ES"/>
              </w:rPr>
              <w:t>Marcador</w:t>
            </w:r>
          </w:p>
          <w:p w14:paraId="1F1D8FF3" w14:textId="70E3511C" w:rsidR="0073141F" w:rsidRPr="0048109E" w:rsidRDefault="007D745F" w:rsidP="003714D1">
            <w:pPr>
              <w:pStyle w:val="ListParagraph"/>
              <w:numPr>
                <w:ilvl w:val="0"/>
                <w:numId w:val="6"/>
              </w:numPr>
              <w:spacing w:line="240" w:lineRule="auto"/>
              <w:rPr>
                <w:lang w:val="es-ES"/>
              </w:rPr>
            </w:pPr>
            <w:r>
              <w:rPr>
                <w:lang w:val="es-ES"/>
              </w:rPr>
              <w:t>Hoja de trabajo</w:t>
            </w:r>
            <w:r w:rsidR="003714D1">
              <w:rPr>
                <w:lang w:val="es-ES"/>
              </w:rPr>
              <w:t>: D</w:t>
            </w:r>
            <w:r w:rsidR="0073141F" w:rsidRPr="0048109E">
              <w:rPr>
                <w:lang w:val="es-ES"/>
              </w:rPr>
              <w:t xml:space="preserve">inámicas de poder (1 copia por participante, </w:t>
            </w:r>
            <w:r w:rsidR="003714D1">
              <w:rPr>
                <w:lang w:val="es-ES"/>
              </w:rPr>
              <w:t>impresa a dos</w:t>
            </w:r>
            <w:r w:rsidR="0073141F" w:rsidRPr="0048109E">
              <w:rPr>
                <w:lang w:val="es-ES"/>
              </w:rPr>
              <w:t xml:space="preserve"> caras)</w:t>
            </w:r>
          </w:p>
        </w:tc>
      </w:tr>
    </w:tbl>
    <w:p w14:paraId="3A50B42E" w14:textId="77777777" w:rsidR="0073141F" w:rsidRPr="0048109E" w:rsidRDefault="0073141F" w:rsidP="00A003DF">
      <w:pPr>
        <w:pStyle w:val="Heading2"/>
        <w:rPr>
          <w:lang w:val="es-ES"/>
        </w:rPr>
      </w:pPr>
      <w:bookmarkStart w:id="27" w:name="_Toc492549104"/>
      <w:r w:rsidRPr="0048109E">
        <w:rPr>
          <w:lang w:val="es-ES"/>
        </w:rPr>
        <w:t>¿Por qué esta actividad?</w:t>
      </w:r>
      <w:bookmarkEnd w:id="27"/>
      <w:r w:rsidRPr="0048109E">
        <w:rPr>
          <w:lang w:val="es-ES"/>
        </w:rPr>
        <w:t xml:space="preserve"> </w:t>
      </w:r>
    </w:p>
    <w:p w14:paraId="451D17C3" w14:textId="5605FF52" w:rsidR="0073141F" w:rsidRPr="0048109E" w:rsidRDefault="0073141F" w:rsidP="00A003DF">
      <w:pPr>
        <w:rPr>
          <w:lang w:val="es-ES"/>
        </w:rPr>
      </w:pPr>
      <w:r w:rsidRPr="0048109E">
        <w:rPr>
          <w:lang w:val="es-ES"/>
        </w:rPr>
        <w:t>Cuando las personas perte</w:t>
      </w:r>
      <w:r w:rsidR="003714D1">
        <w:rPr>
          <w:lang w:val="es-ES"/>
        </w:rPr>
        <w:t xml:space="preserve">necen a un grupo dominante, </w:t>
      </w:r>
      <w:r w:rsidRPr="0048109E">
        <w:rPr>
          <w:lang w:val="es-ES"/>
        </w:rPr>
        <w:t>no suelen ser consc</w:t>
      </w:r>
      <w:r w:rsidR="003714D1">
        <w:rPr>
          <w:lang w:val="es-ES"/>
        </w:rPr>
        <w:t xml:space="preserve">ientes de su posición de poder </w:t>
      </w:r>
      <w:r w:rsidR="00B075EF">
        <w:rPr>
          <w:lang w:val="es-ES"/>
        </w:rPr>
        <w:t xml:space="preserve">y </w:t>
      </w:r>
      <w:r w:rsidR="003714D1">
        <w:rPr>
          <w:lang w:val="es-ES"/>
        </w:rPr>
        <w:t>son</w:t>
      </w:r>
      <w:r w:rsidRPr="0048109E">
        <w:rPr>
          <w:lang w:val="es-ES"/>
        </w:rPr>
        <w:t xml:space="preserve"> igualmente </w:t>
      </w:r>
      <w:r w:rsidR="003714D1">
        <w:rPr>
          <w:lang w:val="es-ES"/>
        </w:rPr>
        <w:t>incons</w:t>
      </w:r>
      <w:r w:rsidRPr="0048109E">
        <w:rPr>
          <w:lang w:val="es-ES"/>
        </w:rPr>
        <w:t>cientes de las</w:t>
      </w:r>
      <w:r w:rsidR="003714D1">
        <w:rPr>
          <w:lang w:val="es-ES"/>
        </w:rPr>
        <w:t xml:space="preserve"> posiciones correspondientes a las de menos poder</w:t>
      </w:r>
      <w:r w:rsidRPr="0048109E">
        <w:rPr>
          <w:lang w:val="es-ES"/>
        </w:rPr>
        <w:t>. Al identificar y definir ejemplos de las dinámicas de poder y escuchar las historias personales de pertenencia a un grupo s</w:t>
      </w:r>
      <w:r w:rsidR="003714D1">
        <w:rPr>
          <w:lang w:val="es-ES"/>
        </w:rPr>
        <w:t>ubordinado y dominante, las personas serán capaces</w:t>
      </w:r>
      <w:r w:rsidRPr="0048109E">
        <w:rPr>
          <w:lang w:val="es-ES"/>
        </w:rPr>
        <w:t xml:space="preserve"> de reconocer los desequilibrios de poder y encontrar la motivación para hacer fr</w:t>
      </w:r>
      <w:r w:rsidR="003714D1">
        <w:rPr>
          <w:lang w:val="es-ES"/>
        </w:rPr>
        <w:t>ente a estos con la empatía y</w:t>
      </w:r>
      <w:r w:rsidRPr="0048109E">
        <w:rPr>
          <w:lang w:val="es-ES"/>
        </w:rPr>
        <w:t xml:space="preserve"> compasión.</w:t>
      </w:r>
    </w:p>
    <w:p w14:paraId="08255F85" w14:textId="4E399554" w:rsidR="0073141F" w:rsidRPr="0048109E" w:rsidRDefault="00C5339F" w:rsidP="00A003DF">
      <w:pPr>
        <w:pStyle w:val="Heading2"/>
        <w:rPr>
          <w:lang w:val="es-ES"/>
        </w:rPr>
      </w:pPr>
      <w:bookmarkStart w:id="28" w:name="_Toc492549105"/>
      <w:r w:rsidRPr="0048109E">
        <w:rPr>
          <w:lang w:val="es-ES"/>
        </w:rPr>
        <w:t>Preparación previa</w:t>
      </w:r>
      <w:bookmarkEnd w:id="28"/>
    </w:p>
    <w:p w14:paraId="1CCE3654" w14:textId="670FD9B9" w:rsidR="0073141F" w:rsidRPr="0048109E" w:rsidRDefault="0073141F" w:rsidP="00A003DF">
      <w:pPr>
        <w:rPr>
          <w:lang w:val="es-ES"/>
        </w:rPr>
      </w:pPr>
      <w:r w:rsidRPr="0048109E">
        <w:rPr>
          <w:lang w:val="es-ES"/>
        </w:rPr>
        <w:t>Antes de presentar esta actividad, asegúrese de que los participantes han desarrollado confianza dentro de su grupo. Debido a las experiencias personales (y posiblemente dolorosas) que compartirán, los participantes necesitan sentirse seguros para contar sus historias si</w:t>
      </w:r>
      <w:r w:rsidR="00B075EF">
        <w:rPr>
          <w:lang w:val="es-ES"/>
        </w:rPr>
        <w:t>n temor a hacer el ridículo o ser juzgados.</w:t>
      </w:r>
    </w:p>
    <w:p w14:paraId="2E06F328" w14:textId="0CA94953" w:rsidR="0073141F" w:rsidRPr="0048109E" w:rsidRDefault="00DB1C65" w:rsidP="00A003DF">
      <w:pPr>
        <w:rPr>
          <w:lang w:val="es-ES"/>
        </w:rPr>
      </w:pPr>
      <w:r>
        <w:rPr>
          <w:lang w:val="es-ES"/>
        </w:rPr>
        <w:t>Dibuje el marco de “</w:t>
      </w:r>
      <w:r w:rsidR="0073141F" w:rsidRPr="0048109E">
        <w:rPr>
          <w:lang w:val="es-ES"/>
        </w:rPr>
        <w:t>dominante-subordinado</w:t>
      </w:r>
      <w:r>
        <w:rPr>
          <w:lang w:val="es-ES"/>
        </w:rPr>
        <w:t>”</w:t>
      </w:r>
      <w:r w:rsidR="0073141F" w:rsidRPr="0048109E">
        <w:rPr>
          <w:lang w:val="es-ES"/>
        </w:rPr>
        <w:t xml:space="preserve"> en una hoja de papel</w:t>
      </w:r>
      <w:r>
        <w:rPr>
          <w:lang w:val="es-ES"/>
        </w:rPr>
        <w:t xml:space="preserve"> de rotafolio. (Cubrir el marco hasta que sea tiempo de </w:t>
      </w:r>
      <w:r w:rsidR="0073141F" w:rsidRPr="0048109E">
        <w:rPr>
          <w:lang w:val="es-ES"/>
        </w:rPr>
        <w:t>explicarlo.)</w:t>
      </w:r>
    </w:p>
    <w:p w14:paraId="5BAB19AD" w14:textId="152F365B" w:rsidR="0073141F" w:rsidRPr="0048109E" w:rsidRDefault="00522B6E" w:rsidP="00A003DF">
      <w:pPr>
        <w:rPr>
          <w:lang w:val="es-ES"/>
        </w:rPr>
      </w:pPr>
      <w:r>
        <w:rPr>
          <w:lang w:val="es-ES"/>
        </w:rPr>
        <w:t>Prepare</w:t>
      </w:r>
      <w:r w:rsidR="0073141F" w:rsidRPr="0048109E">
        <w:rPr>
          <w:lang w:val="es-ES"/>
        </w:rPr>
        <w:t xml:space="preserve"> ejemp</w:t>
      </w:r>
      <w:r>
        <w:rPr>
          <w:lang w:val="es-ES"/>
        </w:rPr>
        <w:t>los personales de su pertenencia a</w:t>
      </w:r>
      <w:r w:rsidR="0073141F" w:rsidRPr="0048109E">
        <w:rPr>
          <w:lang w:val="es-ES"/>
        </w:rPr>
        <w:t xml:space="preserve"> ambos grupos</w:t>
      </w:r>
      <w:r w:rsidR="00077F92">
        <w:rPr>
          <w:lang w:val="es-ES"/>
        </w:rPr>
        <w:t>,</w:t>
      </w:r>
      <w:r w:rsidR="0073141F" w:rsidRPr="0048109E">
        <w:rPr>
          <w:lang w:val="es-ES"/>
        </w:rPr>
        <w:t xml:space="preserve"> dominantes y subordinados. Compartir sus propias experiencias ayudará a alentar a otros a hacer lo mismo durante la discusión (1d).</w:t>
      </w:r>
    </w:p>
    <w:p w14:paraId="4E04DB03" w14:textId="6A86B2BF" w:rsidR="0073141F" w:rsidRPr="0048109E" w:rsidRDefault="0073141F" w:rsidP="00A003DF">
      <w:pPr>
        <w:rPr>
          <w:lang w:val="es-ES"/>
        </w:rPr>
      </w:pPr>
      <w:r w:rsidRPr="0048109E">
        <w:rPr>
          <w:lang w:val="es-ES"/>
        </w:rPr>
        <w:t>Revi</w:t>
      </w:r>
      <w:r w:rsidR="00522B6E">
        <w:rPr>
          <w:lang w:val="es-ES"/>
        </w:rPr>
        <w:t>se y modifique la historia de Privilegios I</w:t>
      </w:r>
      <w:r w:rsidRPr="0048109E">
        <w:rPr>
          <w:lang w:val="es-ES"/>
        </w:rPr>
        <w:t>nconsciente</w:t>
      </w:r>
      <w:r w:rsidR="00522B6E">
        <w:rPr>
          <w:lang w:val="es-ES"/>
        </w:rPr>
        <w:t>s</w:t>
      </w:r>
      <w:r w:rsidR="009D760E">
        <w:rPr>
          <w:lang w:val="es-ES"/>
        </w:rPr>
        <w:t xml:space="preserve"> (En las instrucciones – </w:t>
      </w:r>
      <w:r w:rsidRPr="0048109E">
        <w:rPr>
          <w:lang w:val="es-ES"/>
        </w:rPr>
        <w:t>1e) para ajustarlas al contexto del taller.</w:t>
      </w:r>
    </w:p>
    <w:p w14:paraId="2B52E1C6" w14:textId="474E3440" w:rsidR="0073141F" w:rsidRPr="0048109E" w:rsidRDefault="00522B6E" w:rsidP="00A003DF">
      <w:pPr>
        <w:rPr>
          <w:lang w:val="es-ES"/>
        </w:rPr>
      </w:pPr>
      <w:r>
        <w:rPr>
          <w:lang w:val="es-ES"/>
        </w:rPr>
        <w:t>Enumere</w:t>
      </w:r>
      <w:r w:rsidR="0073141F" w:rsidRPr="0048109E">
        <w:rPr>
          <w:lang w:val="es-ES"/>
        </w:rPr>
        <w:t xml:space="preserve"> los 3 tipos de opresión con explicaciones en una hoja de papel de r</w:t>
      </w:r>
      <w:r>
        <w:rPr>
          <w:lang w:val="es-ES"/>
        </w:rPr>
        <w:t>otafolio. (Cubierta hasta que sea</w:t>
      </w:r>
      <w:r w:rsidR="0073141F" w:rsidRPr="0048109E">
        <w:rPr>
          <w:lang w:val="es-ES"/>
        </w:rPr>
        <w:t xml:space="preserve"> hora de discutir.)</w:t>
      </w:r>
    </w:p>
    <w:p w14:paraId="25AC410C" w14:textId="03B5B3DF" w:rsidR="0073141F" w:rsidRPr="0048109E" w:rsidRDefault="00522B6E" w:rsidP="00A003DF">
      <w:pPr>
        <w:rPr>
          <w:lang w:val="es-ES"/>
        </w:rPr>
      </w:pPr>
      <w:r>
        <w:rPr>
          <w:lang w:val="es-ES"/>
        </w:rPr>
        <w:t>Revise</w:t>
      </w:r>
      <w:r w:rsidR="0073141F" w:rsidRPr="0048109E">
        <w:rPr>
          <w:lang w:val="es-ES"/>
        </w:rPr>
        <w:t xml:space="preserve"> el ejemplo de emparejamientos</w:t>
      </w:r>
      <w:r>
        <w:rPr>
          <w:lang w:val="es-ES"/>
        </w:rPr>
        <w:t xml:space="preserve"> de</w:t>
      </w:r>
      <w:r w:rsidR="002F12C7">
        <w:rPr>
          <w:lang w:val="es-ES"/>
        </w:rPr>
        <w:t xml:space="preserve"> </w:t>
      </w:r>
      <w:r>
        <w:rPr>
          <w:lang w:val="es-ES"/>
        </w:rPr>
        <w:t>l</w:t>
      </w:r>
      <w:r w:rsidR="002F12C7">
        <w:rPr>
          <w:lang w:val="es-ES"/>
        </w:rPr>
        <w:t>os</w:t>
      </w:r>
      <w:r w:rsidR="0073141F" w:rsidRPr="0048109E">
        <w:rPr>
          <w:lang w:val="es-ES"/>
        </w:rPr>
        <w:t xml:space="preserve"> grupo</w:t>
      </w:r>
      <w:r w:rsidR="002F12C7">
        <w:rPr>
          <w:lang w:val="es-ES"/>
        </w:rPr>
        <w:t xml:space="preserve">s dominante y </w:t>
      </w:r>
      <w:r w:rsidR="0073141F" w:rsidRPr="0048109E">
        <w:rPr>
          <w:lang w:val="es-ES"/>
        </w:rPr>
        <w:t>subordinado y añadir o modificar ejemplos para el contexto específico.</w:t>
      </w:r>
    </w:p>
    <w:p w14:paraId="5C483436" w14:textId="77777777" w:rsidR="0073141F" w:rsidRPr="0048109E" w:rsidRDefault="0073141F" w:rsidP="00A003DF">
      <w:pPr>
        <w:pStyle w:val="Heading2"/>
        <w:rPr>
          <w:lang w:val="es-ES"/>
        </w:rPr>
      </w:pPr>
      <w:bookmarkStart w:id="29" w:name="_Toc492549106"/>
      <w:r w:rsidRPr="0048109E">
        <w:rPr>
          <w:lang w:val="es-ES"/>
        </w:rPr>
        <w:t>Instrucciones</w:t>
      </w:r>
      <w:bookmarkEnd w:id="29"/>
    </w:p>
    <w:p w14:paraId="5907E710" w14:textId="243AC3A6" w:rsidR="0073141F" w:rsidRPr="0048109E" w:rsidRDefault="0073141F" w:rsidP="00A00DA2">
      <w:pPr>
        <w:pStyle w:val="ListParagraph"/>
        <w:numPr>
          <w:ilvl w:val="0"/>
          <w:numId w:val="17"/>
        </w:numPr>
        <w:tabs>
          <w:tab w:val="left" w:pos="720"/>
        </w:tabs>
        <w:spacing w:line="240" w:lineRule="auto"/>
        <w:contextualSpacing w:val="0"/>
        <w:rPr>
          <w:lang w:val="es-ES"/>
        </w:rPr>
      </w:pPr>
      <w:r w:rsidRPr="0048109E">
        <w:rPr>
          <w:lang w:val="es-ES"/>
        </w:rPr>
        <w:t xml:space="preserve">Diga a los participantes: Las dinámicas de poder son muy reales, tanto </w:t>
      </w:r>
      <w:r w:rsidR="002F12C7">
        <w:rPr>
          <w:lang w:val="es-ES"/>
        </w:rPr>
        <w:t xml:space="preserve">en nuestros lugares de trabajo como </w:t>
      </w:r>
      <w:r w:rsidRPr="0048109E">
        <w:rPr>
          <w:lang w:val="es-ES"/>
        </w:rPr>
        <w:t>en las comunidades con las que estamos asociados. Ahora vamos a explorar los efectos de estas dinámicas en nuestra vida personal y en la eficacia de nuestro trabajo en las comunidades.</w:t>
      </w:r>
    </w:p>
    <w:p w14:paraId="1F383CC9" w14:textId="137264E2" w:rsidR="0073141F" w:rsidRPr="008E5B0B" w:rsidRDefault="009451B5" w:rsidP="008E5B0B">
      <w:pPr>
        <w:pStyle w:val="ListParagraph"/>
        <w:numPr>
          <w:ilvl w:val="0"/>
          <w:numId w:val="17"/>
        </w:numPr>
        <w:tabs>
          <w:tab w:val="left" w:pos="720"/>
        </w:tabs>
        <w:spacing w:line="240" w:lineRule="auto"/>
        <w:contextualSpacing w:val="0"/>
        <w:rPr>
          <w:lang w:val="es-ES"/>
        </w:rPr>
      </w:pPr>
      <w:r>
        <w:rPr>
          <w:lang w:val="es-ES"/>
        </w:rPr>
        <w:t>Pregunte</w:t>
      </w:r>
      <w:r w:rsidR="0073141F" w:rsidRPr="0048109E">
        <w:rPr>
          <w:lang w:val="es-ES"/>
        </w:rPr>
        <w:t xml:space="preserve"> a los participantes: ¿Es zurdo alguien? Para los que responden que sí, pregunte: ¿Cómo fu</w:t>
      </w:r>
      <w:r w:rsidR="008E5B0B">
        <w:rPr>
          <w:lang w:val="es-ES"/>
        </w:rPr>
        <w:t>e crecer zurdos? ¿Qué ajustes</w:t>
      </w:r>
      <w:r w:rsidR="0073141F" w:rsidRPr="008E5B0B">
        <w:rPr>
          <w:lang w:val="es-ES"/>
        </w:rPr>
        <w:t xml:space="preserve"> tuvieron que hacer? </w:t>
      </w:r>
      <w:r w:rsidR="00DB1DF4" w:rsidRPr="008E5B0B">
        <w:rPr>
          <w:lang w:val="es-ES"/>
        </w:rPr>
        <w:t>¿</w:t>
      </w:r>
      <w:r w:rsidR="0073141F" w:rsidRPr="008E5B0B">
        <w:rPr>
          <w:lang w:val="es-ES"/>
        </w:rPr>
        <w:t>Para quién está diseñado el medio ambiente por lo general? (Escuche las respuestas</w:t>
      </w:r>
      <w:r w:rsidRPr="008E5B0B">
        <w:rPr>
          <w:lang w:val="es-ES"/>
        </w:rPr>
        <w:t>. Pregunte</w:t>
      </w:r>
      <w:r w:rsidR="0073141F" w:rsidRPr="008E5B0B">
        <w:rPr>
          <w:lang w:val="es-ES"/>
        </w:rPr>
        <w:t xml:space="preserve"> si </w:t>
      </w:r>
      <w:r w:rsidRPr="008E5B0B">
        <w:rPr>
          <w:lang w:val="es-ES"/>
        </w:rPr>
        <w:t>es necesario</w:t>
      </w:r>
      <w:r w:rsidR="0073141F" w:rsidRPr="008E5B0B">
        <w:rPr>
          <w:lang w:val="es-ES"/>
        </w:rPr>
        <w:t xml:space="preserve"> ¿Qué hay de </w:t>
      </w:r>
      <w:r w:rsidRPr="008E5B0B">
        <w:rPr>
          <w:lang w:val="es-ES"/>
        </w:rPr>
        <w:t xml:space="preserve">los </w:t>
      </w:r>
      <w:r w:rsidR="0073141F" w:rsidRPr="008E5B0B">
        <w:rPr>
          <w:lang w:val="es-ES"/>
        </w:rPr>
        <w:t>escritorios en la escuela</w:t>
      </w:r>
      <w:r w:rsidRPr="008E5B0B">
        <w:rPr>
          <w:lang w:val="es-ES"/>
        </w:rPr>
        <w:t>?</w:t>
      </w:r>
      <w:r w:rsidR="0073141F" w:rsidRPr="008E5B0B">
        <w:rPr>
          <w:lang w:val="es-ES"/>
        </w:rPr>
        <w:t xml:space="preserve"> </w:t>
      </w:r>
      <w:r w:rsidRPr="008E5B0B">
        <w:rPr>
          <w:lang w:val="es-ES"/>
        </w:rPr>
        <w:t>¿</w:t>
      </w:r>
      <w:r w:rsidR="0073141F" w:rsidRPr="008E5B0B">
        <w:rPr>
          <w:lang w:val="es-ES"/>
        </w:rPr>
        <w:t>Tijeras</w:t>
      </w:r>
      <w:r w:rsidRPr="008E5B0B">
        <w:rPr>
          <w:lang w:val="es-ES"/>
        </w:rPr>
        <w:t>?</w:t>
      </w:r>
      <w:r w:rsidR="0073141F" w:rsidRPr="008E5B0B">
        <w:rPr>
          <w:lang w:val="es-ES"/>
        </w:rPr>
        <w:t xml:space="preserve"> </w:t>
      </w:r>
      <w:r w:rsidRPr="008E5B0B">
        <w:rPr>
          <w:lang w:val="es-ES"/>
        </w:rPr>
        <w:t>¿</w:t>
      </w:r>
      <w:r w:rsidR="0073141F" w:rsidRPr="008E5B0B">
        <w:rPr>
          <w:lang w:val="es-ES"/>
        </w:rPr>
        <w:t>Actividades deportivas</w:t>
      </w:r>
      <w:r w:rsidRPr="008E5B0B">
        <w:rPr>
          <w:lang w:val="es-ES"/>
        </w:rPr>
        <w:t>?</w:t>
      </w:r>
      <w:r w:rsidR="0073141F" w:rsidRPr="008E5B0B">
        <w:rPr>
          <w:lang w:val="es-ES"/>
        </w:rPr>
        <w:t>)</w:t>
      </w:r>
    </w:p>
    <w:p w14:paraId="4B80BB0B" w14:textId="2694F444" w:rsidR="0073141F" w:rsidRPr="0048109E" w:rsidRDefault="00DB1DF4" w:rsidP="00A00DA2">
      <w:pPr>
        <w:pStyle w:val="ListParagraph"/>
        <w:numPr>
          <w:ilvl w:val="0"/>
          <w:numId w:val="17"/>
        </w:numPr>
        <w:tabs>
          <w:tab w:val="left" w:pos="720"/>
        </w:tabs>
        <w:spacing w:line="240" w:lineRule="auto"/>
        <w:contextualSpacing w:val="0"/>
        <w:rPr>
          <w:lang w:val="es-ES"/>
        </w:rPr>
      </w:pPr>
      <w:r>
        <w:rPr>
          <w:lang w:val="es-ES"/>
        </w:rPr>
        <w:t>Muestre al marco “</w:t>
      </w:r>
      <w:r w:rsidR="0073141F" w:rsidRPr="0048109E">
        <w:rPr>
          <w:lang w:val="es-ES"/>
        </w:rPr>
        <w:t>dominante-subordinado</w:t>
      </w:r>
      <w:r>
        <w:rPr>
          <w:lang w:val="es-ES"/>
        </w:rPr>
        <w:t>” del papel rotafolio y reparta</w:t>
      </w:r>
      <w:r w:rsidR="0073141F" w:rsidRPr="0048109E">
        <w:rPr>
          <w:lang w:val="es-ES"/>
        </w:rPr>
        <w:t xml:space="preserve"> el material marcado con las dinámicas de poder. </w:t>
      </w:r>
      <w:r w:rsidR="00B21E5F">
        <w:rPr>
          <w:lang w:val="es-ES"/>
        </w:rPr>
        <w:t>Pida</w:t>
      </w:r>
      <w:r w:rsidR="0073141F" w:rsidRPr="0048109E">
        <w:rPr>
          <w:lang w:val="es-ES"/>
        </w:rPr>
        <w:t xml:space="preserve"> a un voluntario que lea las características de l</w:t>
      </w:r>
      <w:r>
        <w:rPr>
          <w:lang w:val="es-ES"/>
        </w:rPr>
        <w:t xml:space="preserve">a caja. </w:t>
      </w:r>
      <w:r w:rsidR="00B21E5F">
        <w:rPr>
          <w:lang w:val="es-ES"/>
        </w:rPr>
        <w:t>Pida</w:t>
      </w:r>
      <w:r>
        <w:rPr>
          <w:lang w:val="es-ES"/>
        </w:rPr>
        <w:t xml:space="preserve"> a alguien más que lea</w:t>
      </w:r>
      <w:r w:rsidR="0073141F" w:rsidRPr="0048109E">
        <w:rPr>
          <w:lang w:val="es-ES"/>
        </w:rPr>
        <w:t xml:space="preserve"> los 5 factores de l</w:t>
      </w:r>
      <w:r>
        <w:rPr>
          <w:lang w:val="es-ES"/>
        </w:rPr>
        <w:t>as Din</w:t>
      </w:r>
      <w:r w:rsidR="00A27802">
        <w:rPr>
          <w:lang w:val="es-ES"/>
        </w:rPr>
        <w:t>ámicas de Poder del Grupo</w:t>
      </w:r>
      <w:r w:rsidR="0073141F" w:rsidRPr="0048109E">
        <w:rPr>
          <w:lang w:val="es-ES"/>
        </w:rPr>
        <w:t>. Tenga en cuenta que los términos “dominante” y “subordinado” también puede</w:t>
      </w:r>
      <w:r w:rsidR="00A27802">
        <w:rPr>
          <w:lang w:val="es-ES"/>
        </w:rPr>
        <w:t>n</w:t>
      </w:r>
      <w:r w:rsidR="0073141F" w:rsidRPr="0048109E">
        <w:rPr>
          <w:lang w:val="es-ES"/>
        </w:rPr>
        <w:t xml:space="preserve"> ser intercambiado</w:t>
      </w:r>
      <w:r w:rsidR="00A27802">
        <w:rPr>
          <w:lang w:val="es-ES"/>
        </w:rPr>
        <w:t>s con “poderosos</w:t>
      </w:r>
      <w:r w:rsidR="0099641D">
        <w:rPr>
          <w:lang w:val="es-ES"/>
        </w:rPr>
        <w:t>”</w:t>
      </w:r>
      <w:r w:rsidR="008E5B0B">
        <w:rPr>
          <w:lang w:val="es-ES"/>
        </w:rPr>
        <w:t xml:space="preserve"> y</w:t>
      </w:r>
      <w:r w:rsidR="0099641D">
        <w:rPr>
          <w:lang w:val="es-ES"/>
        </w:rPr>
        <w:t xml:space="preserve"> “vulnerables”</w:t>
      </w:r>
      <w:r w:rsidR="0073141F" w:rsidRPr="0048109E">
        <w:rPr>
          <w:lang w:val="es-ES"/>
        </w:rPr>
        <w:t>.</w:t>
      </w:r>
    </w:p>
    <w:p w14:paraId="24946E8A" w14:textId="4F8E9887" w:rsidR="0073141F" w:rsidRPr="0048109E" w:rsidRDefault="0099641D" w:rsidP="00A00DA2">
      <w:pPr>
        <w:pStyle w:val="ListParagraph"/>
        <w:numPr>
          <w:ilvl w:val="0"/>
          <w:numId w:val="17"/>
        </w:numPr>
        <w:tabs>
          <w:tab w:val="left" w:pos="720"/>
        </w:tabs>
        <w:spacing w:line="240" w:lineRule="auto"/>
        <w:contextualSpacing w:val="0"/>
        <w:rPr>
          <w:lang w:val="es-ES"/>
        </w:rPr>
      </w:pPr>
      <w:r>
        <w:rPr>
          <w:lang w:val="es-ES"/>
        </w:rPr>
        <w:t>Comparta un ejemplo personal sobre la pertenencia a un grupo diverso</w:t>
      </w:r>
      <w:r w:rsidR="0073141F" w:rsidRPr="0048109E">
        <w:rPr>
          <w:lang w:val="es-ES"/>
        </w:rPr>
        <w:t>. (Por ejemplo: Como estadounidense, e</w:t>
      </w:r>
      <w:r>
        <w:rPr>
          <w:lang w:val="es-ES"/>
        </w:rPr>
        <w:t>stoy en un grupo dominante; pero como</w:t>
      </w:r>
      <w:r w:rsidR="0073141F" w:rsidRPr="0048109E">
        <w:rPr>
          <w:lang w:val="es-ES"/>
        </w:rPr>
        <w:t xml:space="preserve"> muje</w:t>
      </w:r>
      <w:r>
        <w:rPr>
          <w:lang w:val="es-ES"/>
        </w:rPr>
        <w:t>r, estoy en un grupo vulnerable</w:t>
      </w:r>
      <w:r w:rsidR="0073141F" w:rsidRPr="0048109E">
        <w:rPr>
          <w:lang w:val="es-ES"/>
        </w:rPr>
        <w:t>.)</w:t>
      </w:r>
    </w:p>
    <w:p w14:paraId="6D6159EE" w14:textId="2B4C8EEB" w:rsidR="0073141F" w:rsidRPr="0048109E" w:rsidRDefault="00AC5583" w:rsidP="00A00DA2">
      <w:pPr>
        <w:pStyle w:val="ListParagraph"/>
        <w:numPr>
          <w:ilvl w:val="0"/>
          <w:numId w:val="17"/>
        </w:numPr>
        <w:tabs>
          <w:tab w:val="left" w:pos="720"/>
        </w:tabs>
        <w:spacing w:line="240" w:lineRule="auto"/>
        <w:contextualSpacing w:val="0"/>
        <w:rPr>
          <w:lang w:val="es-ES"/>
        </w:rPr>
      </w:pPr>
      <w:r>
        <w:rPr>
          <w:lang w:val="es-ES"/>
        </w:rPr>
        <w:t>Solicite</w:t>
      </w:r>
      <w:r w:rsidR="0073141F" w:rsidRPr="0048109E">
        <w:rPr>
          <w:lang w:val="es-ES"/>
        </w:rPr>
        <w:t xml:space="preserve"> a</w:t>
      </w:r>
      <w:r w:rsidR="0055192C">
        <w:rPr>
          <w:lang w:val="es-ES"/>
        </w:rPr>
        <w:t xml:space="preserve"> un voluntario que lea la tabla</w:t>
      </w:r>
      <w:r>
        <w:rPr>
          <w:lang w:val="es-ES"/>
        </w:rPr>
        <w:t xml:space="preserve"> </w:t>
      </w:r>
      <w:r w:rsidR="0073141F" w:rsidRPr="0048109E">
        <w:rPr>
          <w:lang w:val="es-ES"/>
        </w:rPr>
        <w:t xml:space="preserve">de </w:t>
      </w:r>
      <w:r>
        <w:rPr>
          <w:lang w:val="es-ES"/>
        </w:rPr>
        <w:t>Impacto de las Experiencias Diferentes que se entregó en la hoja de trabajo</w:t>
      </w:r>
      <w:r w:rsidR="0073141F" w:rsidRPr="0048109E">
        <w:rPr>
          <w:lang w:val="es-ES"/>
        </w:rPr>
        <w:t>. Pida a los participantes: ¿Qué pa</w:t>
      </w:r>
      <w:r>
        <w:rPr>
          <w:lang w:val="es-ES"/>
        </w:rPr>
        <w:t>saría si una persona ciega entra</w:t>
      </w:r>
      <w:r w:rsidR="0073141F" w:rsidRPr="0048109E">
        <w:rPr>
          <w:lang w:val="es-ES"/>
        </w:rPr>
        <w:t xml:space="preserve"> en </w:t>
      </w:r>
      <w:r w:rsidR="00D2679C">
        <w:rPr>
          <w:lang w:val="es-ES"/>
        </w:rPr>
        <w:t>el salón</w:t>
      </w:r>
      <w:r w:rsidR="0073141F" w:rsidRPr="0048109E">
        <w:rPr>
          <w:lang w:val="es-ES"/>
        </w:rPr>
        <w:t>? Tenga</w:t>
      </w:r>
      <w:r>
        <w:rPr>
          <w:lang w:val="es-ES"/>
        </w:rPr>
        <w:t>n en cuenta que todo</w:t>
      </w:r>
      <w:r w:rsidR="0073141F" w:rsidRPr="0048109E">
        <w:rPr>
          <w:lang w:val="es-ES"/>
        </w:rPr>
        <w:t xml:space="preserve"> el taller ha sido diseñado para personas que ven. ¿Alguna vez se despierta pensando en sí mismo como una “</w:t>
      </w:r>
      <w:r>
        <w:rPr>
          <w:lang w:val="es-ES"/>
        </w:rPr>
        <w:t>persona que ve”? A menudo nos comportamos de la misma manera con respecto a nuestros privilegios.</w:t>
      </w:r>
      <w:r w:rsidR="00406D06">
        <w:rPr>
          <w:lang w:val="es-ES"/>
        </w:rPr>
        <w:t xml:space="preserve"> </w:t>
      </w:r>
      <w:r>
        <w:rPr>
          <w:lang w:val="es-ES"/>
        </w:rPr>
        <w:t>Cuando per</w:t>
      </w:r>
      <w:r w:rsidR="008E5B0B">
        <w:rPr>
          <w:lang w:val="es-ES"/>
        </w:rPr>
        <w:t>tenecemos al grupo dominante</w:t>
      </w:r>
      <w:r>
        <w:rPr>
          <w:lang w:val="es-ES"/>
        </w:rPr>
        <w:t xml:space="preserve"> no somos conscientes</w:t>
      </w:r>
      <w:r w:rsidR="0073141F" w:rsidRPr="0048109E">
        <w:rPr>
          <w:lang w:val="es-ES"/>
        </w:rPr>
        <w:t xml:space="preserve"> de nuestro privilegio no ganado, mientras que los de un grupo subordinado son muy</w:t>
      </w:r>
      <w:r w:rsidR="008E5B0B">
        <w:rPr>
          <w:lang w:val="es-ES"/>
        </w:rPr>
        <w:t xml:space="preserve"> conscientes de su falta de </w:t>
      </w:r>
      <w:r>
        <w:rPr>
          <w:lang w:val="es-ES"/>
        </w:rPr>
        <w:t>dicho privilegio</w:t>
      </w:r>
      <w:r w:rsidR="005A1EBB">
        <w:rPr>
          <w:lang w:val="es-ES"/>
        </w:rPr>
        <w:t>. Cuente la siguiente historia (u otra</w:t>
      </w:r>
      <w:r w:rsidR="0073141F" w:rsidRPr="0048109E">
        <w:rPr>
          <w:lang w:val="es-ES"/>
        </w:rPr>
        <w:t xml:space="preserve"> que ha</w:t>
      </w:r>
      <w:r w:rsidR="005A1EBB">
        <w:rPr>
          <w:lang w:val="es-ES"/>
        </w:rPr>
        <w:t>ya preparado). Pregunte</w:t>
      </w:r>
      <w:r w:rsidR="0073141F" w:rsidRPr="0048109E">
        <w:rPr>
          <w:lang w:val="es-ES"/>
        </w:rPr>
        <w:t xml:space="preserve"> si alguien ha tenido una experiencia similar de descubrir un privilegio pr</w:t>
      </w:r>
      <w:r w:rsidR="005A1EBB">
        <w:rPr>
          <w:lang w:val="es-ES"/>
        </w:rPr>
        <w:t>eviamente inconsciente. Permita</w:t>
      </w:r>
      <w:r w:rsidR="0073141F" w:rsidRPr="0048109E">
        <w:rPr>
          <w:lang w:val="es-ES"/>
        </w:rPr>
        <w:t xml:space="preserve"> </w:t>
      </w:r>
      <w:r w:rsidR="00C939AF">
        <w:rPr>
          <w:lang w:val="es-ES"/>
        </w:rPr>
        <w:t xml:space="preserve">que 2 o 3 personas </w:t>
      </w:r>
      <w:r w:rsidR="005A1EBB">
        <w:rPr>
          <w:lang w:val="es-ES"/>
        </w:rPr>
        <w:t>compartan</w:t>
      </w:r>
      <w:r w:rsidR="0073141F" w:rsidRPr="0048109E">
        <w:rPr>
          <w:lang w:val="es-ES"/>
        </w:rPr>
        <w:t xml:space="preserve"> brevemente sus historias.</w:t>
      </w:r>
    </w:p>
    <w:tbl>
      <w:tblPr>
        <w:tblStyle w:val="TableGrid"/>
        <w:tblW w:w="5000" w:type="pct"/>
        <w:jc w:val="center"/>
        <w:tblLook w:val="04A0" w:firstRow="1" w:lastRow="0" w:firstColumn="1" w:lastColumn="0" w:noHBand="0" w:noVBand="1"/>
      </w:tblPr>
      <w:tblGrid>
        <w:gridCol w:w="9576"/>
      </w:tblGrid>
      <w:tr w:rsidR="0073141F" w:rsidRPr="005168EB" w14:paraId="715A67CD" w14:textId="77777777" w:rsidTr="00937A0A">
        <w:trPr>
          <w:trHeight w:val="3087"/>
          <w:jc w:val="center"/>
        </w:trPr>
        <w:tc>
          <w:tcPr>
            <w:tcW w:w="5000" w:type="pct"/>
            <w:tcBorders>
              <w:top w:val="nil"/>
              <w:left w:val="nil"/>
              <w:bottom w:val="nil"/>
              <w:right w:val="nil"/>
            </w:tcBorders>
            <w:shd w:val="clear" w:color="auto" w:fill="BCC589"/>
          </w:tcPr>
          <w:p w14:paraId="4AC3E956" w14:textId="5FA710C1" w:rsidR="0073141F" w:rsidRPr="0048109E" w:rsidRDefault="0073141F" w:rsidP="00A003DF">
            <w:pPr>
              <w:pStyle w:val="Heading4"/>
              <w:outlineLvl w:val="3"/>
              <w:rPr>
                <w:lang w:val="es-ES"/>
              </w:rPr>
            </w:pPr>
            <w:r w:rsidRPr="0048109E">
              <w:rPr>
                <w:lang w:val="es-ES"/>
              </w:rPr>
              <w:t>Historia de</w:t>
            </w:r>
            <w:r w:rsidR="005A1EBB">
              <w:rPr>
                <w:lang w:val="es-ES"/>
              </w:rPr>
              <w:t xml:space="preserve"> un</w:t>
            </w:r>
            <w:r w:rsidRPr="0048109E">
              <w:rPr>
                <w:lang w:val="es-ES"/>
              </w:rPr>
              <w:t xml:space="preserve"> privilegio inconsciente</w:t>
            </w:r>
          </w:p>
          <w:p w14:paraId="58DB550B" w14:textId="6549BAED" w:rsidR="0073141F" w:rsidRPr="0048109E" w:rsidRDefault="00A95A88" w:rsidP="008E5B0B">
            <w:pPr>
              <w:spacing w:before="120" w:after="60"/>
              <w:rPr>
                <w:sz w:val="20"/>
                <w:szCs w:val="20"/>
                <w:lang w:val="es-ES"/>
              </w:rPr>
            </w:pPr>
            <w:r>
              <w:rPr>
                <w:lang w:val="es-ES"/>
              </w:rPr>
              <w:t xml:space="preserve">Rosa es una mujer blanca, fotógrafa </w:t>
            </w:r>
            <w:r w:rsidR="0073141F" w:rsidRPr="0048109E">
              <w:rPr>
                <w:lang w:val="es-ES"/>
              </w:rPr>
              <w:t>profesi</w:t>
            </w:r>
            <w:r>
              <w:rPr>
                <w:lang w:val="es-ES"/>
              </w:rPr>
              <w:t>onal. Su socio de negocios, Mark</w:t>
            </w:r>
            <w:r w:rsidR="0073141F" w:rsidRPr="0048109E">
              <w:rPr>
                <w:lang w:val="es-ES"/>
              </w:rPr>
              <w:t>, es afroamericano. Antes de abrir su estudio, entra</w:t>
            </w:r>
            <w:r>
              <w:rPr>
                <w:lang w:val="es-ES"/>
              </w:rPr>
              <w:t>ron en una tienda de electrónicos</w:t>
            </w:r>
            <w:r w:rsidR="0073141F" w:rsidRPr="0048109E">
              <w:rPr>
                <w:lang w:val="es-ES"/>
              </w:rPr>
              <w:t xml:space="preserve"> para </w:t>
            </w:r>
            <w:r>
              <w:rPr>
                <w:lang w:val="es-ES"/>
              </w:rPr>
              <w:t xml:space="preserve">comprar equipo de </w:t>
            </w:r>
            <w:r w:rsidR="008E5B0B">
              <w:rPr>
                <w:lang w:val="es-ES"/>
              </w:rPr>
              <w:t>fotografía</w:t>
            </w:r>
            <w:r>
              <w:rPr>
                <w:lang w:val="es-ES"/>
              </w:rPr>
              <w:t>. Mark</w:t>
            </w:r>
            <w:r w:rsidR="0073141F" w:rsidRPr="0048109E">
              <w:rPr>
                <w:lang w:val="es-ES"/>
              </w:rPr>
              <w:t xml:space="preserve"> pagó los artículos y el cajero le pregu</w:t>
            </w:r>
            <w:r>
              <w:rPr>
                <w:lang w:val="es-ES"/>
              </w:rPr>
              <w:t>ntó si quería un recibo. Rosa</w:t>
            </w:r>
            <w:r w:rsidR="0073141F" w:rsidRPr="0048109E">
              <w:rPr>
                <w:lang w:val="es-ES"/>
              </w:rPr>
              <w:t xml:space="preserve"> comenzó a decir que no, pero Mark intervino y </w:t>
            </w:r>
            <w:r>
              <w:rPr>
                <w:lang w:val="es-ES"/>
              </w:rPr>
              <w:t xml:space="preserve">aceptó el recibo. Más tarde, Mark le explicó a Rosa </w:t>
            </w:r>
            <w:r w:rsidR="0073141F" w:rsidRPr="0048109E">
              <w:rPr>
                <w:lang w:val="es-ES"/>
              </w:rPr>
              <w:t>que él no quería correr el riesgo de ser detenido en la salida de la tienda y acusado de robar los artículos</w:t>
            </w:r>
            <w:r>
              <w:rPr>
                <w:lang w:val="es-ES"/>
              </w:rPr>
              <w:t xml:space="preserve"> que habían comprado. Rosa</w:t>
            </w:r>
            <w:r w:rsidR="0073141F" w:rsidRPr="0048109E">
              <w:rPr>
                <w:lang w:val="es-ES"/>
              </w:rPr>
              <w:t xml:space="preserve"> se sorprendió. Nunca se le había ocurrido que un recibo era necesario</w:t>
            </w:r>
            <w:r>
              <w:rPr>
                <w:lang w:val="es-ES"/>
              </w:rPr>
              <w:t xml:space="preserve"> para</w:t>
            </w:r>
            <w:r w:rsidR="0073141F" w:rsidRPr="0048109E">
              <w:rPr>
                <w:lang w:val="es-ES"/>
              </w:rPr>
              <w:t xml:space="preserve"> pro</w:t>
            </w:r>
            <w:r>
              <w:rPr>
                <w:lang w:val="es-ES"/>
              </w:rPr>
              <w:t>bar que ella había comprado algo y no había robado. Como mujer pr</w:t>
            </w:r>
            <w:r w:rsidR="008E5B0B">
              <w:rPr>
                <w:lang w:val="es-ES"/>
              </w:rPr>
              <w:t xml:space="preserve">ofesional blanca, ella nunca </w:t>
            </w:r>
            <w:r>
              <w:rPr>
                <w:lang w:val="es-ES"/>
              </w:rPr>
              <w:t xml:space="preserve">ha sido seguida en un almacén ni había tenido </w:t>
            </w:r>
            <w:r w:rsidR="0073141F" w:rsidRPr="0048109E">
              <w:rPr>
                <w:lang w:val="es-ES"/>
              </w:rPr>
              <w:t xml:space="preserve">que probar una </w:t>
            </w:r>
            <w:r>
              <w:rPr>
                <w:lang w:val="es-ES"/>
              </w:rPr>
              <w:t>compra con un recibo y no se había dado</w:t>
            </w:r>
            <w:r w:rsidR="0073141F" w:rsidRPr="0048109E">
              <w:rPr>
                <w:lang w:val="es-ES"/>
              </w:rPr>
              <w:t xml:space="preserve"> cuenta de que la experiencia de Mark era</w:t>
            </w:r>
            <w:r>
              <w:rPr>
                <w:lang w:val="es-ES"/>
              </w:rPr>
              <w:t xml:space="preserve"> tan diferente de la suya</w:t>
            </w:r>
            <w:r w:rsidR="0073141F" w:rsidRPr="0048109E">
              <w:rPr>
                <w:lang w:val="es-ES"/>
              </w:rPr>
              <w:t>.</w:t>
            </w:r>
          </w:p>
        </w:tc>
      </w:tr>
    </w:tbl>
    <w:p w14:paraId="344D1763" w14:textId="7064F288" w:rsidR="0073141F" w:rsidRPr="0048109E" w:rsidRDefault="00A95A88" w:rsidP="00A00DA2">
      <w:pPr>
        <w:pStyle w:val="ListParagraph"/>
        <w:numPr>
          <w:ilvl w:val="0"/>
          <w:numId w:val="17"/>
        </w:numPr>
        <w:tabs>
          <w:tab w:val="left" w:pos="720"/>
        </w:tabs>
        <w:spacing w:before="200" w:line="240" w:lineRule="auto"/>
        <w:contextualSpacing w:val="0"/>
        <w:rPr>
          <w:lang w:val="es-ES"/>
        </w:rPr>
      </w:pPr>
      <w:r>
        <w:rPr>
          <w:lang w:val="es-ES"/>
        </w:rPr>
        <w:t>Pida</w:t>
      </w:r>
      <w:r w:rsidR="0073141F" w:rsidRPr="0048109E">
        <w:rPr>
          <w:lang w:val="es-ES"/>
        </w:rPr>
        <w:t xml:space="preserve"> a un voluntario que lea la </w:t>
      </w:r>
      <w:r w:rsidR="003A035E">
        <w:rPr>
          <w:lang w:val="es-ES"/>
        </w:rPr>
        <w:t>tabla titulada Mentalidad que se encuentra en la hoja de trabajo</w:t>
      </w:r>
      <w:r w:rsidR="0073141F" w:rsidRPr="0048109E">
        <w:rPr>
          <w:lang w:val="es-ES"/>
        </w:rPr>
        <w:t>. Di</w:t>
      </w:r>
      <w:r w:rsidR="003A035E">
        <w:rPr>
          <w:lang w:val="es-ES"/>
        </w:rPr>
        <w:t>ga</w:t>
      </w:r>
      <w:r w:rsidR="0073141F" w:rsidRPr="0048109E">
        <w:rPr>
          <w:lang w:val="es-ES"/>
        </w:rPr>
        <w:t>:</w:t>
      </w:r>
      <w:r w:rsidR="003A035E">
        <w:rPr>
          <w:lang w:val="es-ES"/>
        </w:rPr>
        <w:t xml:space="preserve"> Debido a nuestras </w:t>
      </w:r>
      <w:r w:rsidR="0073141F" w:rsidRPr="0048109E">
        <w:rPr>
          <w:lang w:val="es-ES"/>
        </w:rPr>
        <w:t>diferentes</w:t>
      </w:r>
      <w:r w:rsidR="003A035E">
        <w:rPr>
          <w:lang w:val="es-ES"/>
        </w:rPr>
        <w:t xml:space="preserve"> experiencias</w:t>
      </w:r>
      <w:r w:rsidR="0073141F" w:rsidRPr="0048109E">
        <w:rPr>
          <w:lang w:val="es-ES"/>
        </w:rPr>
        <w:t xml:space="preserve">, tenemos diferentes modos de pensar. </w:t>
      </w:r>
      <w:r w:rsidR="003A035E">
        <w:rPr>
          <w:lang w:val="es-ES"/>
        </w:rPr>
        <w:t>Aquellos quienes pertenecen a grupos subordinados, identifican patrones cuando perciben</w:t>
      </w:r>
      <w:r w:rsidR="0073141F" w:rsidRPr="0048109E">
        <w:rPr>
          <w:lang w:val="es-ES"/>
        </w:rPr>
        <w:t xml:space="preserve"> c</w:t>
      </w:r>
      <w:r w:rsidR="003A035E">
        <w:rPr>
          <w:lang w:val="es-ES"/>
        </w:rPr>
        <w:t xml:space="preserve">iertos comportamientos repetitivos </w:t>
      </w:r>
      <w:r w:rsidR="0073141F" w:rsidRPr="0048109E">
        <w:rPr>
          <w:lang w:val="es-ES"/>
        </w:rPr>
        <w:t>hacia ellos. Su atención se centra e</w:t>
      </w:r>
      <w:r w:rsidR="003A035E">
        <w:rPr>
          <w:lang w:val="es-ES"/>
        </w:rPr>
        <w:t>n el resultado y cómo se sintieron</w:t>
      </w:r>
      <w:r w:rsidR="0073141F" w:rsidRPr="0048109E">
        <w:rPr>
          <w:lang w:val="es-ES"/>
        </w:rPr>
        <w:t xml:space="preserve">; su respuesta es exigir un cambio inmediato dentro de los sistemas sociales más amplios. Por otro lado, </w:t>
      </w:r>
      <w:r w:rsidR="003A035E">
        <w:rPr>
          <w:lang w:val="es-ES"/>
        </w:rPr>
        <w:t>quienes pertenecen</w:t>
      </w:r>
      <w:r w:rsidR="0073141F" w:rsidRPr="0048109E">
        <w:rPr>
          <w:lang w:val="es-ES"/>
        </w:rPr>
        <w:t xml:space="preserve"> al grupo dominante se centrará</w:t>
      </w:r>
      <w:r w:rsidR="003A035E">
        <w:rPr>
          <w:lang w:val="es-ES"/>
        </w:rPr>
        <w:t>n en la intención y solo percibirán</w:t>
      </w:r>
      <w:r w:rsidR="007A1393">
        <w:rPr>
          <w:lang w:val="es-ES"/>
        </w:rPr>
        <w:t xml:space="preserve"> a cada persona como una </w:t>
      </w:r>
      <w:r w:rsidR="0073141F" w:rsidRPr="0048109E">
        <w:rPr>
          <w:lang w:val="es-ES"/>
        </w:rPr>
        <w:t>víctima</w:t>
      </w:r>
      <w:r w:rsidR="007A1393">
        <w:rPr>
          <w:lang w:val="es-ES"/>
        </w:rPr>
        <w:t xml:space="preserve"> individual</w:t>
      </w:r>
      <w:r w:rsidR="0073141F" w:rsidRPr="0048109E">
        <w:rPr>
          <w:lang w:val="es-ES"/>
        </w:rPr>
        <w:t xml:space="preserve">. </w:t>
      </w:r>
      <w:r w:rsidR="007A1393">
        <w:rPr>
          <w:lang w:val="es-ES"/>
        </w:rPr>
        <w:t>Normalmente,</w:t>
      </w:r>
      <w:r w:rsidR="0073141F" w:rsidRPr="0048109E">
        <w:rPr>
          <w:lang w:val="es-ES"/>
        </w:rPr>
        <w:t xml:space="preserve"> insisten en que el cambio tomará tiempo. Pregunte a los participantes si pueden pensar en algún ejemplo de estas diferentes formas de pensar en su contexto particular.</w:t>
      </w:r>
    </w:p>
    <w:p w14:paraId="0C870ACF" w14:textId="22047224" w:rsidR="0073141F" w:rsidRPr="0048109E" w:rsidRDefault="0073141F" w:rsidP="00A00DA2">
      <w:pPr>
        <w:pStyle w:val="ListParagraph"/>
        <w:numPr>
          <w:ilvl w:val="0"/>
          <w:numId w:val="17"/>
        </w:numPr>
        <w:tabs>
          <w:tab w:val="left" w:pos="720"/>
        </w:tabs>
        <w:spacing w:before="200" w:line="240" w:lineRule="auto"/>
        <w:contextualSpacing w:val="0"/>
        <w:rPr>
          <w:lang w:val="es-ES"/>
        </w:rPr>
      </w:pPr>
      <w:r w:rsidRPr="0048109E">
        <w:rPr>
          <w:lang w:val="es-ES"/>
        </w:rPr>
        <w:t>Diga a</w:t>
      </w:r>
      <w:r w:rsidR="007F0A1C">
        <w:rPr>
          <w:lang w:val="es-ES"/>
        </w:rPr>
        <w:t xml:space="preserve"> los participantes: Cuando están</w:t>
      </w:r>
      <w:r w:rsidRPr="0048109E">
        <w:rPr>
          <w:lang w:val="es-ES"/>
        </w:rPr>
        <w:t xml:space="preserve"> en un grupo subordinado se enfrentan a diferentes tipos de opresión. ¿Puede usted nom</w:t>
      </w:r>
      <w:r w:rsidR="007F0A1C">
        <w:rPr>
          <w:lang w:val="es-ES"/>
        </w:rPr>
        <w:t xml:space="preserve">brar algunos de estos? Invite </w:t>
      </w:r>
      <w:r w:rsidRPr="0048109E">
        <w:rPr>
          <w:lang w:val="es-ES"/>
        </w:rPr>
        <w:t>a los partici</w:t>
      </w:r>
      <w:r w:rsidR="007F0A1C">
        <w:rPr>
          <w:lang w:val="es-ES"/>
        </w:rPr>
        <w:t xml:space="preserve">pantes a enumerar algunos </w:t>
      </w:r>
      <w:r w:rsidRPr="0048109E">
        <w:rPr>
          <w:lang w:val="es-ES"/>
        </w:rPr>
        <w:t>ejem</w:t>
      </w:r>
      <w:r w:rsidR="007F0A1C">
        <w:rPr>
          <w:lang w:val="es-ES"/>
        </w:rPr>
        <w:t>plos de la opresión. Luego diga</w:t>
      </w:r>
      <w:r w:rsidRPr="0048109E">
        <w:rPr>
          <w:lang w:val="es-ES"/>
        </w:rPr>
        <w:t xml:space="preserve">: </w:t>
      </w:r>
      <w:r w:rsidR="007F0A1C">
        <w:rPr>
          <w:lang w:val="es-ES"/>
        </w:rPr>
        <w:t>La o</w:t>
      </w:r>
      <w:r w:rsidRPr="0048109E">
        <w:rPr>
          <w:lang w:val="es-ES"/>
        </w:rPr>
        <w:t>presión</w:t>
      </w:r>
      <w:r w:rsidR="007F0A1C">
        <w:rPr>
          <w:lang w:val="es-ES"/>
        </w:rPr>
        <w:t>,</w:t>
      </w:r>
      <w:r w:rsidRPr="0048109E">
        <w:rPr>
          <w:lang w:val="es-ES"/>
        </w:rPr>
        <w:t xml:space="preserve"> general</w:t>
      </w:r>
      <w:r w:rsidR="007F0A1C">
        <w:rPr>
          <w:lang w:val="es-ES"/>
        </w:rPr>
        <w:t>mente,</w:t>
      </w:r>
      <w:r w:rsidRPr="0048109E">
        <w:rPr>
          <w:lang w:val="es-ES"/>
        </w:rPr>
        <w:t xml:space="preserve"> cae en una de tres categorías:</w:t>
      </w:r>
    </w:p>
    <w:p w14:paraId="33B65282" w14:textId="2FD63346" w:rsidR="0073141F" w:rsidRPr="0048109E" w:rsidRDefault="0073141F" w:rsidP="00A00DA2">
      <w:pPr>
        <w:pStyle w:val="ListParagraph"/>
        <w:numPr>
          <w:ilvl w:val="0"/>
          <w:numId w:val="16"/>
        </w:numPr>
        <w:tabs>
          <w:tab w:val="left" w:pos="720"/>
        </w:tabs>
        <w:spacing w:after="0" w:line="240" w:lineRule="auto"/>
        <w:ind w:hanging="720"/>
        <w:contextualSpacing w:val="0"/>
        <w:rPr>
          <w:lang w:val="es-ES"/>
        </w:rPr>
      </w:pPr>
      <w:r w:rsidRPr="0048109E">
        <w:rPr>
          <w:lang w:val="es-ES"/>
        </w:rPr>
        <w:t xml:space="preserve">Interpersonal </w:t>
      </w:r>
      <w:r w:rsidR="008877AC">
        <w:rPr>
          <w:lang w:val="es-ES"/>
        </w:rPr>
        <w:t>–</w:t>
      </w:r>
      <w:r w:rsidRPr="0048109E">
        <w:rPr>
          <w:lang w:val="es-ES"/>
        </w:rPr>
        <w:t xml:space="preserve"> entre</w:t>
      </w:r>
      <w:r w:rsidR="008877AC">
        <w:rPr>
          <w:lang w:val="es-ES"/>
        </w:rPr>
        <w:t xml:space="preserve"> </w:t>
      </w:r>
      <w:r w:rsidRPr="0048109E">
        <w:rPr>
          <w:lang w:val="es-ES"/>
        </w:rPr>
        <w:t>las personas, en las interacciones y relaciones directas</w:t>
      </w:r>
    </w:p>
    <w:p w14:paraId="74881E9D" w14:textId="7ACAF04A" w:rsidR="0073141F" w:rsidRPr="0048109E" w:rsidRDefault="007F0A1C" w:rsidP="00A00DA2">
      <w:pPr>
        <w:pStyle w:val="ListParagraph"/>
        <w:numPr>
          <w:ilvl w:val="0"/>
          <w:numId w:val="16"/>
        </w:numPr>
        <w:tabs>
          <w:tab w:val="left" w:pos="720"/>
        </w:tabs>
        <w:spacing w:after="0" w:line="240" w:lineRule="auto"/>
        <w:ind w:left="720"/>
        <w:contextualSpacing w:val="0"/>
        <w:rPr>
          <w:lang w:val="es-ES"/>
        </w:rPr>
      </w:pPr>
      <w:r>
        <w:rPr>
          <w:lang w:val="es-ES"/>
        </w:rPr>
        <w:t xml:space="preserve">Internalizada </w:t>
      </w:r>
      <w:r w:rsidR="008877AC">
        <w:rPr>
          <w:lang w:val="es-ES"/>
        </w:rPr>
        <w:t>–</w:t>
      </w:r>
      <w:r>
        <w:rPr>
          <w:lang w:val="es-ES"/>
        </w:rPr>
        <w:t xml:space="preserve"> creencia</w:t>
      </w:r>
      <w:r w:rsidR="008877AC">
        <w:rPr>
          <w:lang w:val="es-ES"/>
        </w:rPr>
        <w:t xml:space="preserve"> </w:t>
      </w:r>
      <w:r>
        <w:rPr>
          <w:lang w:val="es-ES"/>
        </w:rPr>
        <w:t>que la subordinación es merecida</w:t>
      </w:r>
      <w:r w:rsidR="0073141F" w:rsidRPr="0048109E">
        <w:rPr>
          <w:lang w:val="es-ES"/>
        </w:rPr>
        <w:t xml:space="preserve">, pensar menos de uno mismo, </w:t>
      </w:r>
      <w:r>
        <w:rPr>
          <w:lang w:val="es-ES"/>
        </w:rPr>
        <w:t>alineando auto</w:t>
      </w:r>
      <w:r w:rsidR="00087378">
        <w:rPr>
          <w:lang w:val="es-ES"/>
        </w:rPr>
        <w:t xml:space="preserve"> </w:t>
      </w:r>
      <w:r>
        <w:rPr>
          <w:lang w:val="es-ES"/>
        </w:rPr>
        <w:t>creencias con</w:t>
      </w:r>
      <w:r w:rsidR="0073141F" w:rsidRPr="0048109E">
        <w:rPr>
          <w:lang w:val="es-ES"/>
        </w:rPr>
        <w:t xml:space="preserve"> los mensajes externos, pero sin poder sentirse enojado</w:t>
      </w:r>
    </w:p>
    <w:p w14:paraId="250B61A0" w14:textId="3F0FD224" w:rsidR="0073141F" w:rsidRPr="0048109E" w:rsidRDefault="007F0A1C" w:rsidP="00A00DA2">
      <w:pPr>
        <w:pStyle w:val="ListParagraph"/>
        <w:numPr>
          <w:ilvl w:val="0"/>
          <w:numId w:val="16"/>
        </w:numPr>
        <w:tabs>
          <w:tab w:val="left" w:pos="720"/>
        </w:tabs>
        <w:spacing w:line="240" w:lineRule="auto"/>
        <w:ind w:hanging="720"/>
        <w:contextualSpacing w:val="0"/>
        <w:rPr>
          <w:lang w:val="es-ES"/>
        </w:rPr>
      </w:pPr>
      <w:r>
        <w:rPr>
          <w:lang w:val="es-ES"/>
        </w:rPr>
        <w:t>Institucionalizada</w:t>
      </w:r>
      <w:r w:rsidR="008877AC">
        <w:rPr>
          <w:lang w:val="es-ES"/>
        </w:rPr>
        <w:t xml:space="preserve"> – l</w:t>
      </w:r>
      <w:r w:rsidR="0073141F" w:rsidRPr="0048109E">
        <w:rPr>
          <w:lang w:val="es-ES"/>
        </w:rPr>
        <w:t>a</w:t>
      </w:r>
      <w:r w:rsidR="008877AC">
        <w:rPr>
          <w:lang w:val="es-ES"/>
        </w:rPr>
        <w:t xml:space="preserve"> </w:t>
      </w:r>
      <w:r w:rsidR="0073141F" w:rsidRPr="0048109E">
        <w:rPr>
          <w:lang w:val="es-ES"/>
        </w:rPr>
        <w:t>participación de los medios de comunicación, normas y políticas</w:t>
      </w:r>
    </w:p>
    <w:p w14:paraId="40AD02E1" w14:textId="0ED51FBF" w:rsidR="0073141F" w:rsidRPr="0048109E" w:rsidRDefault="007F0A1C" w:rsidP="00A003DF">
      <w:pPr>
        <w:tabs>
          <w:tab w:val="left" w:pos="360"/>
        </w:tabs>
        <w:ind w:left="360"/>
        <w:rPr>
          <w:lang w:val="es-ES"/>
        </w:rPr>
      </w:pPr>
      <w:r>
        <w:rPr>
          <w:lang w:val="es-ES"/>
        </w:rPr>
        <w:t xml:space="preserve">Plantee la siguiente pregunta: Con base en los </w:t>
      </w:r>
      <w:r w:rsidR="0073141F" w:rsidRPr="0048109E">
        <w:rPr>
          <w:lang w:val="es-ES"/>
        </w:rPr>
        <w:t>ejemplos que hemos compartido</w:t>
      </w:r>
      <w:r>
        <w:rPr>
          <w:lang w:val="es-ES"/>
        </w:rPr>
        <w:t xml:space="preserve"> hasta ahora,</w:t>
      </w:r>
      <w:r w:rsidR="0073141F" w:rsidRPr="0048109E">
        <w:rPr>
          <w:lang w:val="es-ES"/>
        </w:rPr>
        <w:t xml:space="preserve"> </w:t>
      </w:r>
      <w:r>
        <w:rPr>
          <w:lang w:val="es-ES"/>
        </w:rPr>
        <w:t>¿</w:t>
      </w:r>
      <w:r w:rsidR="0073141F" w:rsidRPr="0048109E">
        <w:rPr>
          <w:lang w:val="es-ES"/>
        </w:rPr>
        <w:t>podemos identif</w:t>
      </w:r>
      <w:r>
        <w:rPr>
          <w:lang w:val="es-ES"/>
        </w:rPr>
        <w:t>icar el tipo de opresión en cada uno? Otorgue</w:t>
      </w:r>
      <w:r w:rsidR="0073141F" w:rsidRPr="0048109E">
        <w:rPr>
          <w:lang w:val="es-ES"/>
        </w:rPr>
        <w:t xml:space="preserve"> a los participantes </w:t>
      </w:r>
      <w:r>
        <w:rPr>
          <w:lang w:val="es-ES"/>
        </w:rPr>
        <w:t xml:space="preserve">de </w:t>
      </w:r>
      <w:r w:rsidR="0073141F" w:rsidRPr="0048109E">
        <w:rPr>
          <w:lang w:val="es-ES"/>
        </w:rPr>
        <w:t>5</w:t>
      </w:r>
      <w:r>
        <w:rPr>
          <w:lang w:val="es-ES"/>
        </w:rPr>
        <w:t xml:space="preserve"> a </w:t>
      </w:r>
      <w:r w:rsidR="0073141F" w:rsidRPr="0048109E">
        <w:rPr>
          <w:lang w:val="es-ES"/>
        </w:rPr>
        <w:t>10 minutos para discutir.</w:t>
      </w:r>
    </w:p>
    <w:p w14:paraId="48543DB7" w14:textId="38B81866" w:rsidR="0073141F" w:rsidRPr="0048109E" w:rsidRDefault="0073141F" w:rsidP="00A00DA2">
      <w:pPr>
        <w:pStyle w:val="ListParagraph"/>
        <w:numPr>
          <w:ilvl w:val="0"/>
          <w:numId w:val="17"/>
        </w:numPr>
        <w:tabs>
          <w:tab w:val="left" w:pos="720"/>
        </w:tabs>
        <w:spacing w:line="240" w:lineRule="auto"/>
        <w:rPr>
          <w:lang w:val="es-ES"/>
        </w:rPr>
      </w:pPr>
      <w:r w:rsidRPr="0048109E">
        <w:rPr>
          <w:lang w:val="es-ES"/>
        </w:rPr>
        <w:t xml:space="preserve">Diga a los participantes: Vamos </w:t>
      </w:r>
      <w:r w:rsidR="007F0A1C">
        <w:rPr>
          <w:lang w:val="es-ES"/>
        </w:rPr>
        <w:t>a pensar en algunos ejemplos de</w:t>
      </w:r>
      <w:r w:rsidRPr="0048109E">
        <w:rPr>
          <w:lang w:val="es-ES"/>
        </w:rPr>
        <w:t xml:space="preserve"> emparejamientos</w:t>
      </w:r>
      <w:r w:rsidR="00087378">
        <w:rPr>
          <w:lang w:val="es-ES"/>
        </w:rPr>
        <w:t xml:space="preserve"> de “podero</w:t>
      </w:r>
      <w:r w:rsidR="007F0A1C">
        <w:rPr>
          <w:lang w:val="es-ES"/>
        </w:rPr>
        <w:t>sos y vulnerables”. Solicite a un voluntario que escriba</w:t>
      </w:r>
      <w:r w:rsidRPr="0048109E">
        <w:rPr>
          <w:lang w:val="es-ES"/>
        </w:rPr>
        <w:t xml:space="preserve"> en el rotafolio, haciendo dos columnas: “</w:t>
      </w:r>
      <w:r w:rsidR="007F0A1C">
        <w:rPr>
          <w:lang w:val="es-ES"/>
        </w:rPr>
        <w:t>Poderosos” y “Vulnerables</w:t>
      </w:r>
      <w:r w:rsidRPr="0048109E">
        <w:rPr>
          <w:lang w:val="es-ES"/>
        </w:rPr>
        <w:t>”. Luego</w:t>
      </w:r>
      <w:r w:rsidR="007F0A1C">
        <w:rPr>
          <w:lang w:val="es-ES"/>
        </w:rPr>
        <w:t>,</w:t>
      </w:r>
      <w:r w:rsidRPr="0048109E">
        <w:rPr>
          <w:lang w:val="es-ES"/>
        </w:rPr>
        <w:t xml:space="preserve"> pi</w:t>
      </w:r>
      <w:r w:rsidR="007F0A1C">
        <w:rPr>
          <w:lang w:val="es-ES"/>
        </w:rPr>
        <w:t xml:space="preserve">da a los participantes que compartan algunos ejemplos, mientras el voluntario anota los emparejamientos en el rotafolio. Sugiera los siguientes ejemplos, en caso no hayan sido mencionados por los participantes. </w:t>
      </w:r>
    </w:p>
    <w:tbl>
      <w:tblPr>
        <w:tblStyle w:val="TableGrid"/>
        <w:tblpPr w:leftFromText="180" w:rightFromText="180" w:vertAnchor="text" w:tblpX="2448" w:tblpY="91"/>
        <w:tblW w:w="5468" w:type="dxa"/>
        <w:tblLook w:val="04A0" w:firstRow="1" w:lastRow="0" w:firstColumn="1" w:lastColumn="0" w:noHBand="0" w:noVBand="1"/>
      </w:tblPr>
      <w:tblGrid>
        <w:gridCol w:w="2734"/>
        <w:gridCol w:w="2734"/>
      </w:tblGrid>
      <w:tr w:rsidR="0073141F" w:rsidRPr="0048109E" w14:paraId="0EDB5409" w14:textId="77777777" w:rsidTr="00DD5758">
        <w:trPr>
          <w:trHeight w:val="278"/>
        </w:trPr>
        <w:tc>
          <w:tcPr>
            <w:tcW w:w="2734" w:type="dxa"/>
            <w:tcBorders>
              <w:top w:val="nil"/>
              <w:left w:val="nil"/>
              <w:bottom w:val="nil"/>
              <w:right w:val="nil"/>
            </w:tcBorders>
            <w:shd w:val="clear" w:color="auto" w:fill="BCC589"/>
          </w:tcPr>
          <w:p w14:paraId="72F9E625" w14:textId="098CE0BE" w:rsidR="0073141F" w:rsidRPr="0048109E" w:rsidRDefault="007F0A1C" w:rsidP="00DD5758">
            <w:pPr>
              <w:spacing w:before="120" w:after="120"/>
              <w:rPr>
                <w:b/>
                <w:lang w:val="es-ES"/>
              </w:rPr>
            </w:pPr>
            <w:r>
              <w:rPr>
                <w:b/>
                <w:lang w:val="es-ES"/>
              </w:rPr>
              <w:t>Poder</w:t>
            </w:r>
            <w:r w:rsidR="00087378">
              <w:rPr>
                <w:b/>
                <w:lang w:val="es-ES"/>
              </w:rPr>
              <w:t>o</w:t>
            </w:r>
            <w:r>
              <w:rPr>
                <w:b/>
                <w:lang w:val="es-ES"/>
              </w:rPr>
              <w:t>sos</w:t>
            </w:r>
          </w:p>
        </w:tc>
        <w:tc>
          <w:tcPr>
            <w:tcW w:w="2734" w:type="dxa"/>
            <w:tcBorders>
              <w:top w:val="nil"/>
              <w:left w:val="nil"/>
              <w:bottom w:val="nil"/>
              <w:right w:val="nil"/>
            </w:tcBorders>
            <w:shd w:val="clear" w:color="auto" w:fill="BCC589"/>
          </w:tcPr>
          <w:p w14:paraId="77FF0E7A" w14:textId="6221E1C6" w:rsidR="0073141F" w:rsidRPr="0048109E" w:rsidRDefault="007F0A1C" w:rsidP="00DD5758">
            <w:pPr>
              <w:spacing w:before="120" w:after="120"/>
              <w:rPr>
                <w:b/>
                <w:lang w:val="es-ES"/>
              </w:rPr>
            </w:pPr>
            <w:r>
              <w:rPr>
                <w:b/>
                <w:lang w:val="es-ES"/>
              </w:rPr>
              <w:t>Vulnerables</w:t>
            </w:r>
          </w:p>
        </w:tc>
      </w:tr>
      <w:tr w:rsidR="0073141F" w:rsidRPr="0048109E" w14:paraId="534B51B8" w14:textId="77777777" w:rsidTr="00DD5758">
        <w:trPr>
          <w:trHeight w:val="232"/>
        </w:trPr>
        <w:tc>
          <w:tcPr>
            <w:tcW w:w="2734" w:type="dxa"/>
            <w:tcBorders>
              <w:top w:val="nil"/>
              <w:left w:val="nil"/>
              <w:bottom w:val="nil"/>
              <w:right w:val="nil"/>
            </w:tcBorders>
            <w:shd w:val="clear" w:color="auto" w:fill="BCC589"/>
          </w:tcPr>
          <w:p w14:paraId="0F339E89" w14:textId="77777777" w:rsidR="0073141F" w:rsidRPr="0048109E" w:rsidRDefault="0073141F" w:rsidP="00DD5758">
            <w:pPr>
              <w:spacing w:after="0"/>
              <w:rPr>
                <w:lang w:val="es-ES"/>
              </w:rPr>
            </w:pPr>
            <w:r w:rsidRPr="0048109E">
              <w:rPr>
                <w:lang w:val="es-ES"/>
              </w:rPr>
              <w:t>Hombres</w:t>
            </w:r>
          </w:p>
        </w:tc>
        <w:tc>
          <w:tcPr>
            <w:tcW w:w="2734" w:type="dxa"/>
            <w:tcBorders>
              <w:top w:val="nil"/>
              <w:left w:val="nil"/>
              <w:bottom w:val="nil"/>
              <w:right w:val="nil"/>
            </w:tcBorders>
            <w:shd w:val="clear" w:color="auto" w:fill="BCC589"/>
          </w:tcPr>
          <w:p w14:paraId="4A55A943" w14:textId="77777777" w:rsidR="0073141F" w:rsidRPr="0048109E" w:rsidRDefault="0073141F" w:rsidP="00DD5758">
            <w:pPr>
              <w:spacing w:after="0"/>
              <w:rPr>
                <w:lang w:val="es-ES"/>
              </w:rPr>
            </w:pPr>
            <w:r w:rsidRPr="0048109E">
              <w:rPr>
                <w:lang w:val="es-ES"/>
              </w:rPr>
              <w:t>Mujer</w:t>
            </w:r>
          </w:p>
        </w:tc>
      </w:tr>
      <w:tr w:rsidR="0073141F" w:rsidRPr="0048109E" w14:paraId="38B7509D" w14:textId="77777777" w:rsidTr="00DD5758">
        <w:trPr>
          <w:trHeight w:val="232"/>
        </w:trPr>
        <w:tc>
          <w:tcPr>
            <w:tcW w:w="2734" w:type="dxa"/>
            <w:tcBorders>
              <w:top w:val="nil"/>
              <w:left w:val="nil"/>
              <w:bottom w:val="nil"/>
              <w:right w:val="nil"/>
            </w:tcBorders>
            <w:shd w:val="clear" w:color="auto" w:fill="BCC589"/>
          </w:tcPr>
          <w:p w14:paraId="0B8AECA5" w14:textId="77777777" w:rsidR="0073141F" w:rsidRPr="0048109E" w:rsidRDefault="0073141F" w:rsidP="00DD5758">
            <w:pPr>
              <w:spacing w:after="0"/>
              <w:rPr>
                <w:lang w:val="es-ES"/>
              </w:rPr>
            </w:pPr>
            <w:r w:rsidRPr="0048109E">
              <w:rPr>
                <w:lang w:val="es-ES"/>
              </w:rPr>
              <w:t>Blanco</w:t>
            </w:r>
          </w:p>
        </w:tc>
        <w:tc>
          <w:tcPr>
            <w:tcW w:w="2734" w:type="dxa"/>
            <w:tcBorders>
              <w:top w:val="nil"/>
              <w:left w:val="nil"/>
              <w:bottom w:val="nil"/>
              <w:right w:val="nil"/>
            </w:tcBorders>
            <w:shd w:val="clear" w:color="auto" w:fill="BCC589"/>
          </w:tcPr>
          <w:p w14:paraId="6BA51F86" w14:textId="77777777" w:rsidR="0073141F" w:rsidRPr="0048109E" w:rsidRDefault="0073141F" w:rsidP="00DD5758">
            <w:pPr>
              <w:spacing w:after="0"/>
              <w:rPr>
                <w:lang w:val="es-ES"/>
              </w:rPr>
            </w:pPr>
            <w:r w:rsidRPr="0048109E">
              <w:rPr>
                <w:lang w:val="es-ES"/>
              </w:rPr>
              <w:t>De color</w:t>
            </w:r>
          </w:p>
        </w:tc>
      </w:tr>
      <w:tr w:rsidR="0073141F" w:rsidRPr="0048109E" w14:paraId="5252F347" w14:textId="77777777" w:rsidTr="00DD5758">
        <w:trPr>
          <w:trHeight w:val="232"/>
        </w:trPr>
        <w:tc>
          <w:tcPr>
            <w:tcW w:w="2734" w:type="dxa"/>
            <w:tcBorders>
              <w:top w:val="nil"/>
              <w:left w:val="nil"/>
              <w:bottom w:val="nil"/>
              <w:right w:val="nil"/>
            </w:tcBorders>
            <w:shd w:val="clear" w:color="auto" w:fill="BCC589"/>
          </w:tcPr>
          <w:p w14:paraId="6B9C7777" w14:textId="14B24019" w:rsidR="0073141F" w:rsidRPr="0048109E" w:rsidRDefault="007F0A1C" w:rsidP="00DD5758">
            <w:pPr>
              <w:spacing w:after="0"/>
              <w:rPr>
                <w:lang w:val="es-ES"/>
              </w:rPr>
            </w:pPr>
            <w:r>
              <w:rPr>
                <w:lang w:val="es-ES"/>
              </w:rPr>
              <w:t>Norte del globo</w:t>
            </w:r>
          </w:p>
        </w:tc>
        <w:tc>
          <w:tcPr>
            <w:tcW w:w="2734" w:type="dxa"/>
            <w:tcBorders>
              <w:top w:val="nil"/>
              <w:left w:val="nil"/>
              <w:bottom w:val="nil"/>
              <w:right w:val="nil"/>
            </w:tcBorders>
            <w:shd w:val="clear" w:color="auto" w:fill="BCC589"/>
          </w:tcPr>
          <w:p w14:paraId="6CA007AA" w14:textId="1551ADB1" w:rsidR="0073141F" w:rsidRPr="0048109E" w:rsidRDefault="007F0A1C" w:rsidP="00DD5758">
            <w:pPr>
              <w:spacing w:after="0"/>
              <w:rPr>
                <w:lang w:val="es-ES"/>
              </w:rPr>
            </w:pPr>
            <w:r>
              <w:rPr>
                <w:lang w:val="es-ES"/>
              </w:rPr>
              <w:t>Sur del globo</w:t>
            </w:r>
          </w:p>
        </w:tc>
      </w:tr>
      <w:tr w:rsidR="0073141F" w:rsidRPr="0048109E" w14:paraId="505AFE71" w14:textId="77777777" w:rsidTr="00DD5758">
        <w:trPr>
          <w:trHeight w:val="246"/>
        </w:trPr>
        <w:tc>
          <w:tcPr>
            <w:tcW w:w="2734" w:type="dxa"/>
            <w:tcBorders>
              <w:top w:val="nil"/>
              <w:left w:val="nil"/>
              <w:bottom w:val="nil"/>
              <w:right w:val="nil"/>
            </w:tcBorders>
            <w:shd w:val="clear" w:color="auto" w:fill="BCC589"/>
          </w:tcPr>
          <w:p w14:paraId="534BC1A2" w14:textId="77777777" w:rsidR="0073141F" w:rsidRPr="0048109E" w:rsidRDefault="0073141F" w:rsidP="00DD5758">
            <w:pPr>
              <w:spacing w:after="0"/>
              <w:rPr>
                <w:lang w:val="es-ES"/>
              </w:rPr>
            </w:pPr>
            <w:r w:rsidRPr="0048109E">
              <w:rPr>
                <w:lang w:val="es-ES"/>
              </w:rPr>
              <w:t>No pobres</w:t>
            </w:r>
          </w:p>
        </w:tc>
        <w:tc>
          <w:tcPr>
            <w:tcW w:w="2734" w:type="dxa"/>
            <w:tcBorders>
              <w:top w:val="nil"/>
              <w:left w:val="nil"/>
              <w:bottom w:val="nil"/>
              <w:right w:val="nil"/>
            </w:tcBorders>
            <w:shd w:val="clear" w:color="auto" w:fill="BCC589"/>
          </w:tcPr>
          <w:p w14:paraId="1C5051B3" w14:textId="77777777" w:rsidR="0073141F" w:rsidRPr="0048109E" w:rsidRDefault="0073141F" w:rsidP="00DD5758">
            <w:pPr>
              <w:spacing w:after="0"/>
              <w:rPr>
                <w:lang w:val="es-ES"/>
              </w:rPr>
            </w:pPr>
            <w:r w:rsidRPr="0048109E">
              <w:rPr>
                <w:lang w:val="es-ES"/>
              </w:rPr>
              <w:t>Pobre</w:t>
            </w:r>
          </w:p>
        </w:tc>
      </w:tr>
      <w:tr w:rsidR="0073141F" w:rsidRPr="0048109E" w14:paraId="170982BA" w14:textId="77777777" w:rsidTr="00DD5758">
        <w:trPr>
          <w:trHeight w:val="297"/>
        </w:trPr>
        <w:tc>
          <w:tcPr>
            <w:tcW w:w="2734" w:type="dxa"/>
            <w:tcBorders>
              <w:top w:val="nil"/>
              <w:left w:val="nil"/>
              <w:bottom w:val="nil"/>
              <w:right w:val="nil"/>
            </w:tcBorders>
            <w:shd w:val="clear" w:color="auto" w:fill="BCC589"/>
          </w:tcPr>
          <w:p w14:paraId="4DE01AA7" w14:textId="77777777" w:rsidR="0073141F" w:rsidRPr="0048109E" w:rsidRDefault="0073141F" w:rsidP="00DD5758">
            <w:pPr>
              <w:spacing w:after="0"/>
              <w:rPr>
                <w:lang w:val="es-ES"/>
              </w:rPr>
            </w:pPr>
            <w:r w:rsidRPr="0048109E">
              <w:rPr>
                <w:lang w:val="es-ES"/>
              </w:rPr>
              <w:t>Sano</w:t>
            </w:r>
          </w:p>
        </w:tc>
        <w:tc>
          <w:tcPr>
            <w:tcW w:w="2734" w:type="dxa"/>
            <w:tcBorders>
              <w:top w:val="nil"/>
              <w:left w:val="nil"/>
              <w:bottom w:val="nil"/>
              <w:right w:val="nil"/>
            </w:tcBorders>
            <w:shd w:val="clear" w:color="auto" w:fill="BCC589"/>
          </w:tcPr>
          <w:p w14:paraId="296B5E33" w14:textId="77777777" w:rsidR="0073141F" w:rsidRPr="0048109E" w:rsidRDefault="0073141F" w:rsidP="00DD5758">
            <w:pPr>
              <w:spacing w:after="0"/>
              <w:rPr>
                <w:lang w:val="es-ES"/>
              </w:rPr>
            </w:pPr>
            <w:r w:rsidRPr="0048109E">
              <w:rPr>
                <w:lang w:val="es-ES"/>
              </w:rPr>
              <w:t>Capacidades diferentes</w:t>
            </w:r>
          </w:p>
        </w:tc>
      </w:tr>
    </w:tbl>
    <w:p w14:paraId="46C13366" w14:textId="6EC3EC4F" w:rsidR="0073141F" w:rsidRPr="0048109E" w:rsidRDefault="0073141F" w:rsidP="00DD5758">
      <w:pPr>
        <w:tabs>
          <w:tab w:val="left" w:pos="720"/>
        </w:tabs>
        <w:rPr>
          <w:lang w:val="es-ES"/>
        </w:rPr>
      </w:pPr>
    </w:p>
    <w:p w14:paraId="6D4D8FFA" w14:textId="1BCA9AAF" w:rsidR="0073141F" w:rsidRPr="0048109E" w:rsidRDefault="0073141F" w:rsidP="00DD5758">
      <w:pPr>
        <w:tabs>
          <w:tab w:val="left" w:pos="720"/>
        </w:tabs>
        <w:rPr>
          <w:lang w:val="es-ES"/>
        </w:rPr>
      </w:pPr>
    </w:p>
    <w:p w14:paraId="469CF35B" w14:textId="5E48800A" w:rsidR="0073141F" w:rsidRPr="0048109E" w:rsidRDefault="0073141F" w:rsidP="00DD5758">
      <w:pPr>
        <w:tabs>
          <w:tab w:val="left" w:pos="720"/>
        </w:tabs>
        <w:rPr>
          <w:lang w:val="es-ES"/>
        </w:rPr>
      </w:pPr>
    </w:p>
    <w:p w14:paraId="1E64D61A" w14:textId="0E5CE9D8" w:rsidR="0073141F" w:rsidRPr="0048109E" w:rsidRDefault="0073141F" w:rsidP="00DD5758">
      <w:pPr>
        <w:tabs>
          <w:tab w:val="left" w:pos="720"/>
        </w:tabs>
        <w:rPr>
          <w:lang w:val="es-ES"/>
        </w:rPr>
      </w:pPr>
    </w:p>
    <w:p w14:paraId="1D83ADE1" w14:textId="6310F5CA" w:rsidR="0073141F" w:rsidRPr="0048109E" w:rsidRDefault="0073141F" w:rsidP="00DD5758">
      <w:pPr>
        <w:tabs>
          <w:tab w:val="left" w:pos="720"/>
        </w:tabs>
        <w:rPr>
          <w:lang w:val="es-ES"/>
        </w:rPr>
      </w:pPr>
    </w:p>
    <w:p w14:paraId="6A029EEE" w14:textId="77777777" w:rsidR="006C5B24" w:rsidRPr="0048109E" w:rsidRDefault="0073141F">
      <w:pPr>
        <w:spacing w:after="160" w:line="259" w:lineRule="auto"/>
        <w:rPr>
          <w:lang w:val="es-ES"/>
        </w:rPr>
        <w:sectPr w:rsidR="006C5B24" w:rsidRPr="0048109E" w:rsidSect="00A70E9D">
          <w:footerReference w:type="even" r:id="rId45"/>
          <w:footerReference w:type="default" r:id="rId46"/>
          <w:endnotePr>
            <w:numFmt w:val="decimal"/>
            <w:numRestart w:val="eachSect"/>
          </w:endnotePr>
          <w:pgSz w:w="12240" w:h="15840" w:code="1"/>
          <w:pgMar w:top="1440" w:right="1296" w:bottom="1440" w:left="1584" w:header="720" w:footer="720" w:gutter="0"/>
          <w:cols w:space="720"/>
          <w:docGrid w:linePitch="360"/>
        </w:sectPr>
      </w:pPr>
      <w:r w:rsidRPr="0048109E">
        <w:rPr>
          <w:lang w:val="es-ES"/>
        </w:rPr>
        <w:br w:type="page"/>
      </w:r>
    </w:p>
    <w:p w14:paraId="67B89829" w14:textId="5E4B02DF" w:rsidR="0073141F" w:rsidRPr="0048109E" w:rsidRDefault="007D745F" w:rsidP="00A003DF">
      <w:pPr>
        <w:pStyle w:val="Heading2"/>
        <w:rPr>
          <w:lang w:val="es-ES"/>
        </w:rPr>
      </w:pPr>
      <w:bookmarkStart w:id="30" w:name="_Toc492549107"/>
      <w:r>
        <w:rPr>
          <w:lang w:val="es-ES"/>
        </w:rPr>
        <w:t>Hoja de trabajo</w:t>
      </w:r>
      <w:r w:rsidR="007F0A1C">
        <w:rPr>
          <w:lang w:val="es-ES"/>
        </w:rPr>
        <w:t>: D</w:t>
      </w:r>
      <w:r w:rsidR="0073141F" w:rsidRPr="0048109E">
        <w:rPr>
          <w:lang w:val="es-ES"/>
        </w:rPr>
        <w:t>inámicas de poder</w:t>
      </w:r>
      <w:r w:rsidR="0073141F" w:rsidRPr="0048109E">
        <w:rPr>
          <w:rStyle w:val="EndnoteReference"/>
          <w:lang w:val="es-ES"/>
        </w:rPr>
        <w:endnoteReference w:id="5"/>
      </w:r>
      <w:bookmarkEnd w:id="30"/>
    </w:p>
    <w:p w14:paraId="2FB24FB0" w14:textId="38EFD9F7" w:rsidR="0073141F" w:rsidRPr="0048109E" w:rsidRDefault="00087378" w:rsidP="00A003DF">
      <w:pPr>
        <w:spacing w:after="0"/>
        <w:ind w:right="-20"/>
        <w:rPr>
          <w:rFonts w:eastAsia="Times New Roman" w:cs="Times New Roman"/>
          <w:sz w:val="36"/>
          <w:szCs w:val="36"/>
          <w:lang w:val="es-ES"/>
        </w:rPr>
      </w:pPr>
      <w:r>
        <w:rPr>
          <w:rFonts w:eastAsia="Times New Roman" w:cs="Times New Roman"/>
          <w:sz w:val="36"/>
          <w:szCs w:val="36"/>
          <w:lang w:val="es-ES"/>
        </w:rPr>
        <w:t>D</w:t>
      </w:r>
      <w:r w:rsidR="0073141F" w:rsidRPr="0048109E">
        <w:rPr>
          <w:rFonts w:eastAsia="Times New Roman" w:cs="Times New Roman"/>
          <w:sz w:val="36"/>
          <w:szCs w:val="36"/>
          <w:lang w:val="es-ES"/>
        </w:rPr>
        <w:t>ominante +</w:t>
      </w:r>
    </w:p>
    <w:p w14:paraId="66A7D0E7" w14:textId="77777777" w:rsidR="0073141F" w:rsidRPr="0048109E" w:rsidRDefault="0073141F" w:rsidP="00A003DF">
      <w:pPr>
        <w:spacing w:after="0"/>
        <w:rPr>
          <w:sz w:val="20"/>
          <w:szCs w:val="20"/>
          <w:lang w:val="es-ES"/>
        </w:rPr>
      </w:pPr>
    </w:p>
    <w:p w14:paraId="4F061013" w14:textId="77777777" w:rsidR="0073141F" w:rsidRPr="0048109E" w:rsidRDefault="0073141F" w:rsidP="00A003DF">
      <w:pPr>
        <w:spacing w:after="0"/>
        <w:rPr>
          <w:sz w:val="20"/>
          <w:szCs w:val="20"/>
          <w:lang w:val="es-ES"/>
        </w:rPr>
      </w:pPr>
    </w:p>
    <w:p w14:paraId="36A380CB" w14:textId="714C3A6B" w:rsidR="0073141F" w:rsidRPr="0048109E" w:rsidRDefault="0073141F" w:rsidP="00A003DF">
      <w:pPr>
        <w:spacing w:before="1" w:after="0"/>
        <w:rPr>
          <w:lang w:val="es-ES"/>
        </w:rPr>
      </w:pPr>
      <w:r w:rsidRPr="0048109E">
        <w:rPr>
          <w:noProof/>
          <w:sz w:val="36"/>
          <w:szCs w:val="36"/>
        </w:rPr>
        <mc:AlternateContent>
          <mc:Choice Requires="wpg">
            <w:drawing>
              <wp:anchor distT="0" distB="0" distL="114300" distR="114300" simplePos="0" relativeHeight="251660288" behindDoc="1" locked="0" layoutInCell="1" allowOverlap="1" wp14:anchorId="140B8C26" wp14:editId="2E5A7623">
                <wp:simplePos x="0" y="0"/>
                <wp:positionH relativeFrom="page">
                  <wp:posOffset>1618615</wp:posOffset>
                </wp:positionH>
                <wp:positionV relativeFrom="paragraph">
                  <wp:posOffset>97155</wp:posOffset>
                </wp:positionV>
                <wp:extent cx="4229735" cy="3159760"/>
                <wp:effectExtent l="0" t="0" r="18415"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3159760"/>
                          <a:chOff x="2590" y="630"/>
                          <a:chExt cx="6641" cy="4950"/>
                        </a:xfrm>
                      </wpg:grpSpPr>
                      <wpg:grpSp>
                        <wpg:cNvPr id="12" name="Group 19"/>
                        <wpg:cNvGrpSpPr>
                          <a:grpSpLocks/>
                        </wpg:cNvGrpSpPr>
                        <wpg:grpSpPr bwMode="auto">
                          <a:xfrm>
                            <a:off x="2615" y="645"/>
                            <a:ext cx="6592" cy="4919"/>
                            <a:chOff x="2615" y="645"/>
                            <a:chExt cx="6592" cy="4919"/>
                          </a:xfrm>
                        </wpg:grpSpPr>
                        <wps:wsp>
                          <wps:cNvPr id="13" name="Freeform 20"/>
                          <wps:cNvSpPr>
                            <a:spLocks/>
                          </wps:cNvSpPr>
                          <wps:spPr bwMode="auto">
                            <a:xfrm>
                              <a:off x="2615" y="645"/>
                              <a:ext cx="6592" cy="4919"/>
                            </a:xfrm>
                            <a:custGeom>
                              <a:avLst/>
                              <a:gdLst>
                                <a:gd name="T0" fmla="+- 0 2615 2615"/>
                                <a:gd name="T1" fmla="*/ T0 w 6592"/>
                                <a:gd name="T2" fmla="+- 0 5564 645"/>
                                <a:gd name="T3" fmla="*/ 5564 h 4919"/>
                                <a:gd name="T4" fmla="+- 0 2615 2615"/>
                                <a:gd name="T5" fmla="*/ T4 w 6592"/>
                                <a:gd name="T6" fmla="+- 0 645 645"/>
                                <a:gd name="T7" fmla="*/ 645 h 4919"/>
                                <a:gd name="T8" fmla="+- 0 9207 2615"/>
                                <a:gd name="T9" fmla="*/ T8 w 6592"/>
                                <a:gd name="T10" fmla="+- 0 645 645"/>
                                <a:gd name="T11" fmla="*/ 645 h 4919"/>
                                <a:gd name="T12" fmla="+- 0 9207 2615"/>
                                <a:gd name="T13" fmla="*/ T12 w 6592"/>
                                <a:gd name="T14" fmla="+- 0 5564 645"/>
                                <a:gd name="T15" fmla="*/ 5564 h 4919"/>
                                <a:gd name="T16" fmla="+- 0 2615 2615"/>
                                <a:gd name="T17" fmla="*/ T16 w 6592"/>
                                <a:gd name="T18" fmla="+- 0 5564 645"/>
                                <a:gd name="T19" fmla="*/ 5564 h 4919"/>
                              </a:gdLst>
                              <a:ahLst/>
                              <a:cxnLst>
                                <a:cxn ang="0">
                                  <a:pos x="T1" y="T3"/>
                                </a:cxn>
                                <a:cxn ang="0">
                                  <a:pos x="T5" y="T7"/>
                                </a:cxn>
                                <a:cxn ang="0">
                                  <a:pos x="T9" y="T11"/>
                                </a:cxn>
                                <a:cxn ang="0">
                                  <a:pos x="T13" y="T15"/>
                                </a:cxn>
                                <a:cxn ang="0">
                                  <a:pos x="T17" y="T19"/>
                                </a:cxn>
                              </a:cxnLst>
                              <a:rect l="0" t="0" r="r" b="b"/>
                              <a:pathLst>
                                <a:path w="6592" h="4919">
                                  <a:moveTo>
                                    <a:pt x="0" y="4919"/>
                                  </a:moveTo>
                                  <a:lnTo>
                                    <a:pt x="0" y="0"/>
                                  </a:lnTo>
                                  <a:lnTo>
                                    <a:pt x="6592" y="0"/>
                                  </a:lnTo>
                                  <a:lnTo>
                                    <a:pt x="6592" y="4919"/>
                                  </a:lnTo>
                                  <a:lnTo>
                                    <a:pt x="0" y="491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7"/>
                        <wpg:cNvGrpSpPr>
                          <a:grpSpLocks/>
                        </wpg:cNvGrpSpPr>
                        <wpg:grpSpPr bwMode="auto">
                          <a:xfrm>
                            <a:off x="2599" y="630"/>
                            <a:ext cx="31" cy="4950"/>
                            <a:chOff x="2599" y="630"/>
                            <a:chExt cx="31" cy="4950"/>
                          </a:xfrm>
                        </wpg:grpSpPr>
                        <wps:wsp>
                          <wps:cNvPr id="16" name="Freeform 18"/>
                          <wps:cNvSpPr>
                            <a:spLocks/>
                          </wps:cNvSpPr>
                          <wps:spPr bwMode="auto">
                            <a:xfrm>
                              <a:off x="2599" y="630"/>
                              <a:ext cx="31" cy="4950"/>
                            </a:xfrm>
                            <a:custGeom>
                              <a:avLst/>
                              <a:gdLst>
                                <a:gd name="T0" fmla="+- 0 2615 2599"/>
                                <a:gd name="T1" fmla="*/ T0 w 31"/>
                                <a:gd name="T2" fmla="+- 0 630 630"/>
                                <a:gd name="T3" fmla="*/ 630 h 4950"/>
                                <a:gd name="T4" fmla="+- 0 2599 2599"/>
                                <a:gd name="T5" fmla="*/ T4 w 31"/>
                                <a:gd name="T6" fmla="+- 0 630 630"/>
                                <a:gd name="T7" fmla="*/ 630 h 4950"/>
                                <a:gd name="T8" fmla="+- 0 2599 2599"/>
                                <a:gd name="T9" fmla="*/ T8 w 31"/>
                                <a:gd name="T10" fmla="+- 0 5580 630"/>
                                <a:gd name="T11" fmla="*/ 5580 h 4950"/>
                                <a:gd name="T12" fmla="+- 0 2615 2599"/>
                                <a:gd name="T13" fmla="*/ T12 w 31"/>
                                <a:gd name="T14" fmla="+- 0 5580 630"/>
                                <a:gd name="T15" fmla="*/ 5580 h 4950"/>
                                <a:gd name="T16" fmla="+- 0 2615 2599"/>
                                <a:gd name="T17" fmla="*/ T16 w 31"/>
                                <a:gd name="T18" fmla="+- 0 5549 630"/>
                                <a:gd name="T19" fmla="*/ 5549 h 4950"/>
                                <a:gd name="T20" fmla="+- 0 2630 2599"/>
                                <a:gd name="T21" fmla="*/ T20 w 31"/>
                                <a:gd name="T22" fmla="+- 0 5549 630"/>
                                <a:gd name="T23" fmla="*/ 5549 h 4950"/>
                                <a:gd name="T24" fmla="+- 0 2630 2599"/>
                                <a:gd name="T25" fmla="*/ T24 w 31"/>
                                <a:gd name="T26" fmla="+- 0 661 630"/>
                                <a:gd name="T27" fmla="*/ 661 h 4950"/>
                                <a:gd name="T28" fmla="+- 0 2615 2599"/>
                                <a:gd name="T29" fmla="*/ T28 w 31"/>
                                <a:gd name="T30" fmla="+- 0 661 630"/>
                                <a:gd name="T31" fmla="*/ 661 h 4950"/>
                                <a:gd name="T32" fmla="+- 0 2615 2599"/>
                                <a:gd name="T33" fmla="*/ T32 w 31"/>
                                <a:gd name="T34" fmla="+- 0 630 630"/>
                                <a:gd name="T35" fmla="*/ 630 h 4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950">
                                  <a:moveTo>
                                    <a:pt x="16" y="0"/>
                                  </a:moveTo>
                                  <a:lnTo>
                                    <a:pt x="0" y="0"/>
                                  </a:lnTo>
                                  <a:lnTo>
                                    <a:pt x="0" y="4950"/>
                                  </a:lnTo>
                                  <a:lnTo>
                                    <a:pt x="16" y="4950"/>
                                  </a:lnTo>
                                  <a:lnTo>
                                    <a:pt x="16" y="4919"/>
                                  </a:lnTo>
                                  <a:lnTo>
                                    <a:pt x="31" y="4919"/>
                                  </a:lnTo>
                                  <a:lnTo>
                                    <a:pt x="31" y="31"/>
                                  </a:lnTo>
                                  <a:lnTo>
                                    <a:pt x="16" y="3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
                        <wpg:cNvGrpSpPr>
                          <a:grpSpLocks/>
                        </wpg:cNvGrpSpPr>
                        <wpg:grpSpPr bwMode="auto">
                          <a:xfrm>
                            <a:off x="2615" y="5549"/>
                            <a:ext cx="6592" cy="31"/>
                            <a:chOff x="2615" y="5549"/>
                            <a:chExt cx="6592" cy="31"/>
                          </a:xfrm>
                        </wpg:grpSpPr>
                        <wps:wsp>
                          <wps:cNvPr id="18" name="Freeform 16"/>
                          <wps:cNvSpPr>
                            <a:spLocks/>
                          </wps:cNvSpPr>
                          <wps:spPr bwMode="auto">
                            <a:xfrm>
                              <a:off x="2615" y="5549"/>
                              <a:ext cx="6592" cy="31"/>
                            </a:xfrm>
                            <a:custGeom>
                              <a:avLst/>
                              <a:gdLst>
                                <a:gd name="T0" fmla="+- 0 2630 2615"/>
                                <a:gd name="T1" fmla="*/ T0 w 6592"/>
                                <a:gd name="T2" fmla="+- 0 5549 5549"/>
                                <a:gd name="T3" fmla="*/ 5549 h 31"/>
                                <a:gd name="T4" fmla="+- 0 2615 2615"/>
                                <a:gd name="T5" fmla="*/ T4 w 6592"/>
                                <a:gd name="T6" fmla="+- 0 5549 5549"/>
                                <a:gd name="T7" fmla="*/ 5549 h 31"/>
                                <a:gd name="T8" fmla="+- 0 2615 2615"/>
                                <a:gd name="T9" fmla="*/ T8 w 6592"/>
                                <a:gd name="T10" fmla="+- 0 5580 5549"/>
                                <a:gd name="T11" fmla="*/ 5580 h 31"/>
                                <a:gd name="T12" fmla="+- 0 9207 2615"/>
                                <a:gd name="T13" fmla="*/ T12 w 6592"/>
                                <a:gd name="T14" fmla="+- 0 5580 5549"/>
                                <a:gd name="T15" fmla="*/ 5580 h 31"/>
                                <a:gd name="T16" fmla="+- 0 9207 2615"/>
                                <a:gd name="T17" fmla="*/ T16 w 6592"/>
                                <a:gd name="T18" fmla="+- 0 5564 5549"/>
                                <a:gd name="T19" fmla="*/ 5564 h 31"/>
                                <a:gd name="T20" fmla="+- 0 2630 2615"/>
                                <a:gd name="T21" fmla="*/ T20 w 6592"/>
                                <a:gd name="T22" fmla="+- 0 5564 5549"/>
                                <a:gd name="T23" fmla="*/ 5564 h 31"/>
                                <a:gd name="T24" fmla="+- 0 2630 2615"/>
                                <a:gd name="T25" fmla="*/ T24 w 6592"/>
                                <a:gd name="T26" fmla="+- 0 5549 5549"/>
                                <a:gd name="T27" fmla="*/ 5549 h 31"/>
                              </a:gdLst>
                              <a:ahLst/>
                              <a:cxnLst>
                                <a:cxn ang="0">
                                  <a:pos x="T1" y="T3"/>
                                </a:cxn>
                                <a:cxn ang="0">
                                  <a:pos x="T5" y="T7"/>
                                </a:cxn>
                                <a:cxn ang="0">
                                  <a:pos x="T9" y="T11"/>
                                </a:cxn>
                                <a:cxn ang="0">
                                  <a:pos x="T13" y="T15"/>
                                </a:cxn>
                                <a:cxn ang="0">
                                  <a:pos x="T17" y="T19"/>
                                </a:cxn>
                                <a:cxn ang="0">
                                  <a:pos x="T21" y="T23"/>
                                </a:cxn>
                                <a:cxn ang="0">
                                  <a:pos x="T25" y="T27"/>
                                </a:cxn>
                              </a:cxnLst>
                              <a:rect l="0" t="0" r="r" b="b"/>
                              <a:pathLst>
                                <a:path w="6592" h="31">
                                  <a:moveTo>
                                    <a:pt x="15" y="0"/>
                                  </a:moveTo>
                                  <a:lnTo>
                                    <a:pt x="0" y="0"/>
                                  </a:lnTo>
                                  <a:lnTo>
                                    <a:pt x="0" y="31"/>
                                  </a:lnTo>
                                  <a:lnTo>
                                    <a:pt x="6592" y="31"/>
                                  </a:lnTo>
                                  <a:lnTo>
                                    <a:pt x="6592" y="15"/>
                                  </a:lnTo>
                                  <a:lnTo>
                                    <a:pt x="15" y="15"/>
                                  </a:lnTo>
                                  <a:lnTo>
                                    <a:pt x="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2630" y="5556"/>
                            <a:ext cx="6561" cy="2"/>
                            <a:chOff x="2630" y="5556"/>
                            <a:chExt cx="6561" cy="2"/>
                          </a:xfrm>
                        </wpg:grpSpPr>
                        <wps:wsp>
                          <wps:cNvPr id="20" name="Freeform 14"/>
                          <wps:cNvSpPr>
                            <a:spLocks/>
                          </wps:cNvSpPr>
                          <wps:spPr bwMode="auto">
                            <a:xfrm>
                              <a:off x="2630" y="5556"/>
                              <a:ext cx="6561" cy="2"/>
                            </a:xfrm>
                            <a:custGeom>
                              <a:avLst/>
                              <a:gdLst>
                                <a:gd name="T0" fmla="+- 0 2630 2630"/>
                                <a:gd name="T1" fmla="*/ T0 w 6561"/>
                                <a:gd name="T2" fmla="+- 0 9191 2630"/>
                                <a:gd name="T3" fmla="*/ T2 w 6561"/>
                              </a:gdLst>
                              <a:ahLst/>
                              <a:cxnLst>
                                <a:cxn ang="0">
                                  <a:pos x="T1" y="0"/>
                                </a:cxn>
                                <a:cxn ang="0">
                                  <a:pos x="T3" y="0"/>
                                </a:cxn>
                              </a:cxnLst>
                              <a:rect l="0" t="0" r="r" b="b"/>
                              <a:pathLst>
                                <a:path w="6561">
                                  <a:moveTo>
                                    <a:pt x="0" y="0"/>
                                  </a:moveTo>
                                  <a:lnTo>
                                    <a:pt x="6561" y="0"/>
                                  </a:lnTo>
                                </a:path>
                              </a:pathLst>
                            </a:custGeom>
                            <a:noFill/>
                            <a:ln w="11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9191" y="645"/>
                            <a:ext cx="31" cy="4919"/>
                            <a:chOff x="9191" y="645"/>
                            <a:chExt cx="31" cy="4919"/>
                          </a:xfrm>
                        </wpg:grpSpPr>
                        <wps:wsp>
                          <wps:cNvPr id="22" name="Freeform 22"/>
                          <wps:cNvSpPr>
                            <a:spLocks/>
                          </wps:cNvSpPr>
                          <wps:spPr bwMode="auto">
                            <a:xfrm>
                              <a:off x="9191" y="645"/>
                              <a:ext cx="31" cy="4919"/>
                            </a:xfrm>
                            <a:custGeom>
                              <a:avLst/>
                              <a:gdLst>
                                <a:gd name="T0" fmla="+- 0 9207 9191"/>
                                <a:gd name="T1" fmla="*/ T0 w 31"/>
                                <a:gd name="T2" fmla="+- 0 645 645"/>
                                <a:gd name="T3" fmla="*/ 645 h 4919"/>
                                <a:gd name="T4" fmla="+- 0 9191 9191"/>
                                <a:gd name="T5" fmla="*/ T4 w 31"/>
                                <a:gd name="T6" fmla="+- 0 645 645"/>
                                <a:gd name="T7" fmla="*/ 645 h 4919"/>
                                <a:gd name="T8" fmla="+- 0 9191 9191"/>
                                <a:gd name="T9" fmla="*/ T8 w 31"/>
                                <a:gd name="T10" fmla="+- 0 5564 645"/>
                                <a:gd name="T11" fmla="*/ 5564 h 4919"/>
                                <a:gd name="T12" fmla="+- 0 9207 9191"/>
                                <a:gd name="T13" fmla="*/ T12 w 31"/>
                                <a:gd name="T14" fmla="+- 0 5564 645"/>
                                <a:gd name="T15" fmla="*/ 5564 h 4919"/>
                                <a:gd name="T16" fmla="+- 0 9207 9191"/>
                                <a:gd name="T17" fmla="*/ T16 w 31"/>
                                <a:gd name="T18" fmla="+- 0 5549 645"/>
                                <a:gd name="T19" fmla="*/ 5549 h 4919"/>
                                <a:gd name="T20" fmla="+- 0 9222 9191"/>
                                <a:gd name="T21" fmla="*/ T20 w 31"/>
                                <a:gd name="T22" fmla="+- 0 5549 645"/>
                                <a:gd name="T23" fmla="*/ 5549 h 4919"/>
                                <a:gd name="T24" fmla="+- 0 9222 9191"/>
                                <a:gd name="T25" fmla="*/ T24 w 31"/>
                                <a:gd name="T26" fmla="+- 0 661 645"/>
                                <a:gd name="T27" fmla="*/ 661 h 4919"/>
                                <a:gd name="T28" fmla="+- 0 9207 9191"/>
                                <a:gd name="T29" fmla="*/ T28 w 31"/>
                                <a:gd name="T30" fmla="+- 0 661 645"/>
                                <a:gd name="T31" fmla="*/ 661 h 4919"/>
                                <a:gd name="T32" fmla="+- 0 9207 9191"/>
                                <a:gd name="T33" fmla="*/ T32 w 31"/>
                                <a:gd name="T34" fmla="+- 0 645 645"/>
                                <a:gd name="T35" fmla="*/ 645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919">
                                  <a:moveTo>
                                    <a:pt x="16" y="0"/>
                                  </a:moveTo>
                                  <a:lnTo>
                                    <a:pt x="0" y="0"/>
                                  </a:lnTo>
                                  <a:lnTo>
                                    <a:pt x="0" y="4919"/>
                                  </a:lnTo>
                                  <a:lnTo>
                                    <a:pt x="16" y="4919"/>
                                  </a:lnTo>
                                  <a:lnTo>
                                    <a:pt x="16" y="4904"/>
                                  </a:lnTo>
                                  <a:lnTo>
                                    <a:pt x="31" y="4904"/>
                                  </a:lnTo>
                                  <a:lnTo>
                                    <a:pt x="31" y="16"/>
                                  </a:lnTo>
                                  <a:lnTo>
                                    <a:pt x="16" y="16"/>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9"/>
                        <wpg:cNvGrpSpPr>
                          <a:grpSpLocks/>
                        </wpg:cNvGrpSpPr>
                        <wpg:grpSpPr bwMode="auto">
                          <a:xfrm>
                            <a:off x="2615" y="630"/>
                            <a:ext cx="6592" cy="31"/>
                            <a:chOff x="2615" y="630"/>
                            <a:chExt cx="6592" cy="31"/>
                          </a:xfrm>
                        </wpg:grpSpPr>
                        <wps:wsp>
                          <wps:cNvPr id="25" name="Freeform 10"/>
                          <wps:cNvSpPr>
                            <a:spLocks/>
                          </wps:cNvSpPr>
                          <wps:spPr bwMode="auto">
                            <a:xfrm>
                              <a:off x="2615" y="630"/>
                              <a:ext cx="6592" cy="31"/>
                            </a:xfrm>
                            <a:custGeom>
                              <a:avLst/>
                              <a:gdLst>
                                <a:gd name="T0" fmla="+- 0 9207 2615"/>
                                <a:gd name="T1" fmla="*/ T0 w 6592"/>
                                <a:gd name="T2" fmla="+- 0 630 630"/>
                                <a:gd name="T3" fmla="*/ 630 h 31"/>
                                <a:gd name="T4" fmla="+- 0 2615 2615"/>
                                <a:gd name="T5" fmla="*/ T4 w 6592"/>
                                <a:gd name="T6" fmla="+- 0 630 630"/>
                                <a:gd name="T7" fmla="*/ 630 h 31"/>
                                <a:gd name="T8" fmla="+- 0 2615 2615"/>
                                <a:gd name="T9" fmla="*/ T8 w 6592"/>
                                <a:gd name="T10" fmla="+- 0 661 630"/>
                                <a:gd name="T11" fmla="*/ 661 h 31"/>
                                <a:gd name="T12" fmla="+- 0 2630 2615"/>
                                <a:gd name="T13" fmla="*/ T12 w 6592"/>
                                <a:gd name="T14" fmla="+- 0 661 630"/>
                                <a:gd name="T15" fmla="*/ 661 h 31"/>
                                <a:gd name="T16" fmla="+- 0 2630 2615"/>
                                <a:gd name="T17" fmla="*/ T16 w 6592"/>
                                <a:gd name="T18" fmla="+- 0 645 630"/>
                                <a:gd name="T19" fmla="*/ 645 h 31"/>
                                <a:gd name="T20" fmla="+- 0 9207 2615"/>
                                <a:gd name="T21" fmla="*/ T20 w 6592"/>
                                <a:gd name="T22" fmla="+- 0 645 630"/>
                                <a:gd name="T23" fmla="*/ 645 h 31"/>
                                <a:gd name="T24" fmla="+- 0 9207 2615"/>
                                <a:gd name="T25" fmla="*/ T24 w 6592"/>
                                <a:gd name="T26" fmla="+- 0 630 630"/>
                                <a:gd name="T27" fmla="*/ 630 h 31"/>
                              </a:gdLst>
                              <a:ahLst/>
                              <a:cxnLst>
                                <a:cxn ang="0">
                                  <a:pos x="T1" y="T3"/>
                                </a:cxn>
                                <a:cxn ang="0">
                                  <a:pos x="T5" y="T7"/>
                                </a:cxn>
                                <a:cxn ang="0">
                                  <a:pos x="T9" y="T11"/>
                                </a:cxn>
                                <a:cxn ang="0">
                                  <a:pos x="T13" y="T15"/>
                                </a:cxn>
                                <a:cxn ang="0">
                                  <a:pos x="T17" y="T19"/>
                                </a:cxn>
                                <a:cxn ang="0">
                                  <a:pos x="T21" y="T23"/>
                                </a:cxn>
                                <a:cxn ang="0">
                                  <a:pos x="T25" y="T27"/>
                                </a:cxn>
                              </a:cxnLst>
                              <a:rect l="0" t="0" r="r" b="b"/>
                              <a:pathLst>
                                <a:path w="6592" h="31">
                                  <a:moveTo>
                                    <a:pt x="6592" y="0"/>
                                  </a:moveTo>
                                  <a:lnTo>
                                    <a:pt x="0" y="0"/>
                                  </a:lnTo>
                                  <a:lnTo>
                                    <a:pt x="0" y="31"/>
                                  </a:lnTo>
                                  <a:lnTo>
                                    <a:pt x="15" y="31"/>
                                  </a:lnTo>
                                  <a:lnTo>
                                    <a:pt x="15" y="15"/>
                                  </a:lnTo>
                                  <a:lnTo>
                                    <a:pt x="6592" y="15"/>
                                  </a:lnTo>
                                  <a:lnTo>
                                    <a:pt x="6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7"/>
                        <wpg:cNvGrpSpPr>
                          <a:grpSpLocks/>
                        </wpg:cNvGrpSpPr>
                        <wpg:grpSpPr bwMode="auto">
                          <a:xfrm>
                            <a:off x="2630" y="653"/>
                            <a:ext cx="6561" cy="2"/>
                            <a:chOff x="2630" y="653"/>
                            <a:chExt cx="6561" cy="2"/>
                          </a:xfrm>
                        </wpg:grpSpPr>
                        <wps:wsp>
                          <wps:cNvPr id="29" name="Freeform 8"/>
                          <wps:cNvSpPr>
                            <a:spLocks/>
                          </wps:cNvSpPr>
                          <wps:spPr bwMode="auto">
                            <a:xfrm>
                              <a:off x="2630" y="653"/>
                              <a:ext cx="6561" cy="2"/>
                            </a:xfrm>
                            <a:custGeom>
                              <a:avLst/>
                              <a:gdLst>
                                <a:gd name="T0" fmla="+- 0 2630 2630"/>
                                <a:gd name="T1" fmla="*/ T0 w 6561"/>
                                <a:gd name="T2" fmla="+- 0 9191 2630"/>
                                <a:gd name="T3" fmla="*/ T2 w 6561"/>
                              </a:gdLst>
                              <a:ahLst/>
                              <a:cxnLst>
                                <a:cxn ang="0">
                                  <a:pos x="T1" y="0"/>
                                </a:cxn>
                                <a:cxn ang="0">
                                  <a:pos x="T3" y="0"/>
                                </a:cxn>
                              </a:cxnLst>
                              <a:rect l="0" t="0" r="r" b="b"/>
                              <a:pathLst>
                                <a:path w="6561">
                                  <a:moveTo>
                                    <a:pt x="0" y="0"/>
                                  </a:moveTo>
                                  <a:lnTo>
                                    <a:pt x="6561" y="0"/>
                                  </a:lnTo>
                                </a:path>
                              </a:pathLst>
                            </a:custGeom>
                            <a:noFill/>
                            <a:ln w="11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
                        <wpg:cNvGrpSpPr>
                          <a:grpSpLocks/>
                        </wpg:cNvGrpSpPr>
                        <wpg:grpSpPr bwMode="auto">
                          <a:xfrm>
                            <a:off x="9207" y="630"/>
                            <a:ext cx="16" cy="31"/>
                            <a:chOff x="9207" y="630"/>
                            <a:chExt cx="16" cy="31"/>
                          </a:xfrm>
                        </wpg:grpSpPr>
                        <wps:wsp>
                          <wps:cNvPr id="31" name="Freeform 6"/>
                          <wps:cNvSpPr>
                            <a:spLocks/>
                          </wps:cNvSpPr>
                          <wps:spPr bwMode="auto">
                            <a:xfrm>
                              <a:off x="9207" y="630"/>
                              <a:ext cx="16" cy="31"/>
                            </a:xfrm>
                            <a:custGeom>
                              <a:avLst/>
                              <a:gdLst>
                                <a:gd name="T0" fmla="+- 0 9207 9207"/>
                                <a:gd name="T1" fmla="*/ T0 w 16"/>
                                <a:gd name="T2" fmla="+- 0 645 630"/>
                                <a:gd name="T3" fmla="*/ 645 h 31"/>
                                <a:gd name="T4" fmla="+- 0 9222 9207"/>
                                <a:gd name="T5" fmla="*/ T4 w 16"/>
                                <a:gd name="T6" fmla="+- 0 645 630"/>
                                <a:gd name="T7" fmla="*/ 645 h 31"/>
                              </a:gdLst>
                              <a:ahLst/>
                              <a:cxnLst>
                                <a:cxn ang="0">
                                  <a:pos x="T1" y="T3"/>
                                </a:cxn>
                                <a:cxn ang="0">
                                  <a:pos x="T5" y="T7"/>
                                </a:cxn>
                              </a:cxnLst>
                              <a:rect l="0" t="0" r="r" b="b"/>
                              <a:pathLst>
                                <a:path w="16" h="31">
                                  <a:moveTo>
                                    <a:pt x="0" y="15"/>
                                  </a:moveTo>
                                  <a:lnTo>
                                    <a:pt x="15" y="15"/>
                                  </a:lnTo>
                                </a:path>
                              </a:pathLst>
                            </a:custGeom>
                            <a:noFill/>
                            <a:ln w="209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
                        <wpg:cNvGrpSpPr>
                          <a:grpSpLocks/>
                        </wpg:cNvGrpSpPr>
                        <wpg:grpSpPr bwMode="auto">
                          <a:xfrm>
                            <a:off x="2590" y="652"/>
                            <a:ext cx="6641" cy="4909"/>
                            <a:chOff x="2590" y="652"/>
                            <a:chExt cx="6641" cy="4909"/>
                          </a:xfrm>
                        </wpg:grpSpPr>
                        <wps:wsp>
                          <wps:cNvPr id="33" name="Freeform 4"/>
                          <wps:cNvSpPr>
                            <a:spLocks/>
                          </wps:cNvSpPr>
                          <wps:spPr bwMode="auto">
                            <a:xfrm>
                              <a:off x="2590" y="652"/>
                              <a:ext cx="6641" cy="4909"/>
                            </a:xfrm>
                            <a:custGeom>
                              <a:avLst/>
                              <a:gdLst>
                                <a:gd name="T0" fmla="+- 0 9213 2590"/>
                                <a:gd name="T1" fmla="*/ T0 w 6641"/>
                                <a:gd name="T2" fmla="+- 0 652 652"/>
                                <a:gd name="T3" fmla="*/ 652 h 4909"/>
                                <a:gd name="T4" fmla="+- 0 2590 2590"/>
                                <a:gd name="T5" fmla="*/ T4 w 6641"/>
                                <a:gd name="T6" fmla="+- 0 5536 652"/>
                                <a:gd name="T7" fmla="*/ 5536 h 4909"/>
                                <a:gd name="T8" fmla="+- 0 2609 2590"/>
                                <a:gd name="T9" fmla="*/ T8 w 6641"/>
                                <a:gd name="T10" fmla="+- 0 5561 652"/>
                                <a:gd name="T11" fmla="*/ 5561 h 4909"/>
                                <a:gd name="T12" fmla="+- 0 9232 2590"/>
                                <a:gd name="T13" fmla="*/ T12 w 6641"/>
                                <a:gd name="T14" fmla="+- 0 677 652"/>
                                <a:gd name="T15" fmla="*/ 677 h 4909"/>
                                <a:gd name="T16" fmla="+- 0 9213 2590"/>
                                <a:gd name="T17" fmla="*/ T16 w 6641"/>
                                <a:gd name="T18" fmla="+- 0 652 652"/>
                                <a:gd name="T19" fmla="*/ 652 h 4909"/>
                              </a:gdLst>
                              <a:ahLst/>
                              <a:cxnLst>
                                <a:cxn ang="0">
                                  <a:pos x="T1" y="T3"/>
                                </a:cxn>
                                <a:cxn ang="0">
                                  <a:pos x="T5" y="T7"/>
                                </a:cxn>
                                <a:cxn ang="0">
                                  <a:pos x="T9" y="T11"/>
                                </a:cxn>
                                <a:cxn ang="0">
                                  <a:pos x="T13" y="T15"/>
                                </a:cxn>
                                <a:cxn ang="0">
                                  <a:pos x="T17" y="T19"/>
                                </a:cxn>
                              </a:cxnLst>
                              <a:rect l="0" t="0" r="r" b="b"/>
                              <a:pathLst>
                                <a:path w="6641" h="4909">
                                  <a:moveTo>
                                    <a:pt x="6623" y="0"/>
                                  </a:moveTo>
                                  <a:lnTo>
                                    <a:pt x="0" y="4884"/>
                                  </a:lnTo>
                                  <a:lnTo>
                                    <a:pt x="19" y="4909"/>
                                  </a:lnTo>
                                  <a:lnTo>
                                    <a:pt x="6642" y="25"/>
                                  </a:lnTo>
                                  <a:lnTo>
                                    <a:pt x="66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3FA2A1" id="Group 8" o:spid="_x0000_s1026" style="position:absolute;margin-left:127.45pt;margin-top:7.65pt;width:333.05pt;height:248.8pt;z-index:-251656192;mso-position-horizontal-relative:page" coordorigin="2590,630" coordsize="664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">
                <v:group id="Group 19" o:spid="_x0000_s1027" style="position:absolute;left:2615;top:645;width:6592;height:4919" coordorigin="2615,645" coordsize="6592,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0" o:spid="_x0000_s1028" style="position:absolute;left:2615;top:645;width:6592;height:4919;visibility:visible;mso-wrap-style:square;v-text-anchor:top" coordsize="6592,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" path="m,4919l,,6592,r,4919l,4919e" fillcolor="#d1d3d4" stroked="f">
                    <v:path arrowok="t" o:connecttype="custom" o:connectlocs="0,5564;0,645;6592,645;6592,5564;0,5564" o:connectangles="0,0,0,0,0"/>
                  </v:shape>
                </v:group>
                <v:group id="Group 17" o:spid="_x0000_s1029" style="position:absolute;left:2599;top:630;width:31;height:4950" coordorigin="2599,630" coordsize="3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 o:spid="_x0000_s1030" style="position:absolute;left:2599;top:630;width:31;height:4950;visibility:visible;mso-wrap-style:square;v-text-anchor:top" coordsize="3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" path="m16,l,,,4950r16,l16,4919r15,l31,31r-15,l16,e" stroked="f">
                    <v:path arrowok="t" o:connecttype="custom" o:connectlocs="16,630;0,630;0,5580;16,5580;16,5549;31,5549;31,661;16,661;16,630" o:connectangles="0,0,0,0,0,0,0,0,0"/>
                  </v:shape>
                </v:group>
                <v:group id="Group 15" o:spid="_x0000_s1031" style="position:absolute;left:2615;top:5549;width:6592;height:31" coordorigin="2615,5549"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32" style="position:absolute;left:2615;top:5549;width:6592;height:31;visibility:visible;mso-wrap-style:square;v-text-anchor:top"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" path="m15,l,,,31r6592,l6592,15,15,15,15,e" stroked="f">
                    <v:path arrowok="t" o:connecttype="custom" o:connectlocs="15,5549;0,5549;0,5580;6592,5580;6592,5564;15,5564;15,5549" o:connectangles="0,0,0,0,0,0,0"/>
                  </v:shape>
                </v:group>
                <v:group id="Group 13" o:spid="_x0000_s1033" style="position:absolute;left:2630;top:5556;width:6561;height:2" coordorigin="2630,5556"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4" style="position:absolute;left:2630;top:5556;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" path="m,l6561,e" filled="f" strokecolor="white" strokeweight=".30917mm">
                    <v:path arrowok="t" o:connecttype="custom" o:connectlocs="0,0;6561,0" o:connectangles="0,0"/>
                  </v:shape>
                </v:group>
                <v:group id="Group 21" o:spid="_x0000_s1035" style="position:absolute;left:9191;top:645;width:31;height:4919" coordorigin="9191,645" coordsize="31,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6" style="position:absolute;left:9191;top:645;width:31;height:4919;visibility:visible;mso-wrap-style:square;v-text-anchor:top" coordsize="31,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" path="m16,l,,,4919r16,l16,4904r15,l31,16r-15,l16,e" stroked="f">
                    <v:path arrowok="t" o:connecttype="custom" o:connectlocs="16,645;0,645;0,5564;16,5564;16,5549;31,5549;31,661;16,661;16,645" o:connectangles="0,0,0,0,0,0,0,0,0"/>
                  </v:shape>
                </v:group>
                <v:group id="Group 9" o:spid="_x0000_s1037" style="position:absolute;left:2615;top:630;width:6592;height:31" coordorigin="2615,630"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38" style="position:absolute;left:2615;top:630;width:6592;height:31;visibility:visible;mso-wrap-style:square;v-text-anchor:top"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" path="m6592,l,,,31r15,l15,15r6577,l6592,e" stroked="f">
                    <v:path arrowok="t" o:connecttype="custom" o:connectlocs="6592,630;0,630;0,661;15,661;15,645;6592,645;6592,630" o:connectangles="0,0,0,0,0,0,0"/>
                  </v:shape>
                </v:group>
                <v:group id="Group 7" o:spid="_x0000_s1039" style="position:absolute;left:2630;top:653;width:6561;height:2" coordorigin="2630,653"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8" o:spid="_x0000_s1040" style="position:absolute;left:2630;top:653;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" path="m,l6561,e" filled="f" strokecolor="white" strokeweight=".30917mm">
                    <v:path arrowok="t" o:connecttype="custom" o:connectlocs="0,0;6561,0" o:connectangles="0,0"/>
                  </v:shape>
                </v:group>
                <v:group id="Group 5" o:spid="_x0000_s1041" style="position:absolute;left:9207;top:630;width:16;height:31" coordorigin="9207,630"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 o:spid="_x0000_s1042" style="position:absolute;left:9207;top:630;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" path="m,15r15,e" filled="f" strokecolor="white" strokeweight=".58311mm">
                    <v:path arrowok="t" o:connecttype="custom" o:connectlocs="0,645;15,645" o:connectangles="0,0"/>
                  </v:shape>
                </v:group>
                <v:group id="Group 3" o:spid="_x0000_s1043" style="position:absolute;left:2590;top:652;width:6641;height:4909" coordorigin="2590,652" coordsize="664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 o:spid="_x0000_s1044" style="position:absolute;left:2590;top:652;width:6641;height:4909;visibility:visible;mso-wrap-style:square;v-text-anchor:top" coordsize="664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" path="m6623,l,4884r19,25l6642,25,6623,e" stroked="f">
                    <v:path arrowok="t" o:connecttype="custom" o:connectlocs="6623,652;0,5536;19,5561;6642,677;6623,652" o:connectangles="0,0,0,0,0"/>
                  </v:shape>
                </v:group>
                <w10:wrap anchorx="page"/>
              </v:group>
            </w:pict>
          </mc:Fallback>
        </mc:AlternateContent>
      </w:r>
    </w:p>
    <w:p w14:paraId="3990C80F" w14:textId="10E320E6" w:rsidR="0073141F" w:rsidRPr="0048109E" w:rsidRDefault="0073141F" w:rsidP="00A003DF">
      <w:pPr>
        <w:spacing w:after="0"/>
        <w:ind w:left="1063" w:right="-20" w:firstLine="377"/>
        <w:rPr>
          <w:rFonts w:eastAsia="Times New Roman" w:cs="Times New Roman"/>
          <w:lang w:val="es-ES"/>
        </w:rPr>
      </w:pPr>
      <w:r w:rsidRPr="0048109E">
        <w:rPr>
          <w:rFonts w:eastAsia="Arial" w:cs="Arial"/>
          <w:w w:val="171"/>
          <w:position w:val="-1"/>
          <w:lang w:val="es-ES"/>
        </w:rPr>
        <w:t>0</w:t>
      </w:r>
      <w:r w:rsidR="007D745F">
        <w:rPr>
          <w:rFonts w:eastAsia="Arial" w:cs="Arial"/>
          <w:w w:val="171"/>
          <w:position w:val="-1"/>
          <w:lang w:val="es-ES"/>
        </w:rPr>
        <w:t xml:space="preserve">   </w:t>
      </w:r>
      <w:r w:rsidR="007D745F">
        <w:rPr>
          <w:rFonts w:eastAsia="Times New Roman" w:cs="Times New Roman"/>
          <w:position w:val="-1"/>
          <w:lang w:val="es-ES"/>
        </w:rPr>
        <w:t>Define</w:t>
      </w:r>
      <w:r w:rsidRPr="0048109E">
        <w:rPr>
          <w:rFonts w:eastAsia="Times New Roman" w:cs="Times New Roman"/>
          <w:position w:val="-1"/>
          <w:lang w:val="es-ES"/>
        </w:rPr>
        <w:t xml:space="preserve"> la realidad, la 'verdad'</w:t>
      </w:r>
    </w:p>
    <w:p w14:paraId="0257B8E6" w14:textId="404D648C" w:rsidR="0073141F" w:rsidRPr="0048109E" w:rsidRDefault="0073141F" w:rsidP="00A003DF">
      <w:pPr>
        <w:spacing w:before="89" w:after="0"/>
        <w:ind w:left="1063" w:right="-20" w:firstLine="377"/>
        <w:rPr>
          <w:rFonts w:eastAsia="Times New Roman" w:cs="Times New Roman"/>
          <w:lang w:val="es-ES"/>
        </w:rPr>
      </w:pPr>
      <w:r w:rsidRPr="0048109E">
        <w:rPr>
          <w:rFonts w:eastAsia="Arial" w:cs="Arial"/>
          <w:w w:val="171"/>
          <w:position w:val="-1"/>
          <w:lang w:val="es-ES"/>
        </w:rPr>
        <w:t>0</w:t>
      </w:r>
      <w:r w:rsidR="007D745F">
        <w:rPr>
          <w:rFonts w:eastAsia="Arial" w:cs="Arial"/>
          <w:w w:val="171"/>
          <w:position w:val="-1"/>
          <w:lang w:val="es-ES"/>
        </w:rPr>
        <w:t xml:space="preserve">   </w:t>
      </w:r>
      <w:r w:rsidRPr="0048109E">
        <w:rPr>
          <w:rFonts w:eastAsia="Times New Roman" w:cs="Times New Roman"/>
          <w:position w:val="-1"/>
          <w:lang w:val="es-ES"/>
        </w:rPr>
        <w:t>Establece reglas, normas</w:t>
      </w:r>
    </w:p>
    <w:p w14:paraId="7A5D1409" w14:textId="4B1FC921" w:rsidR="0073141F" w:rsidRPr="0048109E" w:rsidRDefault="0073141F" w:rsidP="00A003DF">
      <w:pPr>
        <w:spacing w:before="89" w:after="0"/>
        <w:ind w:left="1063" w:right="-20" w:firstLine="377"/>
        <w:rPr>
          <w:rFonts w:eastAsia="Times New Roman" w:cs="Times New Roman"/>
          <w:lang w:val="es-ES"/>
        </w:rPr>
      </w:pPr>
      <w:r w:rsidRPr="0048109E">
        <w:rPr>
          <w:rFonts w:eastAsia="Arial" w:cs="Arial"/>
          <w:w w:val="171"/>
          <w:lang w:val="es-ES"/>
        </w:rPr>
        <w:t>0</w:t>
      </w:r>
      <w:r w:rsidR="007D745F">
        <w:rPr>
          <w:rFonts w:eastAsia="Arial" w:cs="Arial"/>
          <w:w w:val="171"/>
          <w:lang w:val="es-ES"/>
        </w:rPr>
        <w:t xml:space="preserve">   </w:t>
      </w:r>
      <w:r w:rsidRPr="0048109E">
        <w:rPr>
          <w:rFonts w:eastAsia="Times New Roman" w:cs="Times New Roman"/>
          <w:lang w:val="es-ES"/>
        </w:rPr>
        <w:t>Visto</w:t>
      </w:r>
      <w:r w:rsidR="00BF757D">
        <w:rPr>
          <w:rFonts w:eastAsia="Times New Roman" w:cs="Times New Roman"/>
          <w:lang w:val="es-ES"/>
        </w:rPr>
        <w:t>s</w:t>
      </w:r>
      <w:r w:rsidRPr="0048109E">
        <w:rPr>
          <w:rFonts w:eastAsia="Times New Roman" w:cs="Times New Roman"/>
          <w:lang w:val="es-ES"/>
        </w:rPr>
        <w:t xml:space="preserve"> como normales</w:t>
      </w:r>
    </w:p>
    <w:p w14:paraId="5FD69E39" w14:textId="77777777" w:rsidR="0073141F" w:rsidRPr="0048109E" w:rsidRDefault="0073141F" w:rsidP="00A003DF">
      <w:pPr>
        <w:spacing w:before="8" w:after="0"/>
        <w:rPr>
          <w:sz w:val="10"/>
          <w:szCs w:val="10"/>
          <w:lang w:val="es-ES"/>
        </w:rPr>
      </w:pPr>
    </w:p>
    <w:p w14:paraId="4780D257" w14:textId="77777777" w:rsidR="0073141F" w:rsidRPr="0048109E" w:rsidRDefault="0073141F" w:rsidP="00A003DF">
      <w:pPr>
        <w:spacing w:after="0"/>
        <w:rPr>
          <w:sz w:val="20"/>
          <w:szCs w:val="20"/>
          <w:lang w:val="es-ES"/>
        </w:rPr>
      </w:pPr>
    </w:p>
    <w:p w14:paraId="34122115" w14:textId="77777777" w:rsidR="0073141F" w:rsidRPr="0048109E" w:rsidRDefault="0073141F" w:rsidP="00A003DF">
      <w:pPr>
        <w:spacing w:after="0"/>
        <w:rPr>
          <w:sz w:val="20"/>
          <w:szCs w:val="20"/>
          <w:lang w:val="es-ES"/>
        </w:rPr>
      </w:pPr>
    </w:p>
    <w:p w14:paraId="368BF56D" w14:textId="77777777" w:rsidR="0073141F" w:rsidRPr="0048109E" w:rsidRDefault="0073141F" w:rsidP="00A003DF">
      <w:pPr>
        <w:spacing w:after="0"/>
        <w:rPr>
          <w:sz w:val="20"/>
          <w:szCs w:val="20"/>
          <w:lang w:val="es-ES"/>
        </w:rPr>
      </w:pPr>
    </w:p>
    <w:p w14:paraId="3253256C" w14:textId="77777777" w:rsidR="0073141F" w:rsidRPr="0048109E" w:rsidRDefault="0073141F" w:rsidP="00A003DF">
      <w:pPr>
        <w:spacing w:after="0"/>
        <w:rPr>
          <w:sz w:val="20"/>
          <w:szCs w:val="20"/>
          <w:lang w:val="es-ES"/>
        </w:rPr>
      </w:pPr>
    </w:p>
    <w:p w14:paraId="3ACF7D5F" w14:textId="77777777" w:rsidR="0073141F" w:rsidRPr="0048109E" w:rsidRDefault="0073141F" w:rsidP="00A003DF">
      <w:pPr>
        <w:spacing w:after="0"/>
        <w:rPr>
          <w:sz w:val="20"/>
          <w:szCs w:val="20"/>
          <w:lang w:val="es-ES"/>
        </w:rPr>
      </w:pPr>
    </w:p>
    <w:p w14:paraId="450976E2" w14:textId="77777777" w:rsidR="0073141F" w:rsidRPr="0048109E" w:rsidRDefault="0073141F" w:rsidP="00A003DF">
      <w:pPr>
        <w:spacing w:after="0"/>
        <w:rPr>
          <w:sz w:val="20"/>
          <w:szCs w:val="20"/>
          <w:lang w:val="es-ES"/>
        </w:rPr>
      </w:pPr>
    </w:p>
    <w:p w14:paraId="17229FFC" w14:textId="77777777" w:rsidR="0073141F" w:rsidRPr="0048109E" w:rsidRDefault="0073141F" w:rsidP="00A003DF">
      <w:pPr>
        <w:spacing w:after="0"/>
        <w:rPr>
          <w:sz w:val="20"/>
          <w:szCs w:val="20"/>
          <w:lang w:val="es-ES"/>
        </w:rPr>
      </w:pPr>
    </w:p>
    <w:p w14:paraId="26603EE5" w14:textId="77777777" w:rsidR="0073141F" w:rsidRPr="0048109E" w:rsidRDefault="0073141F" w:rsidP="00A003DF">
      <w:pPr>
        <w:spacing w:after="0"/>
        <w:rPr>
          <w:sz w:val="20"/>
          <w:szCs w:val="20"/>
          <w:lang w:val="es-ES"/>
        </w:rPr>
      </w:pPr>
    </w:p>
    <w:p w14:paraId="5559A172" w14:textId="77777777" w:rsidR="0073141F" w:rsidRPr="0048109E" w:rsidRDefault="0073141F" w:rsidP="00A003DF">
      <w:pPr>
        <w:spacing w:after="0"/>
        <w:rPr>
          <w:sz w:val="20"/>
          <w:szCs w:val="20"/>
          <w:lang w:val="es-ES"/>
        </w:rPr>
      </w:pPr>
    </w:p>
    <w:p w14:paraId="6A936C7A" w14:textId="77777777" w:rsidR="0073141F" w:rsidRPr="0048109E" w:rsidRDefault="0073141F" w:rsidP="00A003DF">
      <w:pPr>
        <w:spacing w:after="0"/>
        <w:rPr>
          <w:sz w:val="20"/>
          <w:szCs w:val="20"/>
          <w:lang w:val="es-ES"/>
        </w:rPr>
      </w:pPr>
    </w:p>
    <w:p w14:paraId="34B56AE6" w14:textId="77777777" w:rsidR="0073141F" w:rsidRPr="0048109E" w:rsidRDefault="0073141F" w:rsidP="00A003DF">
      <w:pPr>
        <w:spacing w:before="3" w:after="0"/>
        <w:rPr>
          <w:sz w:val="15"/>
          <w:szCs w:val="15"/>
          <w:lang w:val="es-ES"/>
        </w:rPr>
      </w:pPr>
    </w:p>
    <w:p w14:paraId="2ED2C695" w14:textId="74F13AB5" w:rsidR="0073141F" w:rsidRPr="0048109E" w:rsidRDefault="0073141F" w:rsidP="00937A0A">
      <w:pPr>
        <w:spacing w:after="0"/>
        <w:ind w:left="5310" w:right="-20"/>
        <w:rPr>
          <w:rFonts w:eastAsia="Times New Roman" w:cs="Times New Roman"/>
          <w:lang w:val="es-ES"/>
        </w:rPr>
      </w:pPr>
      <w:r w:rsidRPr="0048109E">
        <w:rPr>
          <w:rFonts w:eastAsia="Arial" w:cs="Arial"/>
          <w:w w:val="171"/>
          <w:position w:val="-1"/>
          <w:lang w:val="es-ES"/>
        </w:rPr>
        <w:t>0</w:t>
      </w:r>
      <w:r w:rsidR="007D745F">
        <w:rPr>
          <w:rFonts w:eastAsia="Arial" w:cs="Arial"/>
          <w:w w:val="171"/>
          <w:position w:val="-1"/>
          <w:lang w:val="es-ES"/>
        </w:rPr>
        <w:t xml:space="preserve">  </w:t>
      </w:r>
      <w:r w:rsidR="00406D06">
        <w:rPr>
          <w:rFonts w:eastAsia="Arial" w:cs="Arial"/>
          <w:w w:val="171"/>
          <w:position w:val="-1"/>
          <w:lang w:val="es-ES"/>
        </w:rPr>
        <w:t xml:space="preserve"> </w:t>
      </w:r>
      <w:r w:rsidR="007D745F" w:rsidRPr="007D745F">
        <w:rPr>
          <w:rFonts w:eastAsia="Times New Roman" w:cs="Times New Roman"/>
          <w:lang w:val="es-ES"/>
        </w:rPr>
        <w:t>S</w:t>
      </w:r>
      <w:r w:rsidRPr="007D745F">
        <w:rPr>
          <w:rFonts w:eastAsia="Times New Roman" w:cs="Times New Roman"/>
          <w:lang w:val="es-ES"/>
        </w:rPr>
        <w:t>igue las reglas</w:t>
      </w:r>
    </w:p>
    <w:p w14:paraId="6719117A" w14:textId="11B3B9FD" w:rsidR="0073141F" w:rsidRPr="0048109E" w:rsidRDefault="0073141F" w:rsidP="00937A0A">
      <w:pPr>
        <w:spacing w:before="89" w:after="0"/>
        <w:ind w:left="5310" w:right="-20"/>
        <w:rPr>
          <w:rFonts w:eastAsia="Times New Roman" w:cs="Times New Roman"/>
          <w:lang w:val="es-ES"/>
        </w:rPr>
      </w:pPr>
      <w:r w:rsidRPr="0048109E">
        <w:rPr>
          <w:rFonts w:eastAsia="Arial" w:cs="Arial"/>
          <w:w w:val="171"/>
          <w:position w:val="-1"/>
          <w:lang w:val="es-ES"/>
        </w:rPr>
        <w:t>0</w:t>
      </w:r>
      <w:r w:rsidR="007D745F">
        <w:rPr>
          <w:rFonts w:eastAsia="Arial" w:cs="Arial"/>
          <w:w w:val="171"/>
          <w:position w:val="-1"/>
          <w:lang w:val="es-ES"/>
        </w:rPr>
        <w:t xml:space="preserve">  </w:t>
      </w:r>
      <w:r w:rsidR="00406D06">
        <w:rPr>
          <w:rFonts w:eastAsia="Arial" w:cs="Arial"/>
          <w:w w:val="171"/>
          <w:position w:val="-1"/>
          <w:lang w:val="es-ES"/>
        </w:rPr>
        <w:t xml:space="preserve"> </w:t>
      </w:r>
      <w:r w:rsidR="007D745F">
        <w:rPr>
          <w:rFonts w:eastAsia="Times New Roman" w:cs="Times New Roman"/>
          <w:position w:val="-1"/>
          <w:lang w:val="es-ES"/>
        </w:rPr>
        <w:t>Se espera que encaje</w:t>
      </w:r>
    </w:p>
    <w:p w14:paraId="47C05CDF" w14:textId="2CFC524C" w:rsidR="0073141F" w:rsidRPr="0048109E" w:rsidRDefault="0073141F" w:rsidP="00937A0A">
      <w:pPr>
        <w:spacing w:before="89" w:after="0"/>
        <w:ind w:left="5310" w:right="-20"/>
        <w:rPr>
          <w:rFonts w:eastAsia="Times New Roman" w:cs="Times New Roman"/>
          <w:lang w:val="es-ES"/>
        </w:rPr>
      </w:pPr>
      <w:r w:rsidRPr="0048109E">
        <w:rPr>
          <w:rFonts w:eastAsia="Arial" w:cs="Arial"/>
          <w:w w:val="171"/>
          <w:lang w:val="es-ES"/>
        </w:rPr>
        <w:t>0</w:t>
      </w:r>
      <w:r w:rsidR="007D745F">
        <w:rPr>
          <w:rFonts w:eastAsia="Arial" w:cs="Arial"/>
          <w:w w:val="171"/>
          <w:lang w:val="es-ES"/>
        </w:rPr>
        <w:t xml:space="preserve"> </w:t>
      </w:r>
      <w:r w:rsidR="00406D06">
        <w:rPr>
          <w:rFonts w:eastAsia="Arial" w:cs="Arial"/>
          <w:w w:val="171"/>
          <w:lang w:val="es-ES"/>
        </w:rPr>
        <w:t xml:space="preserve"> </w:t>
      </w:r>
      <w:r w:rsidR="007D745F">
        <w:rPr>
          <w:rFonts w:eastAsia="Arial" w:cs="Arial"/>
          <w:w w:val="171"/>
          <w:lang w:val="es-ES"/>
        </w:rPr>
        <w:t xml:space="preserve"> </w:t>
      </w:r>
      <w:r w:rsidRPr="0048109E">
        <w:rPr>
          <w:rFonts w:eastAsia="Times New Roman" w:cs="Times New Roman"/>
          <w:lang w:val="es-ES"/>
        </w:rPr>
        <w:t>Visto</w:t>
      </w:r>
      <w:r w:rsidR="00BF757D">
        <w:rPr>
          <w:rFonts w:eastAsia="Times New Roman" w:cs="Times New Roman"/>
          <w:lang w:val="es-ES"/>
        </w:rPr>
        <w:t>s</w:t>
      </w:r>
      <w:r w:rsidRPr="0048109E">
        <w:rPr>
          <w:rFonts w:eastAsia="Times New Roman" w:cs="Times New Roman"/>
          <w:lang w:val="es-ES"/>
        </w:rPr>
        <w:t xml:space="preserve"> como menos</w:t>
      </w:r>
    </w:p>
    <w:p w14:paraId="39B7B1E7" w14:textId="77777777" w:rsidR="0073141F" w:rsidRPr="0048109E" w:rsidRDefault="0073141F" w:rsidP="00A003DF">
      <w:pPr>
        <w:spacing w:before="2" w:after="0"/>
        <w:rPr>
          <w:sz w:val="15"/>
          <w:szCs w:val="15"/>
          <w:lang w:val="es-ES"/>
        </w:rPr>
      </w:pPr>
    </w:p>
    <w:p w14:paraId="5730AB0E" w14:textId="77777777" w:rsidR="0073141F" w:rsidRPr="0048109E" w:rsidRDefault="0073141F" w:rsidP="00A003DF">
      <w:pPr>
        <w:spacing w:after="0"/>
        <w:rPr>
          <w:sz w:val="20"/>
          <w:szCs w:val="20"/>
          <w:lang w:val="es-ES"/>
        </w:rPr>
      </w:pPr>
    </w:p>
    <w:p w14:paraId="011F2483" w14:textId="77777777" w:rsidR="0073141F" w:rsidRPr="0048109E" w:rsidRDefault="0073141F" w:rsidP="00A003DF">
      <w:pPr>
        <w:spacing w:after="0"/>
        <w:rPr>
          <w:sz w:val="20"/>
          <w:szCs w:val="20"/>
          <w:lang w:val="es-ES"/>
        </w:rPr>
      </w:pPr>
    </w:p>
    <w:p w14:paraId="22C862B3" w14:textId="26ED704A" w:rsidR="0073141F" w:rsidRPr="007D745F" w:rsidRDefault="007D745F" w:rsidP="007D745F">
      <w:pPr>
        <w:pBdr>
          <w:bottom w:val="single" w:sz="12" w:space="1" w:color="auto"/>
        </w:pBdr>
        <w:spacing w:after="0"/>
        <w:ind w:left="3842" w:right="-20"/>
        <w:rPr>
          <w:rFonts w:eastAsia="Times New Roman" w:cs="Times New Roman"/>
          <w:w w:val="108"/>
          <w:sz w:val="36"/>
          <w:szCs w:val="36"/>
          <w:lang w:val="es-ES"/>
        </w:rPr>
      </w:pPr>
      <w:r w:rsidRPr="0048109E">
        <w:rPr>
          <w:rFonts w:eastAsia="Times New Roman" w:cs="Times New Roman"/>
          <w:w w:val="108"/>
          <w:sz w:val="36"/>
          <w:szCs w:val="36"/>
          <w:lang w:val="es-ES"/>
        </w:rPr>
        <w:t>S</w:t>
      </w:r>
      <w:r w:rsidR="0073141F" w:rsidRPr="0048109E">
        <w:rPr>
          <w:rFonts w:eastAsia="Times New Roman" w:cs="Times New Roman"/>
          <w:w w:val="108"/>
          <w:sz w:val="36"/>
          <w:szCs w:val="36"/>
          <w:lang w:val="es-ES"/>
        </w:rPr>
        <w:t>ubordinada</w:t>
      </w:r>
      <w:r>
        <w:rPr>
          <w:rFonts w:eastAsia="Times New Roman" w:cs="Times New Roman"/>
          <w:w w:val="108"/>
          <w:sz w:val="36"/>
          <w:szCs w:val="36"/>
          <w:lang w:val="es-ES"/>
        </w:rPr>
        <w:t xml:space="preserve"> </w:t>
      </w:r>
      <w:r w:rsidR="0073141F" w:rsidRPr="0048109E">
        <w:rPr>
          <w:rFonts w:eastAsia="Times New Roman" w:cs="Times New Roman"/>
          <w:sz w:val="36"/>
          <w:szCs w:val="36"/>
          <w:lang w:val="es-ES"/>
        </w:rPr>
        <w:t>-</w:t>
      </w:r>
    </w:p>
    <w:p w14:paraId="7C7F2DD7" w14:textId="77777777" w:rsidR="0073141F" w:rsidRPr="0048109E" w:rsidRDefault="0073141F" w:rsidP="00A003DF">
      <w:pPr>
        <w:spacing w:after="0"/>
        <w:ind w:right="-20"/>
        <w:jc w:val="center"/>
        <w:rPr>
          <w:rFonts w:eastAsia="Times New Roman" w:cs="Times New Roman"/>
          <w:b/>
          <w:sz w:val="32"/>
          <w:szCs w:val="32"/>
          <w:lang w:val="es-ES"/>
        </w:rPr>
      </w:pPr>
    </w:p>
    <w:p w14:paraId="360E7B04" w14:textId="77928540" w:rsidR="0073141F" w:rsidRPr="0048109E" w:rsidRDefault="0073141F" w:rsidP="00A003DF">
      <w:pPr>
        <w:spacing w:after="0"/>
        <w:ind w:right="-20"/>
        <w:jc w:val="center"/>
        <w:rPr>
          <w:rFonts w:eastAsia="Times New Roman" w:cs="Times New Roman"/>
          <w:b/>
          <w:sz w:val="32"/>
          <w:szCs w:val="32"/>
          <w:lang w:val="es-ES"/>
        </w:rPr>
      </w:pPr>
      <w:r w:rsidRPr="0048109E">
        <w:rPr>
          <w:rFonts w:eastAsia="Times New Roman" w:cs="Times New Roman"/>
          <w:b/>
          <w:sz w:val="32"/>
          <w:szCs w:val="32"/>
          <w:lang w:val="es-ES"/>
        </w:rPr>
        <w:t xml:space="preserve">5 </w:t>
      </w:r>
      <w:r w:rsidR="007D745F">
        <w:rPr>
          <w:rFonts w:eastAsia="Times New Roman" w:cs="Times New Roman"/>
          <w:b/>
          <w:sz w:val="32"/>
          <w:szCs w:val="32"/>
          <w:lang w:val="es-ES"/>
        </w:rPr>
        <w:t>Factores de las dinámicas de poder en el grupo</w:t>
      </w:r>
      <w:r w:rsidR="00406D06">
        <w:rPr>
          <w:rFonts w:eastAsia="Times New Roman" w:cs="Times New Roman"/>
          <w:b/>
          <w:sz w:val="32"/>
          <w:szCs w:val="32"/>
          <w:lang w:val="es-ES"/>
        </w:rPr>
        <w:t xml:space="preserve"> </w:t>
      </w:r>
    </w:p>
    <w:p w14:paraId="64922BE2" w14:textId="04D51100" w:rsidR="0073141F" w:rsidRPr="0048109E"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lang w:val="es-ES"/>
        </w:rPr>
      </w:pPr>
      <w:r w:rsidRPr="0048109E">
        <w:rPr>
          <w:rFonts w:eastAsia="Times New Roman" w:cs="Times New Roman"/>
          <w:sz w:val="28"/>
          <w:szCs w:val="28"/>
          <w:lang w:val="es-ES"/>
        </w:rPr>
        <w:t xml:space="preserve">Toda persona </w:t>
      </w:r>
      <w:r w:rsidR="007D745F">
        <w:rPr>
          <w:rFonts w:eastAsia="Times New Roman" w:cs="Times New Roman"/>
          <w:sz w:val="28"/>
          <w:szCs w:val="28"/>
          <w:lang w:val="es-ES"/>
        </w:rPr>
        <w:t xml:space="preserve">pertenece a </w:t>
      </w:r>
      <w:r w:rsidRPr="0048109E">
        <w:rPr>
          <w:rFonts w:eastAsia="Times New Roman" w:cs="Times New Roman"/>
          <w:sz w:val="28"/>
          <w:szCs w:val="28"/>
          <w:lang w:val="es-ES"/>
        </w:rPr>
        <w:t>múlt</w:t>
      </w:r>
      <w:r w:rsidR="007D745F">
        <w:rPr>
          <w:rFonts w:eastAsia="Times New Roman" w:cs="Times New Roman"/>
          <w:sz w:val="28"/>
          <w:szCs w:val="28"/>
          <w:lang w:val="es-ES"/>
        </w:rPr>
        <w:t xml:space="preserve">iples y cambiantes grupos; </w:t>
      </w:r>
      <w:r w:rsidRPr="0048109E">
        <w:rPr>
          <w:rFonts w:eastAsia="Times New Roman" w:cs="Times New Roman"/>
          <w:sz w:val="28"/>
          <w:szCs w:val="28"/>
          <w:lang w:val="es-ES"/>
        </w:rPr>
        <w:t>por lo tanto</w:t>
      </w:r>
      <w:r w:rsidR="007D745F">
        <w:rPr>
          <w:rFonts w:eastAsia="Times New Roman" w:cs="Times New Roman"/>
          <w:sz w:val="28"/>
          <w:szCs w:val="28"/>
          <w:lang w:val="es-ES"/>
        </w:rPr>
        <w:t>, experimentan el poder y la vulnerabilidad</w:t>
      </w:r>
      <w:r w:rsidRPr="0048109E">
        <w:rPr>
          <w:rFonts w:eastAsia="Times New Roman" w:cs="Times New Roman"/>
          <w:sz w:val="28"/>
          <w:szCs w:val="28"/>
          <w:lang w:val="es-ES"/>
        </w:rPr>
        <w:t xml:space="preserve"> en algún momento de sus vidas</w:t>
      </w:r>
    </w:p>
    <w:p w14:paraId="56AA585D" w14:textId="00290EB9" w:rsidR="0073141F" w:rsidRPr="00555198"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lang w:val="es-ES"/>
        </w:rPr>
      </w:pPr>
      <w:r w:rsidRPr="0048109E">
        <w:rPr>
          <w:rFonts w:eastAsia="Times New Roman" w:cs="Times New Roman"/>
          <w:sz w:val="28"/>
          <w:szCs w:val="28"/>
          <w:lang w:val="es-ES"/>
        </w:rPr>
        <w:t xml:space="preserve">Los grupos </w:t>
      </w:r>
      <w:r w:rsidR="007D745F">
        <w:rPr>
          <w:rFonts w:eastAsia="Times New Roman" w:cs="Times New Roman"/>
          <w:sz w:val="28"/>
          <w:szCs w:val="28"/>
          <w:lang w:val="es-ES"/>
        </w:rPr>
        <w:t xml:space="preserve">poderosos </w:t>
      </w:r>
      <w:r w:rsidRPr="0048109E">
        <w:rPr>
          <w:rFonts w:eastAsia="Times New Roman" w:cs="Times New Roman"/>
          <w:sz w:val="28"/>
          <w:szCs w:val="28"/>
          <w:lang w:val="es-ES"/>
        </w:rPr>
        <w:t xml:space="preserve">no necesariamente constituyen los grupos mayoritarios </w:t>
      </w:r>
      <w:r w:rsidRPr="008C4520">
        <w:rPr>
          <w:rFonts w:eastAsia="Times New Roman" w:cs="Times New Roman"/>
          <w:sz w:val="28"/>
          <w:szCs w:val="28"/>
          <w:lang w:val="es-ES"/>
        </w:rPr>
        <w:t>(Sudáfrica-Apartheid)</w:t>
      </w:r>
    </w:p>
    <w:p w14:paraId="600CCAC4" w14:textId="29CAF17F" w:rsidR="0073141F" w:rsidRPr="0048109E" w:rsidRDefault="007D745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lang w:val="es-ES"/>
        </w:rPr>
      </w:pPr>
      <w:r>
        <w:rPr>
          <w:rFonts w:eastAsia="Times New Roman" w:cs="Times New Roman"/>
          <w:sz w:val="28"/>
          <w:szCs w:val="28"/>
          <w:lang w:val="es-ES"/>
        </w:rPr>
        <w:t>Pertenecer a un grupo vulnerable</w:t>
      </w:r>
      <w:r w:rsidR="0073141F" w:rsidRPr="0048109E">
        <w:rPr>
          <w:rFonts w:eastAsia="Times New Roman" w:cs="Times New Roman"/>
          <w:sz w:val="28"/>
          <w:szCs w:val="28"/>
          <w:lang w:val="es-ES"/>
        </w:rPr>
        <w:t xml:space="preserve"> no sugiere atributos de sumisión de sus miembros</w:t>
      </w:r>
    </w:p>
    <w:p w14:paraId="11AB7C77" w14:textId="77777777" w:rsidR="007D745F" w:rsidRDefault="0073141F" w:rsidP="007D745F">
      <w:pPr>
        <w:pStyle w:val="ListParagraph"/>
        <w:widowControl w:val="0"/>
        <w:numPr>
          <w:ilvl w:val="0"/>
          <w:numId w:val="15"/>
        </w:numPr>
        <w:spacing w:before="120" w:after="0" w:line="240" w:lineRule="auto"/>
        <w:ind w:left="360" w:right="-14"/>
        <w:contextualSpacing w:val="0"/>
        <w:rPr>
          <w:rFonts w:eastAsia="Times New Roman" w:cs="Times New Roman"/>
          <w:sz w:val="28"/>
          <w:szCs w:val="28"/>
          <w:lang w:val="es-ES"/>
        </w:rPr>
      </w:pPr>
      <w:r w:rsidRPr="0048109E">
        <w:rPr>
          <w:rFonts w:eastAsia="Times New Roman" w:cs="Times New Roman"/>
          <w:sz w:val="28"/>
          <w:szCs w:val="28"/>
          <w:lang w:val="es-ES"/>
        </w:rPr>
        <w:t>Existen dinámica</w:t>
      </w:r>
      <w:r w:rsidR="007D745F">
        <w:rPr>
          <w:rFonts w:eastAsia="Times New Roman" w:cs="Times New Roman"/>
          <w:sz w:val="28"/>
          <w:szCs w:val="28"/>
          <w:lang w:val="es-ES"/>
        </w:rPr>
        <w:t>s de grupos de poderosos y vulnerables en</w:t>
      </w:r>
      <w:r w:rsidRPr="0048109E">
        <w:rPr>
          <w:rFonts w:eastAsia="Times New Roman" w:cs="Times New Roman"/>
          <w:sz w:val="28"/>
          <w:szCs w:val="28"/>
          <w:lang w:val="es-ES"/>
        </w:rPr>
        <w:t xml:space="preserve"> todas partes en el mundo</w:t>
      </w:r>
    </w:p>
    <w:p w14:paraId="56F03C76" w14:textId="7BD37318" w:rsidR="0073141F" w:rsidRPr="007D745F" w:rsidRDefault="007D745F" w:rsidP="007D745F">
      <w:pPr>
        <w:pStyle w:val="ListParagraph"/>
        <w:widowControl w:val="0"/>
        <w:numPr>
          <w:ilvl w:val="0"/>
          <w:numId w:val="15"/>
        </w:numPr>
        <w:spacing w:before="120" w:after="0" w:line="240" w:lineRule="auto"/>
        <w:ind w:left="360" w:right="-14"/>
        <w:contextualSpacing w:val="0"/>
        <w:rPr>
          <w:rFonts w:eastAsia="Times New Roman" w:cs="Times New Roman"/>
          <w:sz w:val="28"/>
          <w:szCs w:val="28"/>
          <w:lang w:val="es-ES"/>
        </w:rPr>
      </w:pPr>
      <w:r>
        <w:rPr>
          <w:rFonts w:eastAsia="Times New Roman" w:cs="Times New Roman"/>
          <w:sz w:val="28"/>
          <w:szCs w:val="28"/>
          <w:lang w:val="es-ES"/>
        </w:rPr>
        <w:t>Las di</w:t>
      </w:r>
      <w:r w:rsidR="00EB19EC" w:rsidRPr="007D745F">
        <w:rPr>
          <w:rFonts w:eastAsia="Times New Roman" w:cs="Times New Roman"/>
          <w:sz w:val="28"/>
          <w:szCs w:val="28"/>
          <w:lang w:val="es-ES"/>
        </w:rPr>
        <w:t>námicas de poder son contextuales</w:t>
      </w:r>
    </w:p>
    <w:p w14:paraId="594C6557" w14:textId="77777777" w:rsidR="0073141F" w:rsidRPr="0048109E" w:rsidRDefault="0073141F" w:rsidP="00A003DF">
      <w:pPr>
        <w:rPr>
          <w:rFonts w:eastAsia="Times New Roman" w:cs="Arial"/>
          <w:w w:val="108"/>
          <w:sz w:val="32"/>
          <w:szCs w:val="32"/>
          <w:lang w:val="es-ES"/>
        </w:rPr>
      </w:pPr>
      <w:r w:rsidRPr="0048109E">
        <w:rPr>
          <w:rFonts w:eastAsia="Times New Roman" w:cs="Arial"/>
          <w:w w:val="108"/>
          <w:sz w:val="32"/>
          <w:szCs w:val="32"/>
          <w:lang w:val="es-ES"/>
        </w:rPr>
        <w:br w:type="page"/>
      </w:r>
    </w:p>
    <w:p w14:paraId="62D898B7" w14:textId="00868E0F" w:rsidR="0073141F" w:rsidRPr="0048109E" w:rsidRDefault="007D745F" w:rsidP="00A003DF">
      <w:pPr>
        <w:pStyle w:val="Heading2"/>
        <w:rPr>
          <w:lang w:val="es-ES"/>
        </w:rPr>
      </w:pPr>
      <w:bookmarkStart w:id="31" w:name="_Toc492549108"/>
      <w:r>
        <w:rPr>
          <w:lang w:val="es-ES"/>
        </w:rPr>
        <w:t>Hoja de trabajo: D</w:t>
      </w:r>
      <w:r w:rsidR="0073141F" w:rsidRPr="0048109E">
        <w:rPr>
          <w:lang w:val="es-ES"/>
        </w:rPr>
        <w:t>inámicas de poder (continuación)</w:t>
      </w:r>
      <w:bookmarkEnd w:id="31"/>
    </w:p>
    <w:p w14:paraId="2A6783B7" w14:textId="77777777" w:rsidR="0073141F" w:rsidRPr="0048109E" w:rsidRDefault="0073141F" w:rsidP="00A003DF">
      <w:pPr>
        <w:spacing w:after="0"/>
        <w:rPr>
          <w:b/>
          <w:sz w:val="28"/>
          <w:szCs w:val="28"/>
          <w:lang w:val="es-ES"/>
        </w:rPr>
      </w:pPr>
      <w:r w:rsidRPr="0048109E">
        <w:rPr>
          <w:b/>
          <w:sz w:val="28"/>
          <w:szCs w:val="28"/>
          <w:lang w:val="es-ES"/>
        </w:rPr>
        <w:t>Impacto de las diferentes experiencias</w:t>
      </w:r>
    </w:p>
    <w:tbl>
      <w:tblPr>
        <w:tblW w:w="5000" w:type="pct"/>
        <w:tblCellMar>
          <w:left w:w="0" w:type="dxa"/>
          <w:right w:w="0" w:type="dxa"/>
        </w:tblCellMar>
        <w:tblLook w:val="01E0" w:firstRow="1" w:lastRow="1" w:firstColumn="1" w:lastColumn="1" w:noHBand="0" w:noVBand="0"/>
      </w:tblPr>
      <w:tblGrid>
        <w:gridCol w:w="4685"/>
        <w:gridCol w:w="4685"/>
      </w:tblGrid>
      <w:tr w:rsidR="0073141F" w:rsidRPr="0048109E" w14:paraId="2A6EF02F" w14:textId="77777777" w:rsidTr="0029296F">
        <w:tc>
          <w:tcPr>
            <w:tcW w:w="2500" w:type="pct"/>
            <w:tcBorders>
              <w:top w:val="single" w:sz="4" w:space="0" w:color="414042"/>
              <w:left w:val="single" w:sz="4" w:space="0" w:color="414042"/>
              <w:bottom w:val="single" w:sz="4" w:space="0" w:color="414042"/>
              <w:right w:val="single" w:sz="4" w:space="0" w:color="414042"/>
            </w:tcBorders>
            <w:shd w:val="clear" w:color="auto" w:fill="E6E7E8"/>
          </w:tcPr>
          <w:p w14:paraId="6034D826" w14:textId="15322F8A" w:rsidR="0073141F" w:rsidRPr="0048109E" w:rsidRDefault="0073141F" w:rsidP="0029296F">
            <w:pPr>
              <w:spacing w:beforeLines="20" w:before="48" w:after="20"/>
              <w:ind w:left="288"/>
              <w:jc w:val="center"/>
              <w:rPr>
                <w:rFonts w:eastAsia="Times New Roman" w:cs="Times New Roman"/>
                <w:b/>
                <w:w w:val="107"/>
                <w:lang w:val="es-ES"/>
              </w:rPr>
            </w:pPr>
            <w:r w:rsidRPr="0048109E">
              <w:rPr>
                <w:rFonts w:eastAsia="Times New Roman" w:cs="Times New Roman"/>
                <w:b/>
                <w:w w:val="107"/>
                <w:lang w:val="es-ES"/>
              </w:rPr>
              <w:t xml:space="preserve">Dominante / </w:t>
            </w:r>
            <w:r w:rsidR="00696E8E">
              <w:rPr>
                <w:rFonts w:eastAsia="Times New Roman" w:cs="Times New Roman"/>
                <w:b/>
                <w:w w:val="107"/>
                <w:lang w:val="es-ES"/>
              </w:rPr>
              <w:t>Aceptado</w:t>
            </w:r>
          </w:p>
          <w:p w14:paraId="66550D62" w14:textId="11A196E9" w:rsidR="0073141F" w:rsidRPr="0048109E" w:rsidRDefault="0073141F" w:rsidP="0029296F">
            <w:pPr>
              <w:spacing w:beforeLines="20" w:before="48" w:after="20"/>
              <w:ind w:left="288"/>
              <w:jc w:val="center"/>
              <w:rPr>
                <w:rFonts w:eastAsia="Times New Roman" w:cs="Times New Roman"/>
                <w:b/>
                <w:lang w:val="es-ES"/>
              </w:rPr>
            </w:pPr>
            <w:r w:rsidRPr="0048109E">
              <w:rPr>
                <w:rFonts w:eastAsia="Times New Roman" w:cs="Times New Roman"/>
                <w:b/>
                <w:w w:val="107"/>
                <w:lang w:val="es-ES"/>
              </w:rPr>
              <w:t>(</w:t>
            </w:r>
            <w:r w:rsidR="007D745F">
              <w:rPr>
                <w:rFonts w:eastAsia="Times New Roman" w:cs="Times New Roman"/>
                <w:b/>
                <w:w w:val="107"/>
                <w:lang w:val="es-ES"/>
              </w:rPr>
              <w:t>Adentro/Correcto</w:t>
            </w:r>
            <w:r w:rsidRPr="0048109E">
              <w:rPr>
                <w:rFonts w:eastAsia="Times New Roman" w:cs="Times New Roman"/>
                <w:b/>
                <w:w w:val="107"/>
                <w:lang w:val="es-ES"/>
              </w:rPr>
              <w:t>)</w:t>
            </w:r>
          </w:p>
        </w:tc>
        <w:tc>
          <w:tcPr>
            <w:tcW w:w="2500" w:type="pct"/>
            <w:tcBorders>
              <w:top w:val="single" w:sz="4" w:space="0" w:color="414042"/>
              <w:left w:val="single" w:sz="4" w:space="0" w:color="414042"/>
              <w:bottom w:val="single" w:sz="4" w:space="0" w:color="414042"/>
              <w:right w:val="single" w:sz="4" w:space="0" w:color="414042"/>
            </w:tcBorders>
            <w:shd w:val="clear" w:color="auto" w:fill="E6E7E8"/>
          </w:tcPr>
          <w:p w14:paraId="67EF51CC" w14:textId="0BB49660" w:rsidR="0073141F" w:rsidRPr="0048109E" w:rsidRDefault="00696E8E" w:rsidP="0029296F">
            <w:pPr>
              <w:spacing w:beforeLines="20" w:before="48" w:after="20"/>
              <w:ind w:left="288"/>
              <w:jc w:val="center"/>
              <w:rPr>
                <w:rFonts w:eastAsia="Times New Roman" w:cs="Times New Roman"/>
                <w:b/>
                <w:lang w:val="es-ES"/>
              </w:rPr>
            </w:pPr>
            <w:r>
              <w:rPr>
                <w:rFonts w:eastAsia="Times New Roman" w:cs="Times New Roman"/>
                <w:b/>
                <w:w w:val="109"/>
                <w:lang w:val="es-ES"/>
              </w:rPr>
              <w:t>Subordinado / Rechazado</w:t>
            </w:r>
          </w:p>
          <w:p w14:paraId="63220036" w14:textId="39DDA6A9" w:rsidR="0073141F" w:rsidRPr="0048109E" w:rsidRDefault="0073141F" w:rsidP="0029296F">
            <w:pPr>
              <w:spacing w:beforeLines="20" w:before="48" w:after="20"/>
              <w:ind w:left="288"/>
              <w:jc w:val="center"/>
              <w:rPr>
                <w:rFonts w:eastAsia="Times New Roman" w:cs="Times New Roman"/>
                <w:b/>
                <w:lang w:val="es-ES"/>
              </w:rPr>
            </w:pPr>
            <w:r w:rsidRPr="0048109E">
              <w:rPr>
                <w:rFonts w:eastAsia="Times New Roman" w:cs="Times New Roman"/>
                <w:b/>
                <w:w w:val="108"/>
                <w:lang w:val="es-ES"/>
              </w:rPr>
              <w:t>(</w:t>
            </w:r>
            <w:r w:rsidR="007D745F">
              <w:rPr>
                <w:rFonts w:eastAsia="Times New Roman" w:cs="Times New Roman"/>
                <w:b/>
                <w:w w:val="108"/>
                <w:lang w:val="es-ES"/>
              </w:rPr>
              <w:t>Afuera/Incorrecto</w:t>
            </w:r>
            <w:r w:rsidRPr="0048109E">
              <w:rPr>
                <w:rFonts w:eastAsia="Times New Roman" w:cs="Times New Roman"/>
                <w:b/>
                <w:w w:val="108"/>
                <w:lang w:val="es-ES"/>
              </w:rPr>
              <w:t>)</w:t>
            </w:r>
          </w:p>
        </w:tc>
      </w:tr>
      <w:tr w:rsidR="0073141F" w:rsidRPr="0029296F" w14:paraId="1E590771" w14:textId="77777777" w:rsidTr="0029296F">
        <w:tc>
          <w:tcPr>
            <w:tcW w:w="2500" w:type="pct"/>
            <w:tcBorders>
              <w:top w:val="single" w:sz="4" w:space="0" w:color="414042"/>
              <w:left w:val="single" w:sz="4" w:space="0" w:color="414042"/>
              <w:bottom w:val="single" w:sz="4" w:space="0" w:color="414042"/>
              <w:right w:val="single" w:sz="4" w:space="0" w:color="414042"/>
            </w:tcBorders>
          </w:tcPr>
          <w:p w14:paraId="7D01095F" w14:textId="661EF97A" w:rsidR="0073141F" w:rsidRPr="0029296F" w:rsidRDefault="00696E8E"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D</w:t>
            </w:r>
            <w:r w:rsidR="0073141F" w:rsidRPr="0029296F">
              <w:rPr>
                <w:rFonts w:eastAsia="Times New Roman" w:cs="Times New Roman"/>
                <w:szCs w:val="24"/>
                <w:lang w:val="es-ES"/>
              </w:rPr>
              <w:t>esconocimiento</w:t>
            </w:r>
          </w:p>
        </w:tc>
        <w:tc>
          <w:tcPr>
            <w:tcW w:w="2500" w:type="pct"/>
            <w:tcBorders>
              <w:top w:val="single" w:sz="4" w:space="0" w:color="414042"/>
              <w:left w:val="single" w:sz="4" w:space="0" w:color="414042"/>
              <w:bottom w:val="single" w:sz="4" w:space="0" w:color="414042"/>
              <w:right w:val="single" w:sz="4" w:space="0" w:color="414042"/>
            </w:tcBorders>
          </w:tcPr>
          <w:p w14:paraId="2BD17A99" w14:textId="026C464E" w:rsidR="0073141F" w:rsidRPr="0029296F" w:rsidRDefault="00696E8E" w:rsidP="0029296F">
            <w:pPr>
              <w:spacing w:beforeLines="20" w:before="48" w:after="20"/>
              <w:ind w:left="188" w:right="-20"/>
              <w:rPr>
                <w:rFonts w:eastAsia="Times New Roman" w:cs="Times New Roman"/>
                <w:szCs w:val="24"/>
                <w:lang w:val="es-ES"/>
              </w:rPr>
            </w:pPr>
            <w:r w:rsidRPr="0029296F">
              <w:rPr>
                <w:rFonts w:eastAsia="Times New Roman" w:cs="Times New Roman"/>
                <w:szCs w:val="24"/>
                <w:lang w:val="es-ES"/>
              </w:rPr>
              <w:t>Conocimiento</w:t>
            </w:r>
          </w:p>
        </w:tc>
      </w:tr>
      <w:tr w:rsidR="0073141F" w:rsidRPr="0029296F" w14:paraId="763FEA0B" w14:textId="77777777" w:rsidTr="0029296F">
        <w:tc>
          <w:tcPr>
            <w:tcW w:w="2500" w:type="pct"/>
            <w:tcBorders>
              <w:top w:val="single" w:sz="4" w:space="0" w:color="414042"/>
              <w:left w:val="single" w:sz="4" w:space="0" w:color="414042"/>
              <w:bottom w:val="single" w:sz="4" w:space="0" w:color="414042"/>
              <w:right w:val="single" w:sz="4" w:space="0" w:color="414042"/>
            </w:tcBorders>
            <w:hideMark/>
          </w:tcPr>
          <w:p w14:paraId="587F34F1" w14:textId="77777777" w:rsidR="0073141F" w:rsidRPr="0029296F" w:rsidRDefault="0073141F"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Inconsciencia</w:t>
            </w:r>
          </w:p>
        </w:tc>
        <w:tc>
          <w:tcPr>
            <w:tcW w:w="2500" w:type="pct"/>
            <w:tcBorders>
              <w:top w:val="single" w:sz="4" w:space="0" w:color="414042"/>
              <w:left w:val="single" w:sz="4" w:space="0" w:color="414042"/>
              <w:bottom w:val="single" w:sz="4" w:space="0" w:color="414042"/>
              <w:right w:val="single" w:sz="4" w:space="0" w:color="414042"/>
            </w:tcBorders>
            <w:hideMark/>
          </w:tcPr>
          <w:p w14:paraId="231EF8EA" w14:textId="77777777" w:rsidR="0073141F" w:rsidRPr="0029296F" w:rsidRDefault="0073141F" w:rsidP="0029296F">
            <w:pPr>
              <w:spacing w:beforeLines="20" w:before="48" w:after="20"/>
              <w:ind w:left="188" w:right="-20"/>
              <w:rPr>
                <w:rFonts w:eastAsia="Times New Roman" w:cs="Times New Roman"/>
                <w:szCs w:val="24"/>
                <w:lang w:val="es-ES"/>
              </w:rPr>
            </w:pPr>
            <w:r w:rsidRPr="0029296F">
              <w:rPr>
                <w:rFonts w:eastAsia="Times New Roman" w:cs="Times New Roman"/>
                <w:szCs w:val="24"/>
                <w:lang w:val="es-ES"/>
              </w:rPr>
              <w:t>Conciencia</w:t>
            </w:r>
          </w:p>
        </w:tc>
      </w:tr>
      <w:tr w:rsidR="0073141F" w:rsidRPr="0029296F" w14:paraId="68D8FE97" w14:textId="77777777" w:rsidTr="0029296F">
        <w:tc>
          <w:tcPr>
            <w:tcW w:w="2500" w:type="pct"/>
            <w:tcBorders>
              <w:top w:val="single" w:sz="4" w:space="0" w:color="414042"/>
              <w:left w:val="single" w:sz="4" w:space="0" w:color="414042"/>
              <w:bottom w:val="single" w:sz="4" w:space="0" w:color="414042"/>
              <w:right w:val="single" w:sz="4" w:space="0" w:color="414042"/>
            </w:tcBorders>
            <w:hideMark/>
          </w:tcPr>
          <w:p w14:paraId="0D029B50" w14:textId="6CBC3634" w:rsidR="0073141F" w:rsidRPr="0029296F" w:rsidRDefault="00696E8E"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P</w:t>
            </w:r>
            <w:r w:rsidR="0073141F" w:rsidRPr="0029296F">
              <w:rPr>
                <w:rFonts w:eastAsia="Times New Roman" w:cs="Times New Roman"/>
                <w:szCs w:val="24"/>
                <w:lang w:val="es-ES"/>
              </w:rPr>
              <w:t>rivilegios no ganados</w:t>
            </w:r>
          </w:p>
        </w:tc>
        <w:tc>
          <w:tcPr>
            <w:tcW w:w="2500" w:type="pct"/>
            <w:tcBorders>
              <w:top w:val="single" w:sz="4" w:space="0" w:color="414042"/>
              <w:left w:val="single" w:sz="4" w:space="0" w:color="414042"/>
              <w:bottom w:val="single" w:sz="4" w:space="0" w:color="414042"/>
              <w:right w:val="single" w:sz="4" w:space="0" w:color="414042"/>
            </w:tcBorders>
            <w:hideMark/>
          </w:tcPr>
          <w:p w14:paraId="380D1485" w14:textId="77777777" w:rsidR="0073141F" w:rsidRPr="0029296F" w:rsidRDefault="0073141F" w:rsidP="0029296F">
            <w:pPr>
              <w:spacing w:beforeLines="20" w:before="48" w:after="20"/>
              <w:ind w:left="188" w:right="-20"/>
              <w:rPr>
                <w:rFonts w:eastAsia="Times New Roman" w:cs="Times New Roman"/>
                <w:szCs w:val="24"/>
                <w:lang w:val="es-ES"/>
              </w:rPr>
            </w:pPr>
            <w:r w:rsidRPr="0029296F">
              <w:rPr>
                <w:rFonts w:eastAsia="Times New Roman" w:cs="Times New Roman"/>
                <w:szCs w:val="24"/>
                <w:lang w:val="es-ES"/>
              </w:rPr>
              <w:t>Desventaja</w:t>
            </w:r>
          </w:p>
        </w:tc>
      </w:tr>
    </w:tbl>
    <w:p w14:paraId="67ABE39C" w14:textId="77777777" w:rsidR="0073141F" w:rsidRPr="0048109E" w:rsidRDefault="0073141F" w:rsidP="00A003DF">
      <w:pPr>
        <w:spacing w:before="16" w:after="0"/>
        <w:ind w:right="2486" w:firstLine="720"/>
        <w:rPr>
          <w:rFonts w:eastAsia="Arial" w:cs="Arial"/>
          <w:w w:val="96"/>
          <w:sz w:val="28"/>
          <w:szCs w:val="32"/>
          <w:lang w:val="es-ES"/>
        </w:rPr>
      </w:pPr>
    </w:p>
    <w:p w14:paraId="4847C212" w14:textId="7A070746" w:rsidR="0073141F" w:rsidRPr="0048109E" w:rsidRDefault="00087378" w:rsidP="00A003DF">
      <w:pPr>
        <w:spacing w:after="0"/>
        <w:rPr>
          <w:b/>
          <w:sz w:val="28"/>
          <w:szCs w:val="28"/>
          <w:lang w:val="es-ES"/>
        </w:rPr>
      </w:pPr>
      <w:r>
        <w:rPr>
          <w:b/>
          <w:sz w:val="28"/>
          <w:szCs w:val="28"/>
          <w:lang w:val="es-ES"/>
        </w:rPr>
        <w:t>M</w:t>
      </w:r>
      <w:r w:rsidR="0073141F" w:rsidRPr="0048109E">
        <w:rPr>
          <w:b/>
          <w:sz w:val="28"/>
          <w:szCs w:val="28"/>
          <w:lang w:val="es-ES"/>
        </w:rPr>
        <w:t>entalidades</w:t>
      </w:r>
    </w:p>
    <w:tbl>
      <w:tblPr>
        <w:tblW w:w="5000" w:type="pct"/>
        <w:tblCellMar>
          <w:left w:w="0" w:type="dxa"/>
          <w:right w:w="0" w:type="dxa"/>
        </w:tblCellMar>
        <w:tblLook w:val="01E0" w:firstRow="1" w:lastRow="1" w:firstColumn="1" w:lastColumn="1" w:noHBand="0" w:noVBand="0"/>
      </w:tblPr>
      <w:tblGrid>
        <w:gridCol w:w="4685"/>
        <w:gridCol w:w="4685"/>
      </w:tblGrid>
      <w:tr w:rsidR="0073141F" w:rsidRPr="0048109E" w14:paraId="5869419B" w14:textId="77777777" w:rsidTr="0029296F">
        <w:tc>
          <w:tcPr>
            <w:tcW w:w="2500" w:type="pct"/>
            <w:tcBorders>
              <w:top w:val="single" w:sz="4" w:space="0" w:color="414042"/>
              <w:left w:val="single" w:sz="4" w:space="0" w:color="414042"/>
              <w:bottom w:val="single" w:sz="4" w:space="0" w:color="414042"/>
              <w:right w:val="single" w:sz="4" w:space="0" w:color="414042"/>
            </w:tcBorders>
            <w:shd w:val="clear" w:color="auto" w:fill="E6E7E8"/>
          </w:tcPr>
          <w:p w14:paraId="03ED03AF" w14:textId="15B4B5CE" w:rsidR="0073141F" w:rsidRPr="0048109E" w:rsidRDefault="00696E8E" w:rsidP="0029296F">
            <w:pPr>
              <w:spacing w:beforeLines="20" w:before="48" w:after="20"/>
              <w:ind w:left="473" w:right="516"/>
              <w:jc w:val="center"/>
              <w:rPr>
                <w:rFonts w:eastAsia="Arial" w:cs="Arial"/>
                <w:b/>
                <w:lang w:val="es-ES"/>
              </w:rPr>
            </w:pPr>
            <w:r>
              <w:rPr>
                <w:rFonts w:eastAsia="Arial" w:cs="Arial"/>
                <w:b/>
                <w:w w:val="107"/>
                <w:lang w:val="es-ES"/>
              </w:rPr>
              <w:t>Dominada / Aceptado</w:t>
            </w:r>
          </w:p>
          <w:p w14:paraId="36B30D91" w14:textId="18C815F2" w:rsidR="0073141F" w:rsidRPr="0048109E" w:rsidRDefault="0073141F" w:rsidP="0029296F">
            <w:pPr>
              <w:spacing w:beforeLines="20" w:before="48" w:after="20"/>
              <w:ind w:left="939" w:right="982"/>
              <w:jc w:val="center"/>
              <w:rPr>
                <w:rFonts w:eastAsia="Arial" w:cs="Arial"/>
                <w:b/>
                <w:lang w:val="es-ES"/>
              </w:rPr>
            </w:pPr>
            <w:r w:rsidRPr="0048109E">
              <w:rPr>
                <w:rFonts w:eastAsia="Arial" w:cs="Arial"/>
                <w:b/>
                <w:w w:val="110"/>
                <w:lang w:val="es-ES"/>
              </w:rPr>
              <w:t>(</w:t>
            </w:r>
            <w:r w:rsidR="007D745F">
              <w:rPr>
                <w:rFonts w:eastAsia="Arial" w:cs="Arial"/>
                <w:b/>
                <w:w w:val="110"/>
                <w:lang w:val="es-ES"/>
              </w:rPr>
              <w:t>Adentro/Correcto</w:t>
            </w:r>
            <w:r w:rsidRPr="0048109E">
              <w:rPr>
                <w:rFonts w:eastAsia="Arial" w:cs="Arial"/>
                <w:b/>
                <w:w w:val="110"/>
                <w:lang w:val="es-ES"/>
              </w:rPr>
              <w:t>)</w:t>
            </w:r>
          </w:p>
        </w:tc>
        <w:tc>
          <w:tcPr>
            <w:tcW w:w="2500" w:type="pct"/>
            <w:tcBorders>
              <w:top w:val="single" w:sz="4" w:space="0" w:color="414042"/>
              <w:left w:val="single" w:sz="4" w:space="0" w:color="414042"/>
              <w:bottom w:val="single" w:sz="4" w:space="0" w:color="414042"/>
              <w:right w:val="single" w:sz="4" w:space="0" w:color="414042"/>
            </w:tcBorders>
            <w:shd w:val="clear" w:color="auto" w:fill="E6E7E8"/>
          </w:tcPr>
          <w:p w14:paraId="0E1C47F9" w14:textId="037F88F3" w:rsidR="0073141F" w:rsidRPr="0048109E" w:rsidRDefault="0073141F" w:rsidP="0029296F">
            <w:pPr>
              <w:spacing w:beforeLines="20" w:before="48" w:after="20"/>
              <w:ind w:left="288"/>
              <w:jc w:val="center"/>
              <w:rPr>
                <w:rFonts w:eastAsia="Arial" w:cs="Arial"/>
                <w:b/>
                <w:lang w:val="es-ES"/>
              </w:rPr>
            </w:pPr>
            <w:r w:rsidRPr="0048109E">
              <w:rPr>
                <w:rFonts w:eastAsia="Arial" w:cs="Arial"/>
                <w:b/>
                <w:w w:val="104"/>
                <w:lang w:val="es-ES"/>
              </w:rPr>
              <w:t xml:space="preserve">Subordinado / </w:t>
            </w:r>
            <w:r w:rsidR="00696E8E">
              <w:rPr>
                <w:rFonts w:eastAsia="Arial" w:cs="Arial"/>
                <w:b/>
                <w:w w:val="104"/>
                <w:lang w:val="es-ES"/>
              </w:rPr>
              <w:t>Rechazado</w:t>
            </w:r>
          </w:p>
          <w:p w14:paraId="6E01DC31" w14:textId="6457BAD9" w:rsidR="0073141F" w:rsidRPr="0048109E" w:rsidRDefault="0073141F" w:rsidP="0029296F">
            <w:pPr>
              <w:spacing w:beforeLines="20" w:before="48" w:after="20"/>
              <w:ind w:left="288"/>
              <w:jc w:val="center"/>
              <w:rPr>
                <w:rFonts w:eastAsia="Arial" w:cs="Arial"/>
                <w:b/>
                <w:lang w:val="es-ES"/>
              </w:rPr>
            </w:pPr>
            <w:r w:rsidRPr="0048109E">
              <w:rPr>
                <w:rFonts w:eastAsia="Arial" w:cs="Arial"/>
                <w:b/>
                <w:w w:val="107"/>
                <w:lang w:val="es-ES"/>
              </w:rPr>
              <w:t>(</w:t>
            </w:r>
            <w:r w:rsidR="007D745F">
              <w:rPr>
                <w:rFonts w:eastAsia="Times New Roman" w:cs="Times New Roman"/>
                <w:b/>
                <w:w w:val="108"/>
                <w:lang w:val="es-ES"/>
              </w:rPr>
              <w:t>Afuera/Incorrecto</w:t>
            </w:r>
            <w:r w:rsidRPr="0048109E">
              <w:rPr>
                <w:rFonts w:eastAsia="Arial" w:cs="Arial"/>
                <w:b/>
                <w:w w:val="107"/>
                <w:lang w:val="es-ES"/>
              </w:rPr>
              <w:t>)</w:t>
            </w:r>
          </w:p>
        </w:tc>
      </w:tr>
      <w:tr w:rsidR="0073141F" w:rsidRPr="0029296F" w14:paraId="6AEBBB05" w14:textId="77777777" w:rsidTr="0029296F">
        <w:tc>
          <w:tcPr>
            <w:tcW w:w="2500" w:type="pct"/>
            <w:tcBorders>
              <w:top w:val="single" w:sz="4" w:space="0" w:color="414042"/>
              <w:left w:val="single" w:sz="4" w:space="0" w:color="414042"/>
              <w:bottom w:val="single" w:sz="4" w:space="0" w:color="414042"/>
              <w:right w:val="single" w:sz="4" w:space="0" w:color="414042"/>
            </w:tcBorders>
          </w:tcPr>
          <w:p w14:paraId="5906B03F" w14:textId="77777777" w:rsidR="0073141F" w:rsidRPr="0029296F" w:rsidRDefault="0073141F"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Intención</w:t>
            </w:r>
          </w:p>
        </w:tc>
        <w:tc>
          <w:tcPr>
            <w:tcW w:w="2500" w:type="pct"/>
            <w:tcBorders>
              <w:top w:val="single" w:sz="4" w:space="0" w:color="414042"/>
              <w:left w:val="single" w:sz="4" w:space="0" w:color="414042"/>
              <w:bottom w:val="single" w:sz="4" w:space="0" w:color="414042"/>
              <w:right w:val="single" w:sz="4" w:space="0" w:color="414042"/>
            </w:tcBorders>
          </w:tcPr>
          <w:p w14:paraId="70A45207" w14:textId="77777777" w:rsidR="0073141F" w:rsidRPr="0029296F" w:rsidRDefault="0073141F" w:rsidP="0029296F">
            <w:pPr>
              <w:spacing w:beforeLines="20" w:before="48" w:after="20"/>
              <w:ind w:left="187" w:right="-14"/>
              <w:rPr>
                <w:rFonts w:eastAsia="Times New Roman" w:cs="Times New Roman"/>
                <w:szCs w:val="24"/>
                <w:lang w:val="es-ES"/>
              </w:rPr>
            </w:pPr>
            <w:r w:rsidRPr="0029296F">
              <w:rPr>
                <w:rFonts w:eastAsia="Times New Roman" w:cs="Times New Roman"/>
                <w:szCs w:val="24"/>
                <w:lang w:val="es-ES"/>
              </w:rPr>
              <w:t>Resultado</w:t>
            </w:r>
          </w:p>
        </w:tc>
      </w:tr>
      <w:tr w:rsidR="0073141F" w:rsidRPr="0029296F" w14:paraId="49F80425" w14:textId="77777777" w:rsidTr="0029296F">
        <w:tc>
          <w:tcPr>
            <w:tcW w:w="2500" w:type="pct"/>
            <w:tcBorders>
              <w:top w:val="single" w:sz="4" w:space="0" w:color="414042"/>
              <w:left w:val="single" w:sz="4" w:space="0" w:color="414042"/>
              <w:bottom w:val="single" w:sz="4" w:space="0" w:color="414042"/>
              <w:right w:val="single" w:sz="4" w:space="0" w:color="414042"/>
            </w:tcBorders>
          </w:tcPr>
          <w:p w14:paraId="70729EFB" w14:textId="77777777" w:rsidR="0073141F" w:rsidRPr="0029296F" w:rsidRDefault="0073141F"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Los actos individuales</w:t>
            </w:r>
          </w:p>
        </w:tc>
        <w:tc>
          <w:tcPr>
            <w:tcW w:w="2500" w:type="pct"/>
            <w:tcBorders>
              <w:top w:val="single" w:sz="4" w:space="0" w:color="414042"/>
              <w:left w:val="single" w:sz="4" w:space="0" w:color="414042"/>
              <w:bottom w:val="single" w:sz="4" w:space="0" w:color="414042"/>
              <w:right w:val="single" w:sz="4" w:space="0" w:color="414042"/>
            </w:tcBorders>
          </w:tcPr>
          <w:p w14:paraId="784A003C" w14:textId="77777777" w:rsidR="0073141F" w:rsidRPr="0029296F" w:rsidRDefault="0073141F" w:rsidP="0029296F">
            <w:pPr>
              <w:spacing w:beforeLines="20" w:before="48" w:after="20"/>
              <w:ind w:left="186" w:right="-20"/>
              <w:rPr>
                <w:rFonts w:eastAsia="Times New Roman" w:cs="Times New Roman"/>
                <w:szCs w:val="24"/>
                <w:lang w:val="es-ES"/>
              </w:rPr>
            </w:pPr>
            <w:r w:rsidRPr="0029296F">
              <w:rPr>
                <w:rFonts w:eastAsia="Times New Roman" w:cs="Times New Roman"/>
                <w:w w:val="101"/>
                <w:szCs w:val="24"/>
                <w:lang w:val="es-ES"/>
              </w:rPr>
              <w:t>Patrones</w:t>
            </w:r>
          </w:p>
        </w:tc>
      </w:tr>
      <w:tr w:rsidR="0073141F" w:rsidRPr="0029296F" w14:paraId="5D2D4C1E" w14:textId="77777777" w:rsidTr="0029296F">
        <w:tc>
          <w:tcPr>
            <w:tcW w:w="2500" w:type="pct"/>
            <w:tcBorders>
              <w:top w:val="single" w:sz="4" w:space="0" w:color="414042"/>
              <w:left w:val="single" w:sz="4" w:space="0" w:color="414042"/>
              <w:bottom w:val="single" w:sz="4" w:space="0" w:color="414042"/>
              <w:right w:val="single" w:sz="4" w:space="0" w:color="414042"/>
            </w:tcBorders>
          </w:tcPr>
          <w:p w14:paraId="4AC3CD24" w14:textId="77777777" w:rsidR="0073141F" w:rsidRPr="0029296F" w:rsidRDefault="0073141F"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Víctima</w:t>
            </w:r>
          </w:p>
        </w:tc>
        <w:tc>
          <w:tcPr>
            <w:tcW w:w="2500" w:type="pct"/>
            <w:tcBorders>
              <w:top w:val="single" w:sz="4" w:space="0" w:color="414042"/>
              <w:left w:val="single" w:sz="4" w:space="0" w:color="414042"/>
              <w:bottom w:val="single" w:sz="4" w:space="0" w:color="414042"/>
              <w:right w:val="single" w:sz="4" w:space="0" w:color="414042"/>
            </w:tcBorders>
          </w:tcPr>
          <w:p w14:paraId="54A1C5C7" w14:textId="77777777" w:rsidR="0073141F" w:rsidRPr="0029296F" w:rsidRDefault="0073141F" w:rsidP="0029296F">
            <w:pPr>
              <w:spacing w:beforeLines="20" w:before="48" w:after="20"/>
              <w:ind w:left="186" w:right="-20"/>
              <w:rPr>
                <w:rFonts w:eastAsia="Times New Roman" w:cs="Times New Roman"/>
                <w:szCs w:val="24"/>
                <w:lang w:val="es-ES"/>
              </w:rPr>
            </w:pPr>
            <w:r w:rsidRPr="0029296F">
              <w:rPr>
                <w:rFonts w:eastAsia="Times New Roman" w:cs="Times New Roman"/>
                <w:szCs w:val="24"/>
                <w:lang w:val="es-ES"/>
              </w:rPr>
              <w:t>Sistema</w:t>
            </w:r>
          </w:p>
        </w:tc>
      </w:tr>
      <w:tr w:rsidR="0073141F" w:rsidRPr="0029296F" w14:paraId="0E76A5D2" w14:textId="77777777" w:rsidTr="0029296F">
        <w:tc>
          <w:tcPr>
            <w:tcW w:w="2500" w:type="pct"/>
            <w:tcBorders>
              <w:top w:val="single" w:sz="4" w:space="0" w:color="414042"/>
              <w:left w:val="single" w:sz="4" w:space="0" w:color="414042"/>
              <w:bottom w:val="single" w:sz="4" w:space="0" w:color="414042"/>
              <w:right w:val="single" w:sz="4" w:space="0" w:color="414042"/>
            </w:tcBorders>
          </w:tcPr>
          <w:p w14:paraId="2DCDF929" w14:textId="1FC768A1" w:rsidR="0073141F" w:rsidRPr="0029296F" w:rsidRDefault="00696E8E" w:rsidP="0029296F">
            <w:pPr>
              <w:spacing w:beforeLines="20" w:before="48" w:after="20"/>
              <w:ind w:left="185" w:right="-20"/>
              <w:rPr>
                <w:rFonts w:eastAsia="Times New Roman" w:cs="Times New Roman"/>
                <w:szCs w:val="24"/>
                <w:lang w:val="es-ES"/>
              </w:rPr>
            </w:pPr>
            <w:r w:rsidRPr="0029296F">
              <w:rPr>
                <w:rFonts w:eastAsia="Times New Roman" w:cs="Times New Roman"/>
                <w:szCs w:val="24"/>
                <w:lang w:val="es-ES"/>
              </w:rPr>
              <w:t>T</w:t>
            </w:r>
            <w:r w:rsidR="0073141F" w:rsidRPr="0029296F">
              <w:rPr>
                <w:rFonts w:eastAsia="Times New Roman" w:cs="Times New Roman"/>
                <w:szCs w:val="24"/>
                <w:lang w:val="es-ES"/>
              </w:rPr>
              <w:t>oma tiempo</w:t>
            </w:r>
          </w:p>
        </w:tc>
        <w:tc>
          <w:tcPr>
            <w:tcW w:w="2500" w:type="pct"/>
            <w:tcBorders>
              <w:top w:val="single" w:sz="4" w:space="0" w:color="414042"/>
              <w:left w:val="single" w:sz="4" w:space="0" w:color="414042"/>
              <w:bottom w:val="single" w:sz="4" w:space="0" w:color="414042"/>
              <w:right w:val="single" w:sz="4" w:space="0" w:color="414042"/>
            </w:tcBorders>
          </w:tcPr>
          <w:p w14:paraId="51DC60B3" w14:textId="77777777" w:rsidR="0073141F" w:rsidRPr="0029296F" w:rsidRDefault="0073141F" w:rsidP="0029296F">
            <w:pPr>
              <w:spacing w:beforeLines="20" w:before="48" w:after="20"/>
              <w:ind w:left="186" w:right="-20"/>
              <w:rPr>
                <w:rFonts w:eastAsia="Times New Roman" w:cs="Times New Roman"/>
                <w:szCs w:val="24"/>
                <w:lang w:val="es-ES"/>
              </w:rPr>
            </w:pPr>
            <w:r w:rsidRPr="0029296F">
              <w:rPr>
                <w:rFonts w:eastAsia="Times New Roman" w:cs="Times New Roman"/>
                <w:szCs w:val="24"/>
                <w:lang w:val="es-ES"/>
              </w:rPr>
              <w:t>Ahora</w:t>
            </w:r>
          </w:p>
        </w:tc>
      </w:tr>
    </w:tbl>
    <w:p w14:paraId="78C42740" w14:textId="77777777" w:rsidR="0073141F" w:rsidRPr="0048109E" w:rsidRDefault="0073141F" w:rsidP="00A003DF">
      <w:pPr>
        <w:spacing w:after="0"/>
        <w:jc w:val="center"/>
        <w:rPr>
          <w:b/>
          <w:sz w:val="28"/>
          <w:szCs w:val="32"/>
          <w:lang w:val="es-ES"/>
        </w:rPr>
      </w:pPr>
    </w:p>
    <w:p w14:paraId="1822CAC6" w14:textId="1FB890C9" w:rsidR="0073141F" w:rsidRPr="0048109E" w:rsidRDefault="0029296F" w:rsidP="00A003DF">
      <w:pPr>
        <w:spacing w:after="0"/>
        <w:rPr>
          <w:b/>
          <w:sz w:val="28"/>
          <w:szCs w:val="28"/>
          <w:lang w:val="es-ES"/>
        </w:rPr>
      </w:pPr>
      <w:r>
        <w:rPr>
          <w:b/>
          <w:sz w:val="28"/>
          <w:szCs w:val="28"/>
          <w:lang w:val="es-ES"/>
        </w:rPr>
        <w:t>Marco de p</w:t>
      </w:r>
      <w:r w:rsidR="00696E8E">
        <w:rPr>
          <w:b/>
          <w:sz w:val="28"/>
          <w:szCs w:val="28"/>
          <w:lang w:val="es-ES"/>
        </w:rPr>
        <w:t>oder</w:t>
      </w:r>
      <w:r w:rsidR="00087378">
        <w:rPr>
          <w:b/>
          <w:sz w:val="28"/>
          <w:szCs w:val="28"/>
          <w:lang w:val="es-ES"/>
        </w:rPr>
        <w:t>o</w:t>
      </w:r>
      <w:r>
        <w:rPr>
          <w:b/>
          <w:sz w:val="28"/>
          <w:szCs w:val="28"/>
          <w:lang w:val="es-ES"/>
        </w:rPr>
        <w:t>sos y v</w:t>
      </w:r>
      <w:r w:rsidR="00696E8E">
        <w:rPr>
          <w:b/>
          <w:sz w:val="28"/>
          <w:szCs w:val="28"/>
          <w:lang w:val="es-ES"/>
        </w:rPr>
        <w:t>ulnerables</w:t>
      </w:r>
    </w:p>
    <w:tbl>
      <w:tblPr>
        <w:tblStyle w:val="TableGrid"/>
        <w:tblW w:w="5000" w:type="pct"/>
        <w:tblCellMar>
          <w:left w:w="115" w:type="dxa"/>
          <w:right w:w="115" w:type="dxa"/>
        </w:tblCellMar>
        <w:tblLook w:val="04A0" w:firstRow="1" w:lastRow="0" w:firstColumn="1" w:lastColumn="0" w:noHBand="0" w:noVBand="1"/>
      </w:tblPr>
      <w:tblGrid>
        <w:gridCol w:w="4795"/>
        <w:gridCol w:w="4795"/>
      </w:tblGrid>
      <w:tr w:rsidR="0073141F" w:rsidRPr="003A6234" w14:paraId="1A786E60" w14:textId="77777777" w:rsidTr="0029296F">
        <w:trPr>
          <w:trHeight w:val="467"/>
        </w:trPr>
        <w:tc>
          <w:tcPr>
            <w:tcW w:w="2500" w:type="pct"/>
            <w:shd w:val="clear" w:color="auto" w:fill="D9D9D9" w:themeFill="background1" w:themeFillShade="D9"/>
            <w:vAlign w:val="center"/>
          </w:tcPr>
          <w:p w14:paraId="09C9BF76" w14:textId="59C0047A" w:rsidR="0073141F" w:rsidRPr="0048109E" w:rsidRDefault="00696E8E" w:rsidP="0029296F">
            <w:pPr>
              <w:spacing w:before="20" w:afterLines="20" w:after="48"/>
              <w:ind w:left="473" w:right="516"/>
              <w:jc w:val="center"/>
              <w:rPr>
                <w:rFonts w:eastAsia="Arial" w:cs="Arial"/>
                <w:b/>
                <w:w w:val="107"/>
                <w:lang w:val="es-ES"/>
              </w:rPr>
            </w:pPr>
            <w:r>
              <w:rPr>
                <w:rFonts w:eastAsia="Arial" w:cs="Arial"/>
                <w:b/>
                <w:w w:val="107"/>
                <w:lang w:val="es-ES"/>
              </w:rPr>
              <w:t>Grupos Poderosos</w:t>
            </w:r>
          </w:p>
        </w:tc>
        <w:tc>
          <w:tcPr>
            <w:tcW w:w="2500" w:type="pct"/>
            <w:shd w:val="clear" w:color="auto" w:fill="D9D9D9" w:themeFill="background1" w:themeFillShade="D9"/>
            <w:vAlign w:val="center"/>
          </w:tcPr>
          <w:p w14:paraId="1BC2C7D1" w14:textId="1097F243" w:rsidR="0073141F" w:rsidRPr="0048109E" w:rsidRDefault="0073141F" w:rsidP="0029296F">
            <w:pPr>
              <w:spacing w:before="20" w:afterLines="20" w:after="48"/>
              <w:ind w:left="473" w:right="516"/>
              <w:jc w:val="center"/>
              <w:rPr>
                <w:rFonts w:eastAsia="Arial" w:cs="Arial"/>
                <w:b/>
                <w:w w:val="107"/>
                <w:lang w:val="es-ES"/>
              </w:rPr>
            </w:pPr>
            <w:r w:rsidRPr="0048109E">
              <w:rPr>
                <w:rFonts w:eastAsia="Arial" w:cs="Arial"/>
                <w:b/>
                <w:w w:val="107"/>
                <w:lang w:val="es-ES"/>
              </w:rPr>
              <w:t xml:space="preserve">Grupos </w:t>
            </w:r>
            <w:r w:rsidR="00696E8E">
              <w:rPr>
                <w:rFonts w:eastAsia="Arial" w:cs="Arial"/>
                <w:b/>
                <w:w w:val="107"/>
                <w:lang w:val="es-ES"/>
              </w:rPr>
              <w:t>Vulnerables</w:t>
            </w:r>
          </w:p>
        </w:tc>
      </w:tr>
      <w:tr w:rsidR="0073141F" w:rsidRPr="005168EB" w14:paraId="197996B9" w14:textId="77777777" w:rsidTr="0029296F">
        <w:tc>
          <w:tcPr>
            <w:tcW w:w="2500" w:type="pct"/>
          </w:tcPr>
          <w:p w14:paraId="192F1D5D" w14:textId="6A286C1A"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Se ven</w:t>
            </w:r>
            <w:r w:rsidR="0073141F" w:rsidRPr="0029296F">
              <w:rPr>
                <w:rFonts w:eastAsia="Times New Roman" w:cs="Times New Roman"/>
                <w:szCs w:val="24"/>
                <w:lang w:val="es-ES"/>
              </w:rPr>
              <w:t xml:space="preserve"> a sí mismos como individuos</w:t>
            </w:r>
          </w:p>
        </w:tc>
        <w:tc>
          <w:tcPr>
            <w:tcW w:w="2500" w:type="pct"/>
          </w:tcPr>
          <w:p w14:paraId="3F862D03" w14:textId="77777777" w:rsidR="0073141F" w:rsidRPr="0029296F" w:rsidRDefault="0073141F"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Son conscientes de su “grupalidad”</w:t>
            </w:r>
          </w:p>
        </w:tc>
      </w:tr>
      <w:tr w:rsidR="0073141F" w:rsidRPr="005168EB" w14:paraId="2CD5D017" w14:textId="77777777" w:rsidTr="0029296F">
        <w:tc>
          <w:tcPr>
            <w:tcW w:w="2500" w:type="pct"/>
            <w:vAlign w:val="center"/>
          </w:tcPr>
          <w:p w14:paraId="6897E762" w14:textId="7328FF7E"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Ven su comportamiento como normal</w:t>
            </w:r>
          </w:p>
        </w:tc>
        <w:tc>
          <w:tcPr>
            <w:tcW w:w="2500" w:type="pct"/>
          </w:tcPr>
          <w:p w14:paraId="269492F0" w14:textId="293BB8B0"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A menudo se perciben</w:t>
            </w:r>
            <w:r w:rsidR="0073141F" w:rsidRPr="0029296F">
              <w:rPr>
                <w:rFonts w:eastAsia="Times New Roman" w:cs="Times New Roman"/>
                <w:szCs w:val="24"/>
                <w:lang w:val="es-ES"/>
              </w:rPr>
              <w:t xml:space="preserve"> a sí mismos como extraños o d</w:t>
            </w:r>
            <w:r w:rsidRPr="0029296F">
              <w:rPr>
                <w:rFonts w:eastAsia="Times New Roman" w:cs="Times New Roman"/>
                <w:szCs w:val="24"/>
                <w:lang w:val="es-ES"/>
              </w:rPr>
              <w:t>iferentes del grupo de poder</w:t>
            </w:r>
            <w:r w:rsidR="00087378" w:rsidRPr="0029296F">
              <w:rPr>
                <w:rFonts w:eastAsia="Times New Roman" w:cs="Times New Roman"/>
                <w:szCs w:val="24"/>
                <w:lang w:val="es-ES"/>
              </w:rPr>
              <w:t>o</w:t>
            </w:r>
            <w:r w:rsidRPr="0029296F">
              <w:rPr>
                <w:rFonts w:eastAsia="Times New Roman" w:cs="Times New Roman"/>
                <w:szCs w:val="24"/>
                <w:lang w:val="es-ES"/>
              </w:rPr>
              <w:t>sos</w:t>
            </w:r>
          </w:p>
        </w:tc>
      </w:tr>
      <w:tr w:rsidR="0073141F" w:rsidRPr="005168EB" w14:paraId="42B73D22" w14:textId="77777777" w:rsidTr="0029296F">
        <w:tc>
          <w:tcPr>
            <w:tcW w:w="2500" w:type="pct"/>
          </w:tcPr>
          <w:p w14:paraId="219CC019" w14:textId="77777777" w:rsidR="0073141F" w:rsidRPr="0029296F" w:rsidRDefault="0073141F"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Tienen el poder de limitar el acceso a los recursos</w:t>
            </w:r>
          </w:p>
        </w:tc>
        <w:tc>
          <w:tcPr>
            <w:tcW w:w="2500" w:type="pct"/>
          </w:tcPr>
          <w:p w14:paraId="15824C56" w14:textId="2804E1FD"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Tienen</w:t>
            </w:r>
            <w:r w:rsidR="0073141F" w:rsidRPr="0029296F">
              <w:rPr>
                <w:rFonts w:eastAsia="Times New Roman" w:cs="Times New Roman"/>
                <w:szCs w:val="24"/>
                <w:lang w:val="es-ES"/>
              </w:rPr>
              <w:t xml:space="preserve"> acceso restringido a los recursos</w:t>
            </w:r>
          </w:p>
        </w:tc>
      </w:tr>
      <w:tr w:rsidR="0073141F" w:rsidRPr="005168EB" w14:paraId="7B788560" w14:textId="77777777" w:rsidTr="0029296F">
        <w:tc>
          <w:tcPr>
            <w:tcW w:w="2500" w:type="pct"/>
          </w:tcPr>
          <w:p w14:paraId="0AB11C8B" w14:textId="0AB0B727" w:rsidR="0073141F" w:rsidRPr="0029296F" w:rsidRDefault="0073141F"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Tienen ventajas que no se ganan por los hechos</w:t>
            </w:r>
            <w:r w:rsidR="00696E8E" w:rsidRPr="0029296F">
              <w:rPr>
                <w:rFonts w:eastAsia="Times New Roman" w:cs="Times New Roman"/>
                <w:szCs w:val="24"/>
                <w:lang w:val="es-ES"/>
              </w:rPr>
              <w:t>,</w:t>
            </w:r>
            <w:r w:rsidRPr="0029296F">
              <w:rPr>
                <w:rFonts w:eastAsia="Times New Roman" w:cs="Times New Roman"/>
                <w:szCs w:val="24"/>
                <w:lang w:val="es-ES"/>
              </w:rPr>
              <w:t xml:space="preserve"> sino por la atribución de identidad</w:t>
            </w:r>
          </w:p>
        </w:tc>
        <w:tc>
          <w:tcPr>
            <w:tcW w:w="2500" w:type="pct"/>
          </w:tcPr>
          <w:p w14:paraId="47A0B625" w14:textId="35A83654"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Trabajan</w:t>
            </w:r>
            <w:r w:rsidR="0073141F" w:rsidRPr="0029296F">
              <w:rPr>
                <w:rFonts w:eastAsia="Times New Roman" w:cs="Times New Roman"/>
                <w:szCs w:val="24"/>
                <w:lang w:val="es-ES"/>
              </w:rPr>
              <w:t xml:space="preserve"> más duro para el mismo estatus o ventajas que </w:t>
            </w:r>
            <w:r w:rsidRPr="0029296F">
              <w:rPr>
                <w:rFonts w:eastAsia="Times New Roman" w:cs="Times New Roman"/>
                <w:szCs w:val="24"/>
                <w:lang w:val="es-ES"/>
              </w:rPr>
              <w:t>disfruta el grupo de poderosos</w:t>
            </w:r>
          </w:p>
        </w:tc>
      </w:tr>
      <w:tr w:rsidR="0073141F" w:rsidRPr="005168EB" w14:paraId="56C8D1AF" w14:textId="77777777" w:rsidTr="0029296F">
        <w:tc>
          <w:tcPr>
            <w:tcW w:w="2500" w:type="pct"/>
          </w:tcPr>
          <w:p w14:paraId="59A1AF35" w14:textId="03CA382F" w:rsidR="0073141F" w:rsidRPr="0029296F" w:rsidRDefault="0073141F"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 xml:space="preserve">Son inconscientes de su privilegio y cómo </w:t>
            </w:r>
            <w:r w:rsidR="00696E8E" w:rsidRPr="0029296F">
              <w:rPr>
                <w:rFonts w:eastAsia="Times New Roman" w:cs="Times New Roman"/>
                <w:szCs w:val="24"/>
                <w:lang w:val="es-ES"/>
              </w:rPr>
              <w:t>este se integra en</w:t>
            </w:r>
            <w:r w:rsidRPr="0029296F">
              <w:rPr>
                <w:rFonts w:eastAsia="Times New Roman" w:cs="Times New Roman"/>
                <w:szCs w:val="24"/>
                <w:lang w:val="es-ES"/>
              </w:rPr>
              <w:t xml:space="preserve"> las normas y estructuras de la sociedad</w:t>
            </w:r>
          </w:p>
        </w:tc>
        <w:tc>
          <w:tcPr>
            <w:tcW w:w="2500" w:type="pct"/>
          </w:tcPr>
          <w:p w14:paraId="2ACB5D58" w14:textId="77777777" w:rsidR="0073141F" w:rsidRPr="0029296F" w:rsidRDefault="0073141F"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A menudo son dolorosamente conscientes de su falta de privilegio</w:t>
            </w:r>
          </w:p>
        </w:tc>
      </w:tr>
      <w:tr w:rsidR="0073141F" w:rsidRPr="005168EB" w14:paraId="2FEF5E9A" w14:textId="77777777" w:rsidTr="0029296F">
        <w:tc>
          <w:tcPr>
            <w:tcW w:w="2500" w:type="pct"/>
          </w:tcPr>
          <w:p w14:paraId="712102CF" w14:textId="617054FB"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Se centran en la intención y no</w:t>
            </w:r>
            <w:r w:rsidR="00406D06">
              <w:rPr>
                <w:rFonts w:eastAsia="Times New Roman" w:cs="Times New Roman"/>
                <w:szCs w:val="24"/>
                <w:lang w:val="es-ES"/>
              </w:rPr>
              <w:t xml:space="preserve"> </w:t>
            </w:r>
            <w:r w:rsidR="0073141F" w:rsidRPr="0029296F">
              <w:rPr>
                <w:rFonts w:eastAsia="Times New Roman" w:cs="Times New Roman"/>
                <w:szCs w:val="24"/>
                <w:lang w:val="es-ES"/>
              </w:rPr>
              <w:t>en los resultados</w:t>
            </w:r>
          </w:p>
        </w:tc>
        <w:tc>
          <w:tcPr>
            <w:tcW w:w="2500" w:type="pct"/>
          </w:tcPr>
          <w:p w14:paraId="1A75B00B" w14:textId="33AD4811" w:rsidR="0073141F" w:rsidRPr="0029296F" w:rsidRDefault="00696E8E" w:rsidP="0029296F">
            <w:pPr>
              <w:spacing w:before="20" w:afterLines="20" w:after="48"/>
              <w:ind w:left="60" w:right="-14"/>
              <w:rPr>
                <w:rFonts w:eastAsia="Times New Roman" w:cs="Times New Roman"/>
                <w:szCs w:val="24"/>
                <w:lang w:val="es-ES"/>
              </w:rPr>
            </w:pPr>
            <w:r w:rsidRPr="0029296F">
              <w:rPr>
                <w:rFonts w:eastAsia="Times New Roman" w:cs="Times New Roman"/>
                <w:szCs w:val="24"/>
                <w:lang w:val="es-ES"/>
              </w:rPr>
              <w:t>Se centran</w:t>
            </w:r>
            <w:r w:rsidR="0073141F" w:rsidRPr="0029296F">
              <w:rPr>
                <w:rFonts w:eastAsia="Times New Roman" w:cs="Times New Roman"/>
                <w:szCs w:val="24"/>
                <w:lang w:val="es-ES"/>
              </w:rPr>
              <w:t xml:space="preserve"> en el impacto / resultado de la conducta </w:t>
            </w:r>
          </w:p>
        </w:tc>
      </w:tr>
    </w:tbl>
    <w:p w14:paraId="49CB370B" w14:textId="77777777" w:rsidR="0073141F" w:rsidRPr="0048109E" w:rsidRDefault="0073141F" w:rsidP="00A003DF">
      <w:pPr>
        <w:rPr>
          <w:lang w:val="es-ES"/>
        </w:rPr>
        <w:sectPr w:rsidR="0073141F" w:rsidRPr="0048109E" w:rsidSect="00A70E9D">
          <w:footerReference w:type="even" r:id="rId47"/>
          <w:endnotePr>
            <w:numFmt w:val="decimal"/>
            <w:numRestart w:val="eachSect"/>
          </w:endnotePr>
          <w:pgSz w:w="12240" w:h="15840" w:code="1"/>
          <w:pgMar w:top="1440" w:right="1296" w:bottom="1440" w:left="1584" w:header="720" w:footer="720" w:gutter="0"/>
          <w:cols w:space="720"/>
          <w:docGrid w:linePitch="360"/>
        </w:sectPr>
      </w:pPr>
    </w:p>
    <w:p w14:paraId="48360AA0" w14:textId="2BFB2770" w:rsidR="0073141F" w:rsidRPr="0048109E" w:rsidRDefault="0073141F" w:rsidP="00765577">
      <w:pPr>
        <w:pStyle w:val="Heading1"/>
        <w:rPr>
          <w:lang w:val="es-ES"/>
        </w:rPr>
      </w:pPr>
      <w:bookmarkStart w:id="32" w:name="_Toc492549109"/>
      <w:r w:rsidRPr="0048109E">
        <w:rPr>
          <w:lang w:val="es-ES"/>
        </w:rPr>
        <w:t>Actividad: Nuestra experiencia de cambio de comportamiento</w:t>
      </w:r>
      <w:bookmarkEnd w:id="32"/>
      <w:r w:rsidRPr="0048109E">
        <w:rPr>
          <w:lang w:val="es-ES"/>
        </w:rPr>
        <w:t xml:space="preserve"> </w:t>
      </w:r>
    </w:p>
    <w:tbl>
      <w:tblPr>
        <w:tblStyle w:val="TableGrid"/>
        <w:tblW w:w="9360" w:type="dxa"/>
        <w:jc w:val="center"/>
        <w:tblLook w:val="04A0" w:firstRow="1" w:lastRow="0" w:firstColumn="1" w:lastColumn="0" w:noHBand="0" w:noVBand="1"/>
      </w:tblPr>
      <w:tblGrid>
        <w:gridCol w:w="9360"/>
      </w:tblGrid>
      <w:tr w:rsidR="0073141F" w:rsidRPr="005168EB" w14:paraId="274EE29A" w14:textId="77777777" w:rsidTr="0083279B">
        <w:trPr>
          <w:trHeight w:val="4419"/>
          <w:jc w:val="center"/>
        </w:trPr>
        <w:tc>
          <w:tcPr>
            <w:tcW w:w="9360" w:type="dxa"/>
            <w:tcBorders>
              <w:top w:val="nil"/>
              <w:left w:val="nil"/>
              <w:bottom w:val="nil"/>
              <w:right w:val="nil"/>
            </w:tcBorders>
            <w:shd w:val="clear" w:color="auto" w:fill="BCC589"/>
          </w:tcPr>
          <w:p w14:paraId="5C4272F7" w14:textId="139782AA" w:rsidR="0073141F" w:rsidRPr="0048109E" w:rsidRDefault="00FB41A9" w:rsidP="00FF4A83">
            <w:pPr>
              <w:spacing w:before="120" w:after="120"/>
              <w:outlineLvl w:val="3"/>
              <w:rPr>
                <w:rFonts w:ascii="Calibri" w:eastAsia="Calibri" w:hAnsi="Calibri" w:cs="Vrinda"/>
                <w:b/>
                <w:lang w:val="es-ES"/>
              </w:rPr>
            </w:pPr>
            <w:r w:rsidRPr="0048109E">
              <w:rPr>
                <w:rFonts w:ascii="Calibri" w:eastAsia="Calibri" w:hAnsi="Calibri" w:cs="Vrinda"/>
                <w:b/>
                <w:lang w:val="es-ES"/>
              </w:rPr>
              <w:t>Objetivos basados en logros</w:t>
            </w:r>
          </w:p>
          <w:p w14:paraId="7C415B92" w14:textId="77777777" w:rsidR="0073141F" w:rsidRPr="0048109E" w:rsidRDefault="0073141F" w:rsidP="00FF4A83">
            <w:pPr>
              <w:spacing w:after="0"/>
              <w:rPr>
                <w:rFonts w:ascii="Calibri" w:eastAsia="Calibri" w:hAnsi="Calibri" w:cs="Vrinda"/>
                <w:lang w:val="es-ES"/>
              </w:rPr>
            </w:pPr>
            <w:r w:rsidRPr="0048109E">
              <w:rPr>
                <w:rFonts w:ascii="Calibri" w:eastAsia="Calibri" w:hAnsi="Calibri" w:cs="Vrinda"/>
                <w:lang w:val="es-ES"/>
              </w:rPr>
              <w:t xml:space="preserve">Al final de esta actividad, los participantes habrán: </w:t>
            </w:r>
          </w:p>
          <w:p w14:paraId="7262FB2E" w14:textId="08DB7800" w:rsidR="0073141F" w:rsidRPr="0048109E" w:rsidRDefault="00696E8E" w:rsidP="00FF4A83">
            <w:pPr>
              <w:numPr>
                <w:ilvl w:val="0"/>
                <w:numId w:val="1"/>
              </w:numPr>
              <w:spacing w:after="0"/>
              <w:rPr>
                <w:rFonts w:ascii="Calibri" w:eastAsia="Calibri" w:hAnsi="Calibri" w:cs="Vrinda"/>
                <w:lang w:val="es-ES"/>
              </w:rPr>
            </w:pPr>
            <w:r>
              <w:rPr>
                <w:rFonts w:ascii="Calibri" w:eastAsia="Calibri" w:hAnsi="Calibri" w:cs="Vrinda"/>
                <w:lang w:val="es-ES"/>
              </w:rPr>
              <w:t>Observado</w:t>
            </w:r>
            <w:r w:rsidR="0073141F" w:rsidRPr="0048109E">
              <w:rPr>
                <w:rFonts w:ascii="Calibri" w:eastAsia="Calibri" w:hAnsi="Calibri" w:cs="Vrinda"/>
                <w:lang w:val="es-ES"/>
              </w:rPr>
              <w:t xml:space="preserve"> que el conocimiento no se traduce necesariamente en la práctica</w:t>
            </w:r>
          </w:p>
          <w:p w14:paraId="5A4AF963" w14:textId="77777777" w:rsidR="0073141F" w:rsidRPr="0048109E" w:rsidRDefault="0073141F" w:rsidP="00FF4A83">
            <w:pPr>
              <w:numPr>
                <w:ilvl w:val="0"/>
                <w:numId w:val="1"/>
              </w:numPr>
              <w:spacing w:after="0"/>
              <w:rPr>
                <w:rFonts w:ascii="Calibri" w:eastAsia="Calibri" w:hAnsi="Calibri" w:cs="Vrinda"/>
                <w:lang w:val="es-ES"/>
              </w:rPr>
            </w:pPr>
            <w:r w:rsidRPr="0048109E">
              <w:rPr>
                <w:rFonts w:ascii="Calibri" w:eastAsia="Calibri" w:hAnsi="Calibri" w:cs="Vrinda"/>
                <w:lang w:val="es-ES"/>
              </w:rPr>
              <w:t>Explorado los retos del cambio de comportamiento personal</w:t>
            </w:r>
          </w:p>
          <w:p w14:paraId="094E378A" w14:textId="723A0AA7" w:rsidR="0073141F" w:rsidRPr="0048109E" w:rsidRDefault="00696E8E" w:rsidP="00FF4A83">
            <w:pPr>
              <w:numPr>
                <w:ilvl w:val="0"/>
                <w:numId w:val="1"/>
              </w:numPr>
              <w:spacing w:after="0"/>
              <w:rPr>
                <w:rFonts w:ascii="Calibri" w:eastAsia="Calibri" w:hAnsi="Calibri" w:cs="Vrinda"/>
                <w:lang w:val="es-ES"/>
              </w:rPr>
            </w:pPr>
            <w:r>
              <w:rPr>
                <w:rFonts w:ascii="Calibri" w:eastAsia="Calibri" w:hAnsi="Calibri" w:cs="Vrinda"/>
                <w:lang w:val="es-ES"/>
              </w:rPr>
              <w:t>Revisado y discutido</w:t>
            </w:r>
            <w:r w:rsidR="0073141F" w:rsidRPr="0048109E">
              <w:rPr>
                <w:rFonts w:ascii="Calibri" w:eastAsia="Calibri" w:hAnsi="Calibri" w:cs="Vrinda"/>
                <w:lang w:val="es-ES"/>
              </w:rPr>
              <w:t xml:space="preserve"> las etapas de cambio </w:t>
            </w:r>
          </w:p>
          <w:p w14:paraId="18B5642E" w14:textId="77777777" w:rsidR="0073141F" w:rsidRPr="0048109E" w:rsidRDefault="0073141F" w:rsidP="00FF4A83">
            <w:pPr>
              <w:numPr>
                <w:ilvl w:val="0"/>
                <w:numId w:val="1"/>
              </w:numPr>
              <w:spacing w:after="0"/>
              <w:rPr>
                <w:rFonts w:ascii="Calibri" w:eastAsia="Calibri" w:hAnsi="Calibri" w:cs="Vrinda"/>
                <w:lang w:val="es-ES"/>
              </w:rPr>
            </w:pPr>
            <w:r w:rsidRPr="0048109E">
              <w:rPr>
                <w:rFonts w:ascii="Calibri" w:eastAsia="Calibri" w:hAnsi="Calibri" w:cs="Vrinda"/>
                <w:lang w:val="es-ES"/>
              </w:rPr>
              <w:t>Practicado la formulación de declaraciones de comportamiento</w:t>
            </w:r>
          </w:p>
          <w:p w14:paraId="01D0F149" w14:textId="77777777" w:rsidR="0073141F" w:rsidRPr="0048109E" w:rsidRDefault="0073141F" w:rsidP="00FF4A83">
            <w:pPr>
              <w:spacing w:before="120" w:after="120"/>
              <w:outlineLvl w:val="3"/>
              <w:rPr>
                <w:rFonts w:ascii="Calibri" w:eastAsia="Calibri" w:hAnsi="Calibri" w:cs="Vrinda"/>
                <w:b/>
                <w:lang w:val="es-ES"/>
              </w:rPr>
            </w:pPr>
            <w:r w:rsidRPr="0048109E">
              <w:rPr>
                <w:rFonts w:ascii="Calibri" w:eastAsia="Calibri" w:hAnsi="Calibri" w:cs="Vrinda"/>
                <w:b/>
                <w:lang w:val="es-ES"/>
              </w:rPr>
              <w:t>Duración</w:t>
            </w:r>
          </w:p>
          <w:p w14:paraId="47C53651" w14:textId="77777777" w:rsidR="0073141F" w:rsidRPr="0048109E" w:rsidRDefault="0073141F" w:rsidP="00FF4A83">
            <w:pPr>
              <w:spacing w:after="0"/>
              <w:rPr>
                <w:rFonts w:ascii="Calibri" w:eastAsia="Calibri" w:hAnsi="Calibri" w:cs="Vrinda"/>
                <w:lang w:val="es-ES"/>
              </w:rPr>
            </w:pPr>
            <w:r w:rsidRPr="0048109E">
              <w:rPr>
                <w:rFonts w:ascii="Calibri" w:eastAsia="Calibri" w:hAnsi="Calibri" w:cs="Vrinda"/>
                <w:lang w:val="es-ES"/>
              </w:rPr>
              <w:t xml:space="preserve">60 minutos </w:t>
            </w:r>
          </w:p>
          <w:p w14:paraId="73C18F20" w14:textId="1E8F7FF3" w:rsidR="0073141F" w:rsidRPr="0048109E" w:rsidRDefault="00087378" w:rsidP="00FF4A83">
            <w:pPr>
              <w:spacing w:before="120" w:after="120"/>
              <w:outlineLvl w:val="3"/>
              <w:rPr>
                <w:rFonts w:ascii="Calibri" w:eastAsia="Calibri" w:hAnsi="Calibri" w:cs="Vrinda"/>
                <w:b/>
                <w:lang w:val="es-ES"/>
              </w:rPr>
            </w:pPr>
            <w:r>
              <w:rPr>
                <w:rFonts w:ascii="Calibri" w:eastAsia="Calibri" w:hAnsi="Calibri" w:cs="Vrinda"/>
                <w:b/>
                <w:lang w:val="es-ES"/>
              </w:rPr>
              <w:t>M</w:t>
            </w:r>
            <w:r w:rsidR="0073141F" w:rsidRPr="0048109E">
              <w:rPr>
                <w:rFonts w:ascii="Calibri" w:eastAsia="Calibri" w:hAnsi="Calibri" w:cs="Vrinda"/>
                <w:b/>
                <w:lang w:val="es-ES"/>
              </w:rPr>
              <w:t>ateriales</w:t>
            </w:r>
          </w:p>
          <w:p w14:paraId="639CBD54" w14:textId="23BAE9A1" w:rsidR="0073141F" w:rsidRPr="0048109E" w:rsidRDefault="00696E8E" w:rsidP="00FF4A83">
            <w:pPr>
              <w:numPr>
                <w:ilvl w:val="0"/>
                <w:numId w:val="1"/>
              </w:numPr>
              <w:spacing w:after="0"/>
              <w:rPr>
                <w:rFonts w:ascii="Calibri" w:eastAsia="Calibri" w:hAnsi="Calibri" w:cs="Vrinda"/>
                <w:lang w:val="es-ES"/>
              </w:rPr>
            </w:pPr>
            <w:r>
              <w:rPr>
                <w:rFonts w:ascii="Calibri" w:eastAsia="Calibri" w:hAnsi="Calibri" w:cs="Vrinda"/>
                <w:lang w:val="es-ES"/>
              </w:rPr>
              <w:t>Rotafolios y caballete</w:t>
            </w:r>
          </w:p>
          <w:p w14:paraId="0F181F5A" w14:textId="51E9AA8E" w:rsidR="0073141F" w:rsidRPr="0048109E" w:rsidRDefault="00696E8E" w:rsidP="00FF4A83">
            <w:pPr>
              <w:numPr>
                <w:ilvl w:val="0"/>
                <w:numId w:val="1"/>
              </w:numPr>
              <w:spacing w:after="0"/>
              <w:rPr>
                <w:rFonts w:ascii="Calibri" w:eastAsia="Calibri" w:hAnsi="Calibri" w:cs="Vrinda"/>
                <w:lang w:val="es-ES"/>
              </w:rPr>
            </w:pPr>
            <w:r>
              <w:rPr>
                <w:rFonts w:ascii="Calibri" w:eastAsia="Calibri" w:hAnsi="Calibri" w:cs="Vrinda"/>
                <w:lang w:val="es-ES"/>
              </w:rPr>
              <w:t>M</w:t>
            </w:r>
            <w:r w:rsidR="0073141F" w:rsidRPr="0048109E">
              <w:rPr>
                <w:rFonts w:ascii="Calibri" w:eastAsia="Calibri" w:hAnsi="Calibri" w:cs="Vrinda"/>
                <w:lang w:val="es-ES"/>
              </w:rPr>
              <w:t>arcadores</w:t>
            </w:r>
          </w:p>
          <w:p w14:paraId="2B777F63" w14:textId="69BE4E11" w:rsidR="0073141F" w:rsidRPr="0048109E" w:rsidRDefault="007D745F" w:rsidP="00FF4A83">
            <w:pPr>
              <w:numPr>
                <w:ilvl w:val="0"/>
                <w:numId w:val="1"/>
              </w:numPr>
              <w:spacing w:after="0"/>
              <w:rPr>
                <w:rFonts w:ascii="Calibri" w:eastAsia="Calibri" w:hAnsi="Calibri" w:cs="Vrinda"/>
                <w:lang w:val="es-ES"/>
              </w:rPr>
            </w:pPr>
            <w:r>
              <w:rPr>
                <w:rFonts w:ascii="Calibri" w:eastAsia="Calibri" w:hAnsi="Calibri" w:cs="Vrinda"/>
                <w:lang w:val="es-ES"/>
              </w:rPr>
              <w:t>Hoja de trabajo</w:t>
            </w:r>
            <w:r w:rsidR="0073141F" w:rsidRPr="0048109E">
              <w:rPr>
                <w:rFonts w:ascii="Calibri" w:eastAsia="Calibri" w:hAnsi="Calibri" w:cs="Vrinda"/>
                <w:lang w:val="es-ES"/>
              </w:rPr>
              <w:t>: Las etapas de cambio (1 copia por participante)</w:t>
            </w:r>
          </w:p>
          <w:p w14:paraId="225EBB94" w14:textId="48D84451" w:rsidR="0073141F" w:rsidRPr="0048109E" w:rsidRDefault="00696E8E" w:rsidP="008877AC">
            <w:pPr>
              <w:numPr>
                <w:ilvl w:val="0"/>
                <w:numId w:val="1"/>
              </w:numPr>
              <w:spacing w:after="0"/>
              <w:rPr>
                <w:rFonts w:ascii="Calibri" w:eastAsia="Calibri" w:hAnsi="Calibri" w:cs="Vrinda"/>
                <w:lang w:val="es-ES"/>
              </w:rPr>
            </w:pPr>
            <w:r>
              <w:rPr>
                <w:rFonts w:ascii="Calibri" w:eastAsia="Calibri" w:hAnsi="Calibri" w:cs="Vrinda"/>
                <w:lang w:val="es-ES"/>
              </w:rPr>
              <w:t>H</w:t>
            </w:r>
            <w:r w:rsidR="0073141F" w:rsidRPr="0048109E">
              <w:rPr>
                <w:rFonts w:ascii="Calibri" w:eastAsia="Calibri" w:hAnsi="Calibri" w:cs="Vrinda"/>
                <w:lang w:val="es-ES"/>
              </w:rPr>
              <w:t xml:space="preserve">ojas de rotafolio preparadas para </w:t>
            </w:r>
            <w:r w:rsidR="009529E5">
              <w:rPr>
                <w:rFonts w:ascii="Calibri" w:eastAsia="Calibri" w:hAnsi="Calibri" w:cs="Vrinda"/>
                <w:lang w:val="es-ES"/>
              </w:rPr>
              <w:t xml:space="preserve">el </w:t>
            </w:r>
            <w:r w:rsidR="008877AC">
              <w:rPr>
                <w:rFonts w:ascii="Calibri" w:eastAsia="Calibri" w:hAnsi="Calibri" w:cs="Vrinda"/>
                <w:lang w:val="es-ES"/>
              </w:rPr>
              <w:t>e</w:t>
            </w:r>
            <w:r w:rsidR="009529E5">
              <w:rPr>
                <w:rFonts w:ascii="Calibri" w:eastAsia="Calibri" w:hAnsi="Calibri" w:cs="Vrinda"/>
                <w:lang w:val="es-ES"/>
              </w:rPr>
              <w:t>jercicio de ejercicio</w:t>
            </w:r>
          </w:p>
        </w:tc>
      </w:tr>
    </w:tbl>
    <w:p w14:paraId="1857EC83" w14:textId="77777777" w:rsidR="0073141F" w:rsidRPr="0048109E" w:rsidRDefault="0073141F" w:rsidP="00765577">
      <w:pPr>
        <w:pStyle w:val="Heading2"/>
        <w:rPr>
          <w:lang w:val="es-ES"/>
        </w:rPr>
      </w:pPr>
      <w:bookmarkStart w:id="33" w:name="_Toc492549110"/>
      <w:r w:rsidRPr="0048109E">
        <w:rPr>
          <w:lang w:val="es-ES"/>
        </w:rPr>
        <w:t>¿Por qué esta actividad?</w:t>
      </w:r>
      <w:bookmarkEnd w:id="33"/>
    </w:p>
    <w:p w14:paraId="00192AC5" w14:textId="3F9A9083" w:rsidR="0073141F" w:rsidRPr="0048109E" w:rsidRDefault="0073141F" w:rsidP="00FF4A83">
      <w:pPr>
        <w:rPr>
          <w:rFonts w:ascii="Calibri" w:eastAsia="Calibri" w:hAnsi="Calibri" w:cs="Vrinda"/>
          <w:b/>
          <w:lang w:val="es-ES"/>
        </w:rPr>
      </w:pPr>
      <w:r w:rsidRPr="0048109E">
        <w:rPr>
          <w:rFonts w:ascii="Calibri" w:eastAsia="Calibri" w:hAnsi="Calibri" w:cs="Vrinda"/>
          <w:lang w:val="es-ES"/>
        </w:rPr>
        <w:t>Esta actividad nos recuerda que hacer cambios deseados no siempre es rápid</w:t>
      </w:r>
      <w:r w:rsidR="001E665C">
        <w:rPr>
          <w:rFonts w:ascii="Calibri" w:eastAsia="Calibri" w:hAnsi="Calibri" w:cs="Vrinda"/>
          <w:lang w:val="es-ES"/>
        </w:rPr>
        <w:t>o, fácil ni</w:t>
      </w:r>
      <w:r w:rsidRPr="0048109E">
        <w:rPr>
          <w:rFonts w:ascii="Calibri" w:eastAsia="Calibri" w:hAnsi="Calibri" w:cs="Vrinda"/>
          <w:lang w:val="es-ES"/>
        </w:rPr>
        <w:t xml:space="preserve"> sencillo en nuestra propia vida, y puede ayudarnos a empatizar con las personas en las comunidades en las que trabajamos. Nos pue</w:t>
      </w:r>
      <w:r w:rsidR="001E665C">
        <w:rPr>
          <w:rFonts w:ascii="Calibri" w:eastAsia="Calibri" w:hAnsi="Calibri" w:cs="Vrinda"/>
          <w:lang w:val="es-ES"/>
        </w:rPr>
        <w:t>de recordar por qué es útil identificar</w:t>
      </w:r>
      <w:r w:rsidRPr="0048109E">
        <w:rPr>
          <w:rFonts w:ascii="Calibri" w:eastAsia="Calibri" w:hAnsi="Calibri" w:cs="Vrinda"/>
          <w:lang w:val="es-ES"/>
        </w:rPr>
        <w:t xml:space="preserve"> dónde</w:t>
      </w:r>
      <w:r w:rsidR="001E665C">
        <w:rPr>
          <w:rFonts w:ascii="Calibri" w:eastAsia="Calibri" w:hAnsi="Calibri" w:cs="Vrinda"/>
          <w:lang w:val="es-ES"/>
        </w:rPr>
        <w:t xml:space="preserve"> se encuentran</w:t>
      </w:r>
      <w:r w:rsidRPr="0048109E">
        <w:rPr>
          <w:rFonts w:ascii="Calibri" w:eastAsia="Calibri" w:hAnsi="Calibri" w:cs="Vrinda"/>
          <w:lang w:val="es-ES"/>
        </w:rPr>
        <w:t xml:space="preserve"> la mayoría de </w:t>
      </w:r>
      <w:r w:rsidR="001E665C">
        <w:rPr>
          <w:rFonts w:ascii="Calibri" w:eastAsia="Calibri" w:hAnsi="Calibri" w:cs="Vrinda"/>
          <w:lang w:val="es-ES"/>
        </w:rPr>
        <w:t>los miembros de la comunidad</w:t>
      </w:r>
      <w:r w:rsidRPr="0048109E">
        <w:rPr>
          <w:rFonts w:ascii="Calibri" w:eastAsia="Calibri" w:hAnsi="Calibri" w:cs="Vrinda"/>
          <w:lang w:val="es-ES"/>
        </w:rPr>
        <w:t xml:space="preserve">, en </w:t>
      </w:r>
      <w:r w:rsidR="001E665C">
        <w:rPr>
          <w:rFonts w:ascii="Calibri" w:eastAsia="Calibri" w:hAnsi="Calibri" w:cs="Vrinda"/>
          <w:lang w:val="es-ES"/>
        </w:rPr>
        <w:t>relación a su disposición de adoptar un nuevo comportamiento. D</w:t>
      </w:r>
      <w:r w:rsidRPr="0048109E">
        <w:rPr>
          <w:rFonts w:ascii="Calibri" w:eastAsia="Calibri" w:hAnsi="Calibri" w:cs="Vrinda"/>
          <w:lang w:val="es-ES"/>
        </w:rPr>
        <w:t xml:space="preserve">e modo que podamos planificar las actividades </w:t>
      </w:r>
      <w:r w:rsidR="001E665C">
        <w:rPr>
          <w:rFonts w:ascii="Calibri" w:eastAsia="Calibri" w:hAnsi="Calibri" w:cs="Vrinda"/>
          <w:lang w:val="es-ES"/>
        </w:rPr>
        <w:t>programáticas para</w:t>
      </w:r>
      <w:r w:rsidRPr="0048109E">
        <w:rPr>
          <w:rFonts w:ascii="Calibri" w:eastAsia="Calibri" w:hAnsi="Calibri" w:cs="Vrinda"/>
          <w:lang w:val="es-ES"/>
        </w:rPr>
        <w:t xml:space="preserve"> que responden a “donde </w:t>
      </w:r>
      <w:r w:rsidR="001E665C" w:rsidRPr="0048109E">
        <w:rPr>
          <w:rFonts w:ascii="Calibri" w:eastAsia="Calibri" w:hAnsi="Calibri" w:cs="Vrinda"/>
          <w:lang w:val="es-ES"/>
        </w:rPr>
        <w:t xml:space="preserve">está </w:t>
      </w:r>
      <w:r w:rsidR="001E665C">
        <w:rPr>
          <w:rFonts w:ascii="Calibri" w:eastAsia="Calibri" w:hAnsi="Calibri" w:cs="Vrinda"/>
          <w:lang w:val="es-ES"/>
        </w:rPr>
        <w:t>la población</w:t>
      </w:r>
      <w:r w:rsidRPr="0048109E">
        <w:rPr>
          <w:rFonts w:ascii="Calibri" w:eastAsia="Calibri" w:hAnsi="Calibri" w:cs="Vrinda"/>
          <w:lang w:val="es-ES"/>
        </w:rPr>
        <w:t>” en la actualidad.</w:t>
      </w:r>
    </w:p>
    <w:p w14:paraId="608A7E7D" w14:textId="5684DB52" w:rsidR="0073141F" w:rsidRPr="0048109E" w:rsidRDefault="00C5339F" w:rsidP="00765577">
      <w:pPr>
        <w:pStyle w:val="Heading2"/>
        <w:rPr>
          <w:lang w:val="es-ES"/>
        </w:rPr>
      </w:pPr>
      <w:bookmarkStart w:id="34" w:name="_Toc492549111"/>
      <w:r w:rsidRPr="0048109E">
        <w:rPr>
          <w:lang w:val="es-ES"/>
        </w:rPr>
        <w:t>Preparación previa</w:t>
      </w:r>
      <w:bookmarkEnd w:id="34"/>
    </w:p>
    <w:p w14:paraId="3C2360B9" w14:textId="21C4E077" w:rsidR="0073141F" w:rsidRPr="003A7288" w:rsidRDefault="009B106E" w:rsidP="00FF4A83">
      <w:pPr>
        <w:rPr>
          <w:rFonts w:ascii="Calibri" w:eastAsia="Calibri" w:hAnsi="Calibri" w:cs="Vrinda"/>
          <w:lang w:val="es-ES"/>
        </w:rPr>
      </w:pPr>
      <w:r w:rsidRPr="003A7288">
        <w:rPr>
          <w:rFonts w:ascii="Calibri" w:eastAsia="Calibri" w:hAnsi="Calibri" w:cs="Vrinda"/>
          <w:lang w:val="es-ES"/>
        </w:rPr>
        <w:t xml:space="preserve">Imprimir hojas de trabajo </w:t>
      </w:r>
      <w:r w:rsidR="0073141F" w:rsidRPr="003A7288">
        <w:rPr>
          <w:rFonts w:ascii="Calibri" w:eastAsia="Calibri" w:hAnsi="Calibri" w:cs="Vrinda"/>
          <w:lang w:val="es-ES"/>
        </w:rPr>
        <w:t>para los participantes.</w:t>
      </w:r>
    </w:p>
    <w:p w14:paraId="34425C1E" w14:textId="0B08E69B" w:rsidR="0073141F" w:rsidRPr="0048109E" w:rsidRDefault="0073141F" w:rsidP="00FF4A83">
      <w:pPr>
        <w:rPr>
          <w:rFonts w:ascii="Calibri" w:eastAsia="Calibri" w:hAnsi="Calibri" w:cs="Vrinda"/>
          <w:i/>
          <w:iCs/>
          <w:lang w:val="es-ES"/>
        </w:rPr>
      </w:pPr>
      <w:r w:rsidRPr="0048109E">
        <w:rPr>
          <w:rFonts w:ascii="Calibri" w:eastAsia="Calibri" w:hAnsi="Calibri" w:cs="Vrinda"/>
          <w:lang w:val="es-ES"/>
        </w:rPr>
        <w:t xml:space="preserve">Preparar y </w:t>
      </w:r>
      <w:r w:rsidR="003A7288">
        <w:rPr>
          <w:rFonts w:ascii="Calibri" w:eastAsia="Calibri" w:hAnsi="Calibri" w:cs="Vrinda"/>
          <w:lang w:val="es-ES"/>
        </w:rPr>
        <w:t>pegar</w:t>
      </w:r>
      <w:r w:rsidRPr="0048109E">
        <w:rPr>
          <w:rFonts w:ascii="Calibri" w:eastAsia="Calibri" w:hAnsi="Calibri" w:cs="Vrinda"/>
          <w:lang w:val="es-ES"/>
        </w:rPr>
        <w:t xml:space="preserve"> las tres </w:t>
      </w:r>
      <w:r w:rsidR="003A7288">
        <w:rPr>
          <w:rFonts w:ascii="Calibri" w:eastAsia="Calibri" w:hAnsi="Calibri" w:cs="Vrinda"/>
          <w:lang w:val="es-ES"/>
        </w:rPr>
        <w:t>series de rotafolios alrededor d</w:t>
      </w:r>
      <w:r w:rsidR="00D2679C">
        <w:rPr>
          <w:rFonts w:ascii="Calibri" w:eastAsia="Calibri" w:hAnsi="Calibri" w:cs="Vrinda"/>
          <w:lang w:val="es-ES"/>
        </w:rPr>
        <w:t>el salón</w:t>
      </w:r>
      <w:r w:rsidRPr="0048109E">
        <w:rPr>
          <w:rFonts w:ascii="Calibri" w:eastAsia="Calibri" w:hAnsi="Calibri" w:cs="Vrinda"/>
          <w:lang w:val="es-ES"/>
        </w:rPr>
        <w:t xml:space="preserve">, cubiertas con hojas en blanco, junto con la declaración </w:t>
      </w:r>
      <w:r w:rsidR="003A7288">
        <w:rPr>
          <w:rFonts w:ascii="Calibri" w:eastAsia="Calibri" w:hAnsi="Calibri" w:cs="Vrinda"/>
          <w:lang w:val="es-ES"/>
        </w:rPr>
        <w:t xml:space="preserve">de </w:t>
      </w:r>
      <w:r w:rsidRPr="0048109E">
        <w:rPr>
          <w:rFonts w:ascii="Calibri" w:eastAsia="Calibri" w:hAnsi="Calibri" w:cs="Vrinda"/>
          <w:lang w:val="es-ES"/>
        </w:rPr>
        <w:t xml:space="preserve">comportamiento de la actividad. </w:t>
      </w:r>
    </w:p>
    <w:p w14:paraId="70D4CC9A" w14:textId="77777777" w:rsidR="0073141F" w:rsidRPr="0048109E" w:rsidRDefault="0073141F" w:rsidP="00765577">
      <w:pPr>
        <w:pStyle w:val="Heading2"/>
        <w:rPr>
          <w:lang w:val="es-ES"/>
        </w:rPr>
      </w:pPr>
      <w:bookmarkStart w:id="35" w:name="_Toc492549112"/>
      <w:r w:rsidRPr="0048109E">
        <w:rPr>
          <w:lang w:val="es-ES"/>
        </w:rPr>
        <w:t>Instrucciones</w:t>
      </w:r>
      <w:bookmarkEnd w:id="35"/>
    </w:p>
    <w:p w14:paraId="2EBA2AC1" w14:textId="73CD85D1" w:rsidR="0073141F" w:rsidRPr="0048109E" w:rsidRDefault="009B106E" w:rsidP="00765577">
      <w:pPr>
        <w:contextualSpacing/>
        <w:rPr>
          <w:rFonts w:ascii="Calibri" w:eastAsia="Times New Roman" w:hAnsi="Calibri" w:cs="Vrinda"/>
          <w:lang w:val="es-ES"/>
        </w:rPr>
      </w:pPr>
      <w:r>
        <w:rPr>
          <w:rFonts w:ascii="Calibri" w:eastAsia="Times New Roman" w:hAnsi="Calibri" w:cs="Vrinda"/>
          <w:lang w:val="es-ES"/>
        </w:rPr>
        <w:t xml:space="preserve">1. </w:t>
      </w:r>
      <w:r w:rsidR="009529E5">
        <w:rPr>
          <w:rFonts w:ascii="Calibri" w:eastAsia="Times New Roman" w:hAnsi="Calibri" w:cs="Vrinda"/>
          <w:lang w:val="es-ES"/>
        </w:rPr>
        <w:t xml:space="preserve">El </w:t>
      </w:r>
      <w:r w:rsidR="008877AC">
        <w:rPr>
          <w:rFonts w:ascii="Calibri" w:eastAsia="Times New Roman" w:hAnsi="Calibri" w:cs="Vrinda"/>
          <w:lang w:val="es-ES"/>
        </w:rPr>
        <w:t>e</w:t>
      </w:r>
      <w:r>
        <w:rPr>
          <w:rFonts w:ascii="Calibri" w:eastAsia="Times New Roman" w:hAnsi="Calibri" w:cs="Vrinda"/>
          <w:lang w:val="es-ES"/>
        </w:rPr>
        <w:t>jercici</w:t>
      </w:r>
      <w:r w:rsidR="00EB19EC" w:rsidRPr="0048109E">
        <w:rPr>
          <w:rFonts w:ascii="Calibri" w:eastAsia="Times New Roman" w:hAnsi="Calibri" w:cs="Vrinda"/>
          <w:lang w:val="es-ES"/>
        </w:rPr>
        <w:t xml:space="preserve">o </w:t>
      </w:r>
      <w:r w:rsidR="009529E5">
        <w:rPr>
          <w:rFonts w:ascii="Calibri" w:eastAsia="Times New Roman" w:hAnsi="Calibri" w:cs="Vrinda"/>
          <w:lang w:val="es-ES"/>
        </w:rPr>
        <w:t>de</w:t>
      </w:r>
      <w:r w:rsidR="00EB19EC" w:rsidRPr="0048109E">
        <w:rPr>
          <w:rFonts w:ascii="Calibri" w:eastAsia="Times New Roman" w:hAnsi="Calibri" w:cs="Vrinda"/>
          <w:lang w:val="es-ES"/>
        </w:rPr>
        <w:t xml:space="preserve"> ejercicio (15 minutos)</w:t>
      </w:r>
      <w:r w:rsidR="0073141F" w:rsidRPr="0048109E">
        <w:rPr>
          <w:rFonts w:ascii="Calibri" w:eastAsia="Times New Roman" w:hAnsi="Calibri" w:cs="Vrinda"/>
          <w:vertAlign w:val="superscript"/>
          <w:lang w:val="es-ES"/>
        </w:rPr>
        <w:endnoteReference w:id="6"/>
      </w:r>
      <w:r w:rsidR="0073141F" w:rsidRPr="0048109E">
        <w:rPr>
          <w:rFonts w:ascii="Calibri" w:eastAsia="Times New Roman" w:hAnsi="Calibri" w:cs="Vrinda"/>
          <w:lang w:val="es-ES"/>
        </w:rPr>
        <w:t xml:space="preserve"> </w:t>
      </w:r>
    </w:p>
    <w:p w14:paraId="3706FCDD" w14:textId="339C3088" w:rsidR="0073141F" w:rsidRPr="0048109E" w:rsidRDefault="0073141F" w:rsidP="00765577">
      <w:pPr>
        <w:tabs>
          <w:tab w:val="left" w:pos="720"/>
        </w:tabs>
        <w:ind w:left="630" w:hanging="360"/>
        <w:rPr>
          <w:rFonts w:ascii="Calibri" w:eastAsia="Calibri" w:hAnsi="Calibri" w:cs="Vrinda"/>
          <w:lang w:val="es-ES"/>
        </w:rPr>
      </w:pPr>
      <w:r w:rsidRPr="0048109E">
        <w:rPr>
          <w:rFonts w:ascii="Calibri" w:eastAsia="Calibri" w:hAnsi="Calibri" w:cs="Vrinda"/>
          <w:lang w:val="es-ES"/>
        </w:rPr>
        <w:t>1a.</w:t>
      </w:r>
      <w:r w:rsidR="00406D06">
        <w:rPr>
          <w:rFonts w:ascii="Calibri" w:eastAsia="Calibri" w:hAnsi="Calibri" w:cs="Vrinda"/>
          <w:lang w:val="es-ES"/>
        </w:rPr>
        <w:t xml:space="preserve"> </w:t>
      </w:r>
      <w:r w:rsidR="003D7AAF">
        <w:rPr>
          <w:rFonts w:ascii="Calibri" w:eastAsia="Calibri" w:hAnsi="Calibri" w:cs="Vrinda"/>
          <w:lang w:val="es-ES"/>
        </w:rPr>
        <w:t xml:space="preserve">Invite </w:t>
      </w:r>
      <w:r w:rsidRPr="0048109E">
        <w:rPr>
          <w:rFonts w:ascii="Calibri" w:eastAsia="Calibri" w:hAnsi="Calibri" w:cs="Vrinda"/>
          <w:lang w:val="es-ES"/>
        </w:rPr>
        <w:t>a los p</w:t>
      </w:r>
      <w:r w:rsidR="003D7AAF">
        <w:rPr>
          <w:rFonts w:ascii="Calibri" w:eastAsia="Calibri" w:hAnsi="Calibri" w:cs="Vrinda"/>
          <w:lang w:val="es-ES"/>
        </w:rPr>
        <w:t>articipantes a imaginar que van</w:t>
      </w:r>
      <w:r w:rsidRPr="0048109E">
        <w:rPr>
          <w:rFonts w:ascii="Calibri" w:eastAsia="Calibri" w:hAnsi="Calibri" w:cs="Vrinda"/>
          <w:lang w:val="es-ES"/>
        </w:rPr>
        <w:t xml:space="preserve"> a estar haciendo </w:t>
      </w:r>
      <w:r w:rsidR="003D7AAF">
        <w:rPr>
          <w:rFonts w:ascii="Calibri" w:eastAsia="Calibri" w:hAnsi="Calibri" w:cs="Vrinda"/>
          <w:lang w:val="es-ES"/>
        </w:rPr>
        <w:t xml:space="preserve">un poco de </w:t>
      </w:r>
      <w:r w:rsidRPr="0048109E">
        <w:rPr>
          <w:rFonts w:ascii="Calibri" w:eastAsia="Calibri" w:hAnsi="Calibri" w:cs="Vrinda"/>
          <w:lang w:val="es-ES"/>
        </w:rPr>
        <w:t xml:space="preserve">promoción de bienestar, y </w:t>
      </w:r>
      <w:r w:rsidR="005B7F2D">
        <w:rPr>
          <w:rFonts w:ascii="Calibri" w:eastAsia="Calibri" w:hAnsi="Calibri" w:cs="Vrinda"/>
          <w:lang w:val="es-ES"/>
        </w:rPr>
        <w:t xml:space="preserve">que </w:t>
      </w:r>
      <w:r w:rsidRPr="0048109E">
        <w:rPr>
          <w:rFonts w:ascii="Calibri" w:eastAsia="Calibri" w:hAnsi="Calibri" w:cs="Vrinda"/>
          <w:lang w:val="es-ES"/>
        </w:rPr>
        <w:t xml:space="preserve">ellos serán </w:t>
      </w:r>
      <w:r w:rsidR="005B7F2D">
        <w:rPr>
          <w:rFonts w:ascii="Calibri" w:eastAsia="Calibri" w:hAnsi="Calibri" w:cs="Vrinda"/>
          <w:lang w:val="es-ES"/>
        </w:rPr>
        <w:t>los</w:t>
      </w:r>
      <w:r w:rsidRPr="0048109E">
        <w:rPr>
          <w:rFonts w:ascii="Calibri" w:eastAsia="Calibri" w:hAnsi="Calibri" w:cs="Vrinda"/>
          <w:lang w:val="es-ES"/>
        </w:rPr>
        <w:t xml:space="preserve"> sujetos de investigac</w:t>
      </w:r>
      <w:r w:rsidR="005B7F2D">
        <w:rPr>
          <w:rFonts w:ascii="Calibri" w:eastAsia="Calibri" w:hAnsi="Calibri" w:cs="Vrinda"/>
          <w:lang w:val="es-ES"/>
        </w:rPr>
        <w:t xml:space="preserve">ión </w:t>
      </w:r>
      <w:r w:rsidRPr="0048109E">
        <w:rPr>
          <w:rFonts w:ascii="Calibri" w:eastAsia="Calibri" w:hAnsi="Calibri" w:cs="Vrinda"/>
          <w:lang w:val="es-ES"/>
        </w:rPr>
        <w:t>para nuestra línea</w:t>
      </w:r>
      <w:r w:rsidR="005B7F2D">
        <w:rPr>
          <w:rFonts w:ascii="Calibri" w:eastAsia="Calibri" w:hAnsi="Calibri" w:cs="Vrinda"/>
          <w:lang w:val="es-ES"/>
        </w:rPr>
        <w:t xml:space="preserve"> de base. (Pídales que respondan</w:t>
      </w:r>
      <w:r w:rsidRPr="0048109E">
        <w:rPr>
          <w:rFonts w:ascii="Calibri" w:eastAsia="Calibri" w:hAnsi="Calibri" w:cs="Vrinda"/>
          <w:lang w:val="es-ES"/>
        </w:rPr>
        <w:t xml:space="preserve"> como ellos mismos, no como se imaginan que otros podrían responder.) Señale y lea la declaración de comportamiento para la actividad.</w:t>
      </w:r>
    </w:p>
    <w:p w14:paraId="221F8074" w14:textId="13F81F25" w:rsidR="0073141F" w:rsidRPr="0048109E" w:rsidRDefault="0073141F" w:rsidP="00765577">
      <w:pPr>
        <w:tabs>
          <w:tab w:val="left" w:pos="720"/>
        </w:tabs>
        <w:ind w:left="630" w:hanging="360"/>
        <w:rPr>
          <w:rFonts w:ascii="Calibri" w:eastAsia="Calibri" w:hAnsi="Calibri" w:cs="Vrinda"/>
          <w:lang w:val="es-ES"/>
        </w:rPr>
      </w:pPr>
      <w:r w:rsidRPr="0048109E">
        <w:rPr>
          <w:rFonts w:ascii="Calibri" w:eastAsia="Calibri" w:hAnsi="Calibri" w:cs="Vrinda"/>
          <w:lang w:val="es-ES"/>
        </w:rPr>
        <w:t xml:space="preserve">1b. Retire la hoja </w:t>
      </w:r>
      <w:r w:rsidR="00087378">
        <w:rPr>
          <w:rFonts w:ascii="Calibri" w:eastAsia="Calibri" w:hAnsi="Calibri" w:cs="Vrinda"/>
          <w:lang w:val="es-ES"/>
        </w:rPr>
        <w:t xml:space="preserve">que colocó encima </w:t>
      </w:r>
      <w:r w:rsidRPr="0048109E">
        <w:rPr>
          <w:rFonts w:ascii="Calibri" w:eastAsia="Calibri" w:hAnsi="Calibri" w:cs="Vrinda"/>
          <w:lang w:val="es-ES"/>
        </w:rPr>
        <w:t>de cada uno de los tres conjuntos de rotafol</w:t>
      </w:r>
      <w:r w:rsidR="00087378">
        <w:rPr>
          <w:rFonts w:ascii="Calibri" w:eastAsia="Calibri" w:hAnsi="Calibri" w:cs="Vrinda"/>
          <w:lang w:val="es-ES"/>
        </w:rPr>
        <w:t>ios pegado</w:t>
      </w:r>
      <w:r w:rsidR="005B7F2D">
        <w:rPr>
          <w:rFonts w:ascii="Calibri" w:eastAsia="Calibri" w:hAnsi="Calibri" w:cs="Vrinda"/>
          <w:lang w:val="es-ES"/>
        </w:rPr>
        <w:t>s a la pared. Explique</w:t>
      </w:r>
      <w:r w:rsidRPr="0048109E">
        <w:rPr>
          <w:rFonts w:ascii="Calibri" w:eastAsia="Calibri" w:hAnsi="Calibri" w:cs="Vrinda"/>
          <w:lang w:val="es-ES"/>
        </w:rPr>
        <w:t xml:space="preserve"> que se trata de tres estados diferentes de conocimiento. Pida voluntarios para leer cada declaración.</w:t>
      </w:r>
    </w:p>
    <w:p w14:paraId="2D8FB7A3" w14:textId="423E1CD7" w:rsidR="0073141F" w:rsidRPr="0048109E" w:rsidRDefault="0073141F" w:rsidP="00765577">
      <w:pPr>
        <w:tabs>
          <w:tab w:val="left" w:pos="720"/>
        </w:tabs>
        <w:ind w:left="630" w:hanging="360"/>
        <w:rPr>
          <w:rFonts w:ascii="Calibri" w:eastAsia="Calibri" w:hAnsi="Calibri" w:cs="Vrinda"/>
          <w:lang w:val="es-ES"/>
        </w:rPr>
      </w:pPr>
      <w:r w:rsidRPr="0048109E">
        <w:rPr>
          <w:rFonts w:ascii="Calibri" w:eastAsia="Calibri" w:hAnsi="Calibri" w:cs="Vrinda"/>
          <w:lang w:val="es-ES"/>
        </w:rPr>
        <w:t xml:space="preserve">1c. </w:t>
      </w:r>
      <w:r w:rsidR="005B7F2D">
        <w:rPr>
          <w:rFonts w:ascii="Calibri" w:eastAsia="Calibri" w:hAnsi="Calibri" w:cs="Vrinda"/>
          <w:lang w:val="es-ES"/>
        </w:rPr>
        <w:t>Pida a los participantes que se coloquen</w:t>
      </w:r>
      <w:r w:rsidRPr="0048109E">
        <w:rPr>
          <w:rFonts w:ascii="Calibri" w:eastAsia="Calibri" w:hAnsi="Calibri" w:cs="Vrinda"/>
          <w:lang w:val="es-ES"/>
        </w:rPr>
        <w:t xml:space="preserve"> cerca de la </w:t>
      </w:r>
      <w:r w:rsidR="00E96453">
        <w:rPr>
          <w:rFonts w:ascii="Calibri" w:eastAsia="Calibri" w:hAnsi="Calibri" w:cs="Vrinda"/>
          <w:lang w:val="es-ES"/>
        </w:rPr>
        <w:t xml:space="preserve">afirmación </w:t>
      </w:r>
      <w:r w:rsidR="005B7F2D">
        <w:rPr>
          <w:rFonts w:ascii="Calibri" w:eastAsia="Calibri" w:hAnsi="Calibri" w:cs="Vrinda"/>
          <w:lang w:val="es-ES"/>
        </w:rPr>
        <w:t>que es más cercana</w:t>
      </w:r>
      <w:r w:rsidRPr="0048109E">
        <w:rPr>
          <w:rFonts w:ascii="Calibri" w:eastAsia="Calibri" w:hAnsi="Calibri" w:cs="Vrinda"/>
          <w:lang w:val="es-ES"/>
        </w:rPr>
        <w:t xml:space="preserve"> a su </w:t>
      </w:r>
      <w:r w:rsidRPr="005B7F2D">
        <w:rPr>
          <w:rFonts w:ascii="Calibri" w:eastAsia="Calibri" w:hAnsi="Calibri" w:cs="Vrinda"/>
          <w:i/>
          <w:lang w:val="es-ES"/>
        </w:rPr>
        <w:t>nivel de conocimiento</w:t>
      </w:r>
      <w:r w:rsidRPr="0048109E">
        <w:rPr>
          <w:rFonts w:ascii="Calibri" w:eastAsia="Calibri" w:hAnsi="Calibri" w:cs="Vrinda"/>
          <w:lang w:val="es-ES"/>
        </w:rPr>
        <w:t>. Cuando l</w:t>
      </w:r>
      <w:r w:rsidR="005B7F2D">
        <w:rPr>
          <w:rFonts w:ascii="Calibri" w:eastAsia="Calibri" w:hAnsi="Calibri" w:cs="Vrinda"/>
          <w:lang w:val="es-ES"/>
        </w:rPr>
        <w:t>os participantes se hayan parado junto a una declaración, pregunte: ¿Qué notan</w:t>
      </w:r>
      <w:r w:rsidRPr="0048109E">
        <w:rPr>
          <w:rFonts w:ascii="Calibri" w:eastAsia="Calibri" w:hAnsi="Calibri" w:cs="Vrinda"/>
          <w:lang w:val="es-ES"/>
        </w:rPr>
        <w:t xml:space="preserve"> acerca de los grupos</w:t>
      </w:r>
      <w:r w:rsidR="005B7F2D">
        <w:rPr>
          <w:rFonts w:ascii="Calibri" w:eastAsia="Calibri" w:hAnsi="Calibri" w:cs="Vrinda"/>
          <w:lang w:val="es-ES"/>
        </w:rPr>
        <w:t xml:space="preserve"> que se han formado? ¿Hay diferencias con</w:t>
      </w:r>
      <w:r w:rsidRPr="0048109E">
        <w:rPr>
          <w:rFonts w:ascii="Calibri" w:eastAsia="Calibri" w:hAnsi="Calibri" w:cs="Vrinda"/>
          <w:lang w:val="es-ES"/>
        </w:rPr>
        <w:t xml:space="preserve"> base a los datos demográficos tales como el género, la etnia o la edad? </w:t>
      </w:r>
      <w:r w:rsidR="005B7F2D">
        <w:rPr>
          <w:rFonts w:ascii="Calibri" w:eastAsia="Calibri" w:hAnsi="Calibri" w:cs="Vrinda"/>
          <w:lang w:val="es-ES"/>
        </w:rPr>
        <w:t>¿Otras observaciones? ¿Cuántas personas</w:t>
      </w:r>
      <w:r w:rsidRPr="0048109E">
        <w:rPr>
          <w:rFonts w:ascii="Calibri" w:eastAsia="Calibri" w:hAnsi="Calibri" w:cs="Vrinda"/>
          <w:lang w:val="es-ES"/>
        </w:rPr>
        <w:t xml:space="preserve"> hay en cada grupo?</w:t>
      </w:r>
    </w:p>
    <w:p w14:paraId="7D84A55A" w14:textId="59E7FD78" w:rsidR="0073141F" w:rsidRPr="0048109E" w:rsidRDefault="005B7F2D" w:rsidP="00765577">
      <w:pPr>
        <w:tabs>
          <w:tab w:val="left" w:pos="720"/>
        </w:tabs>
        <w:ind w:left="630" w:hanging="360"/>
        <w:rPr>
          <w:rFonts w:ascii="Calibri" w:eastAsia="Calibri" w:hAnsi="Calibri" w:cs="Vrinda"/>
          <w:lang w:val="es-ES"/>
        </w:rPr>
      </w:pPr>
      <w:r>
        <w:rPr>
          <w:rFonts w:ascii="Calibri" w:eastAsia="Calibri" w:hAnsi="Calibri" w:cs="Vrinda"/>
          <w:lang w:val="es-ES"/>
        </w:rPr>
        <w:t>1d.</w:t>
      </w:r>
      <w:r w:rsidR="00406D06">
        <w:rPr>
          <w:rFonts w:ascii="Calibri" w:eastAsia="Calibri" w:hAnsi="Calibri" w:cs="Vrinda"/>
          <w:lang w:val="es-ES"/>
        </w:rPr>
        <w:t xml:space="preserve"> </w:t>
      </w:r>
      <w:r>
        <w:rPr>
          <w:rFonts w:ascii="Calibri" w:eastAsia="Calibri" w:hAnsi="Calibri" w:cs="Vrinda"/>
          <w:lang w:val="es-ES"/>
        </w:rPr>
        <w:t>Retire</w:t>
      </w:r>
      <w:r w:rsidR="0073141F" w:rsidRPr="0048109E">
        <w:rPr>
          <w:rFonts w:ascii="Calibri" w:eastAsia="Calibri" w:hAnsi="Calibri" w:cs="Vrinda"/>
          <w:lang w:val="es-ES"/>
        </w:rPr>
        <w:t xml:space="preserve"> la instrucción de conocimientos para revelar las declaraciones de </w:t>
      </w:r>
      <w:r w:rsidR="0073141F" w:rsidRPr="005B7F2D">
        <w:rPr>
          <w:rFonts w:ascii="Calibri" w:eastAsia="Calibri" w:hAnsi="Calibri" w:cs="Vrinda"/>
          <w:i/>
          <w:lang w:val="es-ES"/>
        </w:rPr>
        <w:t>creencias</w:t>
      </w:r>
      <w:r w:rsidR="0073141F" w:rsidRPr="0048109E">
        <w:rPr>
          <w:rFonts w:ascii="Calibri" w:eastAsia="Calibri" w:hAnsi="Calibri" w:cs="Vrinda"/>
          <w:lang w:val="es-ES"/>
        </w:rPr>
        <w:t xml:space="preserve"> para cada conjunto, y </w:t>
      </w:r>
      <w:r w:rsidR="00B21E5F">
        <w:rPr>
          <w:rFonts w:ascii="Calibri" w:eastAsia="Calibri" w:hAnsi="Calibri" w:cs="Vrinda"/>
          <w:lang w:val="es-ES"/>
        </w:rPr>
        <w:t>pida</w:t>
      </w:r>
      <w:r w:rsidR="0073141F" w:rsidRPr="0048109E">
        <w:rPr>
          <w:rFonts w:ascii="Calibri" w:eastAsia="Calibri" w:hAnsi="Calibri" w:cs="Vrinda"/>
          <w:lang w:val="es-ES"/>
        </w:rPr>
        <w:t xml:space="preserve"> voluntar</w:t>
      </w:r>
      <w:r>
        <w:rPr>
          <w:rFonts w:ascii="Calibri" w:eastAsia="Calibri" w:hAnsi="Calibri" w:cs="Vrinda"/>
          <w:lang w:val="es-ES"/>
        </w:rPr>
        <w:t xml:space="preserve">ios para leer las declaraciones. Solicite que las personas se coloquen frente a la declaración </w:t>
      </w:r>
      <w:r w:rsidR="0073141F" w:rsidRPr="0048109E">
        <w:rPr>
          <w:rFonts w:ascii="Calibri" w:eastAsia="Calibri" w:hAnsi="Calibri" w:cs="Vrinda"/>
          <w:lang w:val="es-ES"/>
        </w:rPr>
        <w:t>que mejor refleja sus creencias s</w:t>
      </w:r>
      <w:r>
        <w:rPr>
          <w:rFonts w:ascii="Calibri" w:eastAsia="Calibri" w:hAnsi="Calibri" w:cs="Vrinda"/>
          <w:lang w:val="es-ES"/>
        </w:rPr>
        <w:t>obre el tema. Una vez más, pida</w:t>
      </w:r>
      <w:r w:rsidR="0073141F" w:rsidRPr="0048109E">
        <w:rPr>
          <w:rFonts w:ascii="Calibri" w:eastAsia="Calibri" w:hAnsi="Calibri" w:cs="Vrinda"/>
          <w:lang w:val="es-ES"/>
        </w:rPr>
        <w:t xml:space="preserve"> obse</w:t>
      </w:r>
      <w:r>
        <w:rPr>
          <w:rFonts w:ascii="Calibri" w:eastAsia="Calibri" w:hAnsi="Calibri" w:cs="Vrinda"/>
          <w:lang w:val="es-ES"/>
        </w:rPr>
        <w:t>rvaciones a</w:t>
      </w:r>
      <w:r w:rsidR="0073141F" w:rsidRPr="0048109E">
        <w:rPr>
          <w:rFonts w:ascii="Calibri" w:eastAsia="Calibri" w:hAnsi="Calibri" w:cs="Vrinda"/>
          <w:lang w:val="es-ES"/>
        </w:rPr>
        <w:t xml:space="preserve"> cada grupo.</w:t>
      </w:r>
    </w:p>
    <w:p w14:paraId="64C8764A" w14:textId="7F9DB28B" w:rsidR="0073141F" w:rsidRPr="0048109E" w:rsidRDefault="0073141F" w:rsidP="00765577">
      <w:pPr>
        <w:tabs>
          <w:tab w:val="left" w:pos="720"/>
        </w:tabs>
        <w:ind w:left="630" w:hanging="360"/>
        <w:rPr>
          <w:rFonts w:ascii="Calibri" w:eastAsia="Calibri" w:hAnsi="Calibri" w:cs="Vrinda"/>
          <w:lang w:val="es-ES"/>
        </w:rPr>
      </w:pPr>
      <w:r w:rsidRPr="0048109E">
        <w:rPr>
          <w:rFonts w:ascii="Calibri" w:eastAsia="Calibri" w:hAnsi="Calibri" w:cs="Vrinda"/>
          <w:lang w:val="es-ES"/>
        </w:rPr>
        <w:t xml:space="preserve">1e. Diga a los participantes, ahora vamos a ver lo que sucede cuando nos fijamos en sus </w:t>
      </w:r>
      <w:r w:rsidRPr="005B7F2D">
        <w:rPr>
          <w:rFonts w:ascii="Calibri" w:eastAsia="Calibri" w:hAnsi="Calibri" w:cs="Vrinda"/>
          <w:i/>
          <w:lang w:val="es-ES"/>
        </w:rPr>
        <w:t>comportamientos o prácticas actuales</w:t>
      </w:r>
      <w:r w:rsidRPr="0048109E">
        <w:rPr>
          <w:rFonts w:ascii="Calibri" w:eastAsia="Calibri" w:hAnsi="Calibri" w:cs="Vrinda"/>
          <w:lang w:val="es-ES"/>
        </w:rPr>
        <w:t>. Repet</w:t>
      </w:r>
      <w:r w:rsidR="005B7F2D">
        <w:rPr>
          <w:rFonts w:ascii="Calibri" w:eastAsia="Calibri" w:hAnsi="Calibri" w:cs="Vrinda"/>
          <w:lang w:val="es-ES"/>
        </w:rPr>
        <w:t>ir como antes, retirando la declaración de creencias</w:t>
      </w:r>
      <w:r w:rsidRPr="0048109E">
        <w:rPr>
          <w:rFonts w:ascii="Calibri" w:eastAsia="Calibri" w:hAnsi="Calibri" w:cs="Vrinda"/>
          <w:lang w:val="es-ES"/>
        </w:rPr>
        <w:t xml:space="preserve"> y</w:t>
      </w:r>
      <w:r w:rsidR="005B7F2D">
        <w:rPr>
          <w:rFonts w:ascii="Calibri" w:eastAsia="Calibri" w:hAnsi="Calibri" w:cs="Vrinda"/>
          <w:lang w:val="es-ES"/>
        </w:rPr>
        <w:t xml:space="preserve"> dar</w:t>
      </w:r>
      <w:r w:rsidRPr="0048109E">
        <w:rPr>
          <w:rFonts w:ascii="Calibri" w:eastAsia="Calibri" w:hAnsi="Calibri" w:cs="Vrinda"/>
          <w:lang w:val="es-ES"/>
        </w:rPr>
        <w:t xml:space="preserve"> </w:t>
      </w:r>
      <w:r w:rsidR="005B7F2D">
        <w:rPr>
          <w:rFonts w:ascii="Calibri" w:eastAsia="Calibri" w:hAnsi="Calibri" w:cs="Vrinda"/>
          <w:lang w:val="es-ES"/>
        </w:rPr>
        <w:t>lectura a las terceras hojas</w:t>
      </w:r>
      <w:r w:rsidRPr="0048109E">
        <w:rPr>
          <w:rFonts w:ascii="Calibri" w:eastAsia="Calibri" w:hAnsi="Calibri" w:cs="Vrinda"/>
          <w:lang w:val="es-ES"/>
        </w:rPr>
        <w:t>, que contiene</w:t>
      </w:r>
      <w:r w:rsidR="005B7F2D">
        <w:rPr>
          <w:rFonts w:ascii="Calibri" w:eastAsia="Calibri" w:hAnsi="Calibri" w:cs="Vrinda"/>
          <w:lang w:val="es-ES"/>
        </w:rPr>
        <w:t>n</w:t>
      </w:r>
      <w:r w:rsidRPr="0048109E">
        <w:rPr>
          <w:rFonts w:ascii="Calibri" w:eastAsia="Calibri" w:hAnsi="Calibri" w:cs="Vrinda"/>
          <w:lang w:val="es-ES"/>
        </w:rPr>
        <w:t xml:space="preserve"> las declaraciones de prácticas.</w:t>
      </w:r>
    </w:p>
    <w:p w14:paraId="796ED3D0" w14:textId="68DA5369" w:rsidR="0073141F" w:rsidRPr="0048109E" w:rsidRDefault="0073141F" w:rsidP="00765577">
      <w:pPr>
        <w:tabs>
          <w:tab w:val="left" w:pos="720"/>
        </w:tabs>
        <w:ind w:left="630" w:hanging="360"/>
        <w:rPr>
          <w:rFonts w:ascii="Calibri" w:eastAsia="Calibri" w:hAnsi="Calibri" w:cs="Vrinda"/>
          <w:lang w:val="es-ES"/>
        </w:rPr>
      </w:pPr>
      <w:r w:rsidRPr="0048109E">
        <w:rPr>
          <w:rFonts w:ascii="Calibri" w:eastAsia="Calibri" w:hAnsi="Calibri" w:cs="Vrinda"/>
          <w:lang w:val="es-ES"/>
        </w:rPr>
        <w:t>1f.</w:t>
      </w:r>
      <w:r w:rsidR="00406D06">
        <w:rPr>
          <w:rFonts w:ascii="Calibri" w:eastAsia="Calibri" w:hAnsi="Calibri" w:cs="Vrinda"/>
          <w:lang w:val="es-ES"/>
        </w:rPr>
        <w:t xml:space="preserve"> </w:t>
      </w:r>
      <w:r w:rsidR="005B7F2D">
        <w:rPr>
          <w:rFonts w:ascii="Calibri" w:eastAsia="Calibri" w:hAnsi="Calibri" w:cs="Vrinda"/>
          <w:lang w:val="es-ES"/>
        </w:rPr>
        <w:t xml:space="preserve">Pregunte </w:t>
      </w:r>
      <w:r w:rsidRPr="0048109E">
        <w:rPr>
          <w:rFonts w:ascii="Calibri" w:eastAsia="Calibri" w:hAnsi="Calibri" w:cs="Vrinda"/>
          <w:lang w:val="es-ES"/>
        </w:rPr>
        <w:t>a los participantes, ¿qué diferencias ve</w:t>
      </w:r>
      <w:r w:rsidR="005B7F2D">
        <w:rPr>
          <w:rFonts w:ascii="Calibri" w:eastAsia="Calibri" w:hAnsi="Calibri" w:cs="Vrinda"/>
          <w:lang w:val="es-ES"/>
        </w:rPr>
        <w:t>n</w:t>
      </w:r>
      <w:r w:rsidRPr="0048109E">
        <w:rPr>
          <w:rFonts w:ascii="Calibri" w:eastAsia="Calibri" w:hAnsi="Calibri" w:cs="Vrinda"/>
          <w:lang w:val="es-ES"/>
        </w:rPr>
        <w:t xml:space="preserve"> usted</w:t>
      </w:r>
      <w:r w:rsidR="005B7F2D">
        <w:rPr>
          <w:rFonts w:ascii="Calibri" w:eastAsia="Calibri" w:hAnsi="Calibri" w:cs="Vrinda"/>
          <w:lang w:val="es-ES"/>
        </w:rPr>
        <w:t>es</w:t>
      </w:r>
      <w:r w:rsidRPr="0048109E">
        <w:rPr>
          <w:rFonts w:ascii="Calibri" w:eastAsia="Calibri" w:hAnsi="Calibri" w:cs="Vrinda"/>
          <w:lang w:val="es-ES"/>
        </w:rPr>
        <w:t>? ¿</w:t>
      </w:r>
      <w:r w:rsidR="005B7F2D">
        <w:rPr>
          <w:rFonts w:ascii="Calibri" w:eastAsia="Calibri" w:hAnsi="Calibri" w:cs="Vrinda"/>
          <w:lang w:val="es-ES"/>
        </w:rPr>
        <w:t>En qué medida sus conocimientos y creencias predicen su comportamiento</w:t>
      </w:r>
      <w:r w:rsidRPr="0048109E">
        <w:rPr>
          <w:rFonts w:ascii="Calibri" w:eastAsia="Calibri" w:hAnsi="Calibri" w:cs="Vrinda"/>
          <w:lang w:val="es-ES"/>
        </w:rPr>
        <w:t>?</w:t>
      </w:r>
    </w:p>
    <w:p w14:paraId="2BC0D816" w14:textId="7A5650FB" w:rsidR="0073141F" w:rsidRPr="0048109E" w:rsidRDefault="00E96453" w:rsidP="00765577">
      <w:pPr>
        <w:tabs>
          <w:tab w:val="left" w:pos="720"/>
        </w:tabs>
        <w:ind w:left="630" w:hanging="360"/>
        <w:rPr>
          <w:rFonts w:ascii="Calibri" w:eastAsia="Calibri" w:hAnsi="Calibri" w:cs="Vrinda"/>
          <w:lang w:val="es-ES"/>
        </w:rPr>
      </w:pPr>
      <w:r>
        <w:rPr>
          <w:rFonts w:ascii="Calibri" w:eastAsia="Calibri" w:hAnsi="Calibri" w:cs="Vrinda"/>
          <w:lang w:val="es-ES"/>
        </w:rPr>
        <w:t>1g.</w:t>
      </w:r>
      <w:r w:rsidR="00406D06">
        <w:rPr>
          <w:rFonts w:ascii="Calibri" w:eastAsia="Calibri" w:hAnsi="Calibri" w:cs="Vrinda"/>
          <w:lang w:val="es-ES"/>
        </w:rPr>
        <w:t xml:space="preserve"> </w:t>
      </w:r>
      <w:r>
        <w:rPr>
          <w:rFonts w:ascii="Calibri" w:eastAsia="Calibri" w:hAnsi="Calibri" w:cs="Vrinda"/>
          <w:lang w:val="es-ES"/>
        </w:rPr>
        <w:t>Haga hincapié al hecho</w:t>
      </w:r>
      <w:r w:rsidR="005B7F2D">
        <w:rPr>
          <w:rFonts w:ascii="Calibri" w:eastAsia="Calibri" w:hAnsi="Calibri" w:cs="Vrinda"/>
          <w:lang w:val="es-ES"/>
        </w:rPr>
        <w:t xml:space="preserve"> que</w:t>
      </w:r>
      <w:r w:rsidR="0073141F" w:rsidRPr="0048109E">
        <w:rPr>
          <w:rFonts w:ascii="Calibri" w:eastAsia="Calibri" w:hAnsi="Calibri" w:cs="Vrinda"/>
          <w:lang w:val="es-ES"/>
        </w:rPr>
        <w:t xml:space="preserve"> es frecuente encontrar </w:t>
      </w:r>
      <w:r w:rsidR="005B7F2D">
        <w:rPr>
          <w:rFonts w:ascii="Calibri" w:eastAsia="Calibri" w:hAnsi="Calibri" w:cs="Vrinda"/>
          <w:lang w:val="es-ES"/>
        </w:rPr>
        <w:t xml:space="preserve">que lo que sabemos y creemos </w:t>
      </w:r>
      <w:r w:rsidR="0073141F" w:rsidRPr="0048109E">
        <w:rPr>
          <w:rFonts w:ascii="Calibri" w:eastAsia="Calibri" w:hAnsi="Calibri" w:cs="Vrinda"/>
          <w:lang w:val="es-ES"/>
        </w:rPr>
        <w:t>es muy diferente de lo que hacemo</w:t>
      </w:r>
      <w:r w:rsidR="005B7F2D">
        <w:rPr>
          <w:rFonts w:ascii="Calibri" w:eastAsia="Calibri" w:hAnsi="Calibri" w:cs="Vrinda"/>
          <w:lang w:val="es-ES"/>
        </w:rPr>
        <w:t xml:space="preserve">s. ¿Por qué suponen que, </w:t>
      </w:r>
      <w:r w:rsidR="0073141F" w:rsidRPr="0048109E">
        <w:rPr>
          <w:rFonts w:ascii="Calibri" w:eastAsia="Calibri" w:hAnsi="Calibri" w:cs="Vrinda"/>
          <w:lang w:val="es-ES"/>
        </w:rPr>
        <w:t>a menudo</w:t>
      </w:r>
      <w:r w:rsidR="005B7F2D">
        <w:rPr>
          <w:rFonts w:ascii="Calibri" w:eastAsia="Calibri" w:hAnsi="Calibri" w:cs="Vrinda"/>
          <w:lang w:val="es-ES"/>
        </w:rPr>
        <w:t>,</w:t>
      </w:r>
      <w:r w:rsidR="0073141F" w:rsidRPr="0048109E">
        <w:rPr>
          <w:rFonts w:ascii="Calibri" w:eastAsia="Calibri" w:hAnsi="Calibri" w:cs="Vrinda"/>
          <w:lang w:val="es-ES"/>
        </w:rPr>
        <w:t xml:space="preserve"> nuestros proyectos se centran en </w:t>
      </w:r>
      <w:r w:rsidR="005B7F2D">
        <w:rPr>
          <w:rFonts w:ascii="Calibri" w:eastAsia="Calibri" w:hAnsi="Calibri" w:cs="Vrinda"/>
          <w:lang w:val="es-ES"/>
        </w:rPr>
        <w:t xml:space="preserve">el suministro de información, aunque </w:t>
      </w:r>
      <w:r w:rsidR="0073141F" w:rsidRPr="0048109E">
        <w:rPr>
          <w:rFonts w:ascii="Calibri" w:eastAsia="Calibri" w:hAnsi="Calibri" w:cs="Vrinda"/>
          <w:lang w:val="es-ES"/>
        </w:rPr>
        <w:t>sabemos que el conocimiento no es un muy buen indicador de cambio de comportamiento?</w:t>
      </w:r>
    </w:p>
    <w:p w14:paraId="202E91D8" w14:textId="382DCB48" w:rsidR="0073141F" w:rsidRPr="0048109E" w:rsidRDefault="00F221CF" w:rsidP="00765577">
      <w:pPr>
        <w:tabs>
          <w:tab w:val="left" w:pos="720"/>
        </w:tabs>
        <w:spacing w:line="276" w:lineRule="auto"/>
        <w:contextualSpacing/>
        <w:rPr>
          <w:rFonts w:ascii="Calibri" w:eastAsia="Times New Roman" w:hAnsi="Calibri" w:cs="Vrinda"/>
          <w:lang w:val="es-ES"/>
        </w:rPr>
      </w:pPr>
      <w:r>
        <w:rPr>
          <w:rFonts w:ascii="Calibri" w:eastAsia="Times New Roman" w:hAnsi="Calibri" w:cs="Vrinda"/>
          <w:lang w:val="es-ES"/>
        </w:rPr>
        <w:t>2. D</w:t>
      </w:r>
      <w:r w:rsidR="0073141F" w:rsidRPr="0048109E">
        <w:rPr>
          <w:rFonts w:ascii="Calibri" w:eastAsia="Times New Roman" w:hAnsi="Calibri" w:cs="Vrinda"/>
          <w:lang w:val="es-ES"/>
        </w:rPr>
        <w:t>esarrollo de declaraciones de comportamiento</w:t>
      </w:r>
      <w:r w:rsidR="0073141F" w:rsidRPr="0048109E">
        <w:rPr>
          <w:rFonts w:ascii="Calibri" w:eastAsia="Times New Roman" w:hAnsi="Calibri" w:cs="Vrinda"/>
          <w:vertAlign w:val="superscript"/>
          <w:lang w:val="es-ES"/>
        </w:rPr>
        <w:endnoteReference w:id="7"/>
      </w:r>
      <w:r w:rsidR="0073141F" w:rsidRPr="0048109E">
        <w:rPr>
          <w:rFonts w:ascii="Calibri" w:eastAsia="Times New Roman" w:hAnsi="Calibri" w:cs="Vrinda"/>
          <w:lang w:val="es-ES"/>
        </w:rPr>
        <w:t xml:space="preserve"> (20 minutos)</w:t>
      </w:r>
    </w:p>
    <w:p w14:paraId="359DDABE" w14:textId="1094C361" w:rsidR="0073141F" w:rsidRPr="0048109E" w:rsidRDefault="00F221CF" w:rsidP="00765577">
      <w:pPr>
        <w:tabs>
          <w:tab w:val="left" w:pos="630"/>
        </w:tabs>
        <w:ind w:left="630" w:hanging="360"/>
        <w:rPr>
          <w:rFonts w:ascii="Calibri" w:eastAsia="Calibri" w:hAnsi="Calibri" w:cs="Vrinda"/>
          <w:lang w:val="es-ES"/>
        </w:rPr>
      </w:pPr>
      <w:r>
        <w:rPr>
          <w:rFonts w:ascii="Calibri" w:eastAsia="Calibri" w:hAnsi="Calibri" w:cs="Vrinda"/>
          <w:lang w:val="es-ES"/>
        </w:rPr>
        <w:t>2a.</w:t>
      </w:r>
      <w:r w:rsidR="00406D06">
        <w:rPr>
          <w:rFonts w:ascii="Calibri" w:eastAsia="Calibri" w:hAnsi="Calibri" w:cs="Vrinda"/>
          <w:lang w:val="es-ES"/>
        </w:rPr>
        <w:t xml:space="preserve"> </w:t>
      </w:r>
      <w:r>
        <w:rPr>
          <w:rFonts w:ascii="Calibri" w:eastAsia="Calibri" w:hAnsi="Calibri" w:cs="Vrinda"/>
          <w:lang w:val="es-ES"/>
        </w:rPr>
        <w:t xml:space="preserve">Informe </w:t>
      </w:r>
      <w:r w:rsidR="0073141F" w:rsidRPr="0048109E">
        <w:rPr>
          <w:rFonts w:ascii="Calibri" w:eastAsia="Calibri" w:hAnsi="Calibri" w:cs="Vrinda"/>
          <w:lang w:val="es-ES"/>
        </w:rPr>
        <w:t xml:space="preserve">al grupo que ahora vamos a pasar unos minutos aprendiendo a </w:t>
      </w:r>
      <w:r>
        <w:rPr>
          <w:rFonts w:ascii="Calibri" w:eastAsia="Calibri" w:hAnsi="Calibri" w:cs="Vrinda"/>
          <w:lang w:val="es-ES"/>
        </w:rPr>
        <w:t>redacta</w:t>
      </w:r>
      <w:r w:rsidR="0073141F" w:rsidRPr="0048109E">
        <w:rPr>
          <w:rFonts w:ascii="Calibri" w:eastAsia="Calibri" w:hAnsi="Calibri" w:cs="Vrinda"/>
          <w:lang w:val="es-ES"/>
        </w:rPr>
        <w:t xml:space="preserve">r las declaraciones de comportamiento </w:t>
      </w:r>
      <w:r>
        <w:rPr>
          <w:rFonts w:ascii="Calibri" w:eastAsia="Calibri" w:hAnsi="Calibri" w:cs="Vrinda"/>
          <w:lang w:val="es-ES"/>
        </w:rPr>
        <w:t>de forma clara y bien definida</w:t>
      </w:r>
      <w:r w:rsidR="0073141F" w:rsidRPr="0048109E">
        <w:rPr>
          <w:rFonts w:ascii="Calibri" w:eastAsia="Calibri" w:hAnsi="Calibri" w:cs="Vrinda"/>
          <w:lang w:val="es-ES"/>
        </w:rPr>
        <w:t>. Es difícil promover el cambio cuando no se puede arti</w:t>
      </w:r>
      <w:r>
        <w:rPr>
          <w:rFonts w:ascii="Calibri" w:eastAsia="Calibri" w:hAnsi="Calibri" w:cs="Vrinda"/>
          <w:lang w:val="es-ES"/>
        </w:rPr>
        <w:t xml:space="preserve">cular claramente de qué cambios se está hablando. Establecer con claridad el </w:t>
      </w:r>
      <w:r w:rsidR="0073141F" w:rsidRPr="0048109E">
        <w:rPr>
          <w:rFonts w:ascii="Calibri" w:eastAsia="Calibri" w:hAnsi="Calibri" w:cs="Vrinda"/>
          <w:lang w:val="es-ES"/>
        </w:rPr>
        <w:t>comportamiento o comportamientos que estamos tratando de p</w:t>
      </w:r>
      <w:r w:rsidR="00BB7985">
        <w:rPr>
          <w:rFonts w:ascii="Calibri" w:eastAsia="Calibri" w:hAnsi="Calibri" w:cs="Vrinda"/>
          <w:lang w:val="es-ES"/>
        </w:rPr>
        <w:t>romover, y</w:t>
      </w:r>
      <w:r>
        <w:rPr>
          <w:rFonts w:ascii="Calibri" w:eastAsia="Calibri" w:hAnsi="Calibri" w:cs="Vrinda"/>
          <w:lang w:val="es-ES"/>
        </w:rPr>
        <w:t xml:space="preserve"> la manera en que se medirá cuando las personas meta lo hayan </w:t>
      </w:r>
      <w:r w:rsidR="0073141F" w:rsidRPr="0048109E">
        <w:rPr>
          <w:rFonts w:ascii="Calibri" w:eastAsia="Calibri" w:hAnsi="Calibri" w:cs="Vrinda"/>
          <w:lang w:val="es-ES"/>
        </w:rPr>
        <w:t>adoptado</w:t>
      </w:r>
      <w:r>
        <w:rPr>
          <w:rFonts w:ascii="Calibri" w:eastAsia="Calibri" w:hAnsi="Calibri" w:cs="Vrinda"/>
          <w:lang w:val="es-ES"/>
        </w:rPr>
        <w:t>,</w:t>
      </w:r>
      <w:r w:rsidR="00E96453">
        <w:rPr>
          <w:rFonts w:ascii="Calibri" w:eastAsia="Calibri" w:hAnsi="Calibri" w:cs="Vrinda"/>
          <w:lang w:val="es-ES"/>
        </w:rPr>
        <w:t xml:space="preserve"> puede ser muy útil</w:t>
      </w:r>
      <w:r>
        <w:rPr>
          <w:rFonts w:ascii="Calibri" w:eastAsia="Calibri" w:hAnsi="Calibri" w:cs="Vrinda"/>
          <w:lang w:val="es-ES"/>
        </w:rPr>
        <w:t>. Esto contribuye</w:t>
      </w:r>
      <w:r w:rsidR="0073141F" w:rsidRPr="0048109E">
        <w:rPr>
          <w:rFonts w:ascii="Calibri" w:eastAsia="Calibri" w:hAnsi="Calibri" w:cs="Vrinda"/>
          <w:lang w:val="es-ES"/>
        </w:rPr>
        <w:t xml:space="preserve"> ayudarnos a pensar más claramente sobre nuestros objetivos y nos ayudará a</w:t>
      </w:r>
      <w:r>
        <w:rPr>
          <w:rFonts w:ascii="Calibri" w:eastAsia="Calibri" w:hAnsi="Calibri" w:cs="Vrinda"/>
          <w:lang w:val="es-ES"/>
        </w:rPr>
        <w:t xml:space="preserve"> promover el</w:t>
      </w:r>
      <w:r w:rsidR="0073141F" w:rsidRPr="0048109E">
        <w:rPr>
          <w:rFonts w:ascii="Calibri" w:eastAsia="Calibri" w:hAnsi="Calibri" w:cs="Vrinda"/>
          <w:lang w:val="es-ES"/>
        </w:rPr>
        <w:t xml:space="preserve"> cambio de acuerdo </w:t>
      </w:r>
      <w:r>
        <w:rPr>
          <w:rFonts w:ascii="Calibri" w:eastAsia="Calibri" w:hAnsi="Calibri" w:cs="Vrinda"/>
          <w:lang w:val="es-ES"/>
        </w:rPr>
        <w:t>con los esfuerzos que estamos realizando</w:t>
      </w:r>
      <w:r w:rsidR="009C3D0A">
        <w:rPr>
          <w:rFonts w:ascii="Calibri" w:eastAsia="Calibri" w:hAnsi="Calibri" w:cs="Vrinda"/>
          <w:lang w:val="es-ES"/>
        </w:rPr>
        <w:t>. Asimismo, es útil par</w:t>
      </w:r>
      <w:r w:rsidR="0073141F" w:rsidRPr="0048109E">
        <w:rPr>
          <w:rFonts w:ascii="Calibri" w:eastAsia="Calibri" w:hAnsi="Calibri" w:cs="Vrinda"/>
          <w:lang w:val="es-ES"/>
        </w:rPr>
        <w:t>a saber cómo planificar y supervisar el cambio.</w:t>
      </w:r>
    </w:p>
    <w:p w14:paraId="03DD8B9C" w14:textId="48A0C0B5" w:rsidR="0073141F" w:rsidRPr="0048109E" w:rsidRDefault="0073141F" w:rsidP="00765577">
      <w:pPr>
        <w:tabs>
          <w:tab w:val="left" w:pos="630"/>
        </w:tabs>
        <w:ind w:left="630" w:hanging="360"/>
        <w:rPr>
          <w:rFonts w:ascii="Calibri" w:eastAsia="Calibri" w:hAnsi="Calibri" w:cs="Vrinda"/>
          <w:lang w:val="es-ES"/>
        </w:rPr>
      </w:pPr>
      <w:r w:rsidRPr="0048109E">
        <w:rPr>
          <w:rFonts w:ascii="Calibri" w:eastAsia="Calibri" w:hAnsi="Calibri" w:cs="Vrinda"/>
          <w:lang w:val="es-ES"/>
        </w:rPr>
        <w:t>2b.</w:t>
      </w:r>
      <w:r w:rsidR="00406D06">
        <w:rPr>
          <w:rFonts w:ascii="Calibri" w:eastAsia="Calibri" w:hAnsi="Calibri" w:cs="Vrinda"/>
          <w:lang w:val="es-ES"/>
        </w:rPr>
        <w:t xml:space="preserve"> </w:t>
      </w:r>
      <w:r w:rsidR="009C3D0A">
        <w:rPr>
          <w:rFonts w:ascii="Calibri" w:eastAsia="Calibri" w:hAnsi="Calibri" w:cs="Vrinda"/>
          <w:lang w:val="es-ES"/>
        </w:rPr>
        <w:t xml:space="preserve">Al abordar </w:t>
      </w:r>
      <w:r w:rsidRPr="0048109E">
        <w:rPr>
          <w:rFonts w:ascii="Calibri" w:eastAsia="Calibri" w:hAnsi="Calibri" w:cs="Vrinda"/>
          <w:lang w:val="es-ES"/>
        </w:rPr>
        <w:t>temas complejos, como la equidad y la diversidad de género, es posible que</w:t>
      </w:r>
      <w:r w:rsidR="00BB7985">
        <w:rPr>
          <w:rFonts w:ascii="Calibri" w:eastAsia="Calibri" w:hAnsi="Calibri" w:cs="Vrinda"/>
          <w:lang w:val="es-ES"/>
        </w:rPr>
        <w:t xml:space="preserve"> exista una tendencia de</w:t>
      </w:r>
      <w:r w:rsidRPr="0048109E">
        <w:rPr>
          <w:rFonts w:ascii="Calibri" w:eastAsia="Calibri" w:hAnsi="Calibri" w:cs="Vrinda"/>
          <w:lang w:val="es-ES"/>
        </w:rPr>
        <w:t xml:space="preserve"> usar términos amplios que representan una variedad de múltiples comportamientos, tales como “mostrar respeto por las mujeres” o “la participación del hombre”, “autonomía de la mujer” o “garantizar el acceso de las personas con discapacidad”</w:t>
      </w:r>
      <w:r w:rsidR="009C3D0A">
        <w:rPr>
          <w:rFonts w:ascii="Calibri" w:eastAsia="Calibri" w:hAnsi="Calibri" w:cs="Vrinda"/>
          <w:lang w:val="es-ES"/>
        </w:rPr>
        <w:t xml:space="preserve"> </w:t>
      </w:r>
      <w:r w:rsidRPr="0048109E">
        <w:rPr>
          <w:rFonts w:ascii="Calibri" w:eastAsia="Calibri" w:hAnsi="Calibri" w:cs="Vrinda"/>
          <w:lang w:val="es-ES"/>
        </w:rPr>
        <w:t>o</w:t>
      </w:r>
      <w:r w:rsidR="009C3D0A">
        <w:rPr>
          <w:rFonts w:ascii="Calibri" w:eastAsia="Calibri" w:hAnsi="Calibri" w:cs="Vrinda"/>
          <w:lang w:val="es-ES"/>
        </w:rPr>
        <w:t xml:space="preserve"> “</w:t>
      </w:r>
      <w:r w:rsidRPr="0048109E">
        <w:rPr>
          <w:rFonts w:ascii="Calibri" w:eastAsia="Calibri" w:hAnsi="Calibri" w:cs="Vrinda"/>
          <w:lang w:val="es-ES"/>
        </w:rPr>
        <w:t>no discriminar por motiv</w:t>
      </w:r>
      <w:r w:rsidR="00E96453">
        <w:rPr>
          <w:rFonts w:ascii="Calibri" w:eastAsia="Calibri" w:hAnsi="Calibri" w:cs="Vrinda"/>
          <w:lang w:val="es-ES"/>
        </w:rPr>
        <w:t>os de etnia</w:t>
      </w:r>
      <w:r w:rsidRPr="0048109E">
        <w:rPr>
          <w:rFonts w:ascii="Calibri" w:eastAsia="Calibri" w:hAnsi="Calibri" w:cs="Vrinda"/>
          <w:lang w:val="es-ES"/>
        </w:rPr>
        <w:t>, sexo, edad, religión u orientación sexual’.</w:t>
      </w:r>
      <w:r w:rsidR="00406D06">
        <w:rPr>
          <w:rFonts w:ascii="Calibri" w:eastAsia="Calibri" w:hAnsi="Calibri" w:cs="Vrinda"/>
          <w:lang w:val="es-ES"/>
        </w:rPr>
        <w:t xml:space="preserve"> </w:t>
      </w:r>
    </w:p>
    <w:p w14:paraId="65419851" w14:textId="5723CFD4" w:rsidR="0073141F" w:rsidRPr="0048109E" w:rsidRDefault="0073141F" w:rsidP="00765577">
      <w:pPr>
        <w:tabs>
          <w:tab w:val="left" w:pos="630"/>
        </w:tabs>
        <w:ind w:left="630" w:hanging="360"/>
        <w:rPr>
          <w:rFonts w:ascii="Calibri" w:eastAsia="Calibri" w:hAnsi="Calibri" w:cs="Vrinda"/>
          <w:lang w:val="es-ES"/>
        </w:rPr>
      </w:pPr>
      <w:r w:rsidRPr="0048109E">
        <w:rPr>
          <w:rFonts w:ascii="Calibri" w:eastAsia="Calibri" w:hAnsi="Calibri" w:cs="Vrinda"/>
          <w:lang w:val="es-ES"/>
        </w:rPr>
        <w:t>2</w:t>
      </w:r>
      <w:r w:rsidR="00E96453">
        <w:rPr>
          <w:rFonts w:ascii="Calibri" w:eastAsia="Calibri" w:hAnsi="Calibri" w:cs="Vrinda"/>
          <w:lang w:val="es-ES"/>
        </w:rPr>
        <w:t>c.</w:t>
      </w:r>
      <w:r w:rsidR="00406D06">
        <w:rPr>
          <w:rFonts w:ascii="Calibri" w:eastAsia="Calibri" w:hAnsi="Calibri" w:cs="Vrinda"/>
          <w:lang w:val="es-ES"/>
        </w:rPr>
        <w:t xml:space="preserve"> </w:t>
      </w:r>
      <w:r w:rsidR="00E96453">
        <w:rPr>
          <w:rFonts w:ascii="Calibri" w:eastAsia="Calibri" w:hAnsi="Calibri" w:cs="Vrinda"/>
          <w:lang w:val="es-ES"/>
        </w:rPr>
        <w:t>Lea</w:t>
      </w:r>
      <w:r w:rsidR="009C3D0A">
        <w:rPr>
          <w:rFonts w:ascii="Calibri" w:eastAsia="Calibri" w:hAnsi="Calibri" w:cs="Vrinda"/>
          <w:lang w:val="es-ES"/>
        </w:rPr>
        <w:t xml:space="preserve"> la </w:t>
      </w:r>
      <w:r w:rsidR="007D745F">
        <w:rPr>
          <w:rFonts w:ascii="Calibri" w:eastAsia="Calibri" w:hAnsi="Calibri" w:cs="Vrinda"/>
          <w:lang w:val="es-ES"/>
        </w:rPr>
        <w:t>hoja de trabajo</w:t>
      </w:r>
      <w:r w:rsidRPr="0048109E">
        <w:rPr>
          <w:rFonts w:ascii="Calibri" w:eastAsia="Calibri" w:hAnsi="Calibri" w:cs="Vrinda"/>
          <w:lang w:val="es-ES"/>
        </w:rPr>
        <w:t xml:space="preserve"> con los participantes.</w:t>
      </w:r>
    </w:p>
    <w:p w14:paraId="207D418E" w14:textId="2E600801" w:rsidR="0073141F" w:rsidRPr="0048109E" w:rsidRDefault="00E96453" w:rsidP="00765577">
      <w:pPr>
        <w:tabs>
          <w:tab w:val="left" w:pos="630"/>
        </w:tabs>
        <w:ind w:left="630" w:hanging="360"/>
        <w:rPr>
          <w:rFonts w:ascii="Calibri" w:eastAsia="Calibri" w:hAnsi="Calibri" w:cs="Vrinda"/>
          <w:lang w:val="es-ES"/>
        </w:rPr>
      </w:pPr>
      <w:r>
        <w:rPr>
          <w:rFonts w:ascii="Calibri" w:eastAsia="Calibri" w:hAnsi="Calibri" w:cs="Vrinda"/>
          <w:lang w:val="es-ES"/>
        </w:rPr>
        <w:t>2d.</w:t>
      </w:r>
      <w:r w:rsidR="00406D06">
        <w:rPr>
          <w:rFonts w:ascii="Calibri" w:eastAsia="Calibri" w:hAnsi="Calibri" w:cs="Vrinda"/>
          <w:lang w:val="es-ES"/>
        </w:rPr>
        <w:t xml:space="preserve"> </w:t>
      </w:r>
      <w:r>
        <w:rPr>
          <w:rFonts w:ascii="Calibri" w:eastAsia="Calibri" w:hAnsi="Calibri" w:cs="Vrinda"/>
          <w:lang w:val="es-ES"/>
        </w:rPr>
        <w:t>Solicíteles</w:t>
      </w:r>
      <w:r w:rsidR="009C3D0A">
        <w:rPr>
          <w:rFonts w:ascii="Calibri" w:eastAsia="Calibri" w:hAnsi="Calibri" w:cs="Vrinda"/>
          <w:lang w:val="es-ES"/>
        </w:rPr>
        <w:t xml:space="preserve"> que se integren </w:t>
      </w:r>
      <w:r w:rsidR="0073141F" w:rsidRPr="0048109E">
        <w:rPr>
          <w:rFonts w:ascii="Calibri" w:eastAsia="Calibri" w:hAnsi="Calibri" w:cs="Vrinda"/>
          <w:lang w:val="es-ES"/>
        </w:rPr>
        <w:t>en grupos, y p</w:t>
      </w:r>
      <w:r w:rsidR="009C3D0A">
        <w:rPr>
          <w:rFonts w:ascii="Calibri" w:eastAsia="Calibri" w:hAnsi="Calibri" w:cs="Vrinda"/>
          <w:lang w:val="es-ES"/>
        </w:rPr>
        <w:t xml:space="preserve">ida a cada grupo que escoja un </w:t>
      </w:r>
      <w:r w:rsidR="00BB7985">
        <w:rPr>
          <w:rFonts w:ascii="Calibri" w:eastAsia="Calibri" w:hAnsi="Calibri" w:cs="Vrinda"/>
          <w:lang w:val="es-ES"/>
        </w:rPr>
        <w:t>término amplio con referencia a</w:t>
      </w:r>
      <w:r w:rsidR="0073141F" w:rsidRPr="0048109E">
        <w:rPr>
          <w:rFonts w:ascii="Calibri" w:eastAsia="Calibri" w:hAnsi="Calibri" w:cs="Vrinda"/>
          <w:lang w:val="es-ES"/>
        </w:rPr>
        <w:t xml:space="preserve"> la equidad y la diversidad como </w:t>
      </w:r>
      <w:r w:rsidR="009C3D0A">
        <w:rPr>
          <w:rFonts w:ascii="Calibri" w:eastAsia="Calibri" w:hAnsi="Calibri" w:cs="Vrinda"/>
          <w:lang w:val="es-ES"/>
        </w:rPr>
        <w:t>“</w:t>
      </w:r>
      <w:r w:rsidR="0073141F" w:rsidRPr="0048109E">
        <w:rPr>
          <w:rFonts w:ascii="Calibri" w:eastAsia="Calibri" w:hAnsi="Calibri" w:cs="Vrinda"/>
          <w:lang w:val="es-ES"/>
        </w:rPr>
        <w:t>la participación masculina</w:t>
      </w:r>
      <w:r w:rsidR="009C3D0A">
        <w:rPr>
          <w:rFonts w:ascii="Calibri" w:eastAsia="Calibri" w:hAnsi="Calibri" w:cs="Vrinda"/>
          <w:lang w:val="es-ES"/>
        </w:rPr>
        <w:t>”</w:t>
      </w:r>
      <w:r w:rsidR="0073141F" w:rsidRPr="0048109E">
        <w:rPr>
          <w:rFonts w:ascii="Calibri" w:eastAsia="Calibri" w:hAnsi="Calibri" w:cs="Vrinda"/>
          <w:lang w:val="es-ES"/>
        </w:rPr>
        <w:t xml:space="preserve">, </w:t>
      </w:r>
      <w:r w:rsidR="009C3D0A">
        <w:rPr>
          <w:rFonts w:ascii="Calibri" w:eastAsia="Calibri" w:hAnsi="Calibri" w:cs="Vrinda"/>
          <w:lang w:val="es-ES"/>
        </w:rPr>
        <w:t>“</w:t>
      </w:r>
      <w:r w:rsidR="0073141F" w:rsidRPr="0048109E">
        <w:rPr>
          <w:rFonts w:ascii="Calibri" w:eastAsia="Calibri" w:hAnsi="Calibri" w:cs="Vrinda"/>
          <w:lang w:val="es-ES"/>
        </w:rPr>
        <w:t>la potenciación de la mujer</w:t>
      </w:r>
      <w:r w:rsidR="009C3D0A">
        <w:rPr>
          <w:rFonts w:ascii="Calibri" w:eastAsia="Calibri" w:hAnsi="Calibri" w:cs="Vrinda"/>
          <w:lang w:val="es-ES"/>
        </w:rPr>
        <w:t>”</w:t>
      </w:r>
      <w:r w:rsidR="0073141F" w:rsidRPr="0048109E">
        <w:rPr>
          <w:rFonts w:ascii="Calibri" w:eastAsia="Calibri" w:hAnsi="Calibri" w:cs="Vrinda"/>
          <w:lang w:val="es-ES"/>
        </w:rPr>
        <w:t xml:space="preserve">, </w:t>
      </w:r>
      <w:r w:rsidR="009C3D0A">
        <w:rPr>
          <w:rFonts w:ascii="Calibri" w:eastAsia="Calibri" w:hAnsi="Calibri" w:cs="Vrinda"/>
          <w:lang w:val="es-ES"/>
        </w:rPr>
        <w:t>“</w:t>
      </w:r>
      <w:r w:rsidR="0073141F" w:rsidRPr="0048109E">
        <w:rPr>
          <w:rFonts w:ascii="Calibri" w:eastAsia="Calibri" w:hAnsi="Calibri" w:cs="Vrinda"/>
          <w:lang w:val="es-ES"/>
        </w:rPr>
        <w:t>el acceso para las personas con discapacidad</w:t>
      </w:r>
      <w:r w:rsidR="009C3D0A">
        <w:rPr>
          <w:rFonts w:ascii="Calibri" w:eastAsia="Calibri" w:hAnsi="Calibri" w:cs="Vrinda"/>
          <w:lang w:val="es-ES"/>
        </w:rPr>
        <w:t>”</w:t>
      </w:r>
      <w:r w:rsidR="0073141F" w:rsidRPr="0048109E">
        <w:rPr>
          <w:rFonts w:ascii="Calibri" w:eastAsia="Calibri" w:hAnsi="Calibri" w:cs="Vrinda"/>
          <w:lang w:val="es-ES"/>
        </w:rPr>
        <w:t xml:space="preserve">, o la </w:t>
      </w:r>
      <w:r w:rsidR="009C3D0A">
        <w:rPr>
          <w:rFonts w:ascii="Calibri" w:eastAsia="Calibri" w:hAnsi="Calibri" w:cs="Vrinda"/>
          <w:lang w:val="es-ES"/>
        </w:rPr>
        <w:t>“</w:t>
      </w:r>
      <w:r w:rsidR="0073141F" w:rsidRPr="0048109E">
        <w:rPr>
          <w:rFonts w:ascii="Calibri" w:eastAsia="Calibri" w:hAnsi="Calibri" w:cs="Vrinda"/>
          <w:lang w:val="es-ES"/>
        </w:rPr>
        <w:t>no discriminación de género</w:t>
      </w:r>
      <w:r w:rsidR="009C3D0A">
        <w:rPr>
          <w:rFonts w:ascii="Calibri" w:eastAsia="Calibri" w:hAnsi="Calibri" w:cs="Vrinda"/>
          <w:lang w:val="es-ES"/>
        </w:rPr>
        <w:t xml:space="preserve">”. Dentro de esa </w:t>
      </w:r>
      <w:r w:rsidR="0073141F" w:rsidRPr="0048109E">
        <w:rPr>
          <w:rFonts w:ascii="Calibri" w:eastAsia="Calibri" w:hAnsi="Calibri" w:cs="Vrinda"/>
          <w:lang w:val="es-ES"/>
        </w:rPr>
        <w:t>amplia</w:t>
      </w:r>
      <w:r w:rsidR="009C3D0A">
        <w:rPr>
          <w:rFonts w:ascii="Calibri" w:eastAsia="Calibri" w:hAnsi="Calibri" w:cs="Vrinda"/>
          <w:lang w:val="es-ES"/>
        </w:rPr>
        <w:t xml:space="preserve"> de</w:t>
      </w:r>
      <w:r w:rsidR="00EF766B">
        <w:rPr>
          <w:rFonts w:ascii="Calibri" w:eastAsia="Calibri" w:hAnsi="Calibri" w:cs="Vrinda"/>
          <w:lang w:val="es-ES"/>
        </w:rPr>
        <w:t>claración, pida que desarrollen</w:t>
      </w:r>
      <w:r w:rsidR="0073141F" w:rsidRPr="0048109E">
        <w:rPr>
          <w:rFonts w:ascii="Calibri" w:eastAsia="Calibri" w:hAnsi="Calibri" w:cs="Vrinda"/>
          <w:lang w:val="es-ES"/>
        </w:rPr>
        <w:t xml:space="preserve"> dos o tres declaraciones de comportamiento específicos.</w:t>
      </w:r>
    </w:p>
    <w:p w14:paraId="0048AE2B" w14:textId="595CC56C" w:rsidR="0073141F" w:rsidRPr="0048109E" w:rsidRDefault="0073141F" w:rsidP="00E22606">
      <w:pPr>
        <w:tabs>
          <w:tab w:val="left" w:pos="630"/>
        </w:tabs>
        <w:ind w:left="634" w:hanging="360"/>
        <w:rPr>
          <w:rFonts w:ascii="Calibri" w:eastAsia="Calibri" w:hAnsi="Calibri" w:cs="Vrinda"/>
          <w:lang w:val="es-ES"/>
        </w:rPr>
      </w:pPr>
      <w:r w:rsidRPr="0048109E">
        <w:rPr>
          <w:rFonts w:ascii="Calibri" w:eastAsia="Calibri" w:hAnsi="Calibri" w:cs="Vrinda"/>
          <w:lang w:val="es-ES"/>
        </w:rPr>
        <w:t xml:space="preserve">2e. Dependiendo </w:t>
      </w:r>
      <w:r w:rsidR="00EF766B">
        <w:rPr>
          <w:rFonts w:ascii="Calibri" w:eastAsia="Calibri" w:hAnsi="Calibri" w:cs="Vrinda"/>
          <w:lang w:val="es-ES"/>
        </w:rPr>
        <w:t>del tiempo con que se cuente</w:t>
      </w:r>
      <w:r w:rsidRPr="0048109E">
        <w:rPr>
          <w:rFonts w:ascii="Calibri" w:eastAsia="Calibri" w:hAnsi="Calibri" w:cs="Vrinda"/>
          <w:lang w:val="es-ES"/>
        </w:rPr>
        <w:t xml:space="preserve">: Opción 1) </w:t>
      </w:r>
      <w:r w:rsidR="00EF766B">
        <w:rPr>
          <w:rFonts w:ascii="Calibri" w:eastAsia="Calibri" w:hAnsi="Calibri" w:cs="Vrinda"/>
          <w:lang w:val="es-ES"/>
        </w:rPr>
        <w:t>Solicite a los grupos que escriban sus declaraciones d</w:t>
      </w:r>
      <w:r w:rsidRPr="0048109E">
        <w:rPr>
          <w:rFonts w:ascii="Calibri" w:eastAsia="Calibri" w:hAnsi="Calibri" w:cs="Vrinda"/>
          <w:lang w:val="es-ES"/>
        </w:rPr>
        <w:t>e comportamiento en el rotafol</w:t>
      </w:r>
      <w:r w:rsidR="00EF766B">
        <w:rPr>
          <w:rFonts w:ascii="Calibri" w:eastAsia="Calibri" w:hAnsi="Calibri" w:cs="Vrinda"/>
          <w:lang w:val="es-ES"/>
        </w:rPr>
        <w:t>io y que hagan un recorrido tipo</w:t>
      </w:r>
      <w:r w:rsidRPr="0048109E">
        <w:rPr>
          <w:rFonts w:ascii="Calibri" w:eastAsia="Calibri" w:hAnsi="Calibri" w:cs="Vrinda"/>
          <w:lang w:val="es-ES"/>
        </w:rPr>
        <w:t xml:space="preserve"> galería. Esto funcionaría bien si la actividad se produce justo antes de un descanso o al final del día. El facilitador puede ayudar a ajustar </w:t>
      </w:r>
      <w:r w:rsidR="00EF766B">
        <w:rPr>
          <w:rFonts w:ascii="Calibri" w:eastAsia="Calibri" w:hAnsi="Calibri" w:cs="Vrinda"/>
          <w:lang w:val="es-ES"/>
        </w:rPr>
        <w:t>las declaraciones de</w:t>
      </w:r>
      <w:r w:rsidRPr="0048109E">
        <w:rPr>
          <w:rFonts w:ascii="Calibri" w:eastAsia="Calibri" w:hAnsi="Calibri" w:cs="Vrinda"/>
          <w:lang w:val="es-ES"/>
        </w:rPr>
        <w:t xml:space="preserve"> comportamiento durante el d</w:t>
      </w:r>
      <w:r w:rsidR="00EF766B">
        <w:rPr>
          <w:rFonts w:ascii="Calibri" w:eastAsia="Calibri" w:hAnsi="Calibri" w:cs="Vrinda"/>
          <w:lang w:val="es-ES"/>
        </w:rPr>
        <w:t>escanso. Opción 2) Solicite</w:t>
      </w:r>
      <w:r w:rsidRPr="0048109E">
        <w:rPr>
          <w:rFonts w:ascii="Calibri" w:eastAsia="Calibri" w:hAnsi="Calibri" w:cs="Vrinda"/>
          <w:lang w:val="es-ES"/>
        </w:rPr>
        <w:t xml:space="preserve"> a algun</w:t>
      </w:r>
      <w:r w:rsidR="00EF766B">
        <w:rPr>
          <w:rFonts w:ascii="Calibri" w:eastAsia="Calibri" w:hAnsi="Calibri" w:cs="Vrinda"/>
          <w:lang w:val="es-ES"/>
        </w:rPr>
        <w:t>as personas que compartan sus declaraciones de comportamiento. Discutan y fortalezcan</w:t>
      </w:r>
      <w:r w:rsidRPr="0048109E">
        <w:rPr>
          <w:rFonts w:ascii="Calibri" w:eastAsia="Calibri" w:hAnsi="Calibri" w:cs="Vrinda"/>
          <w:lang w:val="es-ES"/>
        </w:rPr>
        <w:t xml:space="preserve"> las declaraciones, se</w:t>
      </w:r>
      <w:r w:rsidR="00EF766B">
        <w:rPr>
          <w:rFonts w:ascii="Calibri" w:eastAsia="Calibri" w:hAnsi="Calibri" w:cs="Vrinda"/>
          <w:lang w:val="es-ES"/>
        </w:rPr>
        <w:t>gún sea necesario, en plenaria</w:t>
      </w:r>
      <w:r w:rsidRPr="0048109E">
        <w:rPr>
          <w:rFonts w:ascii="Calibri" w:eastAsia="Calibri" w:hAnsi="Calibri" w:cs="Vrinda"/>
          <w:lang w:val="es-ES"/>
        </w:rPr>
        <w:t>.</w:t>
      </w:r>
      <w:r w:rsidR="00406D06">
        <w:rPr>
          <w:rFonts w:ascii="Calibri" w:eastAsia="Calibri" w:hAnsi="Calibri" w:cs="Vrinda"/>
          <w:lang w:val="es-ES"/>
        </w:rPr>
        <w:t xml:space="preserve"> </w:t>
      </w:r>
    </w:p>
    <w:p w14:paraId="7E2BC72E" w14:textId="68F0A8C4" w:rsidR="0073141F" w:rsidRPr="0048109E" w:rsidRDefault="00EF766B" w:rsidP="00E22606">
      <w:pPr>
        <w:tabs>
          <w:tab w:val="left" w:pos="720"/>
        </w:tabs>
        <w:contextualSpacing/>
        <w:rPr>
          <w:rFonts w:ascii="Calibri" w:eastAsia="Times New Roman" w:hAnsi="Calibri" w:cs="Vrinda"/>
          <w:lang w:val="es-ES"/>
        </w:rPr>
      </w:pPr>
      <w:r>
        <w:rPr>
          <w:rFonts w:ascii="Calibri" w:eastAsia="Times New Roman" w:hAnsi="Calibri" w:cs="Vrinda"/>
          <w:lang w:val="es-ES"/>
        </w:rPr>
        <w:t>3.</w:t>
      </w:r>
      <w:r w:rsidR="00406D06">
        <w:rPr>
          <w:rFonts w:ascii="Calibri" w:eastAsia="Times New Roman" w:hAnsi="Calibri" w:cs="Vrinda"/>
          <w:lang w:val="es-ES"/>
        </w:rPr>
        <w:t xml:space="preserve"> </w:t>
      </w:r>
      <w:r w:rsidR="00BB7985">
        <w:rPr>
          <w:rFonts w:ascii="Calibri" w:eastAsia="Times New Roman" w:hAnsi="Calibri" w:cs="Vrinda"/>
          <w:lang w:val="es-ES"/>
        </w:rPr>
        <w:t>Reflexiones</w:t>
      </w:r>
      <w:r w:rsidR="0073141F" w:rsidRPr="0048109E">
        <w:rPr>
          <w:rFonts w:ascii="Calibri" w:eastAsia="Times New Roman" w:hAnsi="Calibri" w:cs="Vrinda"/>
          <w:lang w:val="es-ES"/>
        </w:rPr>
        <w:t xml:space="preserve"> sobre el cambio en su propia vida (15 minutos) </w:t>
      </w:r>
    </w:p>
    <w:p w14:paraId="70852E1D" w14:textId="7BF8697A" w:rsidR="0073141F" w:rsidRPr="0048109E" w:rsidRDefault="0073141F" w:rsidP="00E22606">
      <w:pPr>
        <w:tabs>
          <w:tab w:val="left" w:pos="630"/>
        </w:tabs>
        <w:ind w:left="634" w:hanging="360"/>
        <w:rPr>
          <w:rFonts w:ascii="Calibri" w:eastAsia="Calibri" w:hAnsi="Calibri" w:cs="Vrinda"/>
          <w:lang w:val="es-ES"/>
        </w:rPr>
      </w:pPr>
      <w:r w:rsidRPr="0048109E">
        <w:rPr>
          <w:rFonts w:ascii="Calibri" w:eastAsia="Calibri" w:hAnsi="Calibri" w:cs="Vrinda"/>
          <w:lang w:val="es-ES"/>
        </w:rPr>
        <w:t>3a. Invite a los participantes a regresar a sus asientos</w:t>
      </w:r>
      <w:r w:rsidR="00BA3F11">
        <w:rPr>
          <w:rFonts w:ascii="Calibri" w:eastAsia="Calibri" w:hAnsi="Calibri" w:cs="Vrinda"/>
          <w:lang w:val="es-ES"/>
        </w:rPr>
        <w:t xml:space="preserve">, y dedicar </w:t>
      </w:r>
      <w:r w:rsidRPr="0048109E">
        <w:rPr>
          <w:rFonts w:ascii="Calibri" w:eastAsia="Calibri" w:hAnsi="Calibri" w:cs="Vrinda"/>
          <w:lang w:val="es-ES"/>
        </w:rPr>
        <w:t>un momento para reflexionar sobre un cambio que hicieron con</w:t>
      </w:r>
      <w:r w:rsidR="00BA3F11">
        <w:rPr>
          <w:rFonts w:ascii="Calibri" w:eastAsia="Calibri" w:hAnsi="Calibri" w:cs="Vrinda"/>
          <w:lang w:val="es-ES"/>
        </w:rPr>
        <w:t xml:space="preserve"> éxito en su propia vida y a que hagan</w:t>
      </w:r>
      <w:r w:rsidRPr="0048109E">
        <w:rPr>
          <w:rFonts w:ascii="Calibri" w:eastAsia="Calibri" w:hAnsi="Calibri" w:cs="Vrinda"/>
          <w:lang w:val="es-ES"/>
        </w:rPr>
        <w:t xml:space="preserve"> algunas notas al respecto.</w:t>
      </w:r>
    </w:p>
    <w:p w14:paraId="4046F8DC" w14:textId="3E715C09" w:rsidR="0073141F" w:rsidRPr="0048109E" w:rsidRDefault="0073141F" w:rsidP="005168EB">
      <w:pPr>
        <w:tabs>
          <w:tab w:val="left" w:pos="630"/>
        </w:tabs>
        <w:spacing w:after="60"/>
        <w:ind w:left="634" w:hanging="360"/>
        <w:rPr>
          <w:rFonts w:ascii="Calibri" w:eastAsia="Calibri" w:hAnsi="Calibri" w:cs="Vrinda"/>
          <w:lang w:val="es-ES"/>
        </w:rPr>
      </w:pPr>
      <w:r w:rsidRPr="0048109E">
        <w:rPr>
          <w:rFonts w:ascii="Calibri" w:eastAsia="Calibri" w:hAnsi="Calibri" w:cs="Vrinda"/>
          <w:lang w:val="es-ES"/>
        </w:rPr>
        <w:t>3b. Escrib</w:t>
      </w:r>
      <w:r w:rsidR="00BB7985">
        <w:rPr>
          <w:rFonts w:ascii="Calibri" w:eastAsia="Calibri" w:hAnsi="Calibri" w:cs="Vrinda"/>
          <w:lang w:val="es-ES"/>
        </w:rPr>
        <w:t>a</w:t>
      </w:r>
      <w:r w:rsidRPr="0048109E">
        <w:rPr>
          <w:rFonts w:ascii="Calibri" w:eastAsia="Calibri" w:hAnsi="Calibri" w:cs="Vrinda"/>
          <w:lang w:val="es-ES"/>
        </w:rPr>
        <w:t xml:space="preserve"> unas preguntas de reflexión en un rotafolio para que consideren:</w:t>
      </w:r>
    </w:p>
    <w:p w14:paraId="7DC5E02B" w14:textId="77777777"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 xml:space="preserve">¿Cómo decidieron cambiar? </w:t>
      </w:r>
    </w:p>
    <w:p w14:paraId="2B35C011" w14:textId="77777777"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 xml:space="preserve">¿Fue fácil o difícil? </w:t>
      </w:r>
    </w:p>
    <w:p w14:paraId="48161C20" w14:textId="77777777"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¿Cuáles fueron los pasos?</w:t>
      </w:r>
    </w:p>
    <w:p w14:paraId="1341CA33" w14:textId="12913400" w:rsidR="0073141F" w:rsidRPr="0048109E" w:rsidRDefault="00BA3F11" w:rsidP="00A00DA2">
      <w:pPr>
        <w:pStyle w:val="ListParagraph"/>
        <w:numPr>
          <w:ilvl w:val="0"/>
          <w:numId w:val="55"/>
        </w:numPr>
        <w:tabs>
          <w:tab w:val="left" w:pos="720"/>
        </w:tabs>
        <w:spacing w:after="120" w:line="240" w:lineRule="auto"/>
        <w:rPr>
          <w:rFonts w:ascii="Calibri" w:eastAsia="Times New Roman" w:hAnsi="Calibri" w:cs="Vrinda"/>
          <w:lang w:val="es-ES"/>
        </w:rPr>
      </w:pPr>
      <w:r>
        <w:rPr>
          <w:rFonts w:ascii="Calibri" w:eastAsia="Times New Roman" w:hAnsi="Calibri" w:cs="Vrinda"/>
          <w:lang w:val="es-ES"/>
        </w:rPr>
        <w:t>¿Cuándo/</w:t>
      </w:r>
      <w:r w:rsidR="0073141F" w:rsidRPr="0048109E">
        <w:rPr>
          <w:rFonts w:ascii="Calibri" w:eastAsia="Times New Roman" w:hAnsi="Calibri" w:cs="Vrinda"/>
          <w:lang w:val="es-ES"/>
        </w:rPr>
        <w:t>cómo sabían que habían tenido éxito?</w:t>
      </w:r>
    </w:p>
    <w:p w14:paraId="5DF6C072" w14:textId="23B5D22C" w:rsidR="0073141F" w:rsidRPr="0048109E" w:rsidRDefault="0073141F" w:rsidP="00E22606">
      <w:pPr>
        <w:tabs>
          <w:tab w:val="left" w:pos="630"/>
        </w:tabs>
        <w:ind w:left="630" w:hanging="360"/>
        <w:rPr>
          <w:rFonts w:ascii="Calibri" w:eastAsia="Calibri" w:hAnsi="Calibri" w:cs="Vrinda"/>
          <w:lang w:val="es-ES"/>
        </w:rPr>
      </w:pPr>
      <w:r w:rsidRPr="0048109E">
        <w:rPr>
          <w:rFonts w:ascii="Calibri" w:eastAsia="Calibri" w:hAnsi="Calibri" w:cs="Vrinda"/>
          <w:lang w:val="es-ES"/>
        </w:rPr>
        <w:t xml:space="preserve">3c. Pídales que analicen estos cambios en </w:t>
      </w:r>
      <w:r w:rsidR="00E96453">
        <w:rPr>
          <w:rFonts w:ascii="Calibri" w:eastAsia="Calibri" w:hAnsi="Calibri" w:cs="Vrinda"/>
          <w:lang w:val="es-ES"/>
        </w:rPr>
        <w:t>parejas o en grupos de tres</w:t>
      </w:r>
      <w:r w:rsidRPr="0048109E">
        <w:rPr>
          <w:rFonts w:ascii="Calibri" w:eastAsia="Calibri" w:hAnsi="Calibri" w:cs="Vrinda"/>
          <w:lang w:val="es-ES"/>
        </w:rPr>
        <w:t>.</w:t>
      </w:r>
      <w:r w:rsidR="00406D06">
        <w:rPr>
          <w:rFonts w:ascii="Calibri" w:eastAsia="Calibri" w:hAnsi="Calibri" w:cs="Vrinda"/>
          <w:lang w:val="es-ES"/>
        </w:rPr>
        <w:t xml:space="preserve"> </w:t>
      </w:r>
    </w:p>
    <w:p w14:paraId="5E41BEE9" w14:textId="67DB9FBD" w:rsidR="0073141F" w:rsidRPr="0048109E" w:rsidRDefault="0073141F" w:rsidP="00E22606">
      <w:pPr>
        <w:tabs>
          <w:tab w:val="left" w:pos="630"/>
        </w:tabs>
        <w:ind w:left="630" w:hanging="360"/>
        <w:rPr>
          <w:rFonts w:ascii="Calibri" w:eastAsia="Calibri" w:hAnsi="Calibri" w:cs="Vrinda"/>
          <w:lang w:val="es-ES"/>
        </w:rPr>
      </w:pPr>
      <w:r w:rsidRPr="0048109E">
        <w:rPr>
          <w:rFonts w:ascii="Calibri" w:eastAsia="Calibri" w:hAnsi="Calibri" w:cs="Vrinda"/>
          <w:lang w:val="es-ES"/>
        </w:rPr>
        <w:t>3d. I</w:t>
      </w:r>
      <w:r w:rsidR="00BA3F11">
        <w:rPr>
          <w:rFonts w:ascii="Calibri" w:eastAsia="Calibri" w:hAnsi="Calibri" w:cs="Vrinda"/>
          <w:lang w:val="es-ES"/>
        </w:rPr>
        <w:t>nvite a algunos voluntarios a que compartan</w:t>
      </w:r>
      <w:r w:rsidRPr="0048109E">
        <w:rPr>
          <w:rFonts w:ascii="Calibri" w:eastAsia="Calibri" w:hAnsi="Calibri" w:cs="Vrinda"/>
          <w:lang w:val="es-ES"/>
        </w:rPr>
        <w:t xml:space="preserve"> acerca de los cambios que han hecho.</w:t>
      </w:r>
    </w:p>
    <w:p w14:paraId="1B45E742" w14:textId="01F356C3" w:rsidR="0073141F" w:rsidRPr="0048109E" w:rsidRDefault="00BA3F11" w:rsidP="00E22606">
      <w:pPr>
        <w:tabs>
          <w:tab w:val="left" w:pos="630"/>
        </w:tabs>
        <w:ind w:left="630" w:hanging="360"/>
        <w:rPr>
          <w:rFonts w:ascii="Calibri" w:eastAsia="Calibri" w:hAnsi="Calibri" w:cs="Vrinda"/>
          <w:lang w:val="es-ES"/>
        </w:rPr>
      </w:pPr>
      <w:r>
        <w:rPr>
          <w:rFonts w:ascii="Calibri" w:eastAsia="Calibri" w:hAnsi="Calibri" w:cs="Vrinda"/>
          <w:lang w:val="es-ES"/>
        </w:rPr>
        <w:t>3e. Reparta las</w:t>
      </w:r>
      <w:r w:rsidR="0073141F" w:rsidRPr="0048109E">
        <w:rPr>
          <w:rFonts w:ascii="Calibri" w:eastAsia="Calibri" w:hAnsi="Calibri" w:cs="Vrinda"/>
          <w:lang w:val="es-ES"/>
        </w:rPr>
        <w:t xml:space="preserve"> </w:t>
      </w:r>
      <w:r w:rsidR="007D745F">
        <w:rPr>
          <w:rFonts w:ascii="Calibri" w:eastAsia="Calibri" w:hAnsi="Calibri" w:cs="Vrinda"/>
          <w:lang w:val="es-ES"/>
        </w:rPr>
        <w:t>hoja</w:t>
      </w:r>
      <w:r>
        <w:rPr>
          <w:rFonts w:ascii="Calibri" w:eastAsia="Calibri" w:hAnsi="Calibri" w:cs="Vrinda"/>
          <w:lang w:val="es-ES"/>
        </w:rPr>
        <w:t>s</w:t>
      </w:r>
      <w:r w:rsidR="007D745F">
        <w:rPr>
          <w:rFonts w:ascii="Calibri" w:eastAsia="Calibri" w:hAnsi="Calibri" w:cs="Vrinda"/>
          <w:lang w:val="es-ES"/>
        </w:rPr>
        <w:t xml:space="preserve"> de trabajo</w:t>
      </w:r>
      <w:r>
        <w:rPr>
          <w:rFonts w:ascii="Calibri" w:eastAsia="Calibri" w:hAnsi="Calibri" w:cs="Vrinda"/>
          <w:lang w:val="es-ES"/>
        </w:rPr>
        <w:t xml:space="preserve"> con las etapas de cambio. Repasen juntos</w:t>
      </w:r>
      <w:r w:rsidR="0073141F" w:rsidRPr="0048109E">
        <w:rPr>
          <w:rFonts w:ascii="Calibri" w:eastAsia="Calibri" w:hAnsi="Calibri" w:cs="Vrinda"/>
          <w:lang w:val="es-ES"/>
        </w:rPr>
        <w:t xml:space="preserve"> </w:t>
      </w:r>
      <w:r>
        <w:rPr>
          <w:rFonts w:ascii="Calibri" w:eastAsia="Calibri" w:hAnsi="Calibri" w:cs="Vrinda"/>
          <w:lang w:val="es-ES"/>
        </w:rPr>
        <w:t>las diferentes etapas. Mencione que esto es so</w:t>
      </w:r>
      <w:r w:rsidR="0073141F" w:rsidRPr="0048109E">
        <w:rPr>
          <w:rFonts w:ascii="Calibri" w:eastAsia="Calibri" w:hAnsi="Calibri" w:cs="Vrinda"/>
          <w:lang w:val="es-ES"/>
        </w:rPr>
        <w:t>lo una teor</w:t>
      </w:r>
      <w:r>
        <w:rPr>
          <w:rFonts w:ascii="Calibri" w:eastAsia="Calibri" w:hAnsi="Calibri" w:cs="Vrinda"/>
          <w:lang w:val="es-ES"/>
        </w:rPr>
        <w:t>ía de cómo se produce el cambio</w:t>
      </w:r>
      <w:r w:rsidR="0073141F" w:rsidRPr="0048109E">
        <w:rPr>
          <w:rFonts w:ascii="Calibri" w:eastAsia="Calibri" w:hAnsi="Calibri" w:cs="Vrinda"/>
          <w:lang w:val="es-ES"/>
        </w:rPr>
        <w:t xml:space="preserve"> y, aunque se usa ampliamente, no </w:t>
      </w:r>
      <w:r>
        <w:rPr>
          <w:rFonts w:ascii="Calibri" w:eastAsia="Calibri" w:hAnsi="Calibri" w:cs="Vrinda"/>
          <w:lang w:val="es-ES"/>
        </w:rPr>
        <w:t>es universalmente aceptada</w:t>
      </w:r>
      <w:r w:rsidR="0073141F" w:rsidRPr="0048109E">
        <w:rPr>
          <w:rFonts w:ascii="Calibri" w:eastAsia="Calibri" w:hAnsi="Calibri" w:cs="Vrinda"/>
          <w:lang w:val="es-ES"/>
        </w:rPr>
        <w:t>.</w:t>
      </w:r>
    </w:p>
    <w:p w14:paraId="2E40EA40" w14:textId="414C12F3" w:rsidR="0073141F" w:rsidRPr="0048109E" w:rsidRDefault="00BA3F11" w:rsidP="005168EB">
      <w:pPr>
        <w:tabs>
          <w:tab w:val="left" w:pos="630"/>
        </w:tabs>
        <w:spacing w:after="60"/>
        <w:ind w:left="634" w:hanging="360"/>
        <w:rPr>
          <w:rFonts w:ascii="Calibri" w:eastAsia="Calibri" w:hAnsi="Calibri" w:cs="Vrinda"/>
          <w:lang w:val="es-ES"/>
        </w:rPr>
      </w:pPr>
      <w:r>
        <w:rPr>
          <w:rFonts w:ascii="Calibri" w:eastAsia="Calibri" w:hAnsi="Calibri" w:cs="Vrinda"/>
          <w:lang w:val="es-ES"/>
        </w:rPr>
        <w:t>3f. Pida a los participantes que consideren</w:t>
      </w:r>
      <w:r w:rsidR="0073141F" w:rsidRPr="0048109E">
        <w:rPr>
          <w:rFonts w:ascii="Calibri" w:eastAsia="Calibri" w:hAnsi="Calibri" w:cs="Vrinda"/>
          <w:lang w:val="es-ES"/>
        </w:rPr>
        <w:t xml:space="preserve"> los cambios que han hecho con </w:t>
      </w:r>
      <w:r>
        <w:rPr>
          <w:rFonts w:ascii="Calibri" w:eastAsia="Calibri" w:hAnsi="Calibri" w:cs="Vrinda"/>
          <w:lang w:val="es-ES"/>
        </w:rPr>
        <w:t>las siguientes preguntas para reflexionar</w:t>
      </w:r>
      <w:r w:rsidR="0073141F" w:rsidRPr="0048109E">
        <w:rPr>
          <w:rFonts w:ascii="Calibri" w:eastAsia="Calibri" w:hAnsi="Calibri" w:cs="Vrinda"/>
          <w:lang w:val="es-ES"/>
        </w:rPr>
        <w:t>:</w:t>
      </w:r>
    </w:p>
    <w:p w14:paraId="0B675DE3" w14:textId="77777777"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¿De qué manera este modelo refleja su experiencia con el cambio?</w:t>
      </w:r>
    </w:p>
    <w:p w14:paraId="17898FA1" w14:textId="77777777"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¿Cómo se diferencia?</w:t>
      </w:r>
    </w:p>
    <w:p w14:paraId="2BB4C9AB" w14:textId="15288B3C" w:rsidR="0073141F" w:rsidRPr="0048109E" w:rsidRDefault="0073141F" w:rsidP="005168EB">
      <w:pPr>
        <w:tabs>
          <w:tab w:val="left" w:pos="630"/>
        </w:tabs>
        <w:spacing w:after="60"/>
        <w:ind w:left="634" w:hanging="360"/>
        <w:rPr>
          <w:rFonts w:ascii="Calibri" w:eastAsia="Calibri" w:hAnsi="Calibri" w:cs="Vrinda"/>
          <w:lang w:val="es-ES"/>
        </w:rPr>
      </w:pPr>
      <w:r w:rsidRPr="0048109E">
        <w:rPr>
          <w:rFonts w:ascii="Calibri" w:eastAsia="Calibri" w:hAnsi="Calibri" w:cs="Vrinda"/>
          <w:lang w:val="es-ES"/>
        </w:rPr>
        <w:t>3g. Diga: Ahora piens</w:t>
      </w:r>
      <w:r w:rsidR="00BE464D">
        <w:rPr>
          <w:rFonts w:ascii="Calibri" w:eastAsia="Calibri" w:hAnsi="Calibri" w:cs="Vrinda"/>
          <w:lang w:val="es-ES"/>
        </w:rPr>
        <w:t>e</w:t>
      </w:r>
      <w:r w:rsidRPr="0048109E">
        <w:rPr>
          <w:rFonts w:ascii="Calibri" w:eastAsia="Calibri" w:hAnsi="Calibri" w:cs="Vrinda"/>
          <w:lang w:val="es-ES"/>
        </w:rPr>
        <w:t xml:space="preserve"> en un cambio que ha intentado hacer</w:t>
      </w:r>
      <w:r w:rsidR="00E96453">
        <w:rPr>
          <w:rFonts w:ascii="Calibri" w:eastAsia="Calibri" w:hAnsi="Calibri" w:cs="Vrinda"/>
          <w:lang w:val="es-ES"/>
        </w:rPr>
        <w:t>, pero que no ha tenido é</w:t>
      </w:r>
      <w:r w:rsidRPr="0048109E">
        <w:rPr>
          <w:rFonts w:ascii="Calibri" w:eastAsia="Calibri" w:hAnsi="Calibri" w:cs="Vrinda"/>
          <w:lang w:val="es-ES"/>
        </w:rPr>
        <w:t>xito.</w:t>
      </w:r>
    </w:p>
    <w:p w14:paraId="51A9700C" w14:textId="2C3E8759" w:rsidR="0073141F" w:rsidRPr="0048109E" w:rsidRDefault="00BE464D" w:rsidP="00A00DA2">
      <w:pPr>
        <w:pStyle w:val="ListParagraph"/>
        <w:numPr>
          <w:ilvl w:val="0"/>
          <w:numId w:val="55"/>
        </w:numPr>
        <w:tabs>
          <w:tab w:val="left" w:pos="720"/>
        </w:tabs>
        <w:spacing w:after="120" w:line="240" w:lineRule="auto"/>
        <w:rPr>
          <w:rFonts w:ascii="Calibri" w:eastAsia="Times New Roman" w:hAnsi="Calibri" w:cs="Vrinda"/>
          <w:lang w:val="es-ES"/>
        </w:rPr>
      </w:pPr>
      <w:r>
        <w:rPr>
          <w:rFonts w:ascii="Calibri" w:eastAsia="Times New Roman" w:hAnsi="Calibri" w:cs="Vrinda"/>
          <w:lang w:val="es-ES"/>
        </w:rPr>
        <w:t>¿Qué pasó?</w:t>
      </w:r>
    </w:p>
    <w:p w14:paraId="6C3C6EC6" w14:textId="14EB8C3B" w:rsidR="0073141F" w:rsidRPr="0048109E" w:rsidRDefault="0073141F" w:rsidP="00A00DA2">
      <w:pPr>
        <w:pStyle w:val="ListParagraph"/>
        <w:numPr>
          <w:ilvl w:val="0"/>
          <w:numId w:val="55"/>
        </w:numPr>
        <w:tabs>
          <w:tab w:val="left" w:pos="720"/>
        </w:tabs>
        <w:spacing w:after="120" w:line="240" w:lineRule="auto"/>
        <w:rPr>
          <w:rFonts w:ascii="Calibri" w:eastAsia="Times New Roman" w:hAnsi="Calibri" w:cs="Vrinda"/>
          <w:lang w:val="es-ES"/>
        </w:rPr>
      </w:pPr>
      <w:r w:rsidRPr="0048109E">
        <w:rPr>
          <w:rFonts w:ascii="Calibri" w:eastAsia="Times New Roman" w:hAnsi="Calibri" w:cs="Vrinda"/>
          <w:lang w:val="es-ES"/>
        </w:rPr>
        <w:t>¿</w:t>
      </w:r>
      <w:r w:rsidR="00BE464D">
        <w:rPr>
          <w:rFonts w:ascii="Calibri" w:eastAsia="Times New Roman" w:hAnsi="Calibri" w:cs="Vrinda"/>
          <w:lang w:val="es-ES"/>
        </w:rPr>
        <w:t>De qué forma puede explicar su intento a través de este modelo</w:t>
      </w:r>
      <w:r w:rsidRPr="0048109E">
        <w:rPr>
          <w:rFonts w:ascii="Calibri" w:eastAsia="Times New Roman" w:hAnsi="Calibri" w:cs="Vrinda"/>
          <w:lang w:val="es-ES"/>
        </w:rPr>
        <w:t>? ¿O no</w:t>
      </w:r>
      <w:r w:rsidR="00BE464D">
        <w:rPr>
          <w:rFonts w:ascii="Calibri" w:eastAsia="Times New Roman" w:hAnsi="Calibri" w:cs="Vrinda"/>
          <w:lang w:val="es-ES"/>
        </w:rPr>
        <w:t xml:space="preserve"> puede explicarlo</w:t>
      </w:r>
      <w:r w:rsidRPr="0048109E">
        <w:rPr>
          <w:rFonts w:ascii="Calibri" w:eastAsia="Times New Roman" w:hAnsi="Calibri" w:cs="Vrinda"/>
          <w:lang w:val="es-ES"/>
        </w:rPr>
        <w:t>?</w:t>
      </w:r>
    </w:p>
    <w:p w14:paraId="761C8E34" w14:textId="236E0125" w:rsidR="0073141F" w:rsidRPr="0048109E" w:rsidRDefault="00BE464D" w:rsidP="005168EB">
      <w:pPr>
        <w:tabs>
          <w:tab w:val="left" w:pos="630"/>
        </w:tabs>
        <w:spacing w:after="60"/>
        <w:ind w:left="634" w:hanging="360"/>
        <w:rPr>
          <w:rFonts w:ascii="Calibri" w:eastAsia="Calibri" w:hAnsi="Calibri" w:cs="Vrinda"/>
          <w:lang w:val="es-ES"/>
        </w:rPr>
      </w:pPr>
      <w:r>
        <w:rPr>
          <w:rFonts w:ascii="Calibri" w:eastAsia="Calibri" w:hAnsi="Calibri" w:cs="Vrinda"/>
          <w:lang w:val="es-ES"/>
        </w:rPr>
        <w:t>3</w:t>
      </w:r>
      <w:r w:rsidR="005168EB">
        <w:rPr>
          <w:rFonts w:ascii="Calibri" w:eastAsia="Calibri" w:hAnsi="Calibri" w:cs="Vrinda"/>
          <w:lang w:val="es-ES"/>
        </w:rPr>
        <w:t>h</w:t>
      </w:r>
      <w:r>
        <w:rPr>
          <w:rFonts w:ascii="Calibri" w:eastAsia="Calibri" w:hAnsi="Calibri" w:cs="Vrinda"/>
          <w:lang w:val="es-ES"/>
        </w:rPr>
        <w:t>.</w:t>
      </w:r>
      <w:r w:rsidR="00406D06">
        <w:rPr>
          <w:rFonts w:ascii="Calibri" w:eastAsia="Calibri" w:hAnsi="Calibri" w:cs="Vrinda"/>
          <w:lang w:val="es-ES"/>
        </w:rPr>
        <w:t xml:space="preserve"> </w:t>
      </w:r>
      <w:r>
        <w:rPr>
          <w:rFonts w:ascii="Calibri" w:eastAsia="Calibri" w:hAnsi="Calibri" w:cs="Vrinda"/>
          <w:lang w:val="es-ES"/>
        </w:rPr>
        <w:t>Continúe</w:t>
      </w:r>
      <w:r w:rsidR="0073141F" w:rsidRPr="0048109E">
        <w:rPr>
          <w:rFonts w:ascii="Calibri" w:eastAsia="Calibri" w:hAnsi="Calibri" w:cs="Vrinda"/>
          <w:lang w:val="es-ES"/>
        </w:rPr>
        <w:t>: Ahora, vamos a pensar en las comunidades en las que trabaja</w:t>
      </w:r>
      <w:r>
        <w:rPr>
          <w:rFonts w:ascii="Calibri" w:eastAsia="Calibri" w:hAnsi="Calibri" w:cs="Vrinda"/>
          <w:lang w:val="es-ES"/>
        </w:rPr>
        <w:t>n</w:t>
      </w:r>
      <w:r w:rsidR="0073141F" w:rsidRPr="0048109E">
        <w:rPr>
          <w:rFonts w:ascii="Calibri" w:eastAsia="Calibri" w:hAnsi="Calibri" w:cs="Vrinda"/>
          <w:lang w:val="es-ES"/>
        </w:rPr>
        <w:t>. ¿Cuáles son algunos cambios de comportamiento que han estado promoviendo en su trabajo?</w:t>
      </w:r>
    </w:p>
    <w:p w14:paraId="408844D8" w14:textId="11F73851" w:rsidR="0073141F" w:rsidRPr="0048109E" w:rsidRDefault="009529E5" w:rsidP="00FF4A83">
      <w:pPr>
        <w:numPr>
          <w:ilvl w:val="0"/>
          <w:numId w:val="9"/>
        </w:numPr>
        <w:tabs>
          <w:tab w:val="left" w:pos="720"/>
        </w:tabs>
        <w:contextualSpacing/>
        <w:rPr>
          <w:rFonts w:ascii="Calibri" w:eastAsia="Times New Roman" w:hAnsi="Calibri" w:cs="Vrinda"/>
          <w:lang w:val="es-ES"/>
        </w:rPr>
      </w:pPr>
      <w:r>
        <w:rPr>
          <w:rFonts w:ascii="Calibri" w:eastAsia="Times New Roman" w:hAnsi="Calibri" w:cs="Vrinda"/>
          <w:lang w:val="es-ES"/>
        </w:rPr>
        <w:t xml:space="preserve">¿Qué tan fácil o difícil </w:t>
      </w:r>
      <w:r w:rsidR="00BE464D">
        <w:rPr>
          <w:rFonts w:ascii="Calibri" w:eastAsia="Times New Roman" w:hAnsi="Calibri" w:cs="Vrinda"/>
          <w:lang w:val="es-ES"/>
        </w:rPr>
        <w:t xml:space="preserve">ha sido </w:t>
      </w:r>
      <w:r w:rsidR="0073141F" w:rsidRPr="0048109E">
        <w:rPr>
          <w:rFonts w:ascii="Calibri" w:eastAsia="Times New Roman" w:hAnsi="Calibri" w:cs="Vrinda"/>
          <w:lang w:val="es-ES"/>
        </w:rPr>
        <w:t>ver los resultados deseados?</w:t>
      </w:r>
    </w:p>
    <w:p w14:paraId="46C5F84C" w14:textId="252D4B6B" w:rsidR="0073141F" w:rsidRPr="0048109E" w:rsidRDefault="0073141F" w:rsidP="00FF4A83">
      <w:pPr>
        <w:numPr>
          <w:ilvl w:val="0"/>
          <w:numId w:val="9"/>
        </w:numPr>
        <w:tabs>
          <w:tab w:val="left" w:pos="720"/>
        </w:tabs>
        <w:contextualSpacing/>
        <w:rPr>
          <w:rFonts w:ascii="Calibri" w:eastAsia="Times New Roman" w:hAnsi="Calibri" w:cs="Vrinda"/>
          <w:lang w:val="es-ES"/>
        </w:rPr>
      </w:pPr>
      <w:r w:rsidRPr="0048109E">
        <w:rPr>
          <w:rFonts w:ascii="Calibri" w:eastAsia="Times New Roman" w:hAnsi="Calibri" w:cs="Vrinda"/>
          <w:lang w:val="es-ES"/>
        </w:rPr>
        <w:t>Piense</w:t>
      </w:r>
      <w:r w:rsidR="00BE464D">
        <w:rPr>
          <w:rFonts w:ascii="Calibri" w:eastAsia="Times New Roman" w:hAnsi="Calibri" w:cs="Vrinda"/>
          <w:lang w:val="es-ES"/>
        </w:rPr>
        <w:t>n</w:t>
      </w:r>
      <w:r w:rsidRPr="0048109E">
        <w:rPr>
          <w:rFonts w:ascii="Calibri" w:eastAsia="Times New Roman" w:hAnsi="Calibri" w:cs="Vrinda"/>
          <w:lang w:val="es-ES"/>
        </w:rPr>
        <w:t xml:space="preserve"> en la declaración de comportamie</w:t>
      </w:r>
      <w:r w:rsidR="00BE464D">
        <w:rPr>
          <w:rFonts w:ascii="Calibri" w:eastAsia="Times New Roman" w:hAnsi="Calibri" w:cs="Vrinda"/>
          <w:lang w:val="es-ES"/>
        </w:rPr>
        <w:t>nto que acaban de escribir. Pónganse</w:t>
      </w:r>
      <w:r w:rsidRPr="0048109E">
        <w:rPr>
          <w:rFonts w:ascii="Calibri" w:eastAsia="Times New Roman" w:hAnsi="Calibri" w:cs="Vrinda"/>
          <w:lang w:val="es-ES"/>
        </w:rPr>
        <w:t xml:space="preserve"> en el lugar de los miembros de la comunidad en la que trabaja. ¿En qué etapas del cambio cree u</w:t>
      </w:r>
      <w:r w:rsidR="00BE464D">
        <w:rPr>
          <w:rFonts w:ascii="Calibri" w:eastAsia="Times New Roman" w:hAnsi="Calibri" w:cs="Vrinda"/>
          <w:lang w:val="es-ES"/>
        </w:rPr>
        <w:t>sted que la mayoría de ellos están</w:t>
      </w:r>
      <w:r w:rsidRPr="0048109E">
        <w:rPr>
          <w:rFonts w:ascii="Calibri" w:eastAsia="Times New Roman" w:hAnsi="Calibri" w:cs="Vrinda"/>
          <w:lang w:val="es-ES"/>
        </w:rPr>
        <w:t>, en términos de los comportamientos de equidad de género?</w:t>
      </w:r>
    </w:p>
    <w:p w14:paraId="33D34FAE" w14:textId="780C57F0" w:rsidR="0073141F" w:rsidRPr="0048109E" w:rsidRDefault="0073141F" w:rsidP="00FF4A83">
      <w:pPr>
        <w:numPr>
          <w:ilvl w:val="0"/>
          <w:numId w:val="9"/>
        </w:numPr>
        <w:tabs>
          <w:tab w:val="left" w:pos="720"/>
        </w:tabs>
        <w:rPr>
          <w:rFonts w:ascii="Calibri" w:eastAsia="Times New Roman" w:hAnsi="Calibri" w:cs="Vrinda"/>
          <w:lang w:val="es-ES"/>
        </w:rPr>
      </w:pPr>
      <w:r w:rsidRPr="0048109E">
        <w:rPr>
          <w:rFonts w:ascii="Calibri" w:eastAsia="Times New Roman" w:hAnsi="Calibri" w:cs="Vrinda"/>
          <w:lang w:val="es-ES"/>
        </w:rPr>
        <w:t xml:space="preserve">Supongamos que </w:t>
      </w:r>
      <w:r w:rsidR="00BE464D">
        <w:rPr>
          <w:rFonts w:ascii="Calibri" w:eastAsia="Times New Roman" w:hAnsi="Calibri" w:cs="Vrinda"/>
          <w:lang w:val="es-ES"/>
        </w:rPr>
        <w:t>los miembros de la comunidad están</w:t>
      </w:r>
      <w:r w:rsidRPr="0048109E">
        <w:rPr>
          <w:rFonts w:ascii="Calibri" w:eastAsia="Times New Roman" w:hAnsi="Calibri" w:cs="Vrinda"/>
          <w:lang w:val="es-ES"/>
        </w:rPr>
        <w:t xml:space="preserve"> en su mayoría en la contemplación o la preparación para las etapas de acción </w:t>
      </w:r>
      <w:r w:rsidR="009D760E">
        <w:rPr>
          <w:rFonts w:ascii="Calibri" w:eastAsia="Times New Roman" w:hAnsi="Calibri" w:cs="Vrinda"/>
          <w:lang w:val="es-ES"/>
        </w:rPr>
        <w:t xml:space="preserve">– </w:t>
      </w:r>
      <w:r w:rsidRPr="0048109E">
        <w:rPr>
          <w:rFonts w:ascii="Calibri" w:eastAsia="Times New Roman" w:hAnsi="Calibri" w:cs="Vrinda"/>
          <w:lang w:val="es-ES"/>
        </w:rPr>
        <w:t>¿qué cree que ayudaría a los miembros de la comunidad para mover</w:t>
      </w:r>
      <w:r w:rsidR="00BE464D">
        <w:rPr>
          <w:rFonts w:ascii="Calibri" w:eastAsia="Times New Roman" w:hAnsi="Calibri" w:cs="Vrinda"/>
          <w:lang w:val="es-ES"/>
        </w:rPr>
        <w:t>se</w:t>
      </w:r>
      <w:r w:rsidRPr="0048109E">
        <w:rPr>
          <w:rFonts w:ascii="Calibri" w:eastAsia="Times New Roman" w:hAnsi="Calibri" w:cs="Vrinda"/>
          <w:lang w:val="es-ES"/>
        </w:rPr>
        <w:t xml:space="preserve"> la acción?</w:t>
      </w:r>
    </w:p>
    <w:p w14:paraId="4CA49868" w14:textId="47DC6559" w:rsidR="0073141F" w:rsidRPr="0048109E" w:rsidRDefault="00BE464D" w:rsidP="00E22606">
      <w:pPr>
        <w:tabs>
          <w:tab w:val="left" w:pos="630"/>
        </w:tabs>
        <w:ind w:left="630" w:hanging="360"/>
        <w:rPr>
          <w:rFonts w:ascii="Calibri" w:eastAsia="Calibri" w:hAnsi="Calibri" w:cs="Vrinda"/>
          <w:lang w:val="es-ES"/>
        </w:rPr>
      </w:pPr>
      <w:r>
        <w:rPr>
          <w:rFonts w:ascii="Calibri" w:eastAsia="Calibri" w:hAnsi="Calibri" w:cs="Vrinda"/>
          <w:lang w:val="es-ES"/>
        </w:rPr>
        <w:t>3</w:t>
      </w:r>
      <w:r w:rsidR="005168EB">
        <w:rPr>
          <w:rFonts w:ascii="Calibri" w:eastAsia="Calibri" w:hAnsi="Calibri" w:cs="Vrinda"/>
          <w:lang w:val="es-ES"/>
        </w:rPr>
        <w:t>i</w:t>
      </w:r>
      <w:r>
        <w:rPr>
          <w:rFonts w:ascii="Calibri" w:eastAsia="Calibri" w:hAnsi="Calibri" w:cs="Vrinda"/>
          <w:lang w:val="es-ES"/>
        </w:rPr>
        <w:t>. Pida a los participantes que reflexionen</w:t>
      </w:r>
      <w:r w:rsidR="0073141F" w:rsidRPr="0048109E">
        <w:rPr>
          <w:rFonts w:ascii="Calibri" w:eastAsia="Calibri" w:hAnsi="Calibri" w:cs="Vrinda"/>
          <w:lang w:val="es-ES"/>
        </w:rPr>
        <w:t xml:space="preserve"> sobre esta actividad. ¿Sería útil saber </w:t>
      </w:r>
      <w:r>
        <w:rPr>
          <w:rFonts w:ascii="Calibri" w:eastAsia="Calibri" w:hAnsi="Calibri" w:cs="Vrinda"/>
          <w:lang w:val="es-ES"/>
        </w:rPr>
        <w:t>en qué etapa o etapas del cambio están</w:t>
      </w:r>
      <w:r w:rsidR="0073141F" w:rsidRPr="0048109E">
        <w:rPr>
          <w:rFonts w:ascii="Calibri" w:eastAsia="Calibri" w:hAnsi="Calibri" w:cs="Vrinda"/>
          <w:lang w:val="es-ES"/>
        </w:rPr>
        <w:t xml:space="preserve"> </w:t>
      </w:r>
      <w:r>
        <w:rPr>
          <w:rFonts w:ascii="Calibri" w:eastAsia="Calibri" w:hAnsi="Calibri" w:cs="Vrinda"/>
          <w:lang w:val="es-ES"/>
        </w:rPr>
        <w:t>la mayoría de miembros de la comunidad</w:t>
      </w:r>
      <w:r w:rsidR="0073141F" w:rsidRPr="0048109E">
        <w:rPr>
          <w:rFonts w:ascii="Calibri" w:eastAsia="Calibri" w:hAnsi="Calibri" w:cs="Vrinda"/>
          <w:lang w:val="es-ES"/>
        </w:rPr>
        <w:t>? ¿Cómo cree que es posible ob</w:t>
      </w:r>
      <w:r>
        <w:rPr>
          <w:rFonts w:ascii="Calibri" w:eastAsia="Calibri" w:hAnsi="Calibri" w:cs="Vrinda"/>
          <w:lang w:val="es-ES"/>
        </w:rPr>
        <w:t xml:space="preserve">tener esta información? Resuma a medida que refuerza lo siguiente: </w:t>
      </w:r>
      <w:r w:rsidR="0073141F" w:rsidRPr="0048109E">
        <w:rPr>
          <w:rFonts w:ascii="Calibri" w:eastAsia="Calibri" w:hAnsi="Calibri" w:cs="Vrinda"/>
          <w:lang w:val="es-ES"/>
        </w:rPr>
        <w:t>1) el proceso es raramen</w:t>
      </w:r>
      <w:r>
        <w:rPr>
          <w:rFonts w:ascii="Calibri" w:eastAsia="Calibri" w:hAnsi="Calibri" w:cs="Vrinda"/>
          <w:lang w:val="es-ES"/>
        </w:rPr>
        <w:t>te lineal; 2) la gente empieza en</w:t>
      </w:r>
      <w:r w:rsidR="0073141F" w:rsidRPr="0048109E">
        <w:rPr>
          <w:rFonts w:ascii="Calibri" w:eastAsia="Calibri" w:hAnsi="Calibri" w:cs="Vrinda"/>
          <w:lang w:val="es-ES"/>
        </w:rPr>
        <w:t xml:space="preserve"> diferentes etapas; 3) e</w:t>
      </w:r>
      <w:r>
        <w:rPr>
          <w:rFonts w:ascii="Calibri" w:eastAsia="Calibri" w:hAnsi="Calibri" w:cs="Vrinda"/>
          <w:lang w:val="es-ES"/>
        </w:rPr>
        <w:t xml:space="preserve">s común que </w:t>
      </w:r>
      <w:r w:rsidR="00E44474">
        <w:rPr>
          <w:rFonts w:ascii="Calibri" w:eastAsia="Calibri" w:hAnsi="Calibri" w:cs="Vrinda"/>
          <w:lang w:val="es-ES"/>
        </w:rPr>
        <w:t>se salten algunas de</w:t>
      </w:r>
      <w:r>
        <w:rPr>
          <w:rFonts w:ascii="Calibri" w:eastAsia="Calibri" w:hAnsi="Calibri" w:cs="Vrinda"/>
          <w:lang w:val="es-ES"/>
        </w:rPr>
        <w:t xml:space="preserve"> las etapas</w:t>
      </w:r>
      <w:r w:rsidR="0073141F" w:rsidRPr="0048109E">
        <w:rPr>
          <w:rFonts w:ascii="Calibri" w:eastAsia="Calibri" w:hAnsi="Calibri" w:cs="Vrinda"/>
          <w:lang w:val="es-ES"/>
        </w:rPr>
        <w:t xml:space="preserve"> o incluso </w:t>
      </w:r>
      <w:r>
        <w:rPr>
          <w:rFonts w:ascii="Calibri" w:eastAsia="Calibri" w:hAnsi="Calibri" w:cs="Vrinda"/>
          <w:lang w:val="es-ES"/>
        </w:rPr>
        <w:t>que se repitan algunas</w:t>
      </w:r>
      <w:r w:rsidR="0073141F" w:rsidRPr="0048109E">
        <w:rPr>
          <w:rFonts w:ascii="Calibri" w:eastAsia="Calibri" w:hAnsi="Calibri" w:cs="Vrinda"/>
          <w:lang w:val="es-ES"/>
        </w:rPr>
        <w:t>.</w:t>
      </w:r>
    </w:p>
    <w:tbl>
      <w:tblPr>
        <w:tblStyle w:val="TableGrid"/>
        <w:tblW w:w="9360" w:type="dxa"/>
        <w:jc w:val="center"/>
        <w:tblLook w:val="04A0" w:firstRow="1" w:lastRow="0" w:firstColumn="1" w:lastColumn="0" w:noHBand="0" w:noVBand="1"/>
      </w:tblPr>
      <w:tblGrid>
        <w:gridCol w:w="9360"/>
      </w:tblGrid>
      <w:tr w:rsidR="0073141F" w:rsidRPr="005168EB" w14:paraId="0B2A64AD" w14:textId="77777777" w:rsidTr="0083279B">
        <w:trPr>
          <w:trHeight w:val="2511"/>
          <w:jc w:val="center"/>
        </w:trPr>
        <w:tc>
          <w:tcPr>
            <w:tcW w:w="9360" w:type="dxa"/>
            <w:tcBorders>
              <w:top w:val="nil"/>
              <w:left w:val="nil"/>
              <w:bottom w:val="nil"/>
              <w:right w:val="nil"/>
            </w:tcBorders>
            <w:shd w:val="clear" w:color="auto" w:fill="BCC589"/>
          </w:tcPr>
          <w:p w14:paraId="6177B196" w14:textId="2056EAF2" w:rsidR="0073141F" w:rsidRPr="0048109E" w:rsidRDefault="0073141F" w:rsidP="00FF4A83">
            <w:pPr>
              <w:spacing w:before="120" w:after="120"/>
              <w:rPr>
                <w:rFonts w:ascii="Calibri" w:eastAsia="Calibri" w:hAnsi="Calibri" w:cs="Vrinda"/>
                <w:b/>
                <w:lang w:val="es-ES"/>
              </w:rPr>
            </w:pPr>
            <w:r w:rsidRPr="0048109E">
              <w:rPr>
                <w:rFonts w:ascii="Calibri" w:eastAsia="Calibri" w:hAnsi="Calibri" w:cs="Vrinda"/>
                <w:b/>
                <w:lang w:val="es-ES"/>
              </w:rPr>
              <w:t>Ejemplo</w:t>
            </w:r>
            <w:r w:rsidR="00E44474">
              <w:rPr>
                <w:rFonts w:ascii="Calibri" w:eastAsia="Calibri" w:hAnsi="Calibri" w:cs="Vrinda"/>
                <w:b/>
                <w:lang w:val="es-ES"/>
              </w:rPr>
              <w:t xml:space="preserve"> de comportamiento para promover</w:t>
            </w:r>
          </w:p>
          <w:p w14:paraId="28BD8F2C" w14:textId="7D2F8136" w:rsidR="0073141F" w:rsidRPr="0083279B" w:rsidRDefault="0073141F" w:rsidP="0083279B">
            <w:pPr>
              <w:numPr>
                <w:ilvl w:val="0"/>
                <w:numId w:val="10"/>
              </w:numPr>
              <w:spacing w:before="120" w:after="60"/>
              <w:contextualSpacing/>
              <w:rPr>
                <w:rFonts w:ascii="Calibri" w:eastAsia="Times New Roman" w:hAnsi="Calibri" w:cs="Vrinda"/>
                <w:b/>
                <w:lang w:val="es-ES"/>
              </w:rPr>
            </w:pPr>
            <w:r w:rsidRPr="0048109E">
              <w:rPr>
                <w:rFonts w:ascii="Calibri" w:eastAsia="Times New Roman" w:hAnsi="Calibri" w:cs="Vrinda"/>
                <w:lang w:val="es-ES"/>
              </w:rPr>
              <w:t>Toma de Decisiones Compartida</w:t>
            </w:r>
            <w:r w:rsidR="00E44474">
              <w:rPr>
                <w:rFonts w:ascii="Calibri" w:eastAsia="Times New Roman" w:hAnsi="Calibri" w:cs="Vrinda"/>
                <w:lang w:val="es-ES"/>
              </w:rPr>
              <w:t>s</w:t>
            </w:r>
            <w:r w:rsidRPr="0048109E">
              <w:rPr>
                <w:rFonts w:ascii="Calibri" w:eastAsia="Times New Roman" w:hAnsi="Calibri" w:cs="Vrinda"/>
                <w:lang w:val="es-ES"/>
              </w:rPr>
              <w:t>: Mucho</w:t>
            </w:r>
            <w:r w:rsidR="00E44474">
              <w:rPr>
                <w:rFonts w:ascii="Calibri" w:eastAsia="Times New Roman" w:hAnsi="Calibri" w:cs="Vrinda"/>
                <w:lang w:val="es-ES"/>
              </w:rPr>
              <w:t xml:space="preserve">s proyectos están promoviendo que las parejas tomen decisiones conjuntamente. </w:t>
            </w:r>
            <w:r w:rsidRPr="0048109E">
              <w:rPr>
                <w:rFonts w:ascii="Calibri" w:eastAsia="Times New Roman" w:hAnsi="Calibri" w:cs="Vrinda"/>
                <w:lang w:val="es-ES"/>
              </w:rPr>
              <w:t xml:space="preserve">Sabemos que las normas de género y de poder influyen en los resultados de </w:t>
            </w:r>
            <w:r w:rsidR="00E44474">
              <w:rPr>
                <w:rFonts w:ascii="Calibri" w:eastAsia="Times New Roman" w:hAnsi="Calibri" w:cs="Vrinda"/>
                <w:lang w:val="es-ES"/>
              </w:rPr>
              <w:t xml:space="preserve">la </w:t>
            </w:r>
            <w:r w:rsidRPr="0048109E">
              <w:rPr>
                <w:rFonts w:ascii="Calibri" w:eastAsia="Times New Roman" w:hAnsi="Calibri" w:cs="Vrinda"/>
                <w:lang w:val="es-ES"/>
              </w:rPr>
              <w:t>s</w:t>
            </w:r>
            <w:r w:rsidR="001F73BB">
              <w:rPr>
                <w:rFonts w:ascii="Calibri" w:eastAsia="Times New Roman" w:hAnsi="Calibri" w:cs="Vrinda"/>
                <w:lang w:val="es-ES"/>
              </w:rPr>
              <w:t>eguridad alimentaria y nutricional. Cuando las</w:t>
            </w:r>
            <w:r w:rsidRPr="0048109E">
              <w:rPr>
                <w:rFonts w:ascii="Calibri" w:eastAsia="Times New Roman" w:hAnsi="Calibri" w:cs="Vrinda"/>
                <w:lang w:val="es-ES"/>
              </w:rPr>
              <w:t xml:space="preserve"> mujeres y los hombres</w:t>
            </w:r>
            <w:r w:rsidR="001F73BB">
              <w:rPr>
                <w:rFonts w:ascii="Calibri" w:eastAsia="Times New Roman" w:hAnsi="Calibri" w:cs="Vrinda"/>
                <w:lang w:val="es-ES"/>
              </w:rPr>
              <w:t xml:space="preserve"> toman decisiones sobre el uso de los recursos, </w:t>
            </w:r>
            <w:r w:rsidRPr="0048109E">
              <w:rPr>
                <w:rFonts w:ascii="Calibri" w:eastAsia="Times New Roman" w:hAnsi="Calibri" w:cs="Vrinda"/>
                <w:lang w:val="es-ES"/>
              </w:rPr>
              <w:t>puede</w:t>
            </w:r>
            <w:r w:rsidR="001F73BB">
              <w:rPr>
                <w:rFonts w:ascii="Calibri" w:eastAsia="Times New Roman" w:hAnsi="Calibri" w:cs="Vrinda"/>
                <w:lang w:val="es-ES"/>
              </w:rPr>
              <w:t>n</w:t>
            </w:r>
            <w:r w:rsidRPr="0048109E">
              <w:rPr>
                <w:rFonts w:ascii="Calibri" w:eastAsia="Times New Roman" w:hAnsi="Calibri" w:cs="Vrinda"/>
                <w:lang w:val="es-ES"/>
              </w:rPr>
              <w:t xml:space="preserve"> contribu</w:t>
            </w:r>
            <w:r w:rsidR="001F73BB">
              <w:rPr>
                <w:rFonts w:ascii="Calibri" w:eastAsia="Times New Roman" w:hAnsi="Calibri" w:cs="Vrinda"/>
                <w:lang w:val="es-ES"/>
              </w:rPr>
              <w:t>ir al bienestar de sus familias. De la misma manera, afectará positivamente,</w:t>
            </w:r>
            <w:r w:rsidR="00406D06">
              <w:rPr>
                <w:rFonts w:ascii="Calibri" w:eastAsia="Times New Roman" w:hAnsi="Calibri" w:cs="Vrinda"/>
                <w:lang w:val="es-ES"/>
              </w:rPr>
              <w:t xml:space="preserve"> </w:t>
            </w:r>
            <w:r w:rsidR="001F73BB">
              <w:rPr>
                <w:rFonts w:ascii="Calibri" w:eastAsia="Times New Roman" w:hAnsi="Calibri" w:cs="Vrinda"/>
                <w:lang w:val="es-ES"/>
              </w:rPr>
              <w:t>la</w:t>
            </w:r>
            <w:r w:rsidR="00406D06">
              <w:rPr>
                <w:rFonts w:ascii="Calibri" w:eastAsia="Times New Roman" w:hAnsi="Calibri" w:cs="Vrinda"/>
                <w:lang w:val="es-ES"/>
              </w:rPr>
              <w:t xml:space="preserve"> </w:t>
            </w:r>
            <w:r w:rsidRPr="0048109E">
              <w:rPr>
                <w:rFonts w:ascii="Calibri" w:eastAsia="Times New Roman" w:hAnsi="Calibri" w:cs="Vrinda"/>
                <w:lang w:val="es-ES"/>
              </w:rPr>
              <w:t>toma de decisiones en conjunto sobre la búsqueda de los servicios de salud,</w:t>
            </w:r>
            <w:r w:rsidR="001F73BB">
              <w:rPr>
                <w:rFonts w:ascii="Calibri" w:eastAsia="Times New Roman" w:hAnsi="Calibri" w:cs="Vrinda"/>
                <w:lang w:val="es-ES"/>
              </w:rPr>
              <w:t xml:space="preserve"> y la producción, compra y preparación de alimentos </w:t>
            </w:r>
            <w:r w:rsidRPr="0048109E">
              <w:rPr>
                <w:rFonts w:ascii="Calibri" w:eastAsia="Times New Roman" w:hAnsi="Calibri" w:cs="Vrinda"/>
                <w:lang w:val="es-ES"/>
              </w:rPr>
              <w:t>nutritivos para sus familias.</w:t>
            </w:r>
          </w:p>
        </w:tc>
      </w:tr>
    </w:tbl>
    <w:p w14:paraId="74650494" w14:textId="0ECDD8DA" w:rsidR="0073141F" w:rsidRPr="0048109E" w:rsidRDefault="0073141F" w:rsidP="00E22606">
      <w:pPr>
        <w:tabs>
          <w:tab w:val="left" w:pos="720"/>
        </w:tabs>
        <w:spacing w:before="120"/>
        <w:rPr>
          <w:rFonts w:ascii="Calibri" w:eastAsia="Times New Roman" w:hAnsi="Calibri" w:cs="Vrinda"/>
          <w:lang w:val="es-ES"/>
        </w:rPr>
      </w:pPr>
      <w:r w:rsidRPr="0048109E">
        <w:rPr>
          <w:rFonts w:ascii="Calibri" w:eastAsia="Times New Roman" w:hAnsi="Calibri" w:cs="Vrinda"/>
          <w:lang w:val="es-ES"/>
        </w:rPr>
        <w:t>5. Discusión (10 min)</w:t>
      </w:r>
    </w:p>
    <w:p w14:paraId="04AC256C" w14:textId="1E8297D6" w:rsidR="0073141F" w:rsidRPr="0048109E" w:rsidRDefault="001F73BB" w:rsidP="00E22606">
      <w:pPr>
        <w:pStyle w:val="ListParagraph"/>
        <w:numPr>
          <w:ilvl w:val="0"/>
          <w:numId w:val="10"/>
        </w:numPr>
        <w:tabs>
          <w:tab w:val="left" w:pos="720"/>
        </w:tabs>
        <w:spacing w:after="120" w:line="240" w:lineRule="auto"/>
        <w:ind w:left="540" w:hanging="270"/>
        <w:rPr>
          <w:rFonts w:ascii="Calibri" w:eastAsia="Times New Roman" w:hAnsi="Calibri" w:cs="Vrinda"/>
          <w:lang w:val="es-ES"/>
        </w:rPr>
      </w:pPr>
      <w:r>
        <w:rPr>
          <w:rFonts w:ascii="Calibri" w:eastAsia="Times New Roman" w:hAnsi="Calibri" w:cs="Vrinda"/>
          <w:lang w:val="es-ES"/>
        </w:rPr>
        <w:t xml:space="preserve">Hace unos momentos hicimos </w:t>
      </w:r>
      <w:r w:rsidR="0073141F" w:rsidRPr="0048109E">
        <w:rPr>
          <w:rFonts w:ascii="Calibri" w:eastAsia="Times New Roman" w:hAnsi="Calibri" w:cs="Vrinda"/>
          <w:lang w:val="es-ES"/>
        </w:rPr>
        <w:t xml:space="preserve">el </w:t>
      </w:r>
      <w:r w:rsidR="009529E5">
        <w:rPr>
          <w:rFonts w:ascii="Calibri" w:eastAsia="Times New Roman" w:hAnsi="Calibri" w:cs="Vrinda"/>
          <w:lang w:val="es-ES"/>
        </w:rPr>
        <w:t>“</w:t>
      </w:r>
      <w:r w:rsidR="008877AC">
        <w:rPr>
          <w:rFonts w:ascii="Calibri" w:eastAsia="Times New Roman" w:hAnsi="Calibri" w:cs="Vrinda"/>
          <w:lang w:val="es-ES"/>
        </w:rPr>
        <w:t>e</w:t>
      </w:r>
      <w:r w:rsidR="009529E5">
        <w:rPr>
          <w:rFonts w:ascii="Calibri" w:eastAsia="Times New Roman" w:hAnsi="Calibri" w:cs="Vrinda"/>
          <w:lang w:val="es-ES"/>
        </w:rPr>
        <w:t>jercicio de ejercicio</w:t>
      </w:r>
      <w:r>
        <w:rPr>
          <w:rFonts w:ascii="Calibri" w:eastAsia="Times New Roman" w:hAnsi="Calibri" w:cs="Vrinda"/>
          <w:lang w:val="es-ES"/>
        </w:rPr>
        <w:t>”, practicamos la redacción de</w:t>
      </w:r>
      <w:r w:rsidR="0073141F" w:rsidRPr="0048109E">
        <w:rPr>
          <w:rFonts w:ascii="Calibri" w:eastAsia="Times New Roman" w:hAnsi="Calibri" w:cs="Vrinda"/>
          <w:lang w:val="es-ES"/>
        </w:rPr>
        <w:t xml:space="preserve"> declaraciones de comportamiento claras y específicas, y explor</w:t>
      </w:r>
      <w:r>
        <w:rPr>
          <w:rFonts w:ascii="Calibri" w:eastAsia="Times New Roman" w:hAnsi="Calibri" w:cs="Vrinda"/>
          <w:lang w:val="es-ES"/>
        </w:rPr>
        <w:t>amos la Teoría de las etapas del cambio</w:t>
      </w:r>
      <w:r w:rsidR="0073141F" w:rsidRPr="0048109E">
        <w:rPr>
          <w:rFonts w:ascii="Calibri" w:eastAsia="Times New Roman" w:hAnsi="Calibri" w:cs="Vrinda"/>
          <w:lang w:val="es-ES"/>
        </w:rPr>
        <w:t>. Esto p</w:t>
      </w:r>
      <w:r>
        <w:rPr>
          <w:rFonts w:ascii="Calibri" w:eastAsia="Times New Roman" w:hAnsi="Calibri" w:cs="Vrinda"/>
          <w:lang w:val="es-ES"/>
        </w:rPr>
        <w:t>robablemente fue una revisión para</w:t>
      </w:r>
      <w:r w:rsidR="0073141F" w:rsidRPr="0048109E">
        <w:rPr>
          <w:rFonts w:ascii="Calibri" w:eastAsia="Times New Roman" w:hAnsi="Calibri" w:cs="Vrinda"/>
          <w:lang w:val="es-ES"/>
        </w:rPr>
        <w:t xml:space="preserve"> algunos de ustedes que son los profesio</w:t>
      </w:r>
      <w:r>
        <w:rPr>
          <w:rFonts w:ascii="Calibri" w:eastAsia="Times New Roman" w:hAnsi="Calibri" w:cs="Vrinda"/>
          <w:lang w:val="es-ES"/>
        </w:rPr>
        <w:t xml:space="preserve">nales con más experiencia en el Cambio Social y de Comportamiento, pero pudieron haber sido </w:t>
      </w:r>
      <w:r w:rsidR="0073141F" w:rsidRPr="0048109E">
        <w:rPr>
          <w:rFonts w:ascii="Calibri" w:eastAsia="Times New Roman" w:hAnsi="Calibri" w:cs="Vrinda"/>
          <w:lang w:val="es-ES"/>
        </w:rPr>
        <w:t xml:space="preserve">nuevos conceptos </w:t>
      </w:r>
      <w:r>
        <w:rPr>
          <w:rFonts w:ascii="Calibri" w:eastAsia="Times New Roman" w:hAnsi="Calibri" w:cs="Vrinda"/>
          <w:lang w:val="es-ES"/>
        </w:rPr>
        <w:t>para</w:t>
      </w:r>
      <w:r w:rsidR="0073141F" w:rsidRPr="0048109E">
        <w:rPr>
          <w:rFonts w:ascii="Calibri" w:eastAsia="Times New Roman" w:hAnsi="Calibri" w:cs="Vrinda"/>
          <w:lang w:val="es-ES"/>
        </w:rPr>
        <w:t xml:space="preserve"> los demás.</w:t>
      </w:r>
    </w:p>
    <w:p w14:paraId="35864E05" w14:textId="28E99B85" w:rsidR="0073141F" w:rsidRPr="0048109E" w:rsidRDefault="001F73BB" w:rsidP="00E22606">
      <w:pPr>
        <w:pStyle w:val="ListParagraph"/>
        <w:numPr>
          <w:ilvl w:val="0"/>
          <w:numId w:val="10"/>
        </w:numPr>
        <w:tabs>
          <w:tab w:val="left" w:pos="720"/>
        </w:tabs>
        <w:spacing w:after="120" w:line="240" w:lineRule="auto"/>
        <w:ind w:left="540" w:hanging="270"/>
        <w:rPr>
          <w:rFonts w:ascii="Calibri" w:eastAsia="Times New Roman" w:hAnsi="Calibri" w:cs="Vrinda"/>
          <w:lang w:val="es-ES"/>
        </w:rPr>
      </w:pPr>
      <w:r>
        <w:rPr>
          <w:rFonts w:ascii="Calibri" w:eastAsia="Times New Roman" w:hAnsi="Calibri" w:cs="Vrinda"/>
          <w:lang w:val="es-ES"/>
        </w:rPr>
        <w:t>Para ustedes, ¿Qué se destaca de</w:t>
      </w:r>
      <w:r w:rsidR="0073141F" w:rsidRPr="0048109E">
        <w:rPr>
          <w:rFonts w:ascii="Calibri" w:eastAsia="Times New Roman" w:hAnsi="Calibri" w:cs="Vrinda"/>
          <w:lang w:val="es-ES"/>
        </w:rPr>
        <w:t xml:space="preserve"> estas actividades que acab</w:t>
      </w:r>
      <w:r>
        <w:rPr>
          <w:rFonts w:ascii="Calibri" w:eastAsia="Times New Roman" w:hAnsi="Calibri" w:cs="Vrinda"/>
          <w:lang w:val="es-ES"/>
        </w:rPr>
        <w:t>amos de hacer? ¿Hubo algo que le sorprendiera</w:t>
      </w:r>
      <w:r w:rsidR="0073141F" w:rsidRPr="0048109E">
        <w:rPr>
          <w:rFonts w:ascii="Calibri" w:eastAsia="Times New Roman" w:hAnsi="Calibri" w:cs="Vrinda"/>
          <w:lang w:val="es-ES"/>
        </w:rPr>
        <w:t>?</w:t>
      </w:r>
    </w:p>
    <w:p w14:paraId="56A066CF" w14:textId="5159E978" w:rsidR="0073141F" w:rsidRPr="0048109E" w:rsidRDefault="001F73BB" w:rsidP="00E22606">
      <w:pPr>
        <w:pStyle w:val="ListParagraph"/>
        <w:numPr>
          <w:ilvl w:val="0"/>
          <w:numId w:val="10"/>
        </w:numPr>
        <w:tabs>
          <w:tab w:val="left" w:pos="720"/>
        </w:tabs>
        <w:spacing w:after="120" w:line="240" w:lineRule="auto"/>
        <w:ind w:left="540" w:hanging="270"/>
        <w:rPr>
          <w:rFonts w:ascii="Calibri" w:eastAsia="Times New Roman" w:hAnsi="Calibri" w:cs="Vrinda"/>
          <w:lang w:val="es-ES"/>
        </w:rPr>
      </w:pPr>
      <w:r>
        <w:rPr>
          <w:rFonts w:ascii="Calibri" w:eastAsia="Times New Roman" w:hAnsi="Calibri" w:cs="Vrinda"/>
          <w:lang w:val="es-ES"/>
        </w:rPr>
        <w:t xml:space="preserve">¿Qué conexiones hizo </w:t>
      </w:r>
      <w:r w:rsidR="0073141F" w:rsidRPr="0048109E">
        <w:rPr>
          <w:rFonts w:ascii="Calibri" w:eastAsia="Times New Roman" w:hAnsi="Calibri" w:cs="Vrinda"/>
          <w:lang w:val="es-ES"/>
        </w:rPr>
        <w:t xml:space="preserve">con las actividades y </w:t>
      </w:r>
      <w:r>
        <w:rPr>
          <w:rFonts w:ascii="Calibri" w:eastAsia="Times New Roman" w:hAnsi="Calibri" w:cs="Vrinda"/>
          <w:lang w:val="es-ES"/>
        </w:rPr>
        <w:t>con algo de</w:t>
      </w:r>
      <w:r w:rsidR="0073141F" w:rsidRPr="0048109E">
        <w:rPr>
          <w:rFonts w:ascii="Calibri" w:eastAsia="Times New Roman" w:hAnsi="Calibri" w:cs="Vrinda"/>
          <w:lang w:val="es-ES"/>
        </w:rPr>
        <w:t xml:space="preserve"> su propia vida o trabajo?</w:t>
      </w:r>
    </w:p>
    <w:p w14:paraId="75D1F854" w14:textId="0AE01885" w:rsidR="006C5B24" w:rsidRPr="0048109E" w:rsidRDefault="001F73BB" w:rsidP="00E360BE">
      <w:pPr>
        <w:pStyle w:val="ListParagraph"/>
        <w:numPr>
          <w:ilvl w:val="0"/>
          <w:numId w:val="10"/>
        </w:numPr>
        <w:tabs>
          <w:tab w:val="left" w:pos="720"/>
        </w:tabs>
        <w:spacing w:after="120" w:line="240" w:lineRule="auto"/>
        <w:ind w:left="540" w:hanging="270"/>
        <w:rPr>
          <w:rFonts w:ascii="Calibri" w:eastAsia="Times New Roman" w:hAnsi="Calibri" w:cs="Vrinda"/>
          <w:lang w:val="es-ES"/>
        </w:rPr>
        <w:sectPr w:rsidR="006C5B24" w:rsidRPr="0048109E" w:rsidSect="00A70E9D">
          <w:footerReference w:type="even" r:id="rId48"/>
          <w:footerReference w:type="default" r:id="rId49"/>
          <w:endnotePr>
            <w:numFmt w:val="decimal"/>
            <w:numRestart w:val="eachSect"/>
          </w:endnotePr>
          <w:pgSz w:w="12240" w:h="15840" w:code="1"/>
          <w:pgMar w:top="1440" w:right="1296" w:bottom="1440" w:left="1584" w:header="720" w:footer="720" w:gutter="0"/>
          <w:cols w:space="720"/>
          <w:docGrid w:linePitch="360"/>
        </w:sectPr>
      </w:pPr>
      <w:r>
        <w:rPr>
          <w:rFonts w:ascii="Calibri" w:eastAsia="Times New Roman" w:hAnsi="Calibri" w:cs="Vrinda"/>
          <w:lang w:val="es-ES"/>
        </w:rPr>
        <w:t>Resuma la discusión diciendo: Como hemos</w:t>
      </w:r>
      <w:r w:rsidR="0073141F" w:rsidRPr="0048109E">
        <w:rPr>
          <w:rFonts w:ascii="Calibri" w:eastAsia="Times New Roman" w:hAnsi="Calibri" w:cs="Vrinda"/>
          <w:lang w:val="es-ES"/>
        </w:rPr>
        <w:t xml:space="preserve"> visto, el cambio de comportamiento en nuestra propia vida muchas veces no es tan fácil. Por lo tanto, no debe sorprender</w:t>
      </w:r>
      <w:r>
        <w:rPr>
          <w:rFonts w:ascii="Calibri" w:eastAsia="Times New Roman" w:hAnsi="Calibri" w:cs="Vrinda"/>
          <w:lang w:val="es-ES"/>
        </w:rPr>
        <w:t>nos</w:t>
      </w:r>
      <w:r w:rsidR="0073141F" w:rsidRPr="0048109E">
        <w:rPr>
          <w:rFonts w:ascii="Calibri" w:eastAsia="Times New Roman" w:hAnsi="Calibri" w:cs="Vrinda"/>
          <w:lang w:val="es-ES"/>
        </w:rPr>
        <w:t xml:space="preserve"> que es un</w:t>
      </w:r>
      <w:r>
        <w:rPr>
          <w:rFonts w:ascii="Calibri" w:eastAsia="Times New Roman" w:hAnsi="Calibri" w:cs="Vrinda"/>
          <w:lang w:val="es-ES"/>
        </w:rPr>
        <w:t xml:space="preserve"> verdadero</w:t>
      </w:r>
      <w:r w:rsidR="0073141F" w:rsidRPr="0048109E">
        <w:rPr>
          <w:rFonts w:ascii="Calibri" w:eastAsia="Times New Roman" w:hAnsi="Calibri" w:cs="Vrinda"/>
          <w:lang w:val="es-ES"/>
        </w:rPr>
        <w:t xml:space="preserve"> reto en las comunidades en las que trabajamos.</w:t>
      </w:r>
    </w:p>
    <w:p w14:paraId="7E890D3C" w14:textId="00A46754" w:rsidR="0073141F" w:rsidRPr="0048109E" w:rsidRDefault="001F73BB" w:rsidP="00761F3D">
      <w:pPr>
        <w:pStyle w:val="Heading2"/>
        <w:rPr>
          <w:lang w:val="es-ES"/>
        </w:rPr>
      </w:pPr>
      <w:bookmarkStart w:id="36" w:name="_Toc492549113"/>
      <w:r>
        <w:rPr>
          <w:lang w:val="es-ES"/>
        </w:rPr>
        <w:t xml:space="preserve">Rotafolios de muestra para el </w:t>
      </w:r>
      <w:r w:rsidR="008877AC">
        <w:rPr>
          <w:lang w:val="es-ES"/>
        </w:rPr>
        <w:t>e</w:t>
      </w:r>
      <w:r w:rsidR="00141E43" w:rsidRPr="0048109E">
        <w:rPr>
          <w:lang w:val="es-ES"/>
        </w:rPr>
        <w:t xml:space="preserve">jercicio </w:t>
      </w:r>
      <w:r w:rsidR="009529E5">
        <w:rPr>
          <w:lang w:val="es-ES"/>
        </w:rPr>
        <w:t>de</w:t>
      </w:r>
      <w:r w:rsidR="00141E43" w:rsidRPr="0048109E">
        <w:rPr>
          <w:lang w:val="es-ES"/>
        </w:rPr>
        <w:t xml:space="preserve"> ejercicio</w:t>
      </w:r>
      <w:bookmarkEnd w:id="36"/>
    </w:p>
    <w:p w14:paraId="6ACDAC6F" w14:textId="5773612E" w:rsidR="0073141F" w:rsidRPr="0048109E" w:rsidRDefault="0073141F" w:rsidP="00FF4A83">
      <w:pPr>
        <w:rPr>
          <w:rFonts w:ascii="Calibri" w:eastAsia="Calibri" w:hAnsi="Calibri" w:cs="Vrinda"/>
          <w:lang w:val="es-ES"/>
        </w:rPr>
      </w:pPr>
      <w:r w:rsidRPr="0048109E">
        <w:rPr>
          <w:rFonts w:ascii="Calibri" w:eastAsia="Calibri" w:hAnsi="Calibri" w:cs="Vrinda"/>
          <w:b/>
          <w:bCs/>
          <w:lang w:val="es-ES"/>
        </w:rPr>
        <w:t>Nota para el facilitador</w:t>
      </w:r>
      <w:r w:rsidRPr="0048109E">
        <w:rPr>
          <w:rFonts w:ascii="Calibri" w:eastAsia="Calibri" w:hAnsi="Calibri" w:cs="Vrinda"/>
          <w:lang w:val="es-ES"/>
        </w:rPr>
        <w:t xml:space="preserve">: Esta es una actividad que </w:t>
      </w:r>
      <w:r w:rsidR="009725BE">
        <w:rPr>
          <w:rFonts w:ascii="Calibri" w:eastAsia="Calibri" w:hAnsi="Calibri" w:cs="Vrinda"/>
          <w:lang w:val="es-ES"/>
        </w:rPr>
        <w:t xml:space="preserve">invita a las personas a reconocer que, aunque tengan </w:t>
      </w:r>
      <w:r w:rsidRPr="0048109E">
        <w:rPr>
          <w:rFonts w:ascii="Calibri" w:eastAsia="Calibri" w:hAnsi="Calibri" w:cs="Vrinda"/>
          <w:lang w:val="es-ES"/>
        </w:rPr>
        <w:t xml:space="preserve">los conocimientos y creencias sobre el valor de un comportamiento, </w:t>
      </w:r>
      <w:r w:rsidR="009725BE">
        <w:rPr>
          <w:rFonts w:ascii="Calibri" w:eastAsia="Calibri" w:hAnsi="Calibri" w:cs="Vrinda"/>
          <w:lang w:val="es-ES"/>
        </w:rPr>
        <w:t>no necesariamente significa que lo estén practicando. Los te</w:t>
      </w:r>
      <w:r w:rsidR="00E96453">
        <w:rPr>
          <w:rFonts w:ascii="Calibri" w:eastAsia="Calibri" w:hAnsi="Calibri" w:cs="Vrinda"/>
          <w:lang w:val="es-ES"/>
        </w:rPr>
        <w:t xml:space="preserve">mas puedes ser </w:t>
      </w:r>
      <w:r w:rsidR="009725BE">
        <w:rPr>
          <w:rFonts w:ascii="Calibri" w:eastAsia="Calibri" w:hAnsi="Calibri" w:cs="Vrinda"/>
          <w:lang w:val="es-ES"/>
        </w:rPr>
        <w:t>sustituidos para lo que mejor fu</w:t>
      </w:r>
      <w:r w:rsidR="009529E5">
        <w:rPr>
          <w:rFonts w:ascii="Calibri" w:eastAsia="Calibri" w:hAnsi="Calibri" w:cs="Vrinda"/>
          <w:lang w:val="es-ES"/>
        </w:rPr>
        <w:t xml:space="preserve">ncione para su grupo. Si fuera </w:t>
      </w:r>
      <w:r w:rsidR="009725BE">
        <w:rPr>
          <w:rFonts w:ascii="Calibri" w:eastAsia="Calibri" w:hAnsi="Calibri" w:cs="Vrinda"/>
          <w:lang w:val="es-ES"/>
        </w:rPr>
        <w:t xml:space="preserve">necesario </w:t>
      </w:r>
      <w:r w:rsidRPr="0048109E">
        <w:rPr>
          <w:rFonts w:ascii="Calibri" w:eastAsia="Calibri" w:hAnsi="Calibri" w:cs="Vrinda"/>
          <w:lang w:val="es-ES"/>
        </w:rPr>
        <w:t>ahorrar tiempo</w:t>
      </w:r>
      <w:r w:rsidR="009725BE">
        <w:rPr>
          <w:rFonts w:ascii="Calibri" w:eastAsia="Calibri" w:hAnsi="Calibri" w:cs="Vrinda"/>
          <w:lang w:val="es-ES"/>
        </w:rPr>
        <w:t xml:space="preserve">, la actividad se puede </w:t>
      </w:r>
      <w:r w:rsidRPr="0048109E">
        <w:rPr>
          <w:rFonts w:ascii="Calibri" w:eastAsia="Calibri" w:hAnsi="Calibri" w:cs="Vrinda"/>
          <w:lang w:val="es-ES"/>
        </w:rPr>
        <w:t>acortar</w:t>
      </w:r>
      <w:r w:rsidR="009725BE">
        <w:rPr>
          <w:rFonts w:ascii="Calibri" w:eastAsia="Calibri" w:hAnsi="Calibri" w:cs="Vrinda"/>
          <w:lang w:val="es-ES"/>
        </w:rPr>
        <w:t xml:space="preserve"> a so</w:t>
      </w:r>
      <w:r w:rsidRPr="0048109E">
        <w:rPr>
          <w:rFonts w:ascii="Calibri" w:eastAsia="Calibri" w:hAnsi="Calibri" w:cs="Vrinda"/>
          <w:lang w:val="es-ES"/>
        </w:rPr>
        <w:t>lo</w:t>
      </w:r>
      <w:r w:rsidR="009725BE">
        <w:rPr>
          <w:rFonts w:ascii="Calibri" w:eastAsia="Calibri" w:hAnsi="Calibri" w:cs="Vrinda"/>
          <w:lang w:val="es-ES"/>
        </w:rPr>
        <w:t xml:space="preserve"> presentar</w:t>
      </w:r>
      <w:r w:rsidRPr="0048109E">
        <w:rPr>
          <w:rFonts w:ascii="Calibri" w:eastAsia="Calibri" w:hAnsi="Calibri" w:cs="Vrinda"/>
          <w:lang w:val="es-ES"/>
        </w:rPr>
        <w:t xml:space="preserve"> el conocimiento y </w:t>
      </w:r>
      <w:r w:rsidR="009725BE">
        <w:rPr>
          <w:rFonts w:ascii="Calibri" w:eastAsia="Calibri" w:hAnsi="Calibri" w:cs="Vrinda"/>
          <w:lang w:val="es-ES"/>
        </w:rPr>
        <w:t xml:space="preserve">la práctica, en lugar de abordar </w:t>
      </w:r>
      <w:r w:rsidRPr="0048109E">
        <w:rPr>
          <w:rFonts w:ascii="Calibri" w:eastAsia="Calibri" w:hAnsi="Calibri" w:cs="Vrinda"/>
          <w:lang w:val="es-ES"/>
        </w:rPr>
        <w:t>conocimientos, creencias y práctica.</w:t>
      </w:r>
    </w:p>
    <w:p w14:paraId="6F5CFF0E" w14:textId="0A75EB50" w:rsidR="0073141F" w:rsidRPr="0048109E" w:rsidRDefault="009725BE" w:rsidP="00761F3D">
      <w:pPr>
        <w:pStyle w:val="Heading3"/>
        <w:rPr>
          <w:rFonts w:eastAsia="Times New Roman"/>
          <w:lang w:val="es-ES"/>
        </w:rPr>
      </w:pPr>
      <w:bookmarkStart w:id="37" w:name="_Toc492549114"/>
      <w:r>
        <w:rPr>
          <w:rFonts w:eastAsia="Times New Roman"/>
          <w:lang w:val="es-ES"/>
        </w:rPr>
        <w:t xml:space="preserve">El </w:t>
      </w:r>
      <w:r w:rsidR="008877AC">
        <w:rPr>
          <w:rFonts w:eastAsia="Times New Roman"/>
          <w:lang w:val="es-ES"/>
        </w:rPr>
        <w:t>e</w:t>
      </w:r>
      <w:r w:rsidR="00141E43" w:rsidRPr="0048109E">
        <w:rPr>
          <w:rFonts w:eastAsia="Times New Roman"/>
          <w:lang w:val="es-ES"/>
        </w:rPr>
        <w:t xml:space="preserve">jercicio </w:t>
      </w:r>
      <w:r w:rsidR="009529E5">
        <w:rPr>
          <w:rFonts w:eastAsia="Times New Roman"/>
          <w:lang w:val="es-ES"/>
        </w:rPr>
        <w:t>de</w:t>
      </w:r>
      <w:r w:rsidR="00141E43" w:rsidRPr="0048109E">
        <w:rPr>
          <w:rFonts w:eastAsia="Times New Roman"/>
          <w:lang w:val="es-ES"/>
        </w:rPr>
        <w:t xml:space="preserve"> ejercicio</w:t>
      </w:r>
      <w:bookmarkEnd w:id="37"/>
    </w:p>
    <w:p w14:paraId="5DB1A91B" w14:textId="005FE6E4" w:rsidR="0073141F" w:rsidRPr="0048109E" w:rsidRDefault="004C5417" w:rsidP="00FF4A83">
      <w:pPr>
        <w:spacing w:line="252" w:lineRule="auto"/>
        <w:ind w:left="720"/>
        <w:rPr>
          <w:rFonts w:ascii="Calibri" w:eastAsia="Times New Roman" w:hAnsi="Calibri" w:cs="Vrinda"/>
          <w:lang w:val="es-ES"/>
        </w:rPr>
      </w:pPr>
      <w:r>
        <w:rPr>
          <w:rFonts w:ascii="Calibri" w:eastAsia="Times New Roman" w:hAnsi="Calibri" w:cs="Vrinda"/>
          <w:b/>
          <w:lang w:val="es-ES"/>
        </w:rPr>
        <w:t>Meta de</w:t>
      </w:r>
      <w:r w:rsidR="00E31855">
        <w:rPr>
          <w:rFonts w:ascii="Calibri" w:eastAsia="Times New Roman" w:hAnsi="Calibri" w:cs="Vrinda"/>
          <w:b/>
          <w:lang w:val="es-ES"/>
        </w:rPr>
        <w:t>l</w:t>
      </w:r>
      <w:r>
        <w:rPr>
          <w:rFonts w:ascii="Calibri" w:eastAsia="Times New Roman" w:hAnsi="Calibri" w:cs="Vrinda"/>
          <w:b/>
          <w:lang w:val="es-ES"/>
        </w:rPr>
        <w:t xml:space="preserve"> </w:t>
      </w:r>
      <w:r w:rsidR="00E31855">
        <w:rPr>
          <w:rFonts w:ascii="Calibri" w:eastAsia="Times New Roman" w:hAnsi="Calibri" w:cs="Vrinda"/>
          <w:b/>
          <w:lang w:val="es-ES"/>
        </w:rPr>
        <w:t>c</w:t>
      </w:r>
      <w:r w:rsidR="0073141F" w:rsidRPr="0048109E">
        <w:rPr>
          <w:rFonts w:ascii="Calibri" w:eastAsia="Times New Roman" w:hAnsi="Calibri" w:cs="Vrinda"/>
          <w:b/>
          <w:lang w:val="es-ES"/>
        </w:rPr>
        <w:t xml:space="preserve">ambio de </w:t>
      </w:r>
      <w:r>
        <w:rPr>
          <w:rFonts w:ascii="Calibri" w:eastAsia="Times New Roman" w:hAnsi="Calibri" w:cs="Vrinda"/>
          <w:b/>
          <w:lang w:val="es-ES"/>
        </w:rPr>
        <w:t>c</w:t>
      </w:r>
      <w:r w:rsidR="0073141F" w:rsidRPr="0048109E">
        <w:rPr>
          <w:rFonts w:ascii="Calibri" w:eastAsia="Times New Roman" w:hAnsi="Calibri" w:cs="Vrinda"/>
          <w:b/>
          <w:lang w:val="es-ES"/>
        </w:rPr>
        <w:t xml:space="preserve">omportamiento </w:t>
      </w:r>
      <w:r w:rsidR="009725BE">
        <w:rPr>
          <w:rFonts w:ascii="Calibri" w:eastAsia="Times New Roman" w:hAnsi="Calibri" w:cs="Vrinda"/>
          <w:lang w:val="es-ES"/>
        </w:rPr>
        <w:t>(Rotafolio 1): Adultos</w:t>
      </w:r>
      <w:r>
        <w:rPr>
          <w:rFonts w:ascii="Calibri" w:eastAsia="Times New Roman" w:hAnsi="Calibri" w:cs="Vrinda"/>
          <w:lang w:val="es-ES"/>
        </w:rPr>
        <w:t xml:space="preserve"> destinatarios</w:t>
      </w:r>
      <w:r w:rsidR="0073141F" w:rsidRPr="0048109E">
        <w:rPr>
          <w:rFonts w:ascii="Calibri" w:eastAsia="Times New Roman" w:hAnsi="Calibri" w:cs="Vrinda"/>
          <w:lang w:val="es-ES"/>
        </w:rPr>
        <w:t xml:space="preserve"> </w:t>
      </w:r>
      <w:r w:rsidR="009725BE">
        <w:rPr>
          <w:rFonts w:ascii="Calibri" w:eastAsia="Times New Roman" w:hAnsi="Calibri" w:cs="Vrinda"/>
          <w:lang w:val="es-ES"/>
        </w:rPr>
        <w:t>realizan</w:t>
      </w:r>
      <w:r w:rsidR="0073141F" w:rsidRPr="0048109E">
        <w:rPr>
          <w:rFonts w:ascii="Calibri" w:eastAsia="Times New Roman" w:hAnsi="Calibri" w:cs="Vrinda"/>
          <w:lang w:val="es-ES"/>
        </w:rPr>
        <w:t xml:space="preserve"> al menos 30 minutos de ejercicio físico moderado cuatro o más veces por semana.</w:t>
      </w:r>
    </w:p>
    <w:p w14:paraId="03B155BE" w14:textId="514C78CF" w:rsidR="0073141F" w:rsidRPr="0048109E" w:rsidRDefault="0073141F" w:rsidP="00FF4A83">
      <w:pPr>
        <w:spacing w:line="252" w:lineRule="auto"/>
        <w:ind w:left="720"/>
        <w:rPr>
          <w:rFonts w:ascii="Calibri" w:eastAsia="Times New Roman" w:hAnsi="Calibri" w:cs="Vrinda"/>
          <w:lang w:val="es-ES"/>
        </w:rPr>
      </w:pPr>
      <w:r w:rsidRPr="0048109E">
        <w:rPr>
          <w:rFonts w:ascii="Calibri" w:eastAsia="Times New Roman" w:hAnsi="Calibri" w:cs="Vrinda"/>
          <w:b/>
          <w:lang w:val="es-ES"/>
        </w:rPr>
        <w:t>Instrucciones para el capacitador:</w:t>
      </w:r>
      <w:r w:rsidR="009725BE">
        <w:rPr>
          <w:rFonts w:ascii="Calibri" w:eastAsia="Times New Roman" w:hAnsi="Calibri" w:cs="Vrinda"/>
          <w:b/>
          <w:lang w:val="es-ES"/>
        </w:rPr>
        <w:t xml:space="preserve"> </w:t>
      </w:r>
      <w:r w:rsidRPr="0048109E">
        <w:rPr>
          <w:rFonts w:ascii="Calibri" w:eastAsia="Times New Roman" w:hAnsi="Calibri" w:cs="Vrinda"/>
          <w:lang w:val="es-ES"/>
        </w:rPr>
        <w:t>Se necesitan tres conjuntos de rotafolios p</w:t>
      </w:r>
      <w:r w:rsidR="009725BE">
        <w:rPr>
          <w:rFonts w:ascii="Calibri" w:eastAsia="Times New Roman" w:hAnsi="Calibri" w:cs="Vrinda"/>
          <w:lang w:val="es-ES"/>
        </w:rPr>
        <w:t>ara este juego</w:t>
      </w:r>
      <w:r w:rsidR="00F1551D">
        <w:rPr>
          <w:rFonts w:ascii="Calibri" w:eastAsia="Times New Roman" w:hAnsi="Calibri" w:cs="Vrinda"/>
          <w:lang w:val="es-ES"/>
        </w:rPr>
        <w:t>, los cuales serán pegados a la pared</w:t>
      </w:r>
      <w:r w:rsidR="009725BE">
        <w:rPr>
          <w:rFonts w:ascii="Calibri" w:eastAsia="Times New Roman" w:hAnsi="Calibri" w:cs="Vrinda"/>
          <w:lang w:val="es-ES"/>
        </w:rPr>
        <w:t xml:space="preserve"> </w:t>
      </w:r>
      <w:r w:rsidR="00F1551D">
        <w:rPr>
          <w:rFonts w:ascii="Calibri" w:eastAsia="Times New Roman" w:hAnsi="Calibri" w:cs="Vrinda"/>
          <w:lang w:val="es-ES"/>
        </w:rPr>
        <w:t xml:space="preserve">cerca del rotafolio 1. </w:t>
      </w:r>
      <w:r w:rsidR="009725BE">
        <w:rPr>
          <w:rFonts w:ascii="Calibri" w:eastAsia="Times New Roman" w:hAnsi="Calibri" w:cs="Vrinda"/>
          <w:lang w:val="es-ES"/>
        </w:rPr>
        <w:t xml:space="preserve">Cada serie </w:t>
      </w:r>
      <w:r w:rsidR="00F1551D">
        <w:rPr>
          <w:rFonts w:ascii="Calibri" w:eastAsia="Times New Roman" w:hAnsi="Calibri" w:cs="Vrinda"/>
          <w:lang w:val="es-ES"/>
        </w:rPr>
        <w:t xml:space="preserve">debe colocarse </w:t>
      </w:r>
      <w:r w:rsidR="009725BE">
        <w:rPr>
          <w:rFonts w:ascii="Calibri" w:eastAsia="Times New Roman" w:hAnsi="Calibri" w:cs="Vrinda"/>
          <w:lang w:val="es-ES"/>
        </w:rPr>
        <w:t>de forma que sea fácil quitar la primera hoja para revelar la siguiente.</w:t>
      </w:r>
      <w:r w:rsidR="00406D06">
        <w:rPr>
          <w:rFonts w:ascii="Calibri" w:eastAsia="Times New Roman" w:hAnsi="Calibri" w:cs="Vrinda"/>
          <w:lang w:val="es-ES"/>
        </w:rPr>
        <w:t xml:space="preserve"> </w:t>
      </w:r>
      <w:r w:rsidR="00F1551D">
        <w:rPr>
          <w:rFonts w:ascii="Calibri" w:eastAsia="Times New Roman" w:hAnsi="Calibri" w:cs="Vrinda"/>
          <w:lang w:val="es-ES"/>
        </w:rPr>
        <w:t>Cada serie</w:t>
      </w:r>
      <w:r w:rsidR="009725BE">
        <w:rPr>
          <w:rFonts w:ascii="Calibri" w:eastAsia="Times New Roman" w:hAnsi="Calibri" w:cs="Vrinda"/>
          <w:lang w:val="es-ES"/>
        </w:rPr>
        <w:t xml:space="preserve"> tiene tres hojas de rotafolio </w:t>
      </w:r>
      <w:r w:rsidR="00F1551D">
        <w:rPr>
          <w:rFonts w:ascii="Calibri" w:eastAsia="Times New Roman" w:hAnsi="Calibri" w:cs="Vrinda"/>
          <w:lang w:val="es-ES"/>
        </w:rPr>
        <w:t>que van apiladas</w:t>
      </w:r>
      <w:r w:rsidR="009725BE">
        <w:rPr>
          <w:rFonts w:ascii="Calibri" w:eastAsia="Times New Roman" w:hAnsi="Calibri" w:cs="Vrinda"/>
          <w:lang w:val="es-ES"/>
        </w:rPr>
        <w:t xml:space="preserve"> </w:t>
      </w:r>
      <w:r w:rsidRPr="0048109E">
        <w:rPr>
          <w:rFonts w:ascii="Calibri" w:eastAsia="Times New Roman" w:hAnsi="Calibri" w:cs="Vrinda"/>
          <w:lang w:val="es-ES"/>
        </w:rPr>
        <w:t>un</w:t>
      </w:r>
      <w:r w:rsidR="00F1551D">
        <w:rPr>
          <w:rFonts w:ascii="Calibri" w:eastAsia="Times New Roman" w:hAnsi="Calibri" w:cs="Vrinda"/>
          <w:lang w:val="es-ES"/>
        </w:rPr>
        <w:t>a encima de la otra</w:t>
      </w:r>
      <w:r w:rsidRPr="0048109E">
        <w:rPr>
          <w:rFonts w:ascii="Calibri" w:eastAsia="Times New Roman" w:hAnsi="Calibri" w:cs="Vrinda"/>
          <w:lang w:val="es-ES"/>
        </w:rPr>
        <w:t xml:space="preserve"> en el orde</w:t>
      </w:r>
      <w:r w:rsidR="009725BE">
        <w:rPr>
          <w:rFonts w:ascii="Calibri" w:eastAsia="Times New Roman" w:hAnsi="Calibri" w:cs="Vrinda"/>
          <w:lang w:val="es-ES"/>
        </w:rPr>
        <w:t>n que se muestra a continuación</w:t>
      </w:r>
      <w:r w:rsidR="009E6B99">
        <w:rPr>
          <w:rFonts w:ascii="Calibri" w:eastAsia="Times New Roman" w:hAnsi="Calibri" w:cs="Vrinda"/>
          <w:lang w:val="es-ES"/>
        </w:rPr>
        <w:t xml:space="preserve">. Se debe colocar una hoja </w:t>
      </w:r>
      <w:r w:rsidR="00F1551D">
        <w:rPr>
          <w:rFonts w:ascii="Calibri" w:eastAsia="Times New Roman" w:hAnsi="Calibri" w:cs="Vrinda"/>
          <w:lang w:val="es-ES"/>
        </w:rPr>
        <w:t xml:space="preserve">en blanco </w:t>
      </w:r>
      <w:r w:rsidR="00EC54E7">
        <w:rPr>
          <w:rFonts w:ascii="Calibri" w:eastAsia="Times New Roman" w:hAnsi="Calibri" w:cs="Vrinda"/>
          <w:lang w:val="es-ES"/>
        </w:rPr>
        <w:t xml:space="preserve">encima de cada serie </w:t>
      </w:r>
      <w:r w:rsidR="00F1551D">
        <w:rPr>
          <w:rFonts w:ascii="Calibri" w:eastAsia="Times New Roman" w:hAnsi="Calibri" w:cs="Vrinda"/>
          <w:lang w:val="es-ES"/>
        </w:rPr>
        <w:t xml:space="preserve">de manera que </w:t>
      </w:r>
      <w:r w:rsidR="009E6B99">
        <w:rPr>
          <w:rFonts w:ascii="Calibri" w:eastAsia="Times New Roman" w:hAnsi="Calibri" w:cs="Vrinda"/>
          <w:lang w:val="es-ES"/>
        </w:rPr>
        <w:t>est</w:t>
      </w:r>
      <w:r w:rsidR="00F1551D">
        <w:rPr>
          <w:rFonts w:ascii="Calibri" w:eastAsia="Times New Roman" w:hAnsi="Calibri" w:cs="Vrinda"/>
          <w:lang w:val="es-ES"/>
        </w:rPr>
        <w:t>én cubierta</w:t>
      </w:r>
      <w:r w:rsidR="009E6B99">
        <w:rPr>
          <w:rFonts w:ascii="Calibri" w:eastAsia="Times New Roman" w:hAnsi="Calibri" w:cs="Vrinda"/>
          <w:lang w:val="es-ES"/>
        </w:rPr>
        <w:t>s hasta el momento de iniciar la actividad.</w:t>
      </w:r>
    </w:p>
    <w:p w14:paraId="453300D6" w14:textId="77777777" w:rsidR="0073141F" w:rsidRPr="0048109E" w:rsidRDefault="0073141F" w:rsidP="00FF4A83">
      <w:pPr>
        <w:keepNext/>
        <w:spacing w:after="120" w:line="252" w:lineRule="auto"/>
        <w:ind w:left="720"/>
        <w:outlineLvl w:val="3"/>
        <w:rPr>
          <w:rFonts w:ascii="Calibri" w:eastAsia="PMingLiU" w:hAnsi="Calibri" w:cs="Vrinda"/>
          <w:b/>
          <w:bCs/>
          <w:sz w:val="28"/>
          <w:szCs w:val="24"/>
          <w:lang w:val="es-ES"/>
        </w:rPr>
      </w:pPr>
      <w:r w:rsidRPr="0048109E">
        <w:rPr>
          <w:rFonts w:ascii="Calibri" w:eastAsia="PMingLiU" w:hAnsi="Calibri" w:cs="Vrinda"/>
          <w:b/>
          <w:bCs/>
          <w:sz w:val="28"/>
          <w:szCs w:val="24"/>
          <w:lang w:val="es-ES"/>
        </w:rPr>
        <w:t xml:space="preserve">Serie 1 </w:t>
      </w:r>
    </w:p>
    <w:p w14:paraId="50B3EF07" w14:textId="5733141D" w:rsidR="0073141F" w:rsidRPr="0048109E" w:rsidRDefault="009950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2</w:t>
      </w:r>
      <w:r w:rsidR="0073141F" w:rsidRPr="0048109E">
        <w:rPr>
          <w:rFonts w:ascii="Calibri" w:eastAsia="Times New Roman" w:hAnsi="Calibri" w:cs="Vrinda"/>
          <w:lang w:val="es-ES"/>
        </w:rPr>
        <w:tab/>
        <w:t xml:space="preserve">Yo sé que hacer ejercicio es muy importante. He leído varios estudios que lo demuestran. También he oído muchos anuncios </w:t>
      </w:r>
      <w:r>
        <w:rPr>
          <w:rFonts w:ascii="Calibri" w:eastAsia="Times New Roman" w:hAnsi="Calibri" w:cs="Vrinda"/>
          <w:lang w:val="es-ES"/>
        </w:rPr>
        <w:t>que promocionan la</w:t>
      </w:r>
      <w:r w:rsidR="0073141F" w:rsidRPr="0048109E">
        <w:rPr>
          <w:rFonts w:ascii="Calibri" w:eastAsia="Times New Roman" w:hAnsi="Calibri" w:cs="Vrinda"/>
          <w:lang w:val="es-ES"/>
        </w:rPr>
        <w:t xml:space="preserve"> salud a través del ejercicio.</w:t>
      </w:r>
    </w:p>
    <w:p w14:paraId="21E5BEDB" w14:textId="5D977CAB"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Rotafolio 3</w:t>
      </w:r>
      <w:r w:rsidRPr="0048109E">
        <w:rPr>
          <w:rFonts w:ascii="Calibri" w:eastAsia="Times New Roman" w:hAnsi="Calibri" w:cs="Vrinda"/>
          <w:lang w:val="es-ES"/>
        </w:rPr>
        <w:tab/>
        <w:t>Creo que hacer ejercicio es muy importante. Creo que cada uno debe hacer ejercicio con regularidad, por lo menos cuatro veces a la semana.</w:t>
      </w:r>
    </w:p>
    <w:p w14:paraId="05D78CD6" w14:textId="788CE4C3" w:rsidR="0073141F" w:rsidRPr="0048109E" w:rsidRDefault="009950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4</w:t>
      </w:r>
      <w:r w:rsidR="0073141F" w:rsidRPr="0048109E">
        <w:rPr>
          <w:rFonts w:ascii="Calibri" w:eastAsia="Times New Roman" w:hAnsi="Calibri" w:cs="Vrinda"/>
          <w:lang w:val="es-ES"/>
        </w:rPr>
        <w:tab/>
        <w:t xml:space="preserve">La semana pasada hice </w:t>
      </w:r>
      <w:r>
        <w:rPr>
          <w:rFonts w:ascii="Calibri" w:eastAsia="Times New Roman" w:hAnsi="Calibri" w:cs="Vrinda"/>
          <w:lang w:val="es-ES"/>
        </w:rPr>
        <w:t>ejercicio</w:t>
      </w:r>
      <w:r w:rsidRPr="0048109E">
        <w:rPr>
          <w:rFonts w:ascii="Calibri" w:eastAsia="Times New Roman" w:hAnsi="Calibri" w:cs="Vrinda"/>
          <w:lang w:val="es-ES"/>
        </w:rPr>
        <w:t xml:space="preserve"> </w:t>
      </w:r>
      <w:r w:rsidR="0073141F" w:rsidRPr="0048109E">
        <w:rPr>
          <w:rFonts w:ascii="Calibri" w:eastAsia="Times New Roman" w:hAnsi="Calibri" w:cs="Vrinda"/>
          <w:lang w:val="es-ES"/>
        </w:rPr>
        <w:t>cuatro o más veces dura</w:t>
      </w:r>
      <w:r>
        <w:rPr>
          <w:rFonts w:ascii="Calibri" w:eastAsia="Times New Roman" w:hAnsi="Calibri" w:cs="Vrinda"/>
          <w:lang w:val="es-ES"/>
        </w:rPr>
        <w:t>nte al menos 30 minutos cada vez</w:t>
      </w:r>
      <w:r w:rsidR="0073141F" w:rsidRPr="0048109E">
        <w:rPr>
          <w:rFonts w:ascii="Calibri" w:eastAsia="Times New Roman" w:hAnsi="Calibri" w:cs="Vrinda"/>
          <w:lang w:val="es-ES"/>
        </w:rPr>
        <w:t xml:space="preserve">. </w:t>
      </w:r>
    </w:p>
    <w:p w14:paraId="3942A6D7" w14:textId="1987777E" w:rsidR="0073141F" w:rsidRPr="0048109E" w:rsidRDefault="0099506E" w:rsidP="00FF4A83">
      <w:pPr>
        <w:keepNext/>
        <w:spacing w:after="120" w:line="252" w:lineRule="auto"/>
        <w:ind w:left="720"/>
        <w:outlineLvl w:val="3"/>
        <w:rPr>
          <w:rFonts w:ascii="Calibri" w:eastAsia="PMingLiU" w:hAnsi="Calibri" w:cs="Vrinda"/>
          <w:b/>
          <w:bCs/>
          <w:sz w:val="28"/>
          <w:szCs w:val="24"/>
          <w:lang w:val="es-ES"/>
        </w:rPr>
      </w:pPr>
      <w:r>
        <w:rPr>
          <w:rFonts w:ascii="Calibri" w:eastAsia="PMingLiU" w:hAnsi="Calibri" w:cs="Vrinda"/>
          <w:b/>
          <w:bCs/>
          <w:sz w:val="28"/>
          <w:szCs w:val="24"/>
          <w:lang w:val="es-ES"/>
        </w:rPr>
        <w:t>Serie</w:t>
      </w:r>
      <w:r w:rsidR="0073141F" w:rsidRPr="0048109E">
        <w:rPr>
          <w:rFonts w:ascii="Calibri" w:eastAsia="PMingLiU" w:hAnsi="Calibri" w:cs="Vrinda"/>
          <w:b/>
          <w:bCs/>
          <w:sz w:val="28"/>
          <w:szCs w:val="24"/>
          <w:lang w:val="es-ES"/>
        </w:rPr>
        <w:t xml:space="preserve"> 2 </w:t>
      </w:r>
    </w:p>
    <w:p w14:paraId="4D074951" w14:textId="4B74B91D"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Rotafolio</w:t>
      </w:r>
      <w:r w:rsidR="0099506E">
        <w:rPr>
          <w:rFonts w:ascii="Calibri" w:eastAsia="Times New Roman" w:hAnsi="Calibri" w:cs="Vrinda"/>
          <w:lang w:val="es-ES"/>
        </w:rPr>
        <w:t xml:space="preserve"> 5</w:t>
      </w:r>
      <w:r w:rsidRPr="0048109E">
        <w:rPr>
          <w:rFonts w:ascii="Calibri" w:eastAsia="Times New Roman" w:hAnsi="Calibri" w:cs="Vrinda"/>
          <w:lang w:val="es-ES"/>
        </w:rPr>
        <w:tab/>
      </w:r>
      <w:r w:rsidR="0099506E">
        <w:rPr>
          <w:rFonts w:ascii="Calibri" w:eastAsia="Times New Roman" w:hAnsi="Calibri" w:cs="Vrinda"/>
          <w:lang w:val="es-ES"/>
        </w:rPr>
        <w:t>He escuchado</w:t>
      </w:r>
      <w:r w:rsidRPr="0048109E">
        <w:rPr>
          <w:rFonts w:ascii="Calibri" w:eastAsia="Times New Roman" w:hAnsi="Calibri" w:cs="Vrinda"/>
          <w:lang w:val="es-ES"/>
        </w:rPr>
        <w:t xml:space="preserve"> que el ejercicio puede reducir la probabilidad de enfermedad cardíaca. </w:t>
      </w:r>
    </w:p>
    <w:p w14:paraId="2B947FA5" w14:textId="2D9FDD0B" w:rsidR="0073141F" w:rsidRPr="0048109E" w:rsidRDefault="0099506E" w:rsidP="004A196E">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6</w:t>
      </w:r>
      <w:r w:rsidR="0073141F" w:rsidRPr="0048109E">
        <w:rPr>
          <w:rFonts w:ascii="Calibri" w:eastAsia="Times New Roman" w:hAnsi="Calibri" w:cs="Vrinda"/>
          <w:lang w:val="es-ES"/>
        </w:rPr>
        <w:tab/>
        <w:t xml:space="preserve">Creo que el ejercicio es algo importante. La </w:t>
      </w:r>
      <w:r w:rsidR="004A196E">
        <w:rPr>
          <w:rFonts w:ascii="Calibri" w:eastAsia="Times New Roman" w:hAnsi="Calibri" w:cs="Vrinda"/>
          <w:lang w:val="es-ES"/>
        </w:rPr>
        <w:t>mayoría de la gente debe ejercitarse</w:t>
      </w:r>
      <w:r w:rsidR="0073141F" w:rsidRPr="0048109E">
        <w:rPr>
          <w:rFonts w:ascii="Calibri" w:eastAsia="Times New Roman" w:hAnsi="Calibri" w:cs="Vrinda"/>
          <w:lang w:val="es-ES"/>
        </w:rPr>
        <w:t xml:space="preserve"> una a dos veces por semana.</w:t>
      </w:r>
    </w:p>
    <w:p w14:paraId="7AF1A0E6" w14:textId="2A1838C4"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7</w:t>
      </w:r>
      <w:r>
        <w:rPr>
          <w:rFonts w:ascii="Calibri" w:eastAsia="Times New Roman" w:hAnsi="Calibri" w:cs="Vrinda"/>
          <w:lang w:val="es-ES"/>
        </w:rPr>
        <w:tab/>
        <w:t xml:space="preserve">Hice ejercicio 2 o </w:t>
      </w:r>
      <w:r w:rsidR="0073141F" w:rsidRPr="0048109E">
        <w:rPr>
          <w:rFonts w:ascii="Calibri" w:eastAsia="Times New Roman" w:hAnsi="Calibri" w:cs="Vrinda"/>
          <w:lang w:val="es-ES"/>
        </w:rPr>
        <w:t xml:space="preserve">3 veces la semana pasada. </w:t>
      </w:r>
    </w:p>
    <w:p w14:paraId="22B68E18" w14:textId="4B238CAB" w:rsidR="0073141F" w:rsidRPr="0048109E" w:rsidRDefault="004A196E" w:rsidP="00FF4A83">
      <w:pPr>
        <w:keepNext/>
        <w:spacing w:after="120" w:line="252" w:lineRule="auto"/>
        <w:ind w:left="720"/>
        <w:outlineLvl w:val="3"/>
        <w:rPr>
          <w:rFonts w:ascii="Calibri" w:eastAsia="PMingLiU" w:hAnsi="Calibri" w:cs="Vrinda"/>
          <w:b/>
          <w:bCs/>
          <w:sz w:val="28"/>
          <w:szCs w:val="24"/>
          <w:lang w:val="es-ES"/>
        </w:rPr>
      </w:pPr>
      <w:r>
        <w:rPr>
          <w:rFonts w:ascii="Calibri" w:eastAsia="PMingLiU" w:hAnsi="Calibri" w:cs="Vrinda"/>
          <w:b/>
          <w:bCs/>
          <w:sz w:val="28"/>
          <w:szCs w:val="24"/>
          <w:lang w:val="es-ES"/>
        </w:rPr>
        <w:t>Serie</w:t>
      </w:r>
      <w:r w:rsidR="0073141F" w:rsidRPr="0048109E">
        <w:rPr>
          <w:rFonts w:ascii="Calibri" w:eastAsia="PMingLiU" w:hAnsi="Calibri" w:cs="Vrinda"/>
          <w:b/>
          <w:bCs/>
          <w:sz w:val="28"/>
          <w:szCs w:val="24"/>
          <w:lang w:val="es-ES"/>
        </w:rPr>
        <w:t xml:space="preserve"> 3 </w:t>
      </w:r>
    </w:p>
    <w:p w14:paraId="5075EFFB" w14:textId="143E086F"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8</w:t>
      </w:r>
      <w:r w:rsidR="0073141F" w:rsidRPr="0048109E">
        <w:rPr>
          <w:rFonts w:ascii="Calibri" w:eastAsia="Times New Roman" w:hAnsi="Calibri" w:cs="Vrinda"/>
          <w:lang w:val="es-ES"/>
        </w:rPr>
        <w:tab/>
        <w:t>Sé que mucha gente está en forma porque hacen ejercicio, pero no estoy seguro de cómo lo hacen.</w:t>
      </w:r>
    </w:p>
    <w:p w14:paraId="5784520A" w14:textId="4E00D3C1"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Rotafolios 9</w:t>
      </w:r>
      <w:r w:rsidRPr="0048109E">
        <w:rPr>
          <w:rFonts w:ascii="Calibri" w:eastAsia="Times New Roman" w:hAnsi="Calibri" w:cs="Vrinda"/>
          <w:lang w:val="es-ES"/>
        </w:rPr>
        <w:tab/>
        <w:t>Creo que</w:t>
      </w:r>
      <w:r w:rsidR="004A196E">
        <w:rPr>
          <w:rFonts w:ascii="Calibri" w:eastAsia="Times New Roman" w:hAnsi="Calibri" w:cs="Vrinda"/>
          <w:lang w:val="es-ES"/>
        </w:rPr>
        <w:t xml:space="preserve"> hacemos</w:t>
      </w:r>
      <w:r w:rsidRPr="0048109E">
        <w:rPr>
          <w:rFonts w:ascii="Calibri" w:eastAsia="Times New Roman" w:hAnsi="Calibri" w:cs="Vrinda"/>
          <w:lang w:val="es-ES"/>
        </w:rPr>
        <w:t xml:space="preserve"> suficiente ejercicio con las actividades rutinarias del día. </w:t>
      </w:r>
    </w:p>
    <w:p w14:paraId="0A4C2C04" w14:textId="44A5FB92"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10</w:t>
      </w:r>
      <w:r w:rsidR="0073141F" w:rsidRPr="0048109E">
        <w:rPr>
          <w:rFonts w:ascii="Calibri" w:eastAsia="Times New Roman" w:hAnsi="Calibri" w:cs="Vrinda"/>
          <w:lang w:val="es-ES"/>
        </w:rPr>
        <w:tab/>
      </w:r>
      <w:r>
        <w:rPr>
          <w:rFonts w:ascii="Calibri" w:eastAsia="Times New Roman" w:hAnsi="Calibri" w:cs="Vrinda"/>
          <w:lang w:val="es-ES"/>
        </w:rPr>
        <w:t>La semana pasada n</w:t>
      </w:r>
      <w:r w:rsidR="0073141F" w:rsidRPr="0048109E">
        <w:rPr>
          <w:rFonts w:ascii="Calibri" w:eastAsia="Times New Roman" w:hAnsi="Calibri" w:cs="Vrinda"/>
          <w:lang w:val="es-ES"/>
        </w:rPr>
        <w:t xml:space="preserve">o hice ningún ejercicio más allá </w:t>
      </w:r>
      <w:r>
        <w:rPr>
          <w:rFonts w:ascii="Calibri" w:eastAsia="Times New Roman" w:hAnsi="Calibri" w:cs="Vrinda"/>
          <w:lang w:val="es-ES"/>
        </w:rPr>
        <w:t>de las</w:t>
      </w:r>
      <w:r w:rsidR="0073141F" w:rsidRPr="0048109E">
        <w:rPr>
          <w:rFonts w:ascii="Calibri" w:eastAsia="Times New Roman" w:hAnsi="Calibri" w:cs="Vrinda"/>
          <w:lang w:val="es-ES"/>
        </w:rPr>
        <w:t xml:space="preserve"> actividades de rutina. </w:t>
      </w:r>
    </w:p>
    <w:p w14:paraId="27415BE3" w14:textId="1E003C3B" w:rsidR="0073141F" w:rsidRPr="0048109E" w:rsidRDefault="0073141F" w:rsidP="00761F3D">
      <w:pPr>
        <w:pStyle w:val="Heading3"/>
        <w:rPr>
          <w:rFonts w:eastAsia="Times New Roman"/>
          <w:lang w:val="es-ES"/>
        </w:rPr>
      </w:pPr>
      <w:bookmarkStart w:id="38" w:name="_Toc492549115"/>
      <w:r w:rsidRPr="0048109E">
        <w:rPr>
          <w:rFonts w:eastAsia="Times New Roman"/>
          <w:lang w:val="es-ES"/>
        </w:rPr>
        <w:t>Comportamiento</w:t>
      </w:r>
      <w:r w:rsidR="004A196E">
        <w:rPr>
          <w:rFonts w:eastAsia="Times New Roman"/>
          <w:lang w:val="es-ES"/>
        </w:rPr>
        <w:t xml:space="preserve"> alternativo para el </w:t>
      </w:r>
      <w:r w:rsidR="008877AC">
        <w:rPr>
          <w:rFonts w:eastAsia="Times New Roman"/>
          <w:lang w:val="es-ES"/>
        </w:rPr>
        <w:t>e</w:t>
      </w:r>
      <w:r w:rsidR="00141E43" w:rsidRPr="0048109E">
        <w:rPr>
          <w:rFonts w:eastAsia="Times New Roman"/>
          <w:lang w:val="es-ES"/>
        </w:rPr>
        <w:t xml:space="preserve">jercicio </w:t>
      </w:r>
      <w:r w:rsidR="005F1AF7">
        <w:rPr>
          <w:rFonts w:eastAsia="Times New Roman"/>
          <w:lang w:val="es-ES"/>
        </w:rPr>
        <w:t>de</w:t>
      </w:r>
      <w:r w:rsidR="00141E43" w:rsidRPr="0048109E">
        <w:rPr>
          <w:rFonts w:eastAsia="Times New Roman"/>
          <w:lang w:val="es-ES"/>
        </w:rPr>
        <w:t xml:space="preserve"> ejercicio</w:t>
      </w:r>
      <w:bookmarkEnd w:id="38"/>
    </w:p>
    <w:p w14:paraId="116EE36B" w14:textId="756453E9" w:rsidR="0073141F" w:rsidRPr="0048109E" w:rsidRDefault="00E31855" w:rsidP="00FF4A83">
      <w:pPr>
        <w:spacing w:line="252" w:lineRule="auto"/>
        <w:ind w:left="720"/>
        <w:rPr>
          <w:rFonts w:ascii="Calibri" w:eastAsia="Times New Roman" w:hAnsi="Calibri" w:cs="Vrinda"/>
          <w:lang w:val="es-ES"/>
        </w:rPr>
      </w:pPr>
      <w:r>
        <w:rPr>
          <w:rFonts w:ascii="Calibri" w:eastAsia="Times New Roman" w:hAnsi="Calibri" w:cs="Vrinda"/>
          <w:b/>
          <w:lang w:val="es-ES"/>
        </w:rPr>
        <w:t>Meta del c</w:t>
      </w:r>
      <w:r w:rsidR="0073141F" w:rsidRPr="0048109E">
        <w:rPr>
          <w:rFonts w:ascii="Calibri" w:eastAsia="Times New Roman" w:hAnsi="Calibri" w:cs="Vrinda"/>
          <w:b/>
          <w:lang w:val="es-ES"/>
        </w:rPr>
        <w:t xml:space="preserve">ambio de </w:t>
      </w:r>
      <w:r>
        <w:rPr>
          <w:rFonts w:ascii="Calibri" w:eastAsia="Times New Roman" w:hAnsi="Calibri" w:cs="Vrinda"/>
          <w:b/>
          <w:lang w:val="es-ES"/>
        </w:rPr>
        <w:t>c</w:t>
      </w:r>
      <w:r w:rsidR="0073141F" w:rsidRPr="0048109E">
        <w:rPr>
          <w:rFonts w:ascii="Calibri" w:eastAsia="Times New Roman" w:hAnsi="Calibri" w:cs="Vrinda"/>
          <w:b/>
          <w:lang w:val="es-ES"/>
        </w:rPr>
        <w:t xml:space="preserve">omportamiento </w:t>
      </w:r>
      <w:r w:rsidR="0073141F" w:rsidRPr="0048109E">
        <w:rPr>
          <w:rFonts w:ascii="Calibri" w:eastAsia="Times New Roman" w:hAnsi="Calibri" w:cs="Vrinda"/>
          <w:lang w:val="es-ES"/>
        </w:rPr>
        <w:t>(</w:t>
      </w:r>
      <w:r w:rsidR="004A196E">
        <w:rPr>
          <w:rFonts w:ascii="Calibri" w:eastAsia="Times New Roman" w:hAnsi="Calibri" w:cs="Vrinda"/>
          <w:lang w:val="es-ES"/>
        </w:rPr>
        <w:t>Rotafolio</w:t>
      </w:r>
      <w:r w:rsidR="0073141F" w:rsidRPr="0048109E">
        <w:rPr>
          <w:rFonts w:ascii="Calibri" w:eastAsia="Times New Roman" w:hAnsi="Calibri" w:cs="Vrinda"/>
          <w:lang w:val="es-ES"/>
        </w:rPr>
        <w:t xml:space="preserve"> 1): adultos </w:t>
      </w:r>
      <w:r>
        <w:rPr>
          <w:rFonts w:ascii="Calibri" w:eastAsia="Times New Roman" w:hAnsi="Calibri" w:cs="Vrinda"/>
          <w:lang w:val="es-ES"/>
        </w:rPr>
        <w:t>destinatarios</w:t>
      </w:r>
      <w:r w:rsidR="004A196E">
        <w:rPr>
          <w:rFonts w:ascii="Calibri" w:eastAsia="Times New Roman" w:hAnsi="Calibri" w:cs="Vrinda"/>
          <w:lang w:val="es-ES"/>
        </w:rPr>
        <w:t xml:space="preserve"> comen</w:t>
      </w:r>
      <w:r w:rsidR="0073141F" w:rsidRPr="0048109E">
        <w:rPr>
          <w:rFonts w:ascii="Calibri" w:eastAsia="Times New Roman" w:hAnsi="Calibri" w:cs="Vrinda"/>
          <w:lang w:val="es-ES"/>
        </w:rPr>
        <w:t xml:space="preserve"> cinco o más porciones de frutas y verduras diariamente.</w:t>
      </w:r>
    </w:p>
    <w:p w14:paraId="66172C14" w14:textId="6B8736DA" w:rsidR="0073141F" w:rsidRPr="0048109E" w:rsidRDefault="0073141F" w:rsidP="00FF4A83">
      <w:pPr>
        <w:spacing w:line="252" w:lineRule="auto"/>
        <w:ind w:left="720"/>
        <w:rPr>
          <w:rFonts w:ascii="Calibri" w:eastAsia="Times New Roman" w:hAnsi="Calibri" w:cs="Vrinda"/>
          <w:lang w:val="es-ES"/>
        </w:rPr>
      </w:pPr>
      <w:r w:rsidRPr="0048109E">
        <w:rPr>
          <w:rFonts w:ascii="Calibri" w:eastAsia="Times New Roman" w:hAnsi="Calibri" w:cs="Vrinda"/>
          <w:b/>
          <w:lang w:val="es-ES"/>
        </w:rPr>
        <w:t>Instrucciones para el capacitador:</w:t>
      </w:r>
      <w:r w:rsidR="004A196E">
        <w:rPr>
          <w:rFonts w:ascii="Calibri" w:eastAsia="Times New Roman" w:hAnsi="Calibri" w:cs="Vrinda"/>
          <w:b/>
          <w:lang w:val="es-ES"/>
        </w:rPr>
        <w:t xml:space="preserve"> </w:t>
      </w:r>
      <w:r w:rsidR="004A196E" w:rsidRPr="0048109E">
        <w:rPr>
          <w:rFonts w:ascii="Calibri" w:eastAsia="Times New Roman" w:hAnsi="Calibri" w:cs="Vrinda"/>
          <w:lang w:val="es-ES"/>
        </w:rPr>
        <w:t>Se necesitan tres conjuntos de rotafolios p</w:t>
      </w:r>
      <w:r w:rsidR="004A196E">
        <w:rPr>
          <w:rFonts w:ascii="Calibri" w:eastAsia="Times New Roman" w:hAnsi="Calibri" w:cs="Vrinda"/>
          <w:lang w:val="es-ES"/>
        </w:rPr>
        <w:t>ara este juego, los cuales serán pegados a la pared cerca del rotafolio 1. Cada serie debe colocarse de forma que sea fácil quitar la primera hoja para revelar la siguiente.</w:t>
      </w:r>
      <w:r w:rsidR="00406D06">
        <w:rPr>
          <w:rFonts w:ascii="Calibri" w:eastAsia="Times New Roman" w:hAnsi="Calibri" w:cs="Vrinda"/>
          <w:lang w:val="es-ES"/>
        </w:rPr>
        <w:t xml:space="preserve"> </w:t>
      </w:r>
      <w:r w:rsidR="004A196E">
        <w:rPr>
          <w:rFonts w:ascii="Calibri" w:eastAsia="Times New Roman" w:hAnsi="Calibri" w:cs="Vrinda"/>
          <w:lang w:val="es-ES"/>
        </w:rPr>
        <w:t xml:space="preserve">Cada serie tiene tres hojas de rotafolio que van apiladas </w:t>
      </w:r>
      <w:r w:rsidR="004A196E" w:rsidRPr="0048109E">
        <w:rPr>
          <w:rFonts w:ascii="Calibri" w:eastAsia="Times New Roman" w:hAnsi="Calibri" w:cs="Vrinda"/>
          <w:lang w:val="es-ES"/>
        </w:rPr>
        <w:t>un</w:t>
      </w:r>
      <w:r w:rsidR="004A196E">
        <w:rPr>
          <w:rFonts w:ascii="Calibri" w:eastAsia="Times New Roman" w:hAnsi="Calibri" w:cs="Vrinda"/>
          <w:lang w:val="es-ES"/>
        </w:rPr>
        <w:t>a encima de la otra</w:t>
      </w:r>
      <w:r w:rsidR="004A196E" w:rsidRPr="0048109E">
        <w:rPr>
          <w:rFonts w:ascii="Calibri" w:eastAsia="Times New Roman" w:hAnsi="Calibri" w:cs="Vrinda"/>
          <w:lang w:val="es-ES"/>
        </w:rPr>
        <w:t xml:space="preserve"> en el orde</w:t>
      </w:r>
      <w:r w:rsidR="004A196E">
        <w:rPr>
          <w:rFonts w:ascii="Calibri" w:eastAsia="Times New Roman" w:hAnsi="Calibri" w:cs="Vrinda"/>
          <w:lang w:val="es-ES"/>
        </w:rPr>
        <w:t>n que se muestra a continuación. Se debe colocar una hoja en blanco encima de cada serie de manera que estén cubiertas hasta el momento de iniciar la actividad.</w:t>
      </w:r>
    </w:p>
    <w:p w14:paraId="2202DB8D" w14:textId="77777777" w:rsidR="0073141F" w:rsidRPr="0048109E" w:rsidRDefault="0073141F" w:rsidP="00FF4A83">
      <w:pPr>
        <w:keepNext/>
        <w:spacing w:after="120" w:line="252" w:lineRule="auto"/>
        <w:ind w:left="720"/>
        <w:outlineLvl w:val="3"/>
        <w:rPr>
          <w:rFonts w:ascii="Calibri" w:eastAsia="PMingLiU" w:hAnsi="Calibri" w:cs="Vrinda"/>
          <w:b/>
          <w:bCs/>
          <w:sz w:val="28"/>
          <w:szCs w:val="24"/>
          <w:lang w:val="es-ES"/>
        </w:rPr>
      </w:pPr>
      <w:r w:rsidRPr="0048109E">
        <w:rPr>
          <w:rFonts w:ascii="Calibri" w:eastAsia="PMingLiU" w:hAnsi="Calibri" w:cs="Vrinda"/>
          <w:b/>
          <w:bCs/>
          <w:sz w:val="28"/>
          <w:szCs w:val="24"/>
          <w:lang w:val="es-ES"/>
        </w:rPr>
        <w:t xml:space="preserve">Serie 1 </w:t>
      </w:r>
    </w:p>
    <w:p w14:paraId="62AD735B" w14:textId="78773AFF"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2</w:t>
      </w:r>
      <w:r w:rsidR="0073141F" w:rsidRPr="0048109E">
        <w:rPr>
          <w:rFonts w:ascii="Calibri" w:eastAsia="Times New Roman" w:hAnsi="Calibri" w:cs="Vrinda"/>
          <w:lang w:val="es-ES"/>
        </w:rPr>
        <w:tab/>
        <w:t>Sé que comer frutas y verduras es muy importante para la prevención de muchas enfermedades y promover la salud óptima.</w:t>
      </w:r>
      <w:r w:rsidR="00406D06">
        <w:rPr>
          <w:rFonts w:ascii="Calibri" w:eastAsia="Times New Roman" w:hAnsi="Calibri" w:cs="Vrinda"/>
          <w:lang w:val="es-ES"/>
        </w:rPr>
        <w:t xml:space="preserve"> </w:t>
      </w:r>
      <w:r w:rsidR="00115ECA" w:rsidRPr="0048109E">
        <w:rPr>
          <w:rFonts w:ascii="Calibri" w:eastAsia="Times New Roman" w:hAnsi="Calibri" w:cs="Vrinda"/>
          <w:lang w:val="es-ES"/>
        </w:rPr>
        <w:t xml:space="preserve">Cinco frutas y verduras al día </w:t>
      </w:r>
      <w:r w:rsidR="00E96453">
        <w:rPr>
          <w:rFonts w:ascii="Calibri" w:eastAsia="Times New Roman" w:hAnsi="Calibri" w:cs="Vrinda"/>
          <w:lang w:val="es-ES"/>
        </w:rPr>
        <w:t>es la mínima cantidad recomendada</w:t>
      </w:r>
      <w:r w:rsidR="00115ECA" w:rsidRPr="0048109E">
        <w:rPr>
          <w:rFonts w:ascii="Calibri" w:eastAsia="Times New Roman" w:hAnsi="Calibri" w:cs="Vrinda"/>
          <w:lang w:val="es-ES"/>
        </w:rPr>
        <w:t xml:space="preserve">. </w:t>
      </w:r>
    </w:p>
    <w:p w14:paraId="332F60AC" w14:textId="67101E1C"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3</w:t>
      </w:r>
      <w:r w:rsidR="0073141F" w:rsidRPr="0048109E">
        <w:rPr>
          <w:rFonts w:ascii="Calibri" w:eastAsia="Times New Roman" w:hAnsi="Calibri" w:cs="Vrinda"/>
          <w:lang w:val="es-ES"/>
        </w:rPr>
        <w:tab/>
        <w:t>Creo que comer frutas y verduras es muy importante. Creo que cada uno debe comer cinco o más frutas y verduras por día.</w:t>
      </w:r>
      <w:r w:rsidR="00406D06">
        <w:rPr>
          <w:rFonts w:ascii="Calibri" w:eastAsia="Times New Roman" w:hAnsi="Calibri" w:cs="Vrinda"/>
          <w:lang w:val="es-ES"/>
        </w:rPr>
        <w:t xml:space="preserve"> </w:t>
      </w:r>
    </w:p>
    <w:p w14:paraId="3B9C6E91" w14:textId="2B40106A"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Rotafolio</w:t>
      </w:r>
      <w:r w:rsidR="004A196E">
        <w:rPr>
          <w:rFonts w:ascii="Calibri" w:eastAsia="Times New Roman" w:hAnsi="Calibri" w:cs="Vrinda"/>
          <w:lang w:val="es-ES"/>
        </w:rPr>
        <w:t xml:space="preserve"> 4</w:t>
      </w:r>
      <w:r w:rsidRPr="0048109E">
        <w:rPr>
          <w:rFonts w:ascii="Calibri" w:eastAsia="Times New Roman" w:hAnsi="Calibri" w:cs="Vrinda"/>
          <w:lang w:val="es-ES"/>
        </w:rPr>
        <w:tab/>
        <w:t>Ayer comí al menos cinco porciones de frutas y verduras.</w:t>
      </w:r>
      <w:r w:rsidR="00406D06">
        <w:rPr>
          <w:rFonts w:ascii="Calibri" w:eastAsia="Times New Roman" w:hAnsi="Calibri" w:cs="Vrinda"/>
          <w:lang w:val="es-ES"/>
        </w:rPr>
        <w:t xml:space="preserve"> </w:t>
      </w:r>
    </w:p>
    <w:p w14:paraId="7B4A8079" w14:textId="78474F53" w:rsidR="0073141F" w:rsidRPr="0048109E" w:rsidRDefault="004A196E" w:rsidP="00FF4A83">
      <w:pPr>
        <w:keepNext/>
        <w:spacing w:after="120" w:line="252" w:lineRule="auto"/>
        <w:ind w:left="720"/>
        <w:outlineLvl w:val="3"/>
        <w:rPr>
          <w:rFonts w:ascii="Calibri" w:eastAsia="PMingLiU" w:hAnsi="Calibri" w:cs="Vrinda"/>
          <w:b/>
          <w:bCs/>
          <w:sz w:val="28"/>
          <w:szCs w:val="24"/>
          <w:lang w:val="es-ES"/>
        </w:rPr>
      </w:pPr>
      <w:r>
        <w:rPr>
          <w:rFonts w:ascii="Calibri" w:eastAsia="PMingLiU" w:hAnsi="Calibri" w:cs="Vrinda"/>
          <w:b/>
          <w:bCs/>
          <w:sz w:val="28"/>
          <w:szCs w:val="24"/>
          <w:lang w:val="es-ES"/>
        </w:rPr>
        <w:t>Serie</w:t>
      </w:r>
      <w:r w:rsidR="0073141F" w:rsidRPr="0048109E">
        <w:rPr>
          <w:rFonts w:ascii="Calibri" w:eastAsia="PMingLiU" w:hAnsi="Calibri" w:cs="Vrinda"/>
          <w:b/>
          <w:bCs/>
          <w:sz w:val="28"/>
          <w:szCs w:val="24"/>
          <w:lang w:val="es-ES"/>
        </w:rPr>
        <w:t xml:space="preserve"> 2 </w:t>
      </w:r>
    </w:p>
    <w:p w14:paraId="742F8CF4" w14:textId="2FED9DC6"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w:t>
      </w:r>
      <w:r w:rsidR="0073141F" w:rsidRPr="0048109E">
        <w:rPr>
          <w:rFonts w:ascii="Calibri" w:eastAsia="Times New Roman" w:hAnsi="Calibri" w:cs="Vrinda"/>
          <w:lang w:val="es-ES"/>
        </w:rPr>
        <w:t xml:space="preserve"> 5</w:t>
      </w:r>
      <w:r w:rsidR="0073141F" w:rsidRPr="0048109E">
        <w:rPr>
          <w:rFonts w:ascii="Calibri" w:eastAsia="Times New Roman" w:hAnsi="Calibri" w:cs="Vrinda"/>
          <w:lang w:val="es-ES"/>
        </w:rPr>
        <w:tab/>
        <w:t xml:space="preserve">He oído que el consumo de verduras puede reducir su probabilidad de tener sobrepeso y desarrollar diabetes. </w:t>
      </w:r>
    </w:p>
    <w:p w14:paraId="5F3F552A" w14:textId="1C221936" w:rsidR="0073141F" w:rsidRPr="0048109E" w:rsidRDefault="004A196E"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6</w:t>
      </w:r>
      <w:r w:rsidR="0073141F" w:rsidRPr="0048109E">
        <w:rPr>
          <w:rFonts w:ascii="Calibri" w:eastAsia="Times New Roman" w:hAnsi="Calibri" w:cs="Vrinda"/>
          <w:lang w:val="es-ES"/>
        </w:rPr>
        <w:tab/>
        <w:t>Creo que el consumo de frutas y verduras es algo importante. La gente debe tratar de comer una dieta equilibrada.</w:t>
      </w:r>
    </w:p>
    <w:p w14:paraId="1BB31516" w14:textId="48A3FE3A"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Rotafolio 7</w:t>
      </w:r>
      <w:r w:rsidRPr="0048109E">
        <w:rPr>
          <w:rFonts w:ascii="Calibri" w:eastAsia="Times New Roman" w:hAnsi="Calibri" w:cs="Vrinda"/>
          <w:lang w:val="es-ES"/>
        </w:rPr>
        <w:tab/>
        <w:t>Ayer comí 3 o 4 porciones de frutas y verduras.</w:t>
      </w:r>
      <w:r w:rsidR="00406D06">
        <w:rPr>
          <w:rFonts w:ascii="Calibri" w:eastAsia="Times New Roman" w:hAnsi="Calibri" w:cs="Vrinda"/>
          <w:lang w:val="es-ES"/>
        </w:rPr>
        <w:t xml:space="preserve"> </w:t>
      </w:r>
    </w:p>
    <w:p w14:paraId="403CA4E4" w14:textId="4D7B16A3" w:rsidR="0073141F" w:rsidRPr="0048109E" w:rsidRDefault="004A196E" w:rsidP="00FF4A83">
      <w:pPr>
        <w:keepNext/>
        <w:spacing w:after="120" w:line="252" w:lineRule="auto"/>
        <w:ind w:left="720"/>
        <w:outlineLvl w:val="3"/>
        <w:rPr>
          <w:rFonts w:ascii="Calibri" w:eastAsia="PMingLiU" w:hAnsi="Calibri" w:cs="Vrinda"/>
          <w:b/>
          <w:bCs/>
          <w:sz w:val="28"/>
          <w:szCs w:val="24"/>
          <w:lang w:val="es-ES"/>
        </w:rPr>
      </w:pPr>
      <w:r>
        <w:rPr>
          <w:rFonts w:ascii="Calibri" w:eastAsia="PMingLiU" w:hAnsi="Calibri" w:cs="Vrinda"/>
          <w:b/>
          <w:bCs/>
          <w:sz w:val="28"/>
          <w:szCs w:val="24"/>
          <w:lang w:val="es-ES"/>
        </w:rPr>
        <w:t>Serie</w:t>
      </w:r>
      <w:r w:rsidR="0073141F" w:rsidRPr="0048109E">
        <w:rPr>
          <w:rFonts w:ascii="Calibri" w:eastAsia="PMingLiU" w:hAnsi="Calibri" w:cs="Vrinda"/>
          <w:b/>
          <w:bCs/>
          <w:sz w:val="28"/>
          <w:szCs w:val="24"/>
          <w:lang w:val="es-ES"/>
        </w:rPr>
        <w:t xml:space="preserve"> 3 </w:t>
      </w:r>
    </w:p>
    <w:p w14:paraId="718E85A2" w14:textId="06F1DB56" w:rsidR="0073141F" w:rsidRPr="0048109E" w:rsidRDefault="0073141F" w:rsidP="00FF4A83">
      <w:pPr>
        <w:spacing w:line="252" w:lineRule="auto"/>
        <w:ind w:left="2160" w:hanging="1440"/>
        <w:rPr>
          <w:rFonts w:ascii="Calibri" w:eastAsia="Times New Roman" w:hAnsi="Calibri" w:cs="Vrinda"/>
          <w:lang w:val="es-ES"/>
        </w:rPr>
      </w:pPr>
      <w:r w:rsidRPr="0048109E">
        <w:rPr>
          <w:rFonts w:ascii="Calibri" w:eastAsia="Times New Roman" w:hAnsi="Calibri" w:cs="Vrinda"/>
          <w:lang w:val="es-ES"/>
        </w:rPr>
        <w:t>Rotafo</w:t>
      </w:r>
      <w:r w:rsidR="004A196E">
        <w:rPr>
          <w:rFonts w:ascii="Calibri" w:eastAsia="Times New Roman" w:hAnsi="Calibri" w:cs="Vrinda"/>
          <w:lang w:val="es-ES"/>
        </w:rPr>
        <w:t>lio</w:t>
      </w:r>
      <w:r w:rsidRPr="0048109E">
        <w:rPr>
          <w:rFonts w:ascii="Calibri" w:eastAsia="Times New Roman" w:hAnsi="Calibri" w:cs="Vrinda"/>
          <w:lang w:val="es-ES"/>
        </w:rPr>
        <w:t xml:space="preserve"> 8</w:t>
      </w:r>
      <w:r w:rsidRPr="0048109E">
        <w:rPr>
          <w:rFonts w:ascii="Calibri" w:eastAsia="Times New Roman" w:hAnsi="Calibri" w:cs="Vrinda"/>
          <w:lang w:val="es-ES"/>
        </w:rPr>
        <w:tab/>
        <w:t>Hay muchas recomendaciones contradictorias sobre la nutrición.</w:t>
      </w:r>
      <w:r w:rsidR="00406D06">
        <w:rPr>
          <w:rFonts w:ascii="Calibri" w:eastAsia="Times New Roman" w:hAnsi="Calibri" w:cs="Vrinda"/>
          <w:lang w:val="es-ES"/>
        </w:rPr>
        <w:t xml:space="preserve"> </w:t>
      </w:r>
      <w:r w:rsidR="004A196E">
        <w:rPr>
          <w:rFonts w:ascii="Calibri" w:eastAsia="Times New Roman" w:hAnsi="Calibri" w:cs="Vrinda"/>
          <w:lang w:val="es-ES"/>
        </w:rPr>
        <w:t xml:space="preserve">En estos días, ya no </w:t>
      </w:r>
      <w:r w:rsidR="00115ECA" w:rsidRPr="0048109E">
        <w:rPr>
          <w:rFonts w:ascii="Calibri" w:eastAsia="Times New Roman" w:hAnsi="Calibri" w:cs="Vrinda"/>
          <w:lang w:val="es-ES"/>
        </w:rPr>
        <w:t xml:space="preserve">estoy realmente seguro </w:t>
      </w:r>
      <w:r w:rsidR="004A196E">
        <w:rPr>
          <w:rFonts w:ascii="Calibri" w:eastAsia="Times New Roman" w:hAnsi="Calibri" w:cs="Vrinda"/>
          <w:lang w:val="es-ES"/>
        </w:rPr>
        <w:t>de lo</w:t>
      </w:r>
      <w:r w:rsidR="00115ECA" w:rsidRPr="0048109E">
        <w:rPr>
          <w:rFonts w:ascii="Calibri" w:eastAsia="Times New Roman" w:hAnsi="Calibri" w:cs="Vrinda"/>
          <w:lang w:val="es-ES"/>
        </w:rPr>
        <w:t xml:space="preserve"> que debería estar comiendo.</w:t>
      </w:r>
      <w:r w:rsidR="00406D06">
        <w:rPr>
          <w:rFonts w:ascii="Calibri" w:eastAsia="Times New Roman" w:hAnsi="Calibri" w:cs="Vrinda"/>
          <w:lang w:val="es-ES"/>
        </w:rPr>
        <w:t xml:space="preserve"> </w:t>
      </w:r>
    </w:p>
    <w:p w14:paraId="03A98AA5" w14:textId="295392A7" w:rsidR="0073141F" w:rsidRPr="0048109E" w:rsidRDefault="008D7EF2"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9</w:t>
      </w:r>
      <w:r>
        <w:rPr>
          <w:rFonts w:ascii="Calibri" w:eastAsia="Times New Roman" w:hAnsi="Calibri" w:cs="Vrinda"/>
          <w:lang w:val="es-ES"/>
        </w:rPr>
        <w:tab/>
        <w:t xml:space="preserve">Creo que las personas a quienes no les gustan las </w:t>
      </w:r>
      <w:r w:rsidR="0073141F" w:rsidRPr="0048109E">
        <w:rPr>
          <w:rFonts w:ascii="Calibri" w:eastAsia="Times New Roman" w:hAnsi="Calibri" w:cs="Vrinda"/>
          <w:lang w:val="es-ES"/>
        </w:rPr>
        <w:t>frutas y verduras va</w:t>
      </w:r>
      <w:r>
        <w:rPr>
          <w:rFonts w:ascii="Calibri" w:eastAsia="Times New Roman" w:hAnsi="Calibri" w:cs="Vrinda"/>
          <w:lang w:val="es-ES"/>
        </w:rPr>
        <w:t>n a estar bien si so</w:t>
      </w:r>
      <w:r w:rsidR="0073141F" w:rsidRPr="0048109E">
        <w:rPr>
          <w:rFonts w:ascii="Calibri" w:eastAsia="Times New Roman" w:hAnsi="Calibri" w:cs="Vrinda"/>
          <w:lang w:val="es-ES"/>
        </w:rPr>
        <w:t xml:space="preserve">lo toman sus vitaminas. </w:t>
      </w:r>
    </w:p>
    <w:p w14:paraId="1A3899E9" w14:textId="6B3EC88A" w:rsidR="0073141F" w:rsidRPr="0048109E" w:rsidRDefault="008D7EF2" w:rsidP="00FF4A83">
      <w:pPr>
        <w:spacing w:line="252" w:lineRule="auto"/>
        <w:ind w:left="2160" w:hanging="1440"/>
        <w:rPr>
          <w:rFonts w:ascii="Calibri" w:eastAsia="Times New Roman" w:hAnsi="Calibri" w:cs="Vrinda"/>
          <w:lang w:val="es-ES"/>
        </w:rPr>
      </w:pPr>
      <w:r>
        <w:rPr>
          <w:rFonts w:ascii="Calibri" w:eastAsia="Times New Roman" w:hAnsi="Calibri" w:cs="Vrinda"/>
          <w:lang w:val="es-ES"/>
        </w:rPr>
        <w:t>Rotafolio 10</w:t>
      </w:r>
      <w:r w:rsidR="0073141F" w:rsidRPr="0048109E">
        <w:rPr>
          <w:rFonts w:ascii="Calibri" w:eastAsia="Times New Roman" w:hAnsi="Calibri" w:cs="Vrinda"/>
          <w:lang w:val="es-ES"/>
        </w:rPr>
        <w:tab/>
      </w:r>
      <w:r>
        <w:rPr>
          <w:rFonts w:ascii="Calibri" w:eastAsia="Times New Roman" w:hAnsi="Calibri" w:cs="Vrinda"/>
          <w:lang w:val="es-ES"/>
        </w:rPr>
        <w:t>A</w:t>
      </w:r>
      <w:r w:rsidRPr="0048109E">
        <w:rPr>
          <w:rFonts w:ascii="Calibri" w:eastAsia="Times New Roman" w:hAnsi="Calibri" w:cs="Vrinda"/>
          <w:lang w:val="es-ES"/>
        </w:rPr>
        <w:t xml:space="preserve">yer </w:t>
      </w:r>
      <w:r>
        <w:rPr>
          <w:rFonts w:ascii="Calibri" w:eastAsia="Times New Roman" w:hAnsi="Calibri" w:cs="Vrinda"/>
          <w:lang w:val="es-ES"/>
        </w:rPr>
        <w:t>c</w:t>
      </w:r>
      <w:r w:rsidR="0073141F" w:rsidRPr="0048109E">
        <w:rPr>
          <w:rFonts w:ascii="Calibri" w:eastAsia="Times New Roman" w:hAnsi="Calibri" w:cs="Vrinda"/>
          <w:lang w:val="es-ES"/>
        </w:rPr>
        <w:t>omí entre cero a dos p</w:t>
      </w:r>
      <w:r>
        <w:rPr>
          <w:rFonts w:ascii="Calibri" w:eastAsia="Times New Roman" w:hAnsi="Calibri" w:cs="Vrinda"/>
          <w:lang w:val="es-ES"/>
        </w:rPr>
        <w:t>orciones de frutas y verduras.</w:t>
      </w:r>
    </w:p>
    <w:p w14:paraId="08753B71" w14:textId="560A8690" w:rsidR="0073141F" w:rsidRPr="0048109E" w:rsidRDefault="0073141F">
      <w:pPr>
        <w:spacing w:after="160" w:line="259" w:lineRule="auto"/>
        <w:rPr>
          <w:rFonts w:ascii="Calibri" w:eastAsia="Calibri" w:hAnsi="Calibri" w:cs="Vrinda"/>
          <w:lang w:val="es-ES"/>
        </w:rPr>
      </w:pPr>
      <w:r w:rsidRPr="0048109E">
        <w:rPr>
          <w:rFonts w:ascii="Calibri" w:eastAsia="Calibri" w:hAnsi="Calibri" w:cs="Vrinda"/>
          <w:lang w:val="es-ES"/>
        </w:rPr>
        <w:br w:type="page"/>
      </w:r>
    </w:p>
    <w:bookmarkStart w:id="39" w:name="_Toc492549116"/>
    <w:p w14:paraId="150B39B7" w14:textId="4FED2FEE" w:rsidR="0073141F" w:rsidRDefault="0083279B" w:rsidP="00344458">
      <w:pPr>
        <w:pStyle w:val="Heading2"/>
        <w:rPr>
          <w:lang w:val="es-ES"/>
        </w:rPr>
      </w:pPr>
      <w:r>
        <w:rPr>
          <w:noProof/>
        </w:rPr>
        <mc:AlternateContent>
          <mc:Choice Requires="wpg">
            <w:drawing>
              <wp:anchor distT="0" distB="0" distL="114300" distR="114300" simplePos="0" relativeHeight="251657728" behindDoc="0" locked="0" layoutInCell="1" allowOverlap="1" wp14:anchorId="411DD864" wp14:editId="297ED027">
                <wp:simplePos x="0" y="0"/>
                <wp:positionH relativeFrom="column">
                  <wp:posOffset>-99060</wp:posOffset>
                </wp:positionH>
                <wp:positionV relativeFrom="paragraph">
                  <wp:posOffset>510540</wp:posOffset>
                </wp:positionV>
                <wp:extent cx="6294120" cy="6111240"/>
                <wp:effectExtent l="0" t="0" r="0" b="3810"/>
                <wp:wrapTopAndBottom/>
                <wp:docPr id="64" name="Group 64"/>
                <wp:cNvGraphicFramePr/>
                <a:graphic xmlns:a="http://schemas.openxmlformats.org/drawingml/2006/main">
                  <a:graphicData uri="http://schemas.microsoft.com/office/word/2010/wordprocessingGroup">
                    <wpg:wgp>
                      <wpg:cNvGrpSpPr/>
                      <wpg:grpSpPr>
                        <a:xfrm>
                          <a:off x="0" y="0"/>
                          <a:ext cx="6294120" cy="6111240"/>
                          <a:chOff x="0" y="106680"/>
                          <a:chExt cx="6294780" cy="6111240"/>
                        </a:xfrm>
                      </wpg:grpSpPr>
                      <wpg:grpSp>
                        <wpg:cNvPr id="65" name="Group 65"/>
                        <wpg:cNvGrpSpPr/>
                        <wpg:grpSpPr>
                          <a:xfrm>
                            <a:off x="0" y="106680"/>
                            <a:ext cx="6294780" cy="6111240"/>
                            <a:chOff x="0" y="106680"/>
                            <a:chExt cx="6294780" cy="6111240"/>
                          </a:xfrm>
                        </wpg:grpSpPr>
                        <wpg:grpSp>
                          <wpg:cNvPr id="66" name="Group 66"/>
                          <wpg:cNvGrpSpPr/>
                          <wpg:grpSpPr>
                            <a:xfrm>
                              <a:off x="0" y="106680"/>
                              <a:ext cx="6294780" cy="5027929"/>
                              <a:chOff x="0" y="106680"/>
                              <a:chExt cx="6294780" cy="5027929"/>
                            </a:xfrm>
                          </wpg:grpSpPr>
                          <wpg:grpSp>
                            <wpg:cNvPr id="67" name="Group 52"/>
                            <wpg:cNvGrpSpPr>
                              <a:grpSpLocks noChangeAspect="1"/>
                            </wpg:cNvGrpSpPr>
                            <wpg:grpSpPr>
                              <a:xfrm>
                                <a:off x="1074420" y="464820"/>
                                <a:ext cx="4130040" cy="3814551"/>
                                <a:chOff x="0" y="0"/>
                                <a:chExt cx="5939754" cy="5486400"/>
                              </a:xfrm>
                            </wpg:grpSpPr>
                            <wps:wsp>
                              <wps:cNvPr id="68" name="Freeform 68"/>
                              <wps:cNvSpPr/>
                              <wps:spPr>
                                <a:xfrm>
                                  <a:off x="1850087" y="0"/>
                                  <a:ext cx="2957233" cy="1342169"/>
                                </a:xfrm>
                                <a:custGeom>
                                  <a:avLst/>
                                  <a:gdLst>
                                    <a:gd name="connsiteX0" fmla="*/ 1099358 w 2957233"/>
                                    <a:gd name="connsiteY0" fmla="*/ 0 h 1342169"/>
                                    <a:gd name="connsiteX1" fmla="*/ 2844288 w 2957233"/>
                                    <a:gd name="connsiteY1" fmla="*/ 626413 h 1342169"/>
                                    <a:gd name="connsiteX2" fmla="*/ 2957233 w 2957233"/>
                                    <a:gd name="connsiteY2" fmla="*/ 729065 h 1342169"/>
                                    <a:gd name="connsiteX3" fmla="*/ 2233879 w 2957233"/>
                                    <a:gd name="connsiteY3" fmla="*/ 1342169 h 1342169"/>
                                    <a:gd name="connsiteX4" fmla="*/ 2121857 w 2957233"/>
                                    <a:gd name="connsiteY4" fmla="*/ 1258400 h 1342169"/>
                                    <a:gd name="connsiteX5" fmla="*/ 1099358 w 2957233"/>
                                    <a:gd name="connsiteY5" fmla="*/ 946070 h 1342169"/>
                                    <a:gd name="connsiteX6" fmla="*/ 555529 w 2957233"/>
                                    <a:gd name="connsiteY6" fmla="*/ 1028289 h 1342169"/>
                                    <a:gd name="connsiteX7" fmla="*/ 554045 w 2957233"/>
                                    <a:gd name="connsiteY7" fmla="*/ 1028832 h 1342169"/>
                                    <a:gd name="connsiteX8" fmla="*/ 790728 w 2957233"/>
                                    <a:gd name="connsiteY8" fmla="*/ 446334 h 1342169"/>
                                    <a:gd name="connsiteX9" fmla="*/ 0 w 2957233"/>
                                    <a:gd name="connsiteY9" fmla="*/ 230787 h 1342169"/>
                                    <a:gd name="connsiteX10" fmla="*/ 31581 w 2957233"/>
                                    <a:gd name="connsiteY10" fmla="*/ 215574 h 1342169"/>
                                    <a:gd name="connsiteX11" fmla="*/ 1099358 w 2957233"/>
                                    <a:gd name="connsiteY11" fmla="*/ 0 h 1342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7233" h="1342169">
                                      <a:moveTo>
                                        <a:pt x="1099358" y="0"/>
                                      </a:moveTo>
                                      <a:cubicBezTo>
                                        <a:pt x="1762183" y="0"/>
                                        <a:pt x="2370102" y="235080"/>
                                        <a:pt x="2844288" y="626413"/>
                                      </a:cubicBezTo>
                                      <a:lnTo>
                                        <a:pt x="2957233" y="729065"/>
                                      </a:lnTo>
                                      <a:lnTo>
                                        <a:pt x="2233879" y="1342169"/>
                                      </a:lnTo>
                                      <a:lnTo>
                                        <a:pt x="2121857" y="1258400"/>
                                      </a:lnTo>
                                      <a:cubicBezTo>
                                        <a:pt x="1829979" y="1061211"/>
                                        <a:pt x="1478115" y="946070"/>
                                        <a:pt x="1099358" y="946070"/>
                                      </a:cubicBezTo>
                                      <a:cubicBezTo>
                                        <a:pt x="909980" y="946070"/>
                                        <a:pt x="727325" y="974855"/>
                                        <a:pt x="555529" y="1028289"/>
                                      </a:cubicBezTo>
                                      <a:lnTo>
                                        <a:pt x="554045" y="1028832"/>
                                      </a:lnTo>
                                      <a:lnTo>
                                        <a:pt x="790728" y="446334"/>
                                      </a:lnTo>
                                      <a:lnTo>
                                        <a:pt x="0" y="230787"/>
                                      </a:lnTo>
                                      <a:lnTo>
                                        <a:pt x="31581" y="215574"/>
                                      </a:lnTo>
                                      <a:cubicBezTo>
                                        <a:pt x="359773" y="76761"/>
                                        <a:pt x="720601" y="0"/>
                                        <a:pt x="1099358" y="0"/>
                                      </a:cubicBezTo>
                                      <a:close/>
                                    </a:path>
                                  </a:pathLst>
                                </a:custGeom>
                                <a:solidFill>
                                  <a:srgbClr val="7C8029"/>
                                </a:solidFill>
                                <a:ln>
                                  <a:solidFill>
                                    <a:srgbClr val="7C80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69"/>
                              <wps:cNvSpPr/>
                              <wps:spPr>
                                <a:xfrm>
                                  <a:off x="1634592" y="172045"/>
                                  <a:ext cx="215494" cy="131271"/>
                                </a:xfrm>
                                <a:custGeom>
                                  <a:avLst/>
                                  <a:gdLst>
                                    <a:gd name="connsiteX0" fmla="*/ 0 w 215494"/>
                                    <a:gd name="connsiteY0" fmla="*/ 0 h 131271"/>
                                    <a:gd name="connsiteX1" fmla="*/ 215494 w 215494"/>
                                    <a:gd name="connsiteY1" fmla="*/ 58742 h 131271"/>
                                    <a:gd name="connsiteX2" fmla="*/ 64934 w 215494"/>
                                    <a:gd name="connsiteY2" fmla="*/ 131271 h 131271"/>
                                    <a:gd name="connsiteX3" fmla="*/ 0 w 215494"/>
                                    <a:gd name="connsiteY3" fmla="*/ 0 h 131271"/>
                                  </a:gdLst>
                                  <a:ahLst/>
                                  <a:cxnLst>
                                    <a:cxn ang="0">
                                      <a:pos x="connsiteX0" y="connsiteY0"/>
                                    </a:cxn>
                                    <a:cxn ang="0">
                                      <a:pos x="connsiteX1" y="connsiteY1"/>
                                    </a:cxn>
                                    <a:cxn ang="0">
                                      <a:pos x="connsiteX2" y="connsiteY2"/>
                                    </a:cxn>
                                    <a:cxn ang="0">
                                      <a:pos x="connsiteX3" y="connsiteY3"/>
                                    </a:cxn>
                                  </a:cxnLst>
                                  <a:rect l="l" t="t" r="r" b="b"/>
                                  <a:pathLst>
                                    <a:path w="215494" h="131271">
                                      <a:moveTo>
                                        <a:pt x="0" y="0"/>
                                      </a:moveTo>
                                      <a:lnTo>
                                        <a:pt x="215494" y="58742"/>
                                      </a:lnTo>
                                      <a:lnTo>
                                        <a:pt x="64934" y="131271"/>
                                      </a:lnTo>
                                      <a:lnTo>
                                        <a:pt x="0" y="0"/>
                                      </a:lnTo>
                                      <a:close/>
                                    </a:path>
                                  </a:pathLst>
                                </a:custGeom>
                                <a:solidFill>
                                  <a:srgbClr val="E9CF9F"/>
                                </a:solidFill>
                                <a:ln>
                                  <a:solidFill>
                                    <a:srgbClr val="E9C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234692" y="303315"/>
                                  <a:ext cx="1882544" cy="2191292"/>
                                </a:xfrm>
                                <a:custGeom>
                                  <a:avLst/>
                                  <a:gdLst>
                                    <a:gd name="connsiteX0" fmla="*/ 1464834 w 1882544"/>
                                    <a:gd name="connsiteY0" fmla="*/ 0 h 2191292"/>
                                    <a:gd name="connsiteX1" fmla="*/ 1882544 w 1882544"/>
                                    <a:gd name="connsiteY1" fmla="*/ 844449 h 2191292"/>
                                    <a:gd name="connsiteX2" fmla="*/ 1843037 w 1882544"/>
                                    <a:gd name="connsiteY2" fmla="*/ 863480 h 2191292"/>
                                    <a:gd name="connsiteX3" fmla="*/ 923107 w 1882544"/>
                                    <a:gd name="connsiteY3" fmla="*/ 2102987 h 2191292"/>
                                    <a:gd name="connsiteX4" fmla="*/ 909630 w 1882544"/>
                                    <a:gd name="connsiteY4" fmla="*/ 2191292 h 2191292"/>
                                    <a:gd name="connsiteX5" fmla="*/ 633598 w 1882544"/>
                                    <a:gd name="connsiteY5" fmla="*/ 1644224 h 2191292"/>
                                    <a:gd name="connsiteX6" fmla="*/ 0 w 1882544"/>
                                    <a:gd name="connsiteY6" fmla="*/ 2065810 h 2191292"/>
                                    <a:gd name="connsiteX7" fmla="*/ 27284 w 1882544"/>
                                    <a:gd name="connsiteY7" fmla="*/ 1887033 h 2191292"/>
                                    <a:gd name="connsiteX8" fmla="*/ 1407180 w 1882544"/>
                                    <a:gd name="connsiteY8" fmla="*/ 27773 h 2191292"/>
                                    <a:gd name="connsiteX9" fmla="*/ 1464834 w 1882544"/>
                                    <a:gd name="connsiteY9" fmla="*/ 0 h 2191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82544" h="2191292">
                                      <a:moveTo>
                                        <a:pt x="1464834" y="0"/>
                                      </a:moveTo>
                                      <a:lnTo>
                                        <a:pt x="1882544" y="844449"/>
                                      </a:lnTo>
                                      <a:lnTo>
                                        <a:pt x="1843037" y="863480"/>
                                      </a:lnTo>
                                      <a:cubicBezTo>
                                        <a:pt x="1376606" y="1116861"/>
                                        <a:pt x="1032733" y="1567260"/>
                                        <a:pt x="923107" y="2102987"/>
                                      </a:cubicBezTo>
                                      <a:lnTo>
                                        <a:pt x="909630" y="2191292"/>
                                      </a:lnTo>
                                      <a:lnTo>
                                        <a:pt x="633598" y="1644224"/>
                                      </a:lnTo>
                                      <a:lnTo>
                                        <a:pt x="0" y="2065810"/>
                                      </a:lnTo>
                                      <a:lnTo>
                                        <a:pt x="27284" y="1887033"/>
                                      </a:lnTo>
                                      <a:cubicBezTo>
                                        <a:pt x="191723" y="1083443"/>
                                        <a:pt x="707533" y="407845"/>
                                        <a:pt x="1407180" y="27773"/>
                                      </a:cubicBezTo>
                                      <a:lnTo>
                                        <a:pt x="1464834" y="0"/>
                                      </a:lnTo>
                                      <a:close/>
                                    </a:path>
                                  </a:pathLst>
                                </a:custGeom>
                                <a:solidFill>
                                  <a:srgbClr val="E9CF9F"/>
                                </a:solidFill>
                                <a:ln>
                                  <a:solidFill>
                                    <a:srgbClr val="E9C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71"/>
                              <wps:cNvSpPr/>
                              <wps:spPr>
                                <a:xfrm>
                                  <a:off x="4807319" y="584683"/>
                                  <a:ext cx="170344" cy="308532"/>
                                </a:xfrm>
                                <a:custGeom>
                                  <a:avLst/>
                                  <a:gdLst>
                                    <a:gd name="connsiteX0" fmla="*/ 170344 w 170344"/>
                                    <a:gd name="connsiteY0" fmla="*/ 0 h 308532"/>
                                    <a:gd name="connsiteX1" fmla="*/ 163433 w 170344"/>
                                    <a:gd name="connsiteY1" fmla="*/ 308532 h 308532"/>
                                    <a:gd name="connsiteX2" fmla="*/ 81861 w 170344"/>
                                    <a:gd name="connsiteY2" fmla="*/ 218781 h 308532"/>
                                    <a:gd name="connsiteX3" fmla="*/ 0 w 170344"/>
                                    <a:gd name="connsiteY3" fmla="*/ 144381 h 308532"/>
                                    <a:gd name="connsiteX4" fmla="*/ 170344 w 170344"/>
                                    <a:gd name="connsiteY4" fmla="*/ 0 h 3085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344" h="308532">
                                      <a:moveTo>
                                        <a:pt x="170344" y="0"/>
                                      </a:moveTo>
                                      <a:lnTo>
                                        <a:pt x="163433" y="308532"/>
                                      </a:lnTo>
                                      <a:lnTo>
                                        <a:pt x="81861" y="218781"/>
                                      </a:lnTo>
                                      <a:lnTo>
                                        <a:pt x="0" y="144381"/>
                                      </a:lnTo>
                                      <a:lnTo>
                                        <a:pt x="170344" y="0"/>
                                      </a:lnTo>
                                      <a:close/>
                                    </a:path>
                                  </a:pathLst>
                                </a:custGeom>
                                <a:solidFill>
                                  <a:srgbClr val="7C8029"/>
                                </a:solidFill>
                                <a:ln>
                                  <a:solidFill>
                                    <a:srgbClr val="7C80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72"/>
                              <wps:cNvSpPr/>
                              <wps:spPr>
                                <a:xfrm>
                                  <a:off x="4288304" y="893215"/>
                                  <a:ext cx="1404341" cy="2230010"/>
                                </a:xfrm>
                                <a:custGeom>
                                  <a:avLst/>
                                  <a:gdLst>
                                    <a:gd name="connsiteX0" fmla="*/ 682449 w 1404341"/>
                                    <a:gd name="connsiteY0" fmla="*/ 0 h 2230010"/>
                                    <a:gd name="connsiteX1" fmla="*/ 777928 w 1404341"/>
                                    <a:gd name="connsiteY1" fmla="*/ 105054 h 2230010"/>
                                    <a:gd name="connsiteX2" fmla="*/ 1404341 w 1404341"/>
                                    <a:gd name="connsiteY2" fmla="*/ 1849984 h 2230010"/>
                                    <a:gd name="connsiteX3" fmla="*/ 1390178 w 1404341"/>
                                    <a:gd name="connsiteY3" fmla="*/ 2130460 h 2230010"/>
                                    <a:gd name="connsiteX4" fmla="*/ 1374985 w 1404341"/>
                                    <a:gd name="connsiteY4" fmla="*/ 2230010 h 2230010"/>
                                    <a:gd name="connsiteX5" fmla="*/ 487432 w 1404341"/>
                                    <a:gd name="connsiteY5" fmla="*/ 1931350 h 2230010"/>
                                    <a:gd name="connsiteX6" fmla="*/ 489941 w 1404341"/>
                                    <a:gd name="connsiteY6" fmla="*/ 1881654 h 2230010"/>
                                    <a:gd name="connsiteX7" fmla="*/ 72332 w 1404341"/>
                                    <a:gd name="connsiteY7" fmla="*/ 718368 h 2230010"/>
                                    <a:gd name="connsiteX8" fmla="*/ 0 w 1404341"/>
                                    <a:gd name="connsiteY8" fmla="*/ 638782 h 2230010"/>
                                    <a:gd name="connsiteX9" fmla="*/ 666002 w 1404341"/>
                                    <a:gd name="connsiteY9" fmla="*/ 734144 h 2230010"/>
                                    <a:gd name="connsiteX10" fmla="*/ 682449 w 1404341"/>
                                    <a:gd name="connsiteY10" fmla="*/ 0 h 2230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4341" h="2230010">
                                      <a:moveTo>
                                        <a:pt x="682449" y="0"/>
                                      </a:moveTo>
                                      <a:lnTo>
                                        <a:pt x="777928" y="105054"/>
                                      </a:lnTo>
                                      <a:cubicBezTo>
                                        <a:pt x="1169261" y="579241"/>
                                        <a:pt x="1404341" y="1187159"/>
                                        <a:pt x="1404341" y="1849984"/>
                                      </a:cubicBezTo>
                                      <a:cubicBezTo>
                                        <a:pt x="1404341" y="1944673"/>
                                        <a:pt x="1399543" y="2038242"/>
                                        <a:pt x="1390178" y="2130460"/>
                                      </a:cubicBezTo>
                                      <a:lnTo>
                                        <a:pt x="1374985" y="2230010"/>
                                      </a:lnTo>
                                      <a:lnTo>
                                        <a:pt x="487432" y="1931350"/>
                                      </a:lnTo>
                                      <a:lnTo>
                                        <a:pt x="489941" y="1881654"/>
                                      </a:lnTo>
                                      <a:cubicBezTo>
                                        <a:pt x="489941" y="1439771"/>
                                        <a:pt x="333221" y="1034492"/>
                                        <a:pt x="72332" y="718368"/>
                                      </a:cubicBezTo>
                                      <a:lnTo>
                                        <a:pt x="0" y="638782"/>
                                      </a:lnTo>
                                      <a:lnTo>
                                        <a:pt x="666002" y="734144"/>
                                      </a:lnTo>
                                      <a:lnTo>
                                        <a:pt x="682449" y="0"/>
                                      </a:lnTo>
                                      <a:close/>
                                    </a:path>
                                  </a:pathLst>
                                </a:custGeom>
                                <a:solidFill>
                                  <a:srgbClr val="97581B"/>
                                </a:solidFill>
                                <a:ln>
                                  <a:solidFill>
                                    <a:srgbClr val="9758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2117237" y="1028832"/>
                                  <a:ext cx="286895" cy="383723"/>
                                </a:xfrm>
                                <a:custGeom>
                                  <a:avLst/>
                                  <a:gdLst>
                                    <a:gd name="connsiteX0" fmla="*/ 286895 w 286895"/>
                                    <a:gd name="connsiteY0" fmla="*/ 0 h 383723"/>
                                    <a:gd name="connsiteX1" fmla="*/ 130979 w 286895"/>
                                    <a:gd name="connsiteY1" fmla="*/ 383723 h 383723"/>
                                    <a:gd name="connsiteX2" fmla="*/ 0 w 286895"/>
                                    <a:gd name="connsiteY2" fmla="*/ 118933 h 383723"/>
                                    <a:gd name="connsiteX3" fmla="*/ 120357 w 286895"/>
                                    <a:gd name="connsiteY3" fmla="*/ 60954 h 383723"/>
                                    <a:gd name="connsiteX4" fmla="*/ 286895 w 286895"/>
                                    <a:gd name="connsiteY4" fmla="*/ 0 h 383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895" h="383723">
                                      <a:moveTo>
                                        <a:pt x="286895" y="0"/>
                                      </a:moveTo>
                                      <a:lnTo>
                                        <a:pt x="130979" y="383723"/>
                                      </a:lnTo>
                                      <a:lnTo>
                                        <a:pt x="0" y="118933"/>
                                      </a:lnTo>
                                      <a:lnTo>
                                        <a:pt x="120357" y="60954"/>
                                      </a:lnTo>
                                      <a:lnTo>
                                        <a:pt x="286895" y="0"/>
                                      </a:lnTo>
                                      <a:close/>
                                    </a:path>
                                  </a:pathLst>
                                </a:custGeom>
                                <a:solidFill>
                                  <a:srgbClr val="E9CF9F"/>
                                </a:solidFill>
                                <a:ln>
                                  <a:solidFill>
                                    <a:srgbClr val="E9C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3921899" y="1342169"/>
                                  <a:ext cx="366405" cy="189829"/>
                                </a:xfrm>
                                <a:custGeom>
                                  <a:avLst/>
                                  <a:gdLst>
                                    <a:gd name="connsiteX0" fmla="*/ 162067 w 366405"/>
                                    <a:gd name="connsiteY0" fmla="*/ 0 h 189829"/>
                                    <a:gd name="connsiteX1" fmla="*/ 190832 w 366405"/>
                                    <a:gd name="connsiteY1" fmla="*/ 21510 h 189829"/>
                                    <a:gd name="connsiteX2" fmla="*/ 320703 w 366405"/>
                                    <a:gd name="connsiteY2" fmla="*/ 139544 h 189829"/>
                                    <a:gd name="connsiteX3" fmla="*/ 366405 w 366405"/>
                                    <a:gd name="connsiteY3" fmla="*/ 189829 h 189829"/>
                                    <a:gd name="connsiteX4" fmla="*/ 0 w 366405"/>
                                    <a:gd name="connsiteY4" fmla="*/ 137365 h 189829"/>
                                    <a:gd name="connsiteX5" fmla="*/ 162067 w 366405"/>
                                    <a:gd name="connsiteY5" fmla="*/ 0 h 189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6405" h="189829">
                                      <a:moveTo>
                                        <a:pt x="162067" y="0"/>
                                      </a:moveTo>
                                      <a:lnTo>
                                        <a:pt x="190832" y="21510"/>
                                      </a:lnTo>
                                      <a:cubicBezTo>
                                        <a:pt x="235993" y="58780"/>
                                        <a:pt x="279335" y="98176"/>
                                        <a:pt x="320703" y="139544"/>
                                      </a:cubicBezTo>
                                      <a:lnTo>
                                        <a:pt x="366405" y="189829"/>
                                      </a:lnTo>
                                      <a:lnTo>
                                        <a:pt x="0" y="137365"/>
                                      </a:lnTo>
                                      <a:lnTo>
                                        <a:pt x="162067" y="0"/>
                                      </a:lnTo>
                                      <a:close/>
                                    </a:path>
                                  </a:pathLst>
                                </a:custGeom>
                                <a:solidFill>
                                  <a:srgbClr val="7C8029"/>
                                </a:solidFill>
                                <a:ln>
                                  <a:solidFill>
                                    <a:srgbClr val="7C80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87"/>
                              <wps:cNvSpPr/>
                              <wps:spPr>
                                <a:xfrm>
                                  <a:off x="0" y="2369125"/>
                                  <a:ext cx="234692" cy="212778"/>
                                </a:xfrm>
                                <a:custGeom>
                                  <a:avLst/>
                                  <a:gdLst>
                                    <a:gd name="connsiteX0" fmla="*/ 234692 w 234692"/>
                                    <a:gd name="connsiteY0" fmla="*/ 0 h 212778"/>
                                    <a:gd name="connsiteX1" fmla="*/ 220407 w 234692"/>
                                    <a:gd name="connsiteY1" fmla="*/ 93598 h 212778"/>
                                    <a:gd name="connsiteX2" fmla="*/ 214389 w 234692"/>
                                    <a:gd name="connsiteY2" fmla="*/ 212778 h 212778"/>
                                    <a:gd name="connsiteX3" fmla="*/ 0 w 234692"/>
                                    <a:gd name="connsiteY3" fmla="*/ 156160 h 212778"/>
                                    <a:gd name="connsiteX4" fmla="*/ 234692 w 234692"/>
                                    <a:gd name="connsiteY4" fmla="*/ 0 h 2127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4692" h="212778">
                                      <a:moveTo>
                                        <a:pt x="234692" y="0"/>
                                      </a:moveTo>
                                      <a:lnTo>
                                        <a:pt x="220407" y="93598"/>
                                      </a:lnTo>
                                      <a:lnTo>
                                        <a:pt x="214389" y="212778"/>
                                      </a:lnTo>
                                      <a:lnTo>
                                        <a:pt x="0" y="156160"/>
                                      </a:lnTo>
                                      <a:lnTo>
                                        <a:pt x="234692" y="0"/>
                                      </a:lnTo>
                                      <a:close/>
                                    </a:path>
                                  </a:pathLst>
                                </a:custGeom>
                                <a:solidFill>
                                  <a:srgbClr val="BCC589"/>
                                </a:solidFill>
                                <a:ln>
                                  <a:solidFill>
                                    <a:srgbClr val="BCC5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88"/>
                              <wps:cNvSpPr/>
                              <wps:spPr>
                                <a:xfrm>
                                  <a:off x="1120644" y="2494607"/>
                                  <a:ext cx="217460" cy="384056"/>
                                </a:xfrm>
                                <a:custGeom>
                                  <a:avLst/>
                                  <a:gdLst>
                                    <a:gd name="connsiteX0" fmla="*/ 23678 w 217460"/>
                                    <a:gd name="connsiteY0" fmla="*/ 0 h 384056"/>
                                    <a:gd name="connsiteX1" fmla="*/ 217460 w 217460"/>
                                    <a:gd name="connsiteY1" fmla="*/ 384056 h 384056"/>
                                    <a:gd name="connsiteX2" fmla="*/ 2373 w 217460"/>
                                    <a:gd name="connsiteY2" fmla="*/ 327254 h 384056"/>
                                    <a:gd name="connsiteX3" fmla="*/ 0 w 217460"/>
                                    <a:gd name="connsiteY3" fmla="*/ 280262 h 384056"/>
                                    <a:gd name="connsiteX4" fmla="*/ 9442 w 217460"/>
                                    <a:gd name="connsiteY4" fmla="*/ 93278 h 384056"/>
                                    <a:gd name="connsiteX5" fmla="*/ 23678 w 217460"/>
                                    <a:gd name="connsiteY5" fmla="*/ 0 h 384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7460" h="384056">
                                      <a:moveTo>
                                        <a:pt x="23678" y="0"/>
                                      </a:moveTo>
                                      <a:lnTo>
                                        <a:pt x="217460" y="384056"/>
                                      </a:lnTo>
                                      <a:lnTo>
                                        <a:pt x="2373" y="327254"/>
                                      </a:lnTo>
                                      <a:lnTo>
                                        <a:pt x="0" y="280262"/>
                                      </a:lnTo>
                                      <a:cubicBezTo>
                                        <a:pt x="0" y="217136"/>
                                        <a:pt x="3199" y="154757"/>
                                        <a:pt x="9442" y="93278"/>
                                      </a:cubicBezTo>
                                      <a:lnTo>
                                        <a:pt x="23678" y="0"/>
                                      </a:lnTo>
                                      <a:close/>
                                    </a:path>
                                  </a:pathLst>
                                </a:custGeom>
                                <a:solidFill>
                                  <a:srgbClr val="BCC589"/>
                                </a:solidFill>
                                <a:ln>
                                  <a:solidFill>
                                    <a:srgbClr val="BCC5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89"/>
                              <wps:cNvSpPr/>
                              <wps:spPr>
                                <a:xfrm>
                                  <a:off x="206245" y="2581904"/>
                                  <a:ext cx="1413043" cy="2027869"/>
                                </a:xfrm>
                                <a:custGeom>
                                  <a:avLst/>
                                  <a:gdLst>
                                    <a:gd name="connsiteX0" fmla="*/ 8145 w 1413043"/>
                                    <a:gd name="connsiteY0" fmla="*/ 0 h 2027869"/>
                                    <a:gd name="connsiteX1" fmla="*/ 916773 w 1413043"/>
                                    <a:gd name="connsiteY1" fmla="*/ 239958 h 2027869"/>
                                    <a:gd name="connsiteX2" fmla="*/ 923842 w 1413043"/>
                                    <a:gd name="connsiteY2" fmla="*/ 379950 h 2027869"/>
                                    <a:gd name="connsiteX3" fmla="*/ 1332009 w 1413043"/>
                                    <a:gd name="connsiteY3" fmla="*/ 1356252 h 2027869"/>
                                    <a:gd name="connsiteX4" fmla="*/ 1413043 w 1413043"/>
                                    <a:gd name="connsiteY4" fmla="*/ 1445413 h 2027869"/>
                                    <a:gd name="connsiteX5" fmla="*/ 701229 w 1413043"/>
                                    <a:gd name="connsiteY5" fmla="*/ 1400576 h 2027869"/>
                                    <a:gd name="connsiteX6" fmla="*/ 736970 w 1413043"/>
                                    <a:gd name="connsiteY6" fmla="*/ 2027869 h 2027869"/>
                                    <a:gd name="connsiteX7" fmla="*/ 626413 w 1413043"/>
                                    <a:gd name="connsiteY7" fmla="*/ 1906226 h 2027869"/>
                                    <a:gd name="connsiteX8" fmla="*/ 0 w 1413043"/>
                                    <a:gd name="connsiteY8" fmla="*/ 161296 h 2027869"/>
                                    <a:gd name="connsiteX9" fmla="*/ 8145 w 1413043"/>
                                    <a:gd name="connsiteY9" fmla="*/ 0 h 2027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13043" h="2027869">
                                      <a:moveTo>
                                        <a:pt x="8145" y="0"/>
                                      </a:moveTo>
                                      <a:lnTo>
                                        <a:pt x="916773" y="239958"/>
                                      </a:lnTo>
                                      <a:lnTo>
                                        <a:pt x="923842" y="379950"/>
                                      </a:lnTo>
                                      <a:cubicBezTo>
                                        <a:pt x="961303" y="748824"/>
                                        <a:pt x="1108390" y="1085289"/>
                                        <a:pt x="1332009" y="1356252"/>
                                      </a:cubicBezTo>
                                      <a:lnTo>
                                        <a:pt x="1413043" y="1445413"/>
                                      </a:lnTo>
                                      <a:lnTo>
                                        <a:pt x="701229" y="1400576"/>
                                      </a:lnTo>
                                      <a:lnTo>
                                        <a:pt x="736970" y="2027869"/>
                                      </a:lnTo>
                                      <a:lnTo>
                                        <a:pt x="626413" y="1906226"/>
                                      </a:lnTo>
                                      <a:cubicBezTo>
                                        <a:pt x="235080" y="1432040"/>
                                        <a:pt x="0" y="824121"/>
                                        <a:pt x="0" y="161296"/>
                                      </a:cubicBezTo>
                                      <a:lnTo>
                                        <a:pt x="8145" y="0"/>
                                      </a:lnTo>
                                      <a:close/>
                                    </a:path>
                                  </a:pathLst>
                                </a:custGeom>
                                <a:solidFill>
                                  <a:srgbClr val="BCC589"/>
                                </a:solidFill>
                                <a:ln>
                                  <a:solidFill>
                                    <a:srgbClr val="BCC5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90"/>
                              <wps:cNvSpPr/>
                              <wps:spPr>
                                <a:xfrm>
                                  <a:off x="3770204" y="3068544"/>
                                  <a:ext cx="1838392" cy="2172269"/>
                                </a:xfrm>
                                <a:custGeom>
                                  <a:avLst/>
                                  <a:gdLst>
                                    <a:gd name="connsiteX0" fmla="*/ 982315 w 1838392"/>
                                    <a:gd name="connsiteY0" fmla="*/ 0 h 2172269"/>
                                    <a:gd name="connsiteX1" fmla="*/ 1264838 w 1838392"/>
                                    <a:gd name="connsiteY1" fmla="*/ 666570 h 2172269"/>
                                    <a:gd name="connsiteX2" fmla="*/ 1838392 w 1838392"/>
                                    <a:gd name="connsiteY2" fmla="*/ 337633 h 2172269"/>
                                    <a:gd name="connsiteX3" fmla="*/ 1799111 w 1838392"/>
                                    <a:gd name="connsiteY3" fmla="*/ 490400 h 2172269"/>
                                    <a:gd name="connsiteX4" fmla="*/ 486812 w 1838392"/>
                                    <a:gd name="connsiteY4" fmla="*/ 2086767 h 2172269"/>
                                    <a:gd name="connsiteX5" fmla="*/ 309320 w 1838392"/>
                                    <a:gd name="connsiteY5" fmla="*/ 2172269 h 2172269"/>
                                    <a:gd name="connsiteX6" fmla="*/ 0 w 1838392"/>
                                    <a:gd name="connsiteY6" fmla="*/ 1338947 h 2172269"/>
                                    <a:gd name="connsiteX7" fmla="*/ 50955 w 1838392"/>
                                    <a:gd name="connsiteY7" fmla="*/ 1314400 h 2172269"/>
                                    <a:gd name="connsiteX8" fmla="*/ 970885 w 1838392"/>
                                    <a:gd name="connsiteY8" fmla="*/ 74893 h 2172269"/>
                                    <a:gd name="connsiteX9" fmla="*/ 982315 w 1838392"/>
                                    <a:gd name="connsiteY9" fmla="*/ 0 h 2172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38392" h="2172269">
                                      <a:moveTo>
                                        <a:pt x="982315" y="0"/>
                                      </a:moveTo>
                                      <a:lnTo>
                                        <a:pt x="1264838" y="666570"/>
                                      </a:lnTo>
                                      <a:lnTo>
                                        <a:pt x="1838392" y="337633"/>
                                      </a:lnTo>
                                      <a:lnTo>
                                        <a:pt x="1799111" y="490400"/>
                                      </a:lnTo>
                                      <a:cubicBezTo>
                                        <a:pt x="1585376" y="1177582"/>
                                        <a:pt x="1108721" y="1748926"/>
                                        <a:pt x="486812" y="2086767"/>
                                      </a:cubicBezTo>
                                      <a:lnTo>
                                        <a:pt x="309320" y="2172269"/>
                                      </a:lnTo>
                                      <a:lnTo>
                                        <a:pt x="0" y="1338947"/>
                                      </a:lnTo>
                                      <a:lnTo>
                                        <a:pt x="50955" y="1314400"/>
                                      </a:lnTo>
                                      <a:cubicBezTo>
                                        <a:pt x="517386" y="1061019"/>
                                        <a:pt x="861260" y="610620"/>
                                        <a:pt x="970885" y="74893"/>
                                      </a:cubicBezTo>
                                      <a:lnTo>
                                        <a:pt x="982315" y="0"/>
                                      </a:lnTo>
                                      <a:close/>
                                    </a:path>
                                  </a:pathLst>
                                </a:custGeom>
                                <a:solidFill>
                                  <a:srgbClr val="DE9246"/>
                                </a:solidFill>
                                <a:ln>
                                  <a:solidFill>
                                    <a:srgbClr val="DE9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91"/>
                              <wps:cNvSpPr/>
                              <wps:spPr>
                                <a:xfrm>
                                  <a:off x="1619287" y="4027316"/>
                                  <a:ext cx="329060" cy="168706"/>
                                </a:xfrm>
                                <a:custGeom>
                                  <a:avLst/>
                                  <a:gdLst>
                                    <a:gd name="connsiteX0" fmla="*/ 0 w 329060"/>
                                    <a:gd name="connsiteY0" fmla="*/ 0 h 168706"/>
                                    <a:gd name="connsiteX1" fmla="*/ 329060 w 329060"/>
                                    <a:gd name="connsiteY1" fmla="*/ 20727 h 168706"/>
                                    <a:gd name="connsiteX2" fmla="*/ 180193 w 329060"/>
                                    <a:gd name="connsiteY2" fmla="*/ 168706 h 168706"/>
                                    <a:gd name="connsiteX3" fmla="*/ 166871 w 329060"/>
                                    <a:gd name="connsiteY3" fmla="*/ 158744 h 168706"/>
                                    <a:gd name="connsiteX4" fmla="*/ 37000 w 329060"/>
                                    <a:gd name="connsiteY4" fmla="*/ 40710 h 168706"/>
                                    <a:gd name="connsiteX5" fmla="*/ 0 w 329060"/>
                                    <a:gd name="connsiteY5" fmla="*/ 0 h 16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060" h="168706">
                                      <a:moveTo>
                                        <a:pt x="0" y="0"/>
                                      </a:moveTo>
                                      <a:lnTo>
                                        <a:pt x="329060" y="20727"/>
                                      </a:lnTo>
                                      <a:lnTo>
                                        <a:pt x="180193" y="168706"/>
                                      </a:lnTo>
                                      <a:lnTo>
                                        <a:pt x="166871" y="158744"/>
                                      </a:lnTo>
                                      <a:cubicBezTo>
                                        <a:pt x="121710" y="121474"/>
                                        <a:pt x="78369" y="82078"/>
                                        <a:pt x="37000" y="40710"/>
                                      </a:cubicBezTo>
                                      <a:lnTo>
                                        <a:pt x="0" y="0"/>
                                      </a:lnTo>
                                      <a:close/>
                                    </a:path>
                                  </a:pathLst>
                                </a:custGeom>
                                <a:solidFill>
                                  <a:srgbClr val="237990"/>
                                </a:solidFill>
                                <a:ln>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92"/>
                              <wps:cNvSpPr/>
                              <wps:spPr>
                                <a:xfrm>
                                  <a:off x="3491830" y="4167108"/>
                                  <a:ext cx="278375" cy="354715"/>
                                </a:xfrm>
                                <a:custGeom>
                                  <a:avLst/>
                                  <a:gdLst>
                                    <a:gd name="connsiteX0" fmla="*/ 189147 w 278375"/>
                                    <a:gd name="connsiteY0" fmla="*/ 0 h 354715"/>
                                    <a:gd name="connsiteX1" fmla="*/ 278375 w 278375"/>
                                    <a:gd name="connsiteY1" fmla="*/ 240383 h 354715"/>
                                    <a:gd name="connsiteX2" fmla="*/ 169466 w 278375"/>
                                    <a:gd name="connsiteY2" fmla="*/ 292846 h 354715"/>
                                    <a:gd name="connsiteX3" fmla="*/ 1444 w 278375"/>
                                    <a:gd name="connsiteY3" fmla="*/ 354343 h 354715"/>
                                    <a:gd name="connsiteX4" fmla="*/ 0 w 278375"/>
                                    <a:gd name="connsiteY4" fmla="*/ 354715 h 354715"/>
                                    <a:gd name="connsiteX5" fmla="*/ 189147 w 278375"/>
                                    <a:gd name="connsiteY5" fmla="*/ 0 h 354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375" h="354715">
                                      <a:moveTo>
                                        <a:pt x="189147" y="0"/>
                                      </a:moveTo>
                                      <a:lnTo>
                                        <a:pt x="278375" y="240383"/>
                                      </a:lnTo>
                                      <a:lnTo>
                                        <a:pt x="169466" y="292846"/>
                                      </a:lnTo>
                                      <a:cubicBezTo>
                                        <a:pt x="114768" y="315982"/>
                                        <a:pt x="58709" y="336532"/>
                                        <a:pt x="1444" y="354343"/>
                                      </a:cubicBezTo>
                                      <a:lnTo>
                                        <a:pt x="0" y="354715"/>
                                      </a:lnTo>
                                      <a:lnTo>
                                        <a:pt x="189147" y="0"/>
                                      </a:lnTo>
                                      <a:close/>
                                    </a:path>
                                  </a:pathLst>
                                </a:custGeom>
                                <a:solidFill>
                                  <a:srgbClr val="DE9246"/>
                                </a:solidFill>
                                <a:ln>
                                  <a:solidFill>
                                    <a:srgbClr val="DE9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93"/>
                              <wps:cNvSpPr/>
                              <wps:spPr>
                                <a:xfrm>
                                  <a:off x="1166387" y="4196023"/>
                                  <a:ext cx="2668635" cy="1290377"/>
                                </a:xfrm>
                                <a:custGeom>
                                  <a:avLst/>
                                  <a:gdLst>
                                    <a:gd name="connsiteX0" fmla="*/ 633094 w 2668635"/>
                                    <a:gd name="connsiteY0" fmla="*/ 0 h 1290377"/>
                                    <a:gd name="connsiteX1" fmla="*/ 760559 w 2668635"/>
                                    <a:gd name="connsiteY1" fmla="*/ 95317 h 1290377"/>
                                    <a:gd name="connsiteX2" fmla="*/ 1783058 w 2668635"/>
                                    <a:gd name="connsiteY2" fmla="*/ 407647 h 1290377"/>
                                    <a:gd name="connsiteX3" fmla="*/ 2151625 w 2668635"/>
                                    <a:gd name="connsiteY3" fmla="*/ 370492 h 1290377"/>
                                    <a:gd name="connsiteX4" fmla="*/ 2325443 w 2668635"/>
                                    <a:gd name="connsiteY4" fmla="*/ 325800 h 1290377"/>
                                    <a:gd name="connsiteX5" fmla="*/ 2023865 w 2668635"/>
                                    <a:gd name="connsiteY5" fmla="*/ 891360 h 1290377"/>
                                    <a:gd name="connsiteX6" fmla="*/ 2668635 w 2668635"/>
                                    <a:gd name="connsiteY6" fmla="*/ 1141489 h 1290377"/>
                                    <a:gd name="connsiteX7" fmla="*/ 2598802 w 2668635"/>
                                    <a:gd name="connsiteY7" fmla="*/ 1167048 h 1290377"/>
                                    <a:gd name="connsiteX8" fmla="*/ 1783058 w 2668635"/>
                                    <a:gd name="connsiteY8" fmla="*/ 1290377 h 1290377"/>
                                    <a:gd name="connsiteX9" fmla="*/ 38128 w 2668635"/>
                                    <a:gd name="connsiteY9" fmla="*/ 663964 h 1290377"/>
                                    <a:gd name="connsiteX10" fmla="*/ 0 w 2668635"/>
                                    <a:gd name="connsiteY10" fmla="*/ 629311 h 1290377"/>
                                    <a:gd name="connsiteX11" fmla="*/ 633094 w 2668635"/>
                                    <a:gd name="connsiteY11" fmla="*/ 0 h 1290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68635" h="1290377">
                                      <a:moveTo>
                                        <a:pt x="633094" y="0"/>
                                      </a:moveTo>
                                      <a:lnTo>
                                        <a:pt x="760559" y="95317"/>
                                      </a:lnTo>
                                      <a:cubicBezTo>
                                        <a:pt x="1052437" y="292506"/>
                                        <a:pt x="1404301" y="407647"/>
                                        <a:pt x="1783058" y="407647"/>
                                      </a:cubicBezTo>
                                      <a:cubicBezTo>
                                        <a:pt x="1909310" y="407647"/>
                                        <a:pt x="2032575" y="394854"/>
                                        <a:pt x="2151625" y="370492"/>
                                      </a:cubicBezTo>
                                      <a:lnTo>
                                        <a:pt x="2325443" y="325800"/>
                                      </a:lnTo>
                                      <a:lnTo>
                                        <a:pt x="2023865" y="891360"/>
                                      </a:lnTo>
                                      <a:lnTo>
                                        <a:pt x="2668635" y="1141489"/>
                                      </a:lnTo>
                                      <a:lnTo>
                                        <a:pt x="2598802" y="1167048"/>
                                      </a:lnTo>
                                      <a:cubicBezTo>
                                        <a:pt x="2341109" y="1247199"/>
                                        <a:pt x="2067126" y="1290377"/>
                                        <a:pt x="1783058" y="1290377"/>
                                      </a:cubicBezTo>
                                      <a:cubicBezTo>
                                        <a:pt x="1120233" y="1290377"/>
                                        <a:pt x="512315" y="1055297"/>
                                        <a:pt x="38128" y="663964"/>
                                      </a:cubicBezTo>
                                      <a:lnTo>
                                        <a:pt x="0" y="629311"/>
                                      </a:lnTo>
                                      <a:lnTo>
                                        <a:pt x="633094" y="0"/>
                                      </a:lnTo>
                                      <a:close/>
                                    </a:path>
                                  </a:pathLst>
                                </a:custGeom>
                                <a:solidFill>
                                  <a:srgbClr val="237990"/>
                                </a:solidFill>
                                <a:ln>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94"/>
                              <wps:cNvSpPr/>
                              <wps:spPr>
                                <a:xfrm>
                                  <a:off x="943214" y="4609772"/>
                                  <a:ext cx="223172" cy="413956"/>
                                </a:xfrm>
                                <a:custGeom>
                                  <a:avLst/>
                                  <a:gdLst>
                                    <a:gd name="connsiteX0" fmla="*/ 0 w 223172"/>
                                    <a:gd name="connsiteY0" fmla="*/ 0 h 413956"/>
                                    <a:gd name="connsiteX1" fmla="*/ 66495 w 223172"/>
                                    <a:gd name="connsiteY1" fmla="*/ 73163 h 413956"/>
                                    <a:gd name="connsiteX2" fmla="*/ 223172 w 223172"/>
                                    <a:gd name="connsiteY2" fmla="*/ 215561 h 413956"/>
                                    <a:gd name="connsiteX3" fmla="*/ 23585 w 223172"/>
                                    <a:gd name="connsiteY3" fmla="*/ 413956 h 413956"/>
                                    <a:gd name="connsiteX4" fmla="*/ 0 w 223172"/>
                                    <a:gd name="connsiteY4" fmla="*/ 0 h 4139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172" h="413956">
                                      <a:moveTo>
                                        <a:pt x="0" y="0"/>
                                      </a:moveTo>
                                      <a:lnTo>
                                        <a:pt x="66495" y="73163"/>
                                      </a:lnTo>
                                      <a:lnTo>
                                        <a:pt x="223172" y="215561"/>
                                      </a:lnTo>
                                      <a:lnTo>
                                        <a:pt x="23585" y="413956"/>
                                      </a:lnTo>
                                      <a:lnTo>
                                        <a:pt x="0" y="0"/>
                                      </a:lnTo>
                                      <a:close/>
                                    </a:path>
                                  </a:pathLst>
                                </a:custGeom>
                                <a:solidFill>
                                  <a:srgbClr val="237990"/>
                                </a:solidFill>
                                <a:ln>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95"/>
                              <wps:cNvSpPr/>
                              <wps:spPr>
                                <a:xfrm>
                                  <a:off x="3835022" y="5240813"/>
                                  <a:ext cx="327565" cy="223773"/>
                                </a:xfrm>
                                <a:custGeom>
                                  <a:avLst/>
                                  <a:gdLst>
                                    <a:gd name="connsiteX0" fmla="*/ 244503 w 327565"/>
                                    <a:gd name="connsiteY0" fmla="*/ 0 h 223773"/>
                                    <a:gd name="connsiteX1" fmla="*/ 327565 w 327565"/>
                                    <a:gd name="connsiteY1" fmla="*/ 223773 h 223773"/>
                                    <a:gd name="connsiteX2" fmla="*/ 0 w 327565"/>
                                    <a:gd name="connsiteY2" fmla="*/ 96699 h 223773"/>
                                    <a:gd name="connsiteX3" fmla="*/ 182200 w 327565"/>
                                    <a:gd name="connsiteY3" fmla="*/ 30013 h 223773"/>
                                    <a:gd name="connsiteX4" fmla="*/ 244503 w 327565"/>
                                    <a:gd name="connsiteY4" fmla="*/ 0 h 2237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7565" h="223773">
                                      <a:moveTo>
                                        <a:pt x="244503" y="0"/>
                                      </a:moveTo>
                                      <a:lnTo>
                                        <a:pt x="327565" y="223773"/>
                                      </a:lnTo>
                                      <a:lnTo>
                                        <a:pt x="0" y="96699"/>
                                      </a:lnTo>
                                      <a:lnTo>
                                        <a:pt x="182200" y="30013"/>
                                      </a:lnTo>
                                      <a:lnTo>
                                        <a:pt x="244503" y="0"/>
                                      </a:lnTo>
                                      <a:close/>
                                    </a:path>
                                  </a:pathLst>
                                </a:custGeom>
                                <a:solidFill>
                                  <a:srgbClr val="DE9246"/>
                                </a:solidFill>
                                <a:ln>
                                  <a:solidFill>
                                    <a:srgbClr val="DE9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96"/>
                              <wps:cNvSpPr/>
                              <wps:spPr>
                                <a:xfrm>
                                  <a:off x="4752520" y="2824565"/>
                                  <a:ext cx="910769" cy="910548"/>
                                </a:xfrm>
                                <a:custGeom>
                                  <a:avLst/>
                                  <a:gdLst>
                                    <a:gd name="connsiteX0" fmla="*/ 23216 w 910769"/>
                                    <a:gd name="connsiteY0" fmla="*/ 0 h 910548"/>
                                    <a:gd name="connsiteX1" fmla="*/ 910769 w 910769"/>
                                    <a:gd name="connsiteY1" fmla="*/ 298660 h 910548"/>
                                    <a:gd name="connsiteX2" fmla="*/ 884393 w 910769"/>
                                    <a:gd name="connsiteY2" fmla="*/ 471485 h 910548"/>
                                    <a:gd name="connsiteX3" fmla="*/ 856077 w 910769"/>
                                    <a:gd name="connsiteY3" fmla="*/ 581611 h 910548"/>
                                    <a:gd name="connsiteX4" fmla="*/ 282523 w 910769"/>
                                    <a:gd name="connsiteY4" fmla="*/ 910548 h 910548"/>
                                    <a:gd name="connsiteX5" fmla="*/ 0 w 910769"/>
                                    <a:gd name="connsiteY5" fmla="*/ 243978 h 910548"/>
                                    <a:gd name="connsiteX6" fmla="*/ 16283 w 910769"/>
                                    <a:gd name="connsiteY6" fmla="*/ 137288 h 910548"/>
                                    <a:gd name="connsiteX7" fmla="*/ 23216 w 910769"/>
                                    <a:gd name="connsiteY7" fmla="*/ 0 h 910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10769" h="910548">
                                      <a:moveTo>
                                        <a:pt x="23216" y="0"/>
                                      </a:moveTo>
                                      <a:lnTo>
                                        <a:pt x="910769" y="298660"/>
                                      </a:lnTo>
                                      <a:lnTo>
                                        <a:pt x="884393" y="471485"/>
                                      </a:lnTo>
                                      <a:lnTo>
                                        <a:pt x="856077" y="581611"/>
                                      </a:lnTo>
                                      <a:lnTo>
                                        <a:pt x="282523" y="910548"/>
                                      </a:lnTo>
                                      <a:lnTo>
                                        <a:pt x="0" y="243978"/>
                                      </a:lnTo>
                                      <a:lnTo>
                                        <a:pt x="16283" y="137288"/>
                                      </a:lnTo>
                                      <a:lnTo>
                                        <a:pt x="23216" y="0"/>
                                      </a:lnTo>
                                      <a:close/>
                                    </a:path>
                                  </a:pathLst>
                                </a:custGeom>
                                <a:solidFill>
                                  <a:srgbClr val="97581B"/>
                                </a:solidFill>
                                <a:ln>
                                  <a:solidFill>
                                    <a:srgbClr val="9758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97"/>
                              <wps:cNvSpPr/>
                              <wps:spPr>
                                <a:xfrm>
                                  <a:off x="3190252" y="4407491"/>
                                  <a:ext cx="889273" cy="930021"/>
                                </a:xfrm>
                                <a:custGeom>
                                  <a:avLst/>
                                  <a:gdLst>
                                    <a:gd name="connsiteX0" fmla="*/ 579953 w 889273"/>
                                    <a:gd name="connsiteY0" fmla="*/ 0 h 930021"/>
                                    <a:gd name="connsiteX1" fmla="*/ 889273 w 889273"/>
                                    <a:gd name="connsiteY1" fmla="*/ 833322 h 930021"/>
                                    <a:gd name="connsiteX2" fmla="*/ 826970 w 889273"/>
                                    <a:gd name="connsiteY2" fmla="*/ 863335 h 930021"/>
                                    <a:gd name="connsiteX3" fmla="*/ 644770 w 889273"/>
                                    <a:gd name="connsiteY3" fmla="*/ 930021 h 930021"/>
                                    <a:gd name="connsiteX4" fmla="*/ 0 w 889273"/>
                                    <a:gd name="connsiteY4" fmla="*/ 679892 h 930021"/>
                                    <a:gd name="connsiteX5" fmla="*/ 301578 w 889273"/>
                                    <a:gd name="connsiteY5" fmla="*/ 114332 h 930021"/>
                                    <a:gd name="connsiteX6" fmla="*/ 303022 w 889273"/>
                                    <a:gd name="connsiteY6" fmla="*/ 113960 h 930021"/>
                                    <a:gd name="connsiteX7" fmla="*/ 471044 w 889273"/>
                                    <a:gd name="connsiteY7" fmla="*/ 52463 h 930021"/>
                                    <a:gd name="connsiteX8" fmla="*/ 579953 w 889273"/>
                                    <a:gd name="connsiteY8" fmla="*/ 0 h 930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9273" h="930021">
                                      <a:moveTo>
                                        <a:pt x="579953" y="0"/>
                                      </a:moveTo>
                                      <a:lnTo>
                                        <a:pt x="889273" y="833322"/>
                                      </a:lnTo>
                                      <a:lnTo>
                                        <a:pt x="826970" y="863335"/>
                                      </a:lnTo>
                                      <a:lnTo>
                                        <a:pt x="644770" y="930021"/>
                                      </a:lnTo>
                                      <a:lnTo>
                                        <a:pt x="0" y="679892"/>
                                      </a:lnTo>
                                      <a:lnTo>
                                        <a:pt x="301578" y="114332"/>
                                      </a:lnTo>
                                      <a:lnTo>
                                        <a:pt x="303022" y="113960"/>
                                      </a:lnTo>
                                      <a:cubicBezTo>
                                        <a:pt x="360287" y="96149"/>
                                        <a:pt x="416346" y="75599"/>
                                        <a:pt x="471044" y="52463"/>
                                      </a:cubicBezTo>
                                      <a:lnTo>
                                        <a:pt x="579953" y="0"/>
                                      </a:lnTo>
                                      <a:close/>
                                    </a:path>
                                  </a:pathLst>
                                </a:custGeom>
                                <a:solidFill>
                                  <a:srgbClr val="DE9246"/>
                                </a:solidFill>
                                <a:ln>
                                  <a:solidFill>
                                    <a:srgbClr val="DE9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98"/>
                              <wps:cNvSpPr/>
                              <wps:spPr>
                                <a:xfrm>
                                  <a:off x="907474" y="3982479"/>
                                  <a:ext cx="892007" cy="842854"/>
                                </a:xfrm>
                                <a:custGeom>
                                  <a:avLst/>
                                  <a:gdLst>
                                    <a:gd name="connsiteX0" fmla="*/ 0 w 892007"/>
                                    <a:gd name="connsiteY0" fmla="*/ 0 h 842854"/>
                                    <a:gd name="connsiteX1" fmla="*/ 711814 w 892007"/>
                                    <a:gd name="connsiteY1" fmla="*/ 44837 h 842854"/>
                                    <a:gd name="connsiteX2" fmla="*/ 748814 w 892007"/>
                                    <a:gd name="connsiteY2" fmla="*/ 85547 h 842854"/>
                                    <a:gd name="connsiteX3" fmla="*/ 878685 w 892007"/>
                                    <a:gd name="connsiteY3" fmla="*/ 203581 h 842854"/>
                                    <a:gd name="connsiteX4" fmla="*/ 892007 w 892007"/>
                                    <a:gd name="connsiteY4" fmla="*/ 213543 h 842854"/>
                                    <a:gd name="connsiteX5" fmla="*/ 258913 w 892007"/>
                                    <a:gd name="connsiteY5" fmla="*/ 842854 h 842854"/>
                                    <a:gd name="connsiteX6" fmla="*/ 102236 w 892007"/>
                                    <a:gd name="connsiteY6" fmla="*/ 700456 h 842854"/>
                                    <a:gd name="connsiteX7" fmla="*/ 35741 w 892007"/>
                                    <a:gd name="connsiteY7" fmla="*/ 627293 h 842854"/>
                                    <a:gd name="connsiteX8" fmla="*/ 0 w 892007"/>
                                    <a:gd name="connsiteY8" fmla="*/ 0 h 842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2007" h="842854">
                                      <a:moveTo>
                                        <a:pt x="0" y="0"/>
                                      </a:moveTo>
                                      <a:lnTo>
                                        <a:pt x="711814" y="44837"/>
                                      </a:lnTo>
                                      <a:lnTo>
                                        <a:pt x="748814" y="85547"/>
                                      </a:lnTo>
                                      <a:cubicBezTo>
                                        <a:pt x="790183" y="126915"/>
                                        <a:pt x="833524" y="166311"/>
                                        <a:pt x="878685" y="203581"/>
                                      </a:cubicBezTo>
                                      <a:lnTo>
                                        <a:pt x="892007" y="213543"/>
                                      </a:lnTo>
                                      <a:lnTo>
                                        <a:pt x="258913" y="842854"/>
                                      </a:lnTo>
                                      <a:lnTo>
                                        <a:pt x="102236" y="700456"/>
                                      </a:lnTo>
                                      <a:lnTo>
                                        <a:pt x="35741" y="627293"/>
                                      </a:lnTo>
                                      <a:lnTo>
                                        <a:pt x="0" y="0"/>
                                      </a:lnTo>
                                      <a:close/>
                                    </a:path>
                                  </a:pathLst>
                                </a:custGeom>
                                <a:solidFill>
                                  <a:srgbClr val="237990"/>
                                </a:solidFill>
                                <a:ln>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99"/>
                              <wps:cNvSpPr/>
                              <wps:spPr>
                                <a:xfrm>
                                  <a:off x="214390" y="1947539"/>
                                  <a:ext cx="929933" cy="874322"/>
                                </a:xfrm>
                                <a:custGeom>
                                  <a:avLst/>
                                  <a:gdLst>
                                    <a:gd name="connsiteX0" fmla="*/ 653901 w 929933"/>
                                    <a:gd name="connsiteY0" fmla="*/ 0 h 874322"/>
                                    <a:gd name="connsiteX1" fmla="*/ 929933 w 929933"/>
                                    <a:gd name="connsiteY1" fmla="*/ 547068 h 874322"/>
                                    <a:gd name="connsiteX2" fmla="*/ 915697 w 929933"/>
                                    <a:gd name="connsiteY2" fmla="*/ 640346 h 874322"/>
                                    <a:gd name="connsiteX3" fmla="*/ 906255 w 929933"/>
                                    <a:gd name="connsiteY3" fmla="*/ 827330 h 874322"/>
                                    <a:gd name="connsiteX4" fmla="*/ 908628 w 929933"/>
                                    <a:gd name="connsiteY4" fmla="*/ 874322 h 874322"/>
                                    <a:gd name="connsiteX5" fmla="*/ 0 w 929933"/>
                                    <a:gd name="connsiteY5" fmla="*/ 634364 h 874322"/>
                                    <a:gd name="connsiteX6" fmla="*/ 6018 w 929933"/>
                                    <a:gd name="connsiteY6" fmla="*/ 515184 h 874322"/>
                                    <a:gd name="connsiteX7" fmla="*/ 20303 w 929933"/>
                                    <a:gd name="connsiteY7" fmla="*/ 421586 h 874322"/>
                                    <a:gd name="connsiteX8" fmla="*/ 653901 w 929933"/>
                                    <a:gd name="connsiteY8" fmla="*/ 0 h 874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29933" h="874322">
                                      <a:moveTo>
                                        <a:pt x="653901" y="0"/>
                                      </a:moveTo>
                                      <a:lnTo>
                                        <a:pt x="929933" y="547068"/>
                                      </a:lnTo>
                                      <a:lnTo>
                                        <a:pt x="915697" y="640346"/>
                                      </a:lnTo>
                                      <a:cubicBezTo>
                                        <a:pt x="909454" y="701825"/>
                                        <a:pt x="906255" y="764204"/>
                                        <a:pt x="906255" y="827330"/>
                                      </a:cubicBezTo>
                                      <a:lnTo>
                                        <a:pt x="908628" y="874322"/>
                                      </a:lnTo>
                                      <a:lnTo>
                                        <a:pt x="0" y="634364"/>
                                      </a:lnTo>
                                      <a:lnTo>
                                        <a:pt x="6018" y="515184"/>
                                      </a:lnTo>
                                      <a:lnTo>
                                        <a:pt x="20303" y="421586"/>
                                      </a:lnTo>
                                      <a:lnTo>
                                        <a:pt x="653901" y="0"/>
                                      </a:lnTo>
                                      <a:close/>
                                    </a:path>
                                  </a:pathLst>
                                </a:custGeom>
                                <a:solidFill>
                                  <a:srgbClr val="BCC589"/>
                                </a:solidFill>
                                <a:ln>
                                  <a:solidFill>
                                    <a:srgbClr val="BCC5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100"/>
                              <wps:cNvSpPr/>
                              <wps:spPr>
                                <a:xfrm>
                                  <a:off x="1699526" y="230786"/>
                                  <a:ext cx="941288" cy="916978"/>
                                </a:xfrm>
                                <a:custGeom>
                                  <a:avLst/>
                                  <a:gdLst>
                                    <a:gd name="connsiteX0" fmla="*/ 150560 w 941288"/>
                                    <a:gd name="connsiteY0" fmla="*/ 0 h 916978"/>
                                    <a:gd name="connsiteX1" fmla="*/ 941288 w 941288"/>
                                    <a:gd name="connsiteY1" fmla="*/ 215547 h 916978"/>
                                    <a:gd name="connsiteX2" fmla="*/ 704605 w 941288"/>
                                    <a:gd name="connsiteY2" fmla="*/ 798045 h 916978"/>
                                    <a:gd name="connsiteX3" fmla="*/ 538067 w 941288"/>
                                    <a:gd name="connsiteY3" fmla="*/ 858999 h 916978"/>
                                    <a:gd name="connsiteX4" fmla="*/ 417710 w 941288"/>
                                    <a:gd name="connsiteY4" fmla="*/ 916978 h 916978"/>
                                    <a:gd name="connsiteX5" fmla="*/ 0 w 941288"/>
                                    <a:gd name="connsiteY5" fmla="*/ 72529 h 916978"/>
                                    <a:gd name="connsiteX6" fmla="*/ 150560 w 941288"/>
                                    <a:gd name="connsiteY6" fmla="*/ 0 h 91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1288" h="916978">
                                      <a:moveTo>
                                        <a:pt x="150560" y="0"/>
                                      </a:moveTo>
                                      <a:lnTo>
                                        <a:pt x="941288" y="215547"/>
                                      </a:lnTo>
                                      <a:lnTo>
                                        <a:pt x="704605" y="798045"/>
                                      </a:lnTo>
                                      <a:lnTo>
                                        <a:pt x="538067" y="858999"/>
                                      </a:lnTo>
                                      <a:lnTo>
                                        <a:pt x="417710" y="916978"/>
                                      </a:lnTo>
                                      <a:lnTo>
                                        <a:pt x="0" y="72529"/>
                                      </a:lnTo>
                                      <a:lnTo>
                                        <a:pt x="150560" y="0"/>
                                      </a:lnTo>
                                      <a:close/>
                                    </a:path>
                                  </a:pathLst>
                                </a:custGeom>
                                <a:solidFill>
                                  <a:srgbClr val="E9CF9F"/>
                                </a:solidFill>
                                <a:ln>
                                  <a:solidFill>
                                    <a:srgbClr val="E9C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101"/>
                              <wps:cNvSpPr/>
                              <wps:spPr>
                                <a:xfrm>
                                  <a:off x="4083966" y="729065"/>
                                  <a:ext cx="886787" cy="898295"/>
                                </a:xfrm>
                                <a:custGeom>
                                  <a:avLst/>
                                  <a:gdLst>
                                    <a:gd name="connsiteX0" fmla="*/ 723354 w 886787"/>
                                    <a:gd name="connsiteY0" fmla="*/ 0 h 898295"/>
                                    <a:gd name="connsiteX1" fmla="*/ 805215 w 886787"/>
                                    <a:gd name="connsiteY1" fmla="*/ 74400 h 898295"/>
                                    <a:gd name="connsiteX2" fmla="*/ 886787 w 886787"/>
                                    <a:gd name="connsiteY2" fmla="*/ 164151 h 898295"/>
                                    <a:gd name="connsiteX3" fmla="*/ 870340 w 886787"/>
                                    <a:gd name="connsiteY3" fmla="*/ 898295 h 898295"/>
                                    <a:gd name="connsiteX4" fmla="*/ 204338 w 886787"/>
                                    <a:gd name="connsiteY4" fmla="*/ 802933 h 898295"/>
                                    <a:gd name="connsiteX5" fmla="*/ 158636 w 886787"/>
                                    <a:gd name="connsiteY5" fmla="*/ 752648 h 898295"/>
                                    <a:gd name="connsiteX6" fmla="*/ 28765 w 886787"/>
                                    <a:gd name="connsiteY6" fmla="*/ 634614 h 898295"/>
                                    <a:gd name="connsiteX7" fmla="*/ 0 w 886787"/>
                                    <a:gd name="connsiteY7" fmla="*/ 613104 h 898295"/>
                                    <a:gd name="connsiteX8" fmla="*/ 723354 w 886787"/>
                                    <a:gd name="connsiteY8" fmla="*/ 0 h 898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6787" h="898295">
                                      <a:moveTo>
                                        <a:pt x="723354" y="0"/>
                                      </a:moveTo>
                                      <a:lnTo>
                                        <a:pt x="805215" y="74400"/>
                                      </a:lnTo>
                                      <a:lnTo>
                                        <a:pt x="886787" y="164151"/>
                                      </a:lnTo>
                                      <a:lnTo>
                                        <a:pt x="870340" y="898295"/>
                                      </a:lnTo>
                                      <a:lnTo>
                                        <a:pt x="204338" y="802933"/>
                                      </a:lnTo>
                                      <a:lnTo>
                                        <a:pt x="158636" y="752648"/>
                                      </a:lnTo>
                                      <a:cubicBezTo>
                                        <a:pt x="117268" y="711280"/>
                                        <a:pt x="73926" y="671884"/>
                                        <a:pt x="28765" y="634614"/>
                                      </a:cubicBezTo>
                                      <a:lnTo>
                                        <a:pt x="0" y="613104"/>
                                      </a:lnTo>
                                      <a:lnTo>
                                        <a:pt x="723354" y="0"/>
                                      </a:lnTo>
                                      <a:close/>
                                    </a:path>
                                  </a:pathLst>
                                </a:custGeom>
                                <a:solidFill>
                                  <a:srgbClr val="7C8029"/>
                                </a:solidFill>
                                <a:ln>
                                  <a:solidFill>
                                    <a:srgbClr val="7C80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102"/>
                              <wps:cNvSpPr/>
                              <wps:spPr>
                                <a:xfrm>
                                  <a:off x="4628047" y="2774869"/>
                                  <a:ext cx="147689" cy="293675"/>
                                </a:xfrm>
                                <a:custGeom>
                                  <a:avLst/>
                                  <a:gdLst>
                                    <a:gd name="connsiteX0" fmla="*/ 0 w 147689"/>
                                    <a:gd name="connsiteY0" fmla="*/ 0 h 293675"/>
                                    <a:gd name="connsiteX1" fmla="*/ 147689 w 147689"/>
                                    <a:gd name="connsiteY1" fmla="*/ 49697 h 293675"/>
                                    <a:gd name="connsiteX2" fmla="*/ 140756 w 147689"/>
                                    <a:gd name="connsiteY2" fmla="*/ 186985 h 293675"/>
                                    <a:gd name="connsiteX3" fmla="*/ 124473 w 147689"/>
                                    <a:gd name="connsiteY3" fmla="*/ 293675 h 293675"/>
                                    <a:gd name="connsiteX4" fmla="*/ 0 w 147689"/>
                                    <a:gd name="connsiteY4" fmla="*/ 0 h 293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89" h="293675">
                                      <a:moveTo>
                                        <a:pt x="0" y="0"/>
                                      </a:moveTo>
                                      <a:lnTo>
                                        <a:pt x="147689" y="49697"/>
                                      </a:lnTo>
                                      <a:lnTo>
                                        <a:pt x="140756" y="186985"/>
                                      </a:lnTo>
                                      <a:lnTo>
                                        <a:pt x="124473" y="293675"/>
                                      </a:lnTo>
                                      <a:lnTo>
                                        <a:pt x="0" y="0"/>
                                      </a:lnTo>
                                      <a:close/>
                                    </a:path>
                                  </a:pathLst>
                                </a:custGeom>
                                <a:solidFill>
                                  <a:srgbClr val="97581B"/>
                                </a:solidFill>
                                <a:ln>
                                  <a:solidFill>
                                    <a:srgbClr val="9758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5608597" y="3123226"/>
                                  <a:ext cx="331157" cy="282951"/>
                                </a:xfrm>
                                <a:custGeom>
                                  <a:avLst/>
                                  <a:gdLst>
                                    <a:gd name="connsiteX0" fmla="*/ 54692 w 331157"/>
                                    <a:gd name="connsiteY0" fmla="*/ 0 h 282951"/>
                                    <a:gd name="connsiteX1" fmla="*/ 331157 w 331157"/>
                                    <a:gd name="connsiteY1" fmla="*/ 93029 h 282951"/>
                                    <a:gd name="connsiteX2" fmla="*/ 0 w 331157"/>
                                    <a:gd name="connsiteY2" fmla="*/ 282951 h 282951"/>
                                    <a:gd name="connsiteX3" fmla="*/ 28316 w 331157"/>
                                    <a:gd name="connsiteY3" fmla="*/ 172825 h 282951"/>
                                    <a:gd name="connsiteX4" fmla="*/ 54692 w 331157"/>
                                    <a:gd name="connsiteY4" fmla="*/ 0 h 282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157" h="282951">
                                      <a:moveTo>
                                        <a:pt x="54692" y="0"/>
                                      </a:moveTo>
                                      <a:lnTo>
                                        <a:pt x="331157" y="93029"/>
                                      </a:lnTo>
                                      <a:lnTo>
                                        <a:pt x="0" y="282951"/>
                                      </a:lnTo>
                                      <a:lnTo>
                                        <a:pt x="28316" y="172825"/>
                                      </a:lnTo>
                                      <a:lnTo>
                                        <a:pt x="54692" y="0"/>
                                      </a:lnTo>
                                      <a:close/>
                                    </a:path>
                                  </a:pathLst>
                                </a:custGeom>
                                <a:solidFill>
                                  <a:srgbClr val="97581B"/>
                                </a:solidFill>
                                <a:ln>
                                  <a:solidFill>
                                    <a:srgbClr val="9758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4" name="Text Box 2"/>
                            <wps:cNvSpPr txBox="1">
                              <a:spLocks noChangeArrowheads="1"/>
                            </wps:cNvSpPr>
                            <wps:spPr bwMode="auto">
                              <a:xfrm>
                                <a:off x="4043777" y="106680"/>
                                <a:ext cx="2075388" cy="704214"/>
                              </a:xfrm>
                              <a:prstGeom prst="rect">
                                <a:avLst/>
                              </a:prstGeom>
                              <a:noFill/>
                              <a:ln w="9525">
                                <a:noFill/>
                                <a:miter lim="800000"/>
                                <a:headEnd/>
                                <a:tailEnd/>
                              </a:ln>
                            </wps:spPr>
                            <wps:txbx>
                              <w:txbxContent>
                                <w:p w14:paraId="46E4DC34" w14:textId="219A2435" w:rsidR="001135D3" w:rsidRPr="0083279B" w:rsidRDefault="001135D3" w:rsidP="0083279B">
                                  <w:pPr>
                                    <w:spacing w:after="60"/>
                                    <w:rPr>
                                      <w:b/>
                                      <w:spacing w:val="10"/>
                                      <w:sz w:val="24"/>
                                    </w:rPr>
                                  </w:pPr>
                                  <w:r w:rsidRPr="0083279B">
                                    <w:rPr>
                                      <w:b/>
                                      <w:spacing w:val="10"/>
                                      <w:sz w:val="24"/>
                                    </w:rPr>
                                    <w:t>CONTEMPLACIÓN</w:t>
                                  </w:r>
                                </w:p>
                                <w:p w14:paraId="48BDC958" w14:textId="3B2B1EBB" w:rsidR="001135D3" w:rsidRPr="00A35BAF" w:rsidRDefault="001135D3" w:rsidP="0083279B">
                                  <w:pPr>
                                    <w:spacing w:after="60"/>
                                  </w:pPr>
                                  <w:r w:rsidRPr="0083279B">
                                    <w:t>Conocimiento que el</w:t>
                                  </w:r>
                                  <w:r>
                                    <w:t xml:space="preserve"> problema existe, sin compromiso</w:t>
                                  </w:r>
                                  <w:r w:rsidRPr="0083279B">
                                    <w:t xml:space="preserve"> de acci</w:t>
                                  </w:r>
                                  <w:r>
                                    <w:t>ón</w:t>
                                  </w:r>
                                </w:p>
                              </w:txbxContent>
                            </wps:txbx>
                            <wps:bodyPr rot="0" vert="horz" wrap="square" lIns="91440" tIns="45720" rIns="91440" bIns="45720" anchor="t" anchorCtr="0">
                              <a:spAutoFit/>
                            </wps:bodyPr>
                          </wps:wsp>
                          <wps:wsp>
                            <wps:cNvPr id="105" name="Text Box 2"/>
                            <wps:cNvSpPr txBox="1">
                              <a:spLocks noChangeArrowheads="1"/>
                            </wps:cNvSpPr>
                            <wps:spPr bwMode="auto">
                              <a:xfrm>
                                <a:off x="5029099" y="1531620"/>
                                <a:ext cx="1265681" cy="704214"/>
                              </a:xfrm>
                              <a:prstGeom prst="rect">
                                <a:avLst/>
                              </a:prstGeom>
                              <a:noFill/>
                              <a:ln w="9525">
                                <a:noFill/>
                                <a:miter lim="800000"/>
                                <a:headEnd/>
                                <a:tailEnd/>
                              </a:ln>
                            </wps:spPr>
                            <wps:txbx>
                              <w:txbxContent>
                                <w:p w14:paraId="018476B4" w14:textId="16D7CC96" w:rsidR="001135D3" w:rsidRPr="0083279B" w:rsidRDefault="001135D3" w:rsidP="0083279B">
                                  <w:pPr>
                                    <w:spacing w:after="60"/>
                                    <w:rPr>
                                      <w:b/>
                                      <w:spacing w:val="10"/>
                                      <w:sz w:val="24"/>
                                    </w:rPr>
                                  </w:pPr>
                                  <w:r w:rsidRPr="0083279B">
                                    <w:rPr>
                                      <w:b/>
                                      <w:spacing w:val="10"/>
                                      <w:sz w:val="24"/>
                                    </w:rPr>
                                    <w:t>PREPARACIÓN</w:t>
                                  </w:r>
                                </w:p>
                                <w:p w14:paraId="51CA90B6" w14:textId="63BC3995" w:rsidR="001135D3" w:rsidRPr="0083279B" w:rsidRDefault="001135D3" w:rsidP="0083279B">
                                  <w:pPr>
                                    <w:spacing w:after="60"/>
                                  </w:pPr>
                                  <w:r w:rsidRPr="0083279B">
                                    <w:t>Intentos de tomar acción</w:t>
                                  </w:r>
                                </w:p>
                              </w:txbxContent>
                            </wps:txbx>
                            <wps:bodyPr rot="0" vert="horz" wrap="square" lIns="91440" tIns="45720" rIns="91440" bIns="45720" anchor="t" anchorCtr="0">
                              <a:spAutoFit/>
                            </wps:bodyPr>
                          </wps:wsp>
                          <wps:wsp>
                            <wps:cNvPr id="106" name="Text Box 2"/>
                            <wps:cNvSpPr txBox="1">
                              <a:spLocks noChangeArrowheads="1"/>
                            </wps:cNvSpPr>
                            <wps:spPr bwMode="auto">
                              <a:xfrm>
                                <a:off x="4464834" y="3642360"/>
                                <a:ext cx="1646085" cy="704214"/>
                              </a:xfrm>
                              <a:prstGeom prst="rect">
                                <a:avLst/>
                              </a:prstGeom>
                              <a:noFill/>
                              <a:ln w="9525">
                                <a:noFill/>
                                <a:miter lim="800000"/>
                                <a:headEnd/>
                                <a:tailEnd/>
                              </a:ln>
                            </wps:spPr>
                            <wps:txbx>
                              <w:txbxContent>
                                <w:p w14:paraId="2177CA1E" w14:textId="6685C64E" w:rsidR="001135D3" w:rsidRPr="0083279B" w:rsidRDefault="001135D3" w:rsidP="0083279B">
                                  <w:pPr>
                                    <w:spacing w:after="60"/>
                                    <w:rPr>
                                      <w:b/>
                                      <w:spacing w:val="10"/>
                                      <w:sz w:val="24"/>
                                    </w:rPr>
                                  </w:pPr>
                                  <w:r w:rsidRPr="0083279B">
                                    <w:rPr>
                                      <w:b/>
                                      <w:spacing w:val="10"/>
                                      <w:sz w:val="24"/>
                                    </w:rPr>
                                    <w:t>ACCIÓN</w:t>
                                  </w:r>
                                </w:p>
                                <w:p w14:paraId="0B919DF8" w14:textId="555851EE" w:rsidR="001135D3" w:rsidRPr="0083279B" w:rsidRDefault="001135D3" w:rsidP="0083279B">
                                  <w:pPr>
                                    <w:spacing w:after="60"/>
                                  </w:pPr>
                                  <w:r w:rsidRPr="0083279B">
                                    <w:t xml:space="preserve">Modificación </w:t>
                                  </w:r>
                                  <w:r>
                                    <w:t>activa</w:t>
                                  </w:r>
                                  <w:r w:rsidRPr="0083279B">
                                    <w:t xml:space="preserve"> del comportamiento</w:t>
                                  </w:r>
                                </w:p>
                              </w:txbxContent>
                            </wps:txbx>
                            <wps:bodyPr rot="0" vert="horz" wrap="square" lIns="91440" tIns="45720" rIns="91440" bIns="45720" anchor="t" anchorCtr="0">
                              <a:spAutoFit/>
                            </wps:bodyPr>
                          </wps:wsp>
                          <wps:wsp>
                            <wps:cNvPr id="107" name="Text Box 2"/>
                            <wps:cNvSpPr txBox="1">
                              <a:spLocks noChangeArrowheads="1"/>
                            </wps:cNvSpPr>
                            <wps:spPr bwMode="auto">
                              <a:xfrm>
                                <a:off x="1813279" y="4297680"/>
                                <a:ext cx="1729913" cy="836929"/>
                              </a:xfrm>
                              <a:prstGeom prst="rect">
                                <a:avLst/>
                              </a:prstGeom>
                              <a:noFill/>
                              <a:ln w="9525">
                                <a:noFill/>
                                <a:miter lim="800000"/>
                                <a:headEnd/>
                                <a:tailEnd/>
                              </a:ln>
                            </wps:spPr>
                            <wps:txbx>
                              <w:txbxContent>
                                <w:p w14:paraId="1C81DE42" w14:textId="7D191CE3" w:rsidR="001135D3" w:rsidRPr="0083279B" w:rsidRDefault="001135D3" w:rsidP="0083279B">
                                  <w:pPr>
                                    <w:spacing w:after="60"/>
                                    <w:rPr>
                                      <w:b/>
                                      <w:spacing w:val="10"/>
                                      <w:sz w:val="24"/>
                                    </w:rPr>
                                  </w:pPr>
                                  <w:r w:rsidRPr="0083279B">
                                    <w:rPr>
                                      <w:b/>
                                      <w:spacing w:val="10"/>
                                      <w:sz w:val="24"/>
                                    </w:rPr>
                                    <w:t>MANTENIMIENTO</w:t>
                                  </w:r>
                                </w:p>
                                <w:p w14:paraId="314FA02D" w14:textId="5ED8FC71" w:rsidR="001135D3" w:rsidRPr="00206610" w:rsidRDefault="001135D3" w:rsidP="00206610">
                                  <w:pPr>
                                    <w:spacing w:after="0"/>
                                  </w:pPr>
                                  <w:r>
                                    <w:t>Cambio sustancial –</w:t>
                                  </w:r>
                                  <w:r w:rsidRPr="0083279B">
                                    <w:t xml:space="preserve"> el</w:t>
                                  </w:r>
                                  <w:r>
                                    <w:t xml:space="preserve"> n</w:t>
                                  </w:r>
                                  <w:r w:rsidRPr="0083279B">
                                    <w:t>uevo</w:t>
                                  </w:r>
                                  <w:r>
                                    <w:t xml:space="preserve"> comportamiento</w:t>
                                  </w:r>
                                  <w:r w:rsidRPr="0083279B">
                                    <w:t xml:space="preserve"> </w:t>
                                  </w:r>
                                  <w:r>
                                    <w:t>reemplaza al anterior</w:t>
                                  </w:r>
                                </w:p>
                              </w:txbxContent>
                            </wps:txbx>
                            <wps:bodyPr rot="0" vert="horz" wrap="square" lIns="91440" tIns="45720" rIns="91440" bIns="45720" anchor="t" anchorCtr="0">
                              <a:spAutoFit/>
                            </wps:bodyPr>
                          </wps:wsp>
                          <wps:wsp>
                            <wps:cNvPr id="108" name="Text Box 2"/>
                            <wps:cNvSpPr txBox="1">
                              <a:spLocks noChangeArrowheads="1"/>
                            </wps:cNvSpPr>
                            <wps:spPr bwMode="auto">
                              <a:xfrm>
                                <a:off x="76192" y="2689860"/>
                                <a:ext cx="1386979" cy="875029"/>
                              </a:xfrm>
                              <a:prstGeom prst="rect">
                                <a:avLst/>
                              </a:prstGeom>
                              <a:noFill/>
                              <a:ln w="9525">
                                <a:noFill/>
                                <a:miter lim="800000"/>
                                <a:headEnd/>
                                <a:tailEnd/>
                              </a:ln>
                            </wps:spPr>
                            <wps:txbx>
                              <w:txbxContent>
                                <w:p w14:paraId="3924E998" w14:textId="3A327ED0" w:rsidR="001135D3" w:rsidRPr="00FE31B9" w:rsidRDefault="001135D3" w:rsidP="0083279B">
                                  <w:pPr>
                                    <w:spacing w:after="60"/>
                                    <w:rPr>
                                      <w:b/>
                                      <w:spacing w:val="10"/>
                                      <w:sz w:val="24"/>
                                    </w:rPr>
                                  </w:pPr>
                                  <w:r w:rsidRPr="00FE31B9">
                                    <w:rPr>
                                      <w:b/>
                                      <w:spacing w:val="10"/>
                                      <w:sz w:val="24"/>
                                    </w:rPr>
                                    <w:t>RECAÍDA</w:t>
                                  </w:r>
                                </w:p>
                                <w:p w14:paraId="582246CE" w14:textId="481C814C" w:rsidR="001135D3" w:rsidRPr="009529E5" w:rsidRDefault="001135D3" w:rsidP="0083279B">
                                  <w:pPr>
                                    <w:spacing w:after="60"/>
                                  </w:pPr>
                                  <w:r w:rsidRPr="009529E5">
                                    <w:t>Caer de regreso en antiguos patrones de comportamiento</w:t>
                                  </w:r>
                                </w:p>
                              </w:txbxContent>
                            </wps:txbx>
                            <wps:bodyPr rot="0" vert="horz" wrap="square" lIns="91440" tIns="45720" rIns="91440" bIns="45720" anchor="t" anchorCtr="0">
                              <a:spAutoFit/>
                            </wps:bodyPr>
                          </wps:wsp>
                          <wps:wsp>
                            <wps:cNvPr id="109" name="Text Box 2"/>
                            <wps:cNvSpPr txBox="1">
                              <a:spLocks noChangeArrowheads="1"/>
                            </wps:cNvSpPr>
                            <wps:spPr bwMode="auto">
                              <a:xfrm>
                                <a:off x="0" y="716280"/>
                                <a:ext cx="1729913" cy="666114"/>
                              </a:xfrm>
                              <a:prstGeom prst="rect">
                                <a:avLst/>
                              </a:prstGeom>
                              <a:noFill/>
                              <a:ln w="9525">
                                <a:noFill/>
                                <a:miter lim="800000"/>
                                <a:headEnd/>
                                <a:tailEnd/>
                              </a:ln>
                            </wps:spPr>
                            <wps:txbx>
                              <w:txbxContent>
                                <w:p w14:paraId="3567C48F" w14:textId="3C6733F2" w:rsidR="001135D3" w:rsidRPr="00206610" w:rsidRDefault="001135D3" w:rsidP="0083279B">
                                  <w:pPr>
                                    <w:spacing w:after="60"/>
                                    <w:rPr>
                                      <w:b/>
                                      <w:spacing w:val="10"/>
                                      <w:sz w:val="24"/>
                                    </w:rPr>
                                  </w:pPr>
                                  <w:r w:rsidRPr="00206610">
                                    <w:rPr>
                                      <w:b/>
                                      <w:spacing w:val="10"/>
                                      <w:sz w:val="24"/>
                                    </w:rPr>
                                    <w:t>PRE-CONTEMPLACIÓN</w:t>
                                  </w:r>
                                </w:p>
                                <w:p w14:paraId="68EC73EB" w14:textId="03E2E6C9" w:rsidR="001135D3" w:rsidRPr="00206610" w:rsidRDefault="001135D3" w:rsidP="0083279B">
                                  <w:pPr>
                                    <w:spacing w:after="0"/>
                                  </w:pPr>
                                  <w:r w:rsidRPr="00206610">
                                    <w:t xml:space="preserve">Sin intención de cambiar el comportamiento </w:t>
                                  </w:r>
                                </w:p>
                              </w:txbxContent>
                            </wps:txbx>
                            <wps:bodyPr rot="0" vert="horz" wrap="square" lIns="91440" tIns="45720" rIns="91440" bIns="45720" anchor="t" anchorCtr="0">
                              <a:spAutoFit/>
                            </wps:bodyPr>
                          </wps:wsp>
                        </wpg:grpSp>
                        <wps:wsp>
                          <wps:cNvPr id="110" name="Text Box 2"/>
                          <wps:cNvSpPr txBox="1">
                            <a:spLocks noChangeArrowheads="1"/>
                          </wps:cNvSpPr>
                          <wps:spPr bwMode="auto">
                            <a:xfrm>
                              <a:off x="1362248" y="5501640"/>
                              <a:ext cx="3649980" cy="716280"/>
                            </a:xfrm>
                            <a:prstGeom prst="rect">
                              <a:avLst/>
                            </a:prstGeom>
                            <a:noFill/>
                            <a:ln w="9525">
                              <a:noFill/>
                              <a:miter lim="800000"/>
                              <a:headEnd/>
                              <a:tailEnd/>
                            </a:ln>
                          </wps:spPr>
                          <wps:txbx>
                            <w:txbxContent>
                              <w:p w14:paraId="61BA71F4" w14:textId="11EB8660" w:rsidR="001135D3" w:rsidRPr="00206610" w:rsidRDefault="001135D3" w:rsidP="0083279B">
                                <w:pPr>
                                  <w:spacing w:after="60"/>
                                  <w:jc w:val="center"/>
                                  <w:rPr>
                                    <w:b/>
                                    <w:color w:val="000000" w:themeColor="text1"/>
                                    <w:spacing w:val="10"/>
                                    <w:sz w:val="36"/>
                                  </w:rPr>
                                </w:pPr>
                                <w:r w:rsidRPr="00206610">
                                  <w:rPr>
                                    <w:b/>
                                    <w:color w:val="000000" w:themeColor="text1"/>
                                    <w:spacing w:val="10"/>
                                    <w:sz w:val="36"/>
                                  </w:rPr>
                                  <w:t>Modelo transteorético del cambio</w:t>
                                </w:r>
                              </w:p>
                              <w:p w14:paraId="48B29141" w14:textId="77777777" w:rsidR="001135D3" w:rsidRPr="00206610" w:rsidRDefault="001135D3" w:rsidP="0083279B">
                                <w:pPr>
                                  <w:spacing w:after="60"/>
                                  <w:jc w:val="center"/>
                                  <w:rPr>
                                    <w:color w:val="000000" w:themeColor="text1"/>
                                    <w:sz w:val="24"/>
                                  </w:rPr>
                                </w:pPr>
                                <w:r w:rsidRPr="00A35BAF">
                                  <w:rPr>
                                    <w:b/>
                                    <w:color w:val="000000" w:themeColor="text1"/>
                                    <w:spacing w:val="10"/>
                                    <w:sz w:val="28"/>
                                  </w:rPr>
                                  <w:t>Prochaska &amp;</w:t>
                                </w:r>
                                <w:r w:rsidRPr="00206610">
                                  <w:rPr>
                                    <w:b/>
                                    <w:color w:val="000000" w:themeColor="text1"/>
                                    <w:spacing w:val="10"/>
                                    <w:sz w:val="28"/>
                                  </w:rPr>
                                  <w:t xml:space="preserve"> DiClemente</w:t>
                                </w:r>
                              </w:p>
                              <w:p w14:paraId="057B4EDF" w14:textId="77777777" w:rsidR="001135D3" w:rsidRPr="00206610" w:rsidRDefault="001135D3" w:rsidP="0083279B">
                                <w:pPr>
                                  <w:spacing w:after="60"/>
                                  <w:rPr>
                                    <w:color w:val="000000" w:themeColor="text1"/>
                                  </w:rPr>
                                </w:pPr>
                              </w:p>
                            </w:txbxContent>
                          </wps:txbx>
                          <wps:bodyPr rot="0" vert="horz" wrap="square" lIns="91440" tIns="45720" rIns="91440" bIns="45720" anchor="t" anchorCtr="0">
                            <a:noAutofit/>
                          </wps:bodyPr>
                        </wps:wsp>
                      </wpg:grpSp>
                      <wpg:grpSp>
                        <wpg:cNvPr id="111" name="Group 111"/>
                        <wpg:cNvGrpSpPr/>
                        <wpg:grpSpPr>
                          <a:xfrm>
                            <a:off x="2468880" y="1612669"/>
                            <a:ext cx="1377950" cy="1610520"/>
                            <a:chOff x="0" y="0"/>
                            <a:chExt cx="1377950" cy="1610520"/>
                          </a:xfrm>
                        </wpg:grpSpPr>
                        <pic:pic xmlns:pic="http://schemas.openxmlformats.org/drawingml/2006/picture">
                          <pic:nvPicPr>
                            <pic:cNvPr id="112" name="Picture 112"/>
                            <pic:cNvPicPr>
                              <a:picLocks noChangeAspect="1"/>
                            </pic:cNvPicPr>
                          </pic:nvPicPr>
                          <pic:blipFill rotWithShape="1">
                            <a:blip r:embed="rId50" cstate="print">
                              <a:extLst>
                                <a:ext uri="{28A0092B-C50C-407E-A947-70E740481C1C}">
                                  <a14:useLocalDpi xmlns:a14="http://schemas.microsoft.com/office/drawing/2010/main"/>
                                </a:ext>
                              </a:extLst>
                            </a:blip>
                            <a:srcRect l="27138"/>
                            <a:stretch/>
                          </pic:blipFill>
                          <pic:spPr bwMode="auto">
                            <a:xfrm rot="4408533">
                              <a:off x="-42545" y="122801"/>
                              <a:ext cx="1463040" cy="1377950"/>
                            </a:xfrm>
                            <a:prstGeom prst="rect">
                              <a:avLst/>
                            </a:prstGeom>
                            <a:ln>
                              <a:noFill/>
                            </a:ln>
                            <a:extLst>
                              <a:ext uri="{53640926-AAD7-44D8-BBD7-CCE9431645EC}">
                                <a14:shadowObscured xmlns:a14="http://schemas.microsoft.com/office/drawing/2010/main"/>
                              </a:ext>
                            </a:extLst>
                          </pic:spPr>
                        </pic:pic>
                        <wps:wsp>
                          <wps:cNvPr id="113" name="Text Box 2"/>
                          <wps:cNvSpPr txBox="1">
                            <a:spLocks noChangeArrowheads="1"/>
                          </wps:cNvSpPr>
                          <wps:spPr bwMode="auto">
                            <a:xfrm rot="12621224">
                              <a:off x="51488" y="214634"/>
                              <a:ext cx="1290726" cy="1395886"/>
                            </a:xfrm>
                            <a:prstGeom prst="rect">
                              <a:avLst/>
                            </a:prstGeom>
                            <a:noFill/>
                            <a:ln w="9525">
                              <a:noFill/>
                              <a:miter lim="800000"/>
                              <a:headEnd/>
                              <a:tailEnd/>
                            </a:ln>
                          </wps:spPr>
                          <wps:txbx>
                            <w:txbxContent>
                              <w:p w14:paraId="5BEE6EC1" w14:textId="6424D619" w:rsidR="001135D3" w:rsidRPr="00206610" w:rsidRDefault="001135D3" w:rsidP="0083279B">
                                <w:pPr>
                                  <w:spacing w:after="0"/>
                                  <w:rPr>
                                    <w:sz w:val="18"/>
                                  </w:rPr>
                                </w:pPr>
                                <w:r w:rsidRPr="00206610">
                                  <w:rPr>
                                    <w:sz w:val="18"/>
                                  </w:rPr>
                                  <w:t>Espiral para arriba, aprender de cada recaída</w:t>
                                </w:r>
                              </w:p>
                            </w:txbxContent>
                          </wps:txbx>
                          <wps:bodyPr rot="0" spcFirstLastPara="1" vert="horz" wrap="square" lIns="91440" tIns="45720" rIns="91440" bIns="45720" numCol="1" anchor="t" anchorCtr="0">
                            <a:prstTxWarp prst="textArchDown">
                              <a:avLst>
                                <a:gd name="adj" fmla="val 16248002"/>
                              </a:avLst>
                            </a:prstTxWarp>
                            <a:noAutofit/>
                          </wps:bodyPr>
                        </wps:wsp>
                        <wps:wsp>
                          <wps:cNvPr id="114" name="Straight Connector 114"/>
                          <wps:cNvCnPr/>
                          <wps:spPr>
                            <a:xfrm>
                              <a:off x="835958" y="0"/>
                              <a:ext cx="0" cy="1447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832180" y="3778"/>
                              <a:ext cx="159976" cy="15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1DD864" id="Group 64" o:spid="_x0000_s1051" style="position:absolute;margin-left:-7.8pt;margin-top:40.2pt;width:495.6pt;height:481.2pt;z-index:251657728;mso-height-relative:margin" coordorigin=",1066" coordsize="62947,6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CDYElE&#10;QVQYGezBB2CcBd3A4f9ddtM0TfceATqhhYZKgVBWEBADAgZEISLYoKCciHDqp3I4D2VFWQFRiSgQ&#10;UMAAImETdiiU0gG0dNC90ybNurv/J+Z9b2Q16y73vvd7H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">
                <v:group id="Group 65" o:spid="_x0000_s1052" style="position:absolute;top:1066;width:62947;height:61113" coordorigin=",1066" coordsize="62947,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53" style="position:absolute;top:1066;width:62947;height:50280" coordorigin=",1066" coordsize="62947,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52" o:spid="_x0000_s1054" style="position:absolute;left:10744;top:4648;width:41300;height:38145" coordsize="5939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Freeform 68" o:spid="_x0000_s1055" style="position:absolute;left:18500;width:29573;height:13421;visibility:visible;mso-wrap-style:square;v-text-anchor:middle" coordsize="2957233,134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" path="m1099358,v662825,,1270744,235080,1744930,626413l2957233,729065r-723354,613104l2121857,1258400c1829979,1061211,1478115,946070,1099358,946070v-189378,,-372033,28785,-543829,82219l554045,1028832,790728,446334,,230787,31581,215574c359773,76761,720601,,1099358,xe" fillcolor="#7c8029" strokecolor="#7c8029" strokeweight="1pt">
                        <v:stroke joinstyle="miter"/>
                        <v:path arrowok="t" o:connecttype="custom" o:connectlocs="1099358,0;2844288,626413;2957233,729065;2233879,1342169;2121857,1258400;1099358,946070;555529,1028289;554045,1028832;790728,446334;0,230787;31581,215574;1099358,0" o:connectangles="0,0,0,0,0,0,0,0,0,0,0,0"/>
                      </v:shape>
                      <v:shape id="Freeform 69" o:spid="_x0000_s1056" style="position:absolute;left:16345;top:1720;width:2155;height:1313;visibility:visible;mso-wrap-style:square;v-text-anchor:middle" coordsize="215494,1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" path="m,l215494,58742,64934,131271,,xe" fillcolor="#e9cf9f" strokecolor="#e9cf9f" strokeweight="1pt">
                        <v:stroke joinstyle="miter"/>
                        <v:path arrowok="t" o:connecttype="custom" o:connectlocs="0,0;215494,58742;64934,131271;0,0" o:connectangles="0,0,0,0"/>
                      </v:shape>
                      <v:shape id="Freeform 70" o:spid="_x0000_s1057" style="position:absolute;left:2346;top:3033;width:18826;height:21913;visibility:visible;mso-wrap-style:square;v-text-anchor:middle" coordsize="1882544,21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" path="m1464834,r417710,844449l1843037,863480v-466431,253381,-810304,703780,-919930,1239507l909630,2191292,633598,1644224,,2065810,27284,1887033c191723,1083443,707533,407845,1407180,27773l1464834,xe" fillcolor="#e9cf9f" strokecolor="#e9cf9f" strokeweight="1pt">
                        <v:stroke joinstyle="miter"/>
                        <v:path arrowok="t" o:connecttype="custom" o:connectlocs="1464834,0;1882544,844449;1843037,863480;923107,2102987;909630,2191292;633598,1644224;0,2065810;27284,1887033;1407180,27773;1464834,0" o:connectangles="0,0,0,0,0,0,0,0,0,0"/>
                      </v:shape>
                      <v:shape id="Freeform 71" o:spid="_x0000_s1058" style="position:absolute;left:48073;top:5846;width:1703;height:3086;visibility:visible;mso-wrap-style:square;v-text-anchor:middle" coordsize="170344,30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" path="m170344,r-6911,308532l81861,218781,,144381,170344,xe" fillcolor="#7c8029" strokecolor="#7c8029" strokeweight="1pt">
                        <v:stroke joinstyle="miter"/>
                        <v:path arrowok="t" o:connecttype="custom" o:connectlocs="170344,0;163433,308532;81861,218781;0,144381;170344,0" o:connectangles="0,0,0,0,0"/>
                      </v:shape>
                      <v:shape id="Freeform 72" o:spid="_x0000_s1059" style="position:absolute;left:42883;top:8932;width:14043;height:22300;visibility:visible;mso-wrap-style:square;v-text-anchor:middle" coordsize="1404341,22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" path="m682449,r95479,105054c1169261,579241,1404341,1187159,1404341,1849984v,94689,-4798,188258,-14163,280476l1374985,2230010,487432,1931350r2509,-49696c489941,1439771,333221,1034492,72332,718368l,638782r666002,95362l682449,xe" fillcolor="#97581b" strokecolor="#97581b" strokeweight="1pt">
                        <v:stroke joinstyle="miter"/>
                        <v:path arrowok="t" o:connecttype="custom" o:connectlocs="682449,0;777928,105054;1404341,1849984;1390178,2130460;1374985,2230010;487432,1931350;489941,1881654;72332,718368;0,638782;666002,734144;682449,0" o:connectangles="0,0,0,0,0,0,0,0,0,0,0"/>
                      </v:shape>
                      <v:shape id="Freeform 85" o:spid="_x0000_s1060" style="position:absolute;left:21172;top:10288;width:2869;height:3837;visibility:visible;mso-wrap-style:square;v-text-anchor:middle" coordsize="286895,38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" path="m286895,l130979,383723,,118933,120357,60954,286895,xe" fillcolor="#e9cf9f" strokecolor="#e9cf9f" strokeweight="1pt">
                        <v:stroke joinstyle="miter"/>
                        <v:path arrowok="t" o:connecttype="custom" o:connectlocs="286895,0;130979,383723;0,118933;120357,60954;286895,0" o:connectangles="0,0,0,0,0"/>
                      </v:shape>
                      <v:shape id="Freeform 86" o:spid="_x0000_s1061" style="position:absolute;left:39218;top:13421;width:3665;height:1898;visibility:visible;mso-wrap-style:square;v-text-anchor:middle" coordsize="366405,18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" path="m162067,r28765,21510c235993,58780,279335,98176,320703,139544r45702,50285l,137365,162067,xe" fillcolor="#7c8029" strokecolor="#7c8029" strokeweight="1pt">
                        <v:stroke joinstyle="miter"/>
                        <v:path arrowok="t" o:connecttype="custom" o:connectlocs="162067,0;190832,21510;320703,139544;366405,189829;0,137365;162067,0" o:connectangles="0,0,0,0,0,0"/>
                      </v:shape>
                      <v:shape id="Freeform 87" o:spid="_x0000_s1062" style="position:absolute;top:23691;width:2346;height:2128;visibility:visible;mso-wrap-style:square;v-text-anchor:middle" coordsize="234692,2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" path="m234692,l220407,93598r-6018,119180l,156160,234692,xe" fillcolor="#bcc589" strokecolor="#bcc589" strokeweight="1pt">
                        <v:stroke joinstyle="miter"/>
                        <v:path arrowok="t" o:connecttype="custom" o:connectlocs="234692,0;220407,93598;214389,212778;0,156160;234692,0" o:connectangles="0,0,0,0,0"/>
                      </v:shape>
                      <v:shape id="Freeform 88" o:spid="_x0000_s1063" style="position:absolute;left:11206;top:24946;width:2175;height:3840;visibility:visible;mso-wrap-style:square;v-text-anchor:middle" coordsize="217460,38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" path="m23678,l217460,384056,2373,327254,,280262c,217136,3199,154757,9442,93278l23678,xe" fillcolor="#bcc589" strokecolor="#bcc589" strokeweight="1pt">
                        <v:stroke joinstyle="miter"/>
                        <v:path arrowok="t" o:connecttype="custom" o:connectlocs="23678,0;217460,384056;2373,327254;0,280262;9442,93278;23678,0" o:connectangles="0,0,0,0,0,0"/>
                      </v:shape>
                      <v:shape id="Freeform 89" o:spid="_x0000_s1064" style="position:absolute;left:2062;top:25819;width:14130;height:20278;visibility:visible;mso-wrap-style:square;v-text-anchor:middle" coordsize="1413043,202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" path="m8145,l916773,239958r7069,139992c961303,748824,1108390,1085289,1332009,1356252r81034,89161l701229,1400576r35741,627293l626413,1906226c235080,1432040,,824121,,161296l8145,xe" fillcolor="#bcc589" strokecolor="#bcc589" strokeweight="1pt">
                        <v:stroke joinstyle="miter"/>
                        <v:path arrowok="t" o:connecttype="custom" o:connectlocs="8145,0;916773,239958;923842,379950;1332009,1356252;1413043,1445413;701229,1400576;736970,2027869;626413,1906226;0,161296;8145,0" o:connectangles="0,0,0,0,0,0,0,0,0,0"/>
                      </v:shape>
                      <v:shape id="Freeform 90" o:spid="_x0000_s1065" style="position:absolute;left:37702;top:30685;width:18383;height:21723;visibility:visible;mso-wrap-style:square;v-text-anchor:middle" coordsize="1838392,217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" path="m982315,r282523,666570l1838392,337633r-39281,152767c1585376,1177582,1108721,1748926,486812,2086767r-177492,85502l,1338947r50955,-24547c517386,1061019,861260,610620,970885,74893l982315,xe" fillcolor="#de9246" strokecolor="#de9246" strokeweight="1pt">
                        <v:stroke joinstyle="miter"/>
                        <v:path arrowok="t" o:connecttype="custom" o:connectlocs="982315,0;1264838,666570;1838392,337633;1799111,490400;486812,2086767;309320,2172269;0,1338947;50955,1314400;970885,74893;982315,0" o:connectangles="0,0,0,0,0,0,0,0,0,0"/>
                      </v:shape>
                      <v:shape id="Freeform 91" o:spid="_x0000_s1066" style="position:absolute;left:16192;top:40273;width:3291;height:1687;visibility:visible;mso-wrap-style:square;v-text-anchor:middle" coordsize="329060,16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" path="m,l329060,20727,180193,168706r-13322,-9962c121710,121474,78369,82078,37000,40710l,xe" fillcolor="#237990" strokecolor="#237990" strokeweight="1pt">
                        <v:stroke joinstyle="miter"/>
                        <v:path arrowok="t" o:connecttype="custom" o:connectlocs="0,0;329060,20727;180193,168706;166871,158744;37000,40710;0,0" o:connectangles="0,0,0,0,0,0"/>
                      </v:shape>
                      <v:shape id="Freeform 92" o:spid="_x0000_s1067" style="position:absolute;left:34918;top:41671;width:2784;height:3547;visibility:visible;mso-wrap-style:square;v-text-anchor:middle" coordsize="278375,35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" path="m189147,r89228,240383l169466,292846c114768,315982,58709,336532,1444,354343l,354715,189147,xe" fillcolor="#de9246" strokecolor="#de9246" strokeweight="1pt">
                        <v:stroke joinstyle="miter"/>
                        <v:path arrowok="t" o:connecttype="custom" o:connectlocs="189147,0;278375,240383;169466,292846;1444,354343;0,354715;189147,0" o:connectangles="0,0,0,0,0,0"/>
                      </v:shape>
                      <v:shape id="Freeform 93" o:spid="_x0000_s1068" style="position:absolute;left:11663;top:41960;width:26687;height:12904;visibility:visible;mso-wrap-style:square;v-text-anchor:middle" coordsize="2668635,12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" path="m633094,l760559,95317v291878,197189,643742,312330,1022499,312330c1909310,407647,2032575,394854,2151625,370492r173818,-44692l2023865,891360r644770,250129l2598802,1167048v-257693,80151,-531676,123329,-815744,123329c1120233,1290377,512315,1055297,38128,663964l,629311,633094,xe" fillcolor="#237990" strokecolor="#237990" strokeweight="1pt">
                        <v:stroke joinstyle="miter"/>
                        <v:path arrowok="t" o:connecttype="custom" o:connectlocs="633094,0;760559,95317;1783058,407647;2151625,370492;2325443,325800;2023865,891360;2668635,1141489;2598802,1167048;1783058,1290377;38128,663964;0,629311;633094,0" o:connectangles="0,0,0,0,0,0,0,0,0,0,0,0"/>
                      </v:shape>
                      <v:shape id="Freeform 94" o:spid="_x0000_s1069" style="position:absolute;left:9432;top:46097;width:2231;height:4140;visibility:visible;mso-wrap-style:square;v-text-anchor:middle" coordsize="223172,4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" path="m,l66495,73163,223172,215561,23585,413956,,xe" fillcolor="#237990" strokecolor="#237990" strokeweight="1pt">
                        <v:stroke joinstyle="miter"/>
                        <v:path arrowok="t" o:connecttype="custom" o:connectlocs="0,0;66495,73163;223172,215561;23585,413956;0,0" o:connectangles="0,0,0,0,0"/>
                      </v:shape>
                      <v:shape id="Freeform 95" o:spid="_x0000_s1070" style="position:absolute;left:38350;top:52408;width:3275;height:2237;visibility:visible;mso-wrap-style:square;v-text-anchor:middle" coordsize="327565,2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" path="m244503,r83062,223773l,96699,182200,30013,244503,xe" fillcolor="#de9246" strokecolor="#de9246" strokeweight="1pt">
                        <v:stroke joinstyle="miter"/>
                        <v:path arrowok="t" o:connecttype="custom" o:connectlocs="244503,0;327565,223773;0,96699;182200,30013;244503,0" o:connectangles="0,0,0,0,0"/>
                      </v:shape>
                      <v:shape id="Freeform 96" o:spid="_x0000_s1071" style="position:absolute;left:47525;top:28245;width:9107;height:9106;visibility:visible;mso-wrap-style:square;v-text-anchor:middle" coordsize="910769,91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" path="m23216,l910769,298660,884393,471485,856077,581611,282523,910548,,243978,16283,137288,23216,xe" fillcolor="#97581b" strokecolor="#97581b" strokeweight="1pt">
                        <v:stroke joinstyle="miter"/>
                        <v:path arrowok="t" o:connecttype="custom" o:connectlocs="23216,0;910769,298660;884393,471485;856077,581611;282523,910548;0,243978;16283,137288;23216,0" o:connectangles="0,0,0,0,0,0,0,0"/>
                      </v:shape>
                      <v:shape id="Freeform 97" o:spid="_x0000_s1072" style="position:absolute;left:31902;top:44074;width:8893;height:9301;visibility:visible;mso-wrap-style:square;v-text-anchor:middle" coordsize="889273,93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" path="m579953,l889273,833322r-62303,30013l644770,930021,,679892,301578,114332r1444,-372c360287,96149,416346,75599,471044,52463l579953,xe" fillcolor="#de9246" strokecolor="#de9246" strokeweight="1pt">
                        <v:stroke joinstyle="miter"/>
                        <v:path arrowok="t" o:connecttype="custom" o:connectlocs="579953,0;889273,833322;826970,863335;644770,930021;0,679892;301578,114332;303022,113960;471044,52463;579953,0" o:connectangles="0,0,0,0,0,0,0,0,0"/>
                      </v:shape>
                      <v:shape id="Freeform 98" o:spid="_x0000_s1073" style="position:absolute;left:9074;top:39824;width:8920;height:8429;visibility:visible;mso-wrap-style:square;v-text-anchor:middle" coordsize="892007,84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" path="m,l711814,44837r37000,40710c790183,126915,833524,166311,878685,203581r13322,9962l258913,842854,102236,700456,35741,627293,,xe" fillcolor="#237990" strokecolor="#237990" strokeweight="1pt">
                        <v:stroke joinstyle="miter"/>
                        <v:path arrowok="t" o:connecttype="custom" o:connectlocs="0,0;711814,44837;748814,85547;878685,203581;892007,213543;258913,842854;102236,700456;35741,627293;0,0" o:connectangles="0,0,0,0,0,0,0,0,0"/>
                      </v:shape>
                      <v:shape id="Freeform 99" o:spid="_x0000_s1074" style="position:absolute;left:2143;top:19475;width:9300;height:8743;visibility:visible;mso-wrap-style:square;v-text-anchor:middle" coordsize="929933,87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" path="m653901,l929933,547068r-14236,93278c909454,701825,906255,764204,906255,827330r2373,46992l,634364,6018,515184,20303,421586,653901,xe" fillcolor="#bcc589" strokecolor="#bcc589" strokeweight="1pt">
                        <v:stroke joinstyle="miter"/>
                        <v:path arrowok="t" o:connecttype="custom" o:connectlocs="653901,0;929933,547068;915697,640346;906255,827330;908628,874322;0,634364;6018,515184;20303,421586;653901,0" o:connectangles="0,0,0,0,0,0,0,0,0"/>
                      </v:shape>
                      <v:shape id="Freeform 100" o:spid="_x0000_s1075" style="position:absolute;left:16995;top:2307;width:9413;height:9170;visibility:visible;mso-wrap-style:square;v-text-anchor:middle" coordsize="941288,9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" path="m150560,l941288,215547,704605,798045,538067,858999,417710,916978,,72529,150560,xe" fillcolor="#e9cf9f" strokecolor="#e9cf9f" strokeweight="1pt">
                        <v:stroke joinstyle="miter"/>
                        <v:path arrowok="t" o:connecttype="custom" o:connectlocs="150560,0;941288,215547;704605,798045;538067,858999;417710,916978;0,72529;150560,0" o:connectangles="0,0,0,0,0,0,0"/>
                      </v:shape>
                      <v:shape id="Freeform 101" o:spid="_x0000_s1076" style="position:absolute;left:40839;top:7290;width:8868;height:8983;visibility:visible;mso-wrap-style:square;v-text-anchor:middle" coordsize="886787,8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" path="m723354,r81861,74400l886787,164151,870340,898295,204338,802933,158636,752648c117268,711280,73926,671884,28765,634614l,613104,723354,xe" fillcolor="#7c8029" strokecolor="#7c8029" strokeweight="1pt">
                        <v:stroke joinstyle="miter"/>
                        <v:path arrowok="t" o:connecttype="custom" o:connectlocs="723354,0;805215,74400;886787,164151;870340,898295;204338,802933;158636,752648;28765,634614;0,613104;723354,0" o:connectangles="0,0,0,0,0,0,0,0,0"/>
                      </v:shape>
                      <v:shape id="Freeform 102" o:spid="_x0000_s1077" style="position:absolute;left:46280;top:27748;width:1477;height:2937;visibility:visible;mso-wrap-style:square;v-text-anchor:middle" coordsize="147689,2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" path="m,l147689,49697r-6933,137288l124473,293675,,xe" fillcolor="#97581b" strokecolor="#97581b" strokeweight="1pt">
                        <v:stroke joinstyle="miter"/>
                        <v:path arrowok="t" o:connecttype="custom" o:connectlocs="0,0;147689,49697;140756,186985;124473,293675;0,0" o:connectangles="0,0,0,0,0"/>
                      </v:shape>
                      <v:shape id="Freeform 103" o:spid="_x0000_s1078" style="position:absolute;left:56085;top:31232;width:3312;height:2829;visibility:visible;mso-wrap-style:square;v-text-anchor:middle" coordsize="331157,2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" path="m54692,l331157,93029,,282951,28316,172825,54692,xe" fillcolor="#97581b" strokecolor="#97581b" strokeweight="1pt">
                        <v:stroke joinstyle="miter"/>
                        <v:path arrowok="t" o:connecttype="custom" o:connectlocs="54692,0;331157,93029;0,282951;28316,172825;54692,0" o:connectangles="0,0,0,0,0"/>
                      </v:shape>
                    </v:group>
                    <v:shape id="Text Box 2" o:spid="_x0000_s1079" type="#_x0000_t202" style="position:absolute;left:40437;top:1066;width:20754;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46E4DC34" w14:textId="219A2435" w:rsidR="001135D3" w:rsidRPr="0083279B" w:rsidRDefault="001135D3" w:rsidP="0083279B">
                            <w:pPr>
                              <w:spacing w:after="60"/>
                              <w:rPr>
                                <w:b/>
                                <w:spacing w:val="10"/>
                                <w:sz w:val="24"/>
                                <w:lang w:val="es-419"/>
                              </w:rPr>
                            </w:pPr>
                            <w:r w:rsidRPr="0083279B">
                              <w:rPr>
                                <w:b/>
                                <w:spacing w:val="10"/>
                                <w:sz w:val="24"/>
                                <w:lang w:val="es-419"/>
                              </w:rPr>
                              <w:t>CONTEMPLACIÓN</w:t>
                            </w:r>
                          </w:p>
                          <w:p w14:paraId="48BDC958" w14:textId="3B2B1EBB" w:rsidR="001135D3" w:rsidRPr="00A35BAF" w:rsidRDefault="001135D3" w:rsidP="0083279B">
                            <w:pPr>
                              <w:spacing w:after="60"/>
                              <w:rPr>
                                <w:lang w:val="es-419"/>
                              </w:rPr>
                            </w:pPr>
                            <w:r w:rsidRPr="0083279B">
                              <w:rPr>
                                <w:lang w:val="es-419"/>
                              </w:rPr>
                              <w:t>Conocimiento que el</w:t>
                            </w:r>
                            <w:r>
                              <w:rPr>
                                <w:lang w:val="es-419"/>
                              </w:rPr>
                              <w:t xml:space="preserve"> problema existe, sin compromiso</w:t>
                            </w:r>
                            <w:r w:rsidRPr="0083279B">
                              <w:rPr>
                                <w:lang w:val="es-419"/>
                              </w:rPr>
                              <w:t xml:space="preserve"> de acci</w:t>
                            </w:r>
                            <w:r>
                              <w:rPr>
                                <w:lang w:val="es-419"/>
                              </w:rPr>
                              <w:t>ón</w:t>
                            </w:r>
                          </w:p>
                        </w:txbxContent>
                      </v:textbox>
                    </v:shape>
                    <v:shape id="Text Box 2" o:spid="_x0000_s1080" type="#_x0000_t202" style="position:absolute;left:50290;top:15316;width:12657;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018476B4" w14:textId="16D7CC96" w:rsidR="001135D3" w:rsidRPr="0083279B" w:rsidRDefault="001135D3" w:rsidP="0083279B">
                            <w:pPr>
                              <w:spacing w:after="60"/>
                              <w:rPr>
                                <w:b/>
                                <w:spacing w:val="10"/>
                                <w:sz w:val="24"/>
                                <w:lang w:val="es-419"/>
                              </w:rPr>
                            </w:pPr>
                            <w:r w:rsidRPr="0083279B">
                              <w:rPr>
                                <w:b/>
                                <w:spacing w:val="10"/>
                                <w:sz w:val="24"/>
                                <w:lang w:val="es-419"/>
                              </w:rPr>
                              <w:t>PREPARACIÓN</w:t>
                            </w:r>
                          </w:p>
                          <w:p w14:paraId="51CA90B6" w14:textId="63BC3995" w:rsidR="001135D3" w:rsidRPr="0083279B" w:rsidRDefault="001135D3" w:rsidP="0083279B">
                            <w:pPr>
                              <w:spacing w:after="60"/>
                              <w:rPr>
                                <w:lang w:val="es-419"/>
                              </w:rPr>
                            </w:pPr>
                            <w:r w:rsidRPr="0083279B">
                              <w:rPr>
                                <w:lang w:val="es-419"/>
                              </w:rPr>
                              <w:t>Intentos de tomar acción</w:t>
                            </w:r>
                          </w:p>
                        </w:txbxContent>
                      </v:textbox>
                    </v:shape>
                    <v:shape id="Text Box 2" o:spid="_x0000_s1081" type="#_x0000_t202" style="position:absolute;left:44648;top:36423;width:16461;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2177CA1E" w14:textId="6685C64E" w:rsidR="001135D3" w:rsidRPr="0083279B" w:rsidRDefault="001135D3" w:rsidP="0083279B">
                            <w:pPr>
                              <w:spacing w:after="60"/>
                              <w:rPr>
                                <w:b/>
                                <w:spacing w:val="10"/>
                                <w:sz w:val="24"/>
                                <w:lang w:val="es-419"/>
                              </w:rPr>
                            </w:pPr>
                            <w:r w:rsidRPr="0083279B">
                              <w:rPr>
                                <w:b/>
                                <w:spacing w:val="10"/>
                                <w:sz w:val="24"/>
                                <w:lang w:val="es-419"/>
                              </w:rPr>
                              <w:t>ACCIÓN</w:t>
                            </w:r>
                          </w:p>
                          <w:p w14:paraId="0B919DF8" w14:textId="555851EE" w:rsidR="001135D3" w:rsidRPr="0083279B" w:rsidRDefault="001135D3" w:rsidP="0083279B">
                            <w:pPr>
                              <w:spacing w:after="60"/>
                              <w:rPr>
                                <w:lang w:val="es-419"/>
                              </w:rPr>
                            </w:pPr>
                            <w:r w:rsidRPr="0083279B">
                              <w:rPr>
                                <w:lang w:val="es-419"/>
                              </w:rPr>
                              <w:t xml:space="preserve">Modificación </w:t>
                            </w:r>
                            <w:r>
                              <w:rPr>
                                <w:lang w:val="es-419"/>
                              </w:rPr>
                              <w:t>activa</w:t>
                            </w:r>
                            <w:r w:rsidRPr="0083279B">
                              <w:rPr>
                                <w:lang w:val="es-419"/>
                              </w:rPr>
                              <w:t xml:space="preserve"> del comportamiento</w:t>
                            </w:r>
                          </w:p>
                        </w:txbxContent>
                      </v:textbox>
                    </v:shape>
                    <v:shape id="Text Box 2" o:spid="_x0000_s1082" type="#_x0000_t202" style="position:absolute;left:18132;top:42976;width:17299;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1C81DE42" w14:textId="7D191CE3" w:rsidR="001135D3" w:rsidRPr="0083279B" w:rsidRDefault="001135D3" w:rsidP="0083279B">
                            <w:pPr>
                              <w:spacing w:after="60"/>
                              <w:rPr>
                                <w:b/>
                                <w:spacing w:val="10"/>
                                <w:sz w:val="24"/>
                                <w:lang w:val="es-419"/>
                              </w:rPr>
                            </w:pPr>
                            <w:r w:rsidRPr="0083279B">
                              <w:rPr>
                                <w:b/>
                                <w:spacing w:val="10"/>
                                <w:sz w:val="24"/>
                                <w:lang w:val="es-419"/>
                              </w:rPr>
                              <w:t>MANTENIMIENTO</w:t>
                            </w:r>
                          </w:p>
                          <w:p w14:paraId="314FA02D" w14:textId="5ED8FC71" w:rsidR="001135D3" w:rsidRPr="00206610" w:rsidRDefault="001135D3" w:rsidP="00206610">
                            <w:pPr>
                              <w:spacing w:after="0"/>
                              <w:rPr>
                                <w:lang w:val="es-419"/>
                              </w:rPr>
                            </w:pPr>
                            <w:r>
                              <w:rPr>
                                <w:lang w:val="es-419"/>
                              </w:rPr>
                              <w:t>Cambio sustancial –</w:t>
                            </w:r>
                            <w:r w:rsidRPr="0083279B">
                              <w:rPr>
                                <w:lang w:val="es-419"/>
                              </w:rPr>
                              <w:t xml:space="preserve"> el</w:t>
                            </w:r>
                            <w:r>
                              <w:rPr>
                                <w:lang w:val="es-419"/>
                              </w:rPr>
                              <w:t xml:space="preserve"> n</w:t>
                            </w:r>
                            <w:r w:rsidRPr="0083279B">
                              <w:rPr>
                                <w:lang w:val="es-419"/>
                              </w:rPr>
                              <w:t>uevo</w:t>
                            </w:r>
                            <w:r>
                              <w:rPr>
                                <w:lang w:val="es-419"/>
                              </w:rPr>
                              <w:t xml:space="preserve"> comportamiento</w:t>
                            </w:r>
                            <w:r w:rsidRPr="0083279B">
                              <w:rPr>
                                <w:lang w:val="es-419"/>
                              </w:rPr>
                              <w:t xml:space="preserve"> </w:t>
                            </w:r>
                            <w:r>
                              <w:rPr>
                                <w:lang w:val="es-419"/>
                              </w:rPr>
                              <w:t>reemplaza al anterior</w:t>
                            </w:r>
                          </w:p>
                        </w:txbxContent>
                      </v:textbox>
                    </v:shape>
                    <v:shape id="Text Box 2" o:spid="_x0000_s1083" type="#_x0000_t202" style="position:absolute;left:761;top:26898;width:13870;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3924E998" w14:textId="3A327ED0" w:rsidR="001135D3" w:rsidRPr="00FE31B9" w:rsidRDefault="001135D3" w:rsidP="0083279B">
                            <w:pPr>
                              <w:spacing w:after="60"/>
                              <w:rPr>
                                <w:b/>
                                <w:spacing w:val="10"/>
                                <w:sz w:val="24"/>
                                <w:lang w:val="es-419"/>
                              </w:rPr>
                            </w:pPr>
                            <w:r w:rsidRPr="00FE31B9">
                              <w:rPr>
                                <w:b/>
                                <w:spacing w:val="10"/>
                                <w:sz w:val="24"/>
                                <w:lang w:val="es-419"/>
                              </w:rPr>
                              <w:t>RECAÍDA</w:t>
                            </w:r>
                          </w:p>
                          <w:p w14:paraId="582246CE" w14:textId="481C814C" w:rsidR="001135D3" w:rsidRPr="009529E5" w:rsidRDefault="001135D3" w:rsidP="0083279B">
                            <w:pPr>
                              <w:spacing w:after="60"/>
                              <w:rPr>
                                <w:lang w:val="es-419"/>
                              </w:rPr>
                            </w:pPr>
                            <w:r w:rsidRPr="009529E5">
                              <w:rPr>
                                <w:lang w:val="es-419"/>
                              </w:rPr>
                              <w:t>Caer de regreso en antiguos patrones de comportamiento</w:t>
                            </w:r>
                          </w:p>
                        </w:txbxContent>
                      </v:textbox>
                    </v:shape>
                    <v:shape id="Text Box 2" o:spid="_x0000_s1084" type="#_x0000_t202" style="position:absolute;top:7162;width:1729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3567C48F" w14:textId="3C6733F2" w:rsidR="001135D3" w:rsidRPr="00206610" w:rsidRDefault="001135D3" w:rsidP="0083279B">
                            <w:pPr>
                              <w:spacing w:after="60"/>
                              <w:rPr>
                                <w:b/>
                                <w:spacing w:val="10"/>
                                <w:sz w:val="24"/>
                                <w:lang w:val="es-419"/>
                              </w:rPr>
                            </w:pPr>
                            <w:r w:rsidRPr="00206610">
                              <w:rPr>
                                <w:b/>
                                <w:spacing w:val="10"/>
                                <w:sz w:val="24"/>
                                <w:lang w:val="es-419"/>
                              </w:rPr>
                              <w:t>PRE-CONTEMPLACIÓN</w:t>
                            </w:r>
                          </w:p>
                          <w:p w14:paraId="68EC73EB" w14:textId="03E2E6C9" w:rsidR="001135D3" w:rsidRPr="00206610" w:rsidRDefault="001135D3" w:rsidP="0083279B">
                            <w:pPr>
                              <w:spacing w:after="0"/>
                              <w:rPr>
                                <w:lang w:val="es-419"/>
                              </w:rPr>
                            </w:pPr>
                            <w:r w:rsidRPr="00206610">
                              <w:rPr>
                                <w:lang w:val="es-419"/>
                              </w:rPr>
                              <w:t xml:space="preserve">Sin intención de cambiar el comportamiento </w:t>
                            </w:r>
                          </w:p>
                        </w:txbxContent>
                      </v:textbox>
                    </v:shape>
                  </v:group>
                  <v:shape id="Text Box 2" o:spid="_x0000_s1085" type="#_x0000_t202" style="position:absolute;left:13622;top:55016;width:36500;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1BA71F4" w14:textId="11EB8660" w:rsidR="001135D3" w:rsidRPr="00206610" w:rsidRDefault="001135D3" w:rsidP="0083279B">
                          <w:pPr>
                            <w:spacing w:after="60"/>
                            <w:jc w:val="center"/>
                            <w:rPr>
                              <w:b/>
                              <w:color w:val="000000" w:themeColor="text1"/>
                              <w:spacing w:val="10"/>
                              <w:sz w:val="36"/>
                              <w:lang w:val="es-419"/>
                            </w:rPr>
                          </w:pPr>
                          <w:r w:rsidRPr="00206610">
                            <w:rPr>
                              <w:b/>
                              <w:color w:val="000000" w:themeColor="text1"/>
                              <w:spacing w:val="10"/>
                              <w:sz w:val="36"/>
                              <w:lang w:val="es-419"/>
                            </w:rPr>
                            <w:t>Modelo transteorético del cambio</w:t>
                          </w:r>
                        </w:p>
                        <w:p w14:paraId="48B29141" w14:textId="77777777" w:rsidR="001135D3" w:rsidRPr="00206610" w:rsidRDefault="001135D3" w:rsidP="0083279B">
                          <w:pPr>
                            <w:spacing w:after="60"/>
                            <w:jc w:val="center"/>
                            <w:rPr>
                              <w:color w:val="000000" w:themeColor="text1"/>
                              <w:sz w:val="24"/>
                              <w:lang w:val="es-419"/>
                            </w:rPr>
                          </w:pPr>
                          <w:r w:rsidRPr="00A35BAF">
                            <w:rPr>
                              <w:b/>
                              <w:color w:val="000000" w:themeColor="text1"/>
                              <w:spacing w:val="10"/>
                              <w:sz w:val="28"/>
                              <w:lang w:val="es-419"/>
                            </w:rPr>
                            <w:t>Prochaska &amp;</w:t>
                          </w:r>
                          <w:r w:rsidRPr="00206610">
                            <w:rPr>
                              <w:b/>
                              <w:color w:val="000000" w:themeColor="text1"/>
                              <w:spacing w:val="10"/>
                              <w:sz w:val="28"/>
                              <w:lang w:val="es-419"/>
                            </w:rPr>
                            <w:t xml:space="preserve"> DiClemente</w:t>
                          </w:r>
                        </w:p>
                        <w:p w14:paraId="057B4EDF" w14:textId="77777777" w:rsidR="001135D3" w:rsidRPr="00206610" w:rsidRDefault="001135D3" w:rsidP="0083279B">
                          <w:pPr>
                            <w:spacing w:after="60"/>
                            <w:rPr>
                              <w:color w:val="000000" w:themeColor="text1"/>
                              <w:lang w:val="es-419"/>
                            </w:rPr>
                          </w:pPr>
                        </w:p>
                      </w:txbxContent>
                    </v:textbox>
                  </v:shape>
                </v:group>
                <v:group id="Group 111" o:spid="_x0000_s1086" style="position:absolute;left:24688;top:16126;width:13780;height:16105" coordsize="13779,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112" o:spid="_x0000_s1087" type="#_x0000_t75" style="position:absolute;left:-425;top:1227;width:14630;height:13779;rotation:48152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">
                    <v:imagedata r:id="rId51" o:title="" cropleft="17785f"/>
                    <v:path arrowok="t"/>
                  </v:shape>
                  <v:shape id="Text Box 2" o:spid="_x0000_s1088" type="#_x0000_t202" style="position:absolute;left:514;top:2146;width:12908;height:13959;rotation:-98072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" filled="f" stroked="f">
                    <v:textbox>
                      <w:txbxContent>
                        <w:p w14:paraId="5BEE6EC1" w14:textId="6424D619" w:rsidR="001135D3" w:rsidRPr="00206610" w:rsidRDefault="001135D3" w:rsidP="0083279B">
                          <w:pPr>
                            <w:spacing w:after="0"/>
                            <w:rPr>
                              <w:sz w:val="18"/>
                              <w:lang w:val="es-419"/>
                            </w:rPr>
                          </w:pPr>
                          <w:r w:rsidRPr="00206610">
                            <w:rPr>
                              <w:sz w:val="18"/>
                              <w:lang w:val="es-419"/>
                            </w:rPr>
                            <w:t>Espiral para arriba, aprender de cada recaída</w:t>
                          </w:r>
                        </w:p>
                      </w:txbxContent>
                    </v:textbox>
                  </v:shape>
                  <v:line id="Straight Connector 114" o:spid="_x0000_s1089" style="position:absolute;visibility:visible;mso-wrap-style:square" from="8359,0" to="8359,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" strokecolor="black [3213]" strokeweight=".5pt">
                    <v:stroke joinstyle="miter"/>
                  </v:line>
                  <v:line id="Straight Connector 115" o:spid="_x0000_s1090" style="position:absolute;visibility:visible;mso-wrap-style:square" from="8321,37" to="99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" strokecolor="black [3213]" strokeweight=".5pt">
                    <v:stroke joinstyle="miter"/>
                  </v:line>
                </v:group>
                <w10:wrap type="topAndBottom"/>
              </v:group>
            </w:pict>
          </mc:Fallback>
        </mc:AlternateContent>
      </w:r>
      <w:r w:rsidR="007D745F">
        <w:rPr>
          <w:lang w:val="es-ES"/>
        </w:rPr>
        <w:t>Hoja de trabajo</w:t>
      </w:r>
      <w:r w:rsidR="009529E5">
        <w:rPr>
          <w:lang w:val="es-ES"/>
        </w:rPr>
        <w:t>: Etapas de c</w:t>
      </w:r>
      <w:r w:rsidR="0073141F" w:rsidRPr="0048109E">
        <w:rPr>
          <w:lang w:val="es-ES"/>
        </w:rPr>
        <w:t>ambio</w:t>
      </w:r>
      <w:bookmarkEnd w:id="39"/>
    </w:p>
    <w:p w14:paraId="362EEFC0" w14:textId="7FDC2A3A" w:rsidR="0083279B" w:rsidRPr="0083279B" w:rsidRDefault="0083279B" w:rsidP="0083279B">
      <w:pPr>
        <w:rPr>
          <w:lang w:val="es-ES"/>
        </w:rPr>
      </w:pPr>
    </w:p>
    <w:p w14:paraId="6AB1E5F6" w14:textId="4537C903" w:rsidR="0073141F" w:rsidRDefault="0073141F" w:rsidP="00FF4A83">
      <w:pPr>
        <w:spacing w:after="160"/>
        <w:rPr>
          <w:rFonts w:ascii="Calibri" w:eastAsia="Calibri" w:hAnsi="Calibri" w:cs="Vrinda"/>
          <w:lang w:val="es-ES"/>
        </w:rPr>
      </w:pPr>
    </w:p>
    <w:p w14:paraId="59E8876B" w14:textId="661074B6" w:rsidR="0073141F" w:rsidRPr="0048109E" w:rsidRDefault="0073141F" w:rsidP="00FF4A83">
      <w:pPr>
        <w:tabs>
          <w:tab w:val="left" w:pos="1260"/>
        </w:tabs>
        <w:rPr>
          <w:rFonts w:ascii="Calibri" w:eastAsia="Calibri" w:hAnsi="Calibri" w:cs="Vrinda"/>
          <w:color w:val="0000FF"/>
          <w:u w:val="single"/>
          <w:lang w:val="es-ES"/>
        </w:rPr>
      </w:pPr>
      <w:r w:rsidRPr="0048109E">
        <w:rPr>
          <w:rFonts w:ascii="Calibri" w:eastAsia="Calibri" w:hAnsi="Calibri" w:cs="Vrinda"/>
          <w:lang w:val="es-ES"/>
        </w:rPr>
        <w:t xml:space="preserve">Hay </w:t>
      </w:r>
      <w:r w:rsidR="007E5572" w:rsidRPr="0048109E">
        <w:rPr>
          <w:rFonts w:ascii="Calibri" w:eastAsia="Calibri" w:hAnsi="Calibri" w:cs="Vrinda"/>
          <w:lang w:val="es-ES"/>
        </w:rPr>
        <w:t>diversas</w:t>
      </w:r>
      <w:r w:rsidRPr="0048109E">
        <w:rPr>
          <w:rFonts w:ascii="Calibri" w:eastAsia="Calibri" w:hAnsi="Calibri" w:cs="Vrinda"/>
          <w:lang w:val="es-ES"/>
        </w:rPr>
        <w:t xml:space="preserve"> maneras de representar las etapas de cambio, por lo general con escaleras, esc</w:t>
      </w:r>
      <w:r w:rsidR="007E5572">
        <w:rPr>
          <w:rFonts w:ascii="Calibri" w:eastAsia="Calibri" w:hAnsi="Calibri" w:cs="Vrinda"/>
          <w:lang w:val="es-ES"/>
        </w:rPr>
        <w:t xml:space="preserve">alones o ruedas. Esta es </w:t>
      </w:r>
      <w:r w:rsidR="00206610">
        <w:rPr>
          <w:rFonts w:ascii="Calibri" w:eastAsia="Calibri" w:hAnsi="Calibri" w:cs="Vrinda"/>
          <w:lang w:val="es-ES"/>
        </w:rPr>
        <w:t xml:space="preserve">una </w:t>
      </w:r>
      <w:r w:rsidR="007E5572">
        <w:rPr>
          <w:rFonts w:ascii="Calibri" w:eastAsia="Calibri" w:hAnsi="Calibri" w:cs="Vrinda"/>
          <w:lang w:val="es-ES"/>
        </w:rPr>
        <w:t xml:space="preserve">versión </w:t>
      </w:r>
      <w:r w:rsidR="00206610">
        <w:rPr>
          <w:rFonts w:ascii="Calibri" w:eastAsia="Calibri" w:hAnsi="Calibri" w:cs="Vrinda"/>
          <w:lang w:val="es-ES"/>
        </w:rPr>
        <w:t>adaptada de</w:t>
      </w:r>
      <w:r w:rsidRPr="0048109E">
        <w:rPr>
          <w:rFonts w:ascii="Calibri" w:eastAsia="Calibri" w:hAnsi="Calibri" w:cs="Vrinda"/>
          <w:lang w:val="es-ES"/>
        </w:rPr>
        <w:t>:</w:t>
      </w:r>
      <w:r w:rsidR="007E5572">
        <w:rPr>
          <w:rFonts w:ascii="Calibri" w:eastAsia="Calibri" w:hAnsi="Calibri" w:cs="Vrinda"/>
          <w:lang w:val="es-ES"/>
        </w:rPr>
        <w:t xml:space="preserve"> </w:t>
      </w:r>
      <w:r w:rsidRPr="00206610">
        <w:rPr>
          <w:rFonts w:ascii="Calibri" w:eastAsia="Calibri" w:hAnsi="Calibri" w:cs="Vrinda"/>
          <w:color w:val="000000" w:themeColor="text1"/>
          <w:lang w:val="es-ES"/>
        </w:rPr>
        <w:t>http://www.problemgambling.net.au/howpeoplechange.html</w:t>
      </w:r>
    </w:p>
    <w:p w14:paraId="464AE9A6" w14:textId="1C383B44" w:rsidR="0073141F" w:rsidRPr="0048109E" w:rsidRDefault="0073141F">
      <w:pPr>
        <w:spacing w:after="160" w:line="259" w:lineRule="auto"/>
        <w:rPr>
          <w:rFonts w:ascii="Californian FB" w:eastAsia="Times New Roman" w:hAnsi="Californian FB" w:cstheme="majorBidi"/>
          <w:b/>
          <w:color w:val="237990"/>
          <w:sz w:val="32"/>
          <w:szCs w:val="26"/>
          <w:lang w:val="es-ES"/>
        </w:rPr>
      </w:pPr>
      <w:r w:rsidRPr="0048109E">
        <w:rPr>
          <w:lang w:val="es-ES"/>
        </w:rPr>
        <w:br w:type="page"/>
      </w:r>
    </w:p>
    <w:p w14:paraId="489FEA6A" w14:textId="578F9163" w:rsidR="0073141F" w:rsidRPr="00E25522" w:rsidRDefault="00E30223" w:rsidP="00344458">
      <w:pPr>
        <w:pStyle w:val="Heading2"/>
        <w:rPr>
          <w:lang w:val="es-GT"/>
        </w:rPr>
      </w:pPr>
      <w:bookmarkStart w:id="40" w:name="_Toc492549117"/>
      <w:r w:rsidRPr="00E25522">
        <w:rPr>
          <w:lang w:val="es-GT"/>
        </w:rPr>
        <w:t>Hoja de</w:t>
      </w:r>
      <w:r w:rsidR="0073141F" w:rsidRPr="00E25522">
        <w:rPr>
          <w:lang w:val="es-GT"/>
        </w:rPr>
        <w:t xml:space="preserve"> trabaj</w:t>
      </w:r>
      <w:r w:rsidR="00E31855">
        <w:rPr>
          <w:lang w:val="es-GT"/>
        </w:rPr>
        <w:t>o: E</w:t>
      </w:r>
      <w:r w:rsidR="00112EEA">
        <w:rPr>
          <w:lang w:val="es-GT"/>
        </w:rPr>
        <w:t>scribir una declaración de c</w:t>
      </w:r>
      <w:r w:rsidR="0073141F" w:rsidRPr="00E25522">
        <w:rPr>
          <w:lang w:val="es-GT"/>
        </w:rPr>
        <w:t>omportamiento</w:t>
      </w:r>
      <w:bookmarkEnd w:id="40"/>
    </w:p>
    <w:p w14:paraId="39F0B67B" w14:textId="1F91CC7B" w:rsidR="0073141F" w:rsidRPr="0048109E" w:rsidRDefault="00E30223" w:rsidP="00FF4A83">
      <w:pPr>
        <w:rPr>
          <w:rFonts w:ascii="Calibri" w:eastAsia="Calibri" w:hAnsi="Calibri" w:cs="Vrinda"/>
          <w:b/>
          <w:bCs/>
          <w:sz w:val="28"/>
          <w:szCs w:val="28"/>
          <w:lang w:val="es-ES"/>
        </w:rPr>
      </w:pPr>
      <w:r>
        <w:rPr>
          <w:rFonts w:ascii="Calibri" w:eastAsia="Calibri" w:hAnsi="Calibri" w:cs="Vrinda"/>
          <w:b/>
          <w:bCs/>
          <w:sz w:val="28"/>
          <w:szCs w:val="28"/>
          <w:lang w:val="es-ES"/>
        </w:rPr>
        <w:t xml:space="preserve">Quién </w:t>
      </w:r>
      <w:r w:rsidRPr="00E30223">
        <w:rPr>
          <w:rFonts w:ascii="Calibri" w:eastAsia="Calibri" w:hAnsi="Calibri" w:cs="Vrinda"/>
          <w:b/>
          <w:bCs/>
          <w:sz w:val="28"/>
          <w:szCs w:val="28"/>
          <w:lang w:val="es-GT"/>
        </w:rPr>
        <w:t>+ Qué + Específicos</w:t>
      </w:r>
    </w:p>
    <w:p w14:paraId="62955B95" w14:textId="06914A74" w:rsidR="0073141F" w:rsidRPr="0048109E" w:rsidRDefault="0073141F" w:rsidP="00FF4A83">
      <w:pPr>
        <w:rPr>
          <w:rFonts w:ascii="Calibri" w:eastAsia="Calibri" w:hAnsi="Calibri" w:cs="Vrinda"/>
          <w:sz w:val="28"/>
          <w:szCs w:val="28"/>
          <w:lang w:val="es-ES"/>
        </w:rPr>
      </w:pPr>
      <w:r w:rsidRPr="0048109E">
        <w:rPr>
          <w:rFonts w:ascii="Calibri" w:eastAsia="Calibri" w:hAnsi="Calibri" w:cs="Vrinda"/>
          <w:sz w:val="28"/>
          <w:szCs w:val="28"/>
          <w:lang w:val="es-ES"/>
        </w:rPr>
        <w:t>Una declaración</w:t>
      </w:r>
      <w:r w:rsidR="00E30223">
        <w:rPr>
          <w:rFonts w:ascii="Calibri" w:eastAsia="Calibri" w:hAnsi="Calibri" w:cs="Vrinda"/>
          <w:sz w:val="28"/>
          <w:szCs w:val="28"/>
          <w:lang w:val="es-ES"/>
        </w:rPr>
        <w:t xml:space="preserve"> de comportamiento fuerte y clara </w:t>
      </w:r>
      <w:r w:rsidR="004B04A1">
        <w:rPr>
          <w:rFonts w:ascii="Calibri" w:eastAsia="Calibri" w:hAnsi="Calibri" w:cs="Vrinda"/>
          <w:sz w:val="28"/>
          <w:szCs w:val="28"/>
          <w:lang w:val="es-ES"/>
        </w:rPr>
        <w:t>expresa</w:t>
      </w:r>
      <w:r w:rsidRPr="0048109E">
        <w:rPr>
          <w:rFonts w:ascii="Calibri" w:eastAsia="Calibri" w:hAnsi="Calibri" w:cs="Vrinda"/>
          <w:sz w:val="28"/>
          <w:szCs w:val="28"/>
          <w:lang w:val="es-ES"/>
        </w:rPr>
        <w:t xml:space="preserve"> </w:t>
      </w:r>
      <w:r w:rsidR="004B04A1" w:rsidRPr="004B04A1">
        <w:rPr>
          <w:rFonts w:ascii="Calibri" w:eastAsia="Calibri" w:hAnsi="Calibri" w:cs="Vrinda"/>
          <w:b/>
          <w:sz w:val="28"/>
          <w:szCs w:val="28"/>
          <w:lang w:val="es-ES"/>
        </w:rPr>
        <w:t xml:space="preserve">quién </w:t>
      </w:r>
      <w:r w:rsidR="004B04A1">
        <w:rPr>
          <w:rFonts w:ascii="Calibri" w:eastAsia="Calibri" w:hAnsi="Calibri" w:cs="Vrinda"/>
          <w:sz w:val="28"/>
          <w:szCs w:val="28"/>
          <w:lang w:val="es-ES"/>
        </w:rPr>
        <w:t xml:space="preserve">va a hacer </w:t>
      </w:r>
      <w:r w:rsidR="004B04A1" w:rsidRPr="004B04A1">
        <w:rPr>
          <w:rFonts w:ascii="Calibri" w:eastAsia="Calibri" w:hAnsi="Calibri" w:cs="Vrinda"/>
          <w:b/>
          <w:sz w:val="28"/>
          <w:szCs w:val="28"/>
          <w:lang w:val="es-ES"/>
        </w:rPr>
        <w:t>qué</w:t>
      </w:r>
      <w:r w:rsidRPr="004B04A1">
        <w:rPr>
          <w:rFonts w:ascii="Calibri" w:eastAsia="Calibri" w:hAnsi="Calibri" w:cs="Vrinda"/>
          <w:b/>
          <w:sz w:val="28"/>
          <w:szCs w:val="28"/>
          <w:lang w:val="es-ES"/>
        </w:rPr>
        <w:t xml:space="preserve"> </w:t>
      </w:r>
      <w:r w:rsidRPr="0048109E">
        <w:rPr>
          <w:rFonts w:ascii="Calibri" w:eastAsia="Calibri" w:hAnsi="Calibri" w:cs="Vrinda"/>
          <w:sz w:val="28"/>
          <w:szCs w:val="28"/>
          <w:lang w:val="es-ES"/>
        </w:rPr>
        <w:t>comportamiento, lo que</w:t>
      </w:r>
      <w:r w:rsidR="004B04A1">
        <w:rPr>
          <w:rFonts w:ascii="Calibri" w:eastAsia="Calibri" w:hAnsi="Calibri" w:cs="Vrinda"/>
          <w:sz w:val="28"/>
          <w:szCs w:val="28"/>
          <w:lang w:val="es-ES"/>
        </w:rPr>
        <w:t xml:space="preserve"> se espera que hagan</w:t>
      </w:r>
      <w:r w:rsidRPr="0048109E">
        <w:rPr>
          <w:rFonts w:ascii="Calibri" w:eastAsia="Calibri" w:hAnsi="Calibri" w:cs="Vrinda"/>
          <w:sz w:val="28"/>
          <w:szCs w:val="28"/>
          <w:lang w:val="es-ES"/>
        </w:rPr>
        <w:t xml:space="preserve"> (verbo de acción)</w:t>
      </w:r>
      <w:r w:rsidR="004B04A1">
        <w:rPr>
          <w:rFonts w:ascii="Calibri" w:eastAsia="Calibri" w:hAnsi="Calibri" w:cs="Vrinda"/>
          <w:sz w:val="28"/>
          <w:szCs w:val="28"/>
          <w:lang w:val="es-ES"/>
        </w:rPr>
        <w:t xml:space="preserve"> y,</w:t>
      </w:r>
      <w:r w:rsidRPr="0048109E">
        <w:rPr>
          <w:rFonts w:ascii="Calibri" w:eastAsia="Calibri" w:hAnsi="Calibri" w:cs="Vrinda"/>
          <w:sz w:val="28"/>
          <w:szCs w:val="28"/>
          <w:lang w:val="es-ES"/>
        </w:rPr>
        <w:t xml:space="preserve"> por lo general</w:t>
      </w:r>
      <w:r w:rsidR="004B04A1">
        <w:rPr>
          <w:rFonts w:ascii="Calibri" w:eastAsia="Calibri" w:hAnsi="Calibri" w:cs="Vrinda"/>
          <w:sz w:val="28"/>
          <w:szCs w:val="28"/>
          <w:lang w:val="es-ES"/>
        </w:rPr>
        <w:t>,</w:t>
      </w:r>
      <w:r w:rsidRPr="0048109E">
        <w:rPr>
          <w:rFonts w:ascii="Calibri" w:eastAsia="Calibri" w:hAnsi="Calibri" w:cs="Vrinda"/>
          <w:sz w:val="28"/>
          <w:szCs w:val="28"/>
          <w:lang w:val="es-ES"/>
        </w:rPr>
        <w:t xml:space="preserve"> algunos detalles adicionales o específicos.</w:t>
      </w:r>
      <w:r w:rsidR="00406D06">
        <w:rPr>
          <w:rFonts w:ascii="Calibri" w:eastAsia="Calibri" w:hAnsi="Calibri" w:cs="Vrinda"/>
          <w:sz w:val="28"/>
          <w:szCs w:val="28"/>
          <w:lang w:val="es-ES"/>
        </w:rPr>
        <w:t xml:space="preserve"> </w:t>
      </w:r>
    </w:p>
    <w:p w14:paraId="16E7473C" w14:textId="77777777" w:rsidR="0073141F" w:rsidRPr="0048109E" w:rsidRDefault="0073141F" w:rsidP="00FF4A83">
      <w:pPr>
        <w:rPr>
          <w:rFonts w:ascii="Calibri" w:eastAsia="Calibri" w:hAnsi="Calibri" w:cs="Vrinda"/>
          <w:sz w:val="28"/>
          <w:szCs w:val="28"/>
          <w:lang w:val="es-ES"/>
        </w:rPr>
      </w:pPr>
      <w:r w:rsidRPr="0048109E">
        <w:rPr>
          <w:rFonts w:ascii="Calibri" w:eastAsia="Calibri" w:hAnsi="Calibri" w:cs="Vrinda"/>
          <w:sz w:val="28"/>
          <w:szCs w:val="28"/>
          <w:lang w:val="es-ES"/>
        </w:rPr>
        <w:t xml:space="preserve">Ejemplos: </w:t>
      </w:r>
    </w:p>
    <w:p w14:paraId="41A4960C" w14:textId="51E8A1FD" w:rsidR="0073141F" w:rsidRPr="0048109E" w:rsidRDefault="004B04A1" w:rsidP="00A00DA2">
      <w:pPr>
        <w:numPr>
          <w:ilvl w:val="0"/>
          <w:numId w:val="40"/>
        </w:numPr>
        <w:spacing w:line="276" w:lineRule="auto"/>
        <w:contextualSpacing/>
        <w:rPr>
          <w:rFonts w:ascii="Calibri" w:eastAsia="Times New Roman" w:hAnsi="Calibri" w:cs="Vrinda"/>
          <w:sz w:val="28"/>
          <w:szCs w:val="28"/>
          <w:lang w:val="es-ES"/>
        </w:rPr>
      </w:pPr>
      <w:r>
        <w:rPr>
          <w:rFonts w:ascii="Calibri" w:eastAsia="Times New Roman" w:hAnsi="Calibri" w:cs="Vrinda"/>
          <w:sz w:val="28"/>
          <w:szCs w:val="28"/>
          <w:lang w:val="es-ES"/>
        </w:rPr>
        <w:t xml:space="preserve">Madres de </w:t>
      </w:r>
      <w:r w:rsidR="0073141F" w:rsidRPr="0048109E">
        <w:rPr>
          <w:rFonts w:ascii="Calibri" w:eastAsia="Times New Roman" w:hAnsi="Calibri" w:cs="Vrinda"/>
          <w:sz w:val="28"/>
          <w:szCs w:val="28"/>
          <w:lang w:val="es-ES"/>
        </w:rPr>
        <w:t xml:space="preserve">bebés menores de 6 meses </w:t>
      </w:r>
      <w:r>
        <w:rPr>
          <w:rFonts w:ascii="Calibri" w:eastAsia="Times New Roman" w:hAnsi="Calibri" w:cs="Vrinda"/>
          <w:sz w:val="28"/>
          <w:szCs w:val="28"/>
          <w:lang w:val="es-ES"/>
        </w:rPr>
        <w:t>de edad amamantan según la demanda,</w:t>
      </w:r>
      <w:r w:rsidR="0073141F" w:rsidRPr="0048109E">
        <w:rPr>
          <w:rFonts w:ascii="Calibri" w:eastAsia="Times New Roman" w:hAnsi="Calibri" w:cs="Vrinda"/>
          <w:sz w:val="28"/>
          <w:szCs w:val="28"/>
          <w:lang w:val="es-ES"/>
        </w:rPr>
        <w:t xml:space="preserve"> durante todo el día y la noche, </w:t>
      </w:r>
      <w:r>
        <w:rPr>
          <w:rFonts w:ascii="Calibri" w:eastAsia="Times New Roman" w:hAnsi="Calibri" w:cs="Vrinda"/>
          <w:sz w:val="28"/>
          <w:szCs w:val="28"/>
          <w:lang w:val="es-ES"/>
        </w:rPr>
        <w:t>vaciando un pecho cada vez.</w:t>
      </w:r>
      <w:r w:rsidR="0073141F" w:rsidRPr="0048109E">
        <w:rPr>
          <w:rFonts w:ascii="Calibri" w:eastAsia="Times New Roman" w:hAnsi="Calibri" w:cs="Vrinda"/>
          <w:sz w:val="28"/>
          <w:szCs w:val="28"/>
          <w:lang w:val="es-ES"/>
        </w:rPr>
        <w:t xml:space="preserve"> </w:t>
      </w:r>
    </w:p>
    <w:p w14:paraId="621D2E9D" w14:textId="3645A1B0" w:rsidR="0073141F" w:rsidRPr="0048109E" w:rsidRDefault="004B04A1" w:rsidP="00A00DA2">
      <w:pPr>
        <w:numPr>
          <w:ilvl w:val="0"/>
          <w:numId w:val="40"/>
        </w:numPr>
        <w:spacing w:line="276" w:lineRule="auto"/>
        <w:contextualSpacing/>
        <w:rPr>
          <w:rFonts w:ascii="Calibri" w:eastAsia="Times New Roman" w:hAnsi="Calibri" w:cs="Vrinda"/>
          <w:sz w:val="28"/>
          <w:szCs w:val="28"/>
          <w:lang w:val="es-ES"/>
        </w:rPr>
      </w:pPr>
      <w:r>
        <w:rPr>
          <w:rFonts w:ascii="Calibri" w:eastAsia="Times New Roman" w:hAnsi="Calibri" w:cs="Vrinda"/>
          <w:sz w:val="28"/>
          <w:szCs w:val="28"/>
          <w:lang w:val="es-ES"/>
        </w:rPr>
        <w:t>Mujeres avicultoras mantienen a las aves encerradas</w:t>
      </w:r>
      <w:r w:rsidR="0073141F" w:rsidRPr="0048109E">
        <w:rPr>
          <w:rFonts w:ascii="Calibri" w:eastAsia="Times New Roman" w:hAnsi="Calibri" w:cs="Vrinda"/>
          <w:sz w:val="28"/>
          <w:szCs w:val="28"/>
          <w:lang w:val="es-ES"/>
        </w:rPr>
        <w:t xml:space="preserve"> en todo momento</w:t>
      </w:r>
      <w:r>
        <w:rPr>
          <w:rFonts w:ascii="Calibri" w:eastAsia="Times New Roman" w:hAnsi="Calibri" w:cs="Vrinda"/>
          <w:sz w:val="28"/>
          <w:szCs w:val="28"/>
          <w:lang w:val="es-ES"/>
        </w:rPr>
        <w:t>.</w:t>
      </w:r>
      <w:r w:rsidR="0073141F" w:rsidRPr="0048109E">
        <w:rPr>
          <w:rFonts w:ascii="Calibri" w:eastAsia="Times New Roman" w:hAnsi="Calibri" w:cs="Vrinda"/>
          <w:sz w:val="28"/>
          <w:szCs w:val="28"/>
          <w:lang w:val="es-ES"/>
        </w:rPr>
        <w:t xml:space="preserve"> </w:t>
      </w:r>
    </w:p>
    <w:p w14:paraId="1492183A" w14:textId="029ABAC9" w:rsidR="0073141F" w:rsidRPr="0048109E" w:rsidRDefault="0073141F" w:rsidP="00A00DA2">
      <w:pPr>
        <w:numPr>
          <w:ilvl w:val="0"/>
          <w:numId w:val="40"/>
        </w:numPr>
        <w:spacing w:line="276" w:lineRule="auto"/>
        <w:contextualSpacing/>
        <w:rPr>
          <w:rFonts w:ascii="Calibri" w:eastAsia="Times New Roman" w:hAnsi="Calibri" w:cs="Vrinda"/>
          <w:sz w:val="28"/>
          <w:szCs w:val="28"/>
          <w:lang w:val="es-ES"/>
        </w:rPr>
      </w:pPr>
      <w:r w:rsidRPr="0048109E">
        <w:rPr>
          <w:rFonts w:ascii="Calibri" w:eastAsia="Times New Roman" w:hAnsi="Calibri" w:cs="Vrinda"/>
          <w:sz w:val="28"/>
          <w:szCs w:val="28"/>
          <w:lang w:val="es-ES"/>
        </w:rPr>
        <w:t>Hombres y mujeres agricultores</w:t>
      </w:r>
      <w:r w:rsidR="001F2CDF">
        <w:rPr>
          <w:rFonts w:ascii="Calibri" w:eastAsia="Times New Roman" w:hAnsi="Calibri" w:cs="Vrinda"/>
          <w:sz w:val="28"/>
          <w:szCs w:val="28"/>
          <w:lang w:val="es-ES"/>
        </w:rPr>
        <w:t>(as)</w:t>
      </w:r>
      <w:r w:rsidRPr="0048109E">
        <w:rPr>
          <w:rFonts w:ascii="Calibri" w:eastAsia="Times New Roman" w:hAnsi="Calibri" w:cs="Vrinda"/>
          <w:sz w:val="28"/>
          <w:szCs w:val="28"/>
          <w:lang w:val="es-ES"/>
        </w:rPr>
        <w:t xml:space="preserve"> con </w:t>
      </w:r>
      <w:r w:rsidR="004B04A1">
        <w:rPr>
          <w:rFonts w:ascii="Calibri" w:eastAsia="Times New Roman" w:hAnsi="Calibri" w:cs="Vrinda"/>
          <w:sz w:val="28"/>
          <w:szCs w:val="28"/>
          <w:lang w:val="es-ES"/>
        </w:rPr>
        <w:t xml:space="preserve">tierras montañosas siembran </w:t>
      </w:r>
      <w:r w:rsidRPr="0048109E">
        <w:rPr>
          <w:rFonts w:ascii="Calibri" w:eastAsia="Times New Roman" w:hAnsi="Calibri" w:cs="Vrinda"/>
          <w:sz w:val="28"/>
          <w:szCs w:val="28"/>
          <w:lang w:val="es-ES"/>
        </w:rPr>
        <w:t xml:space="preserve">árboles </w:t>
      </w:r>
      <w:r w:rsidR="004B04A1">
        <w:rPr>
          <w:rFonts w:ascii="Calibri" w:eastAsia="Times New Roman" w:hAnsi="Calibri" w:cs="Vrinda"/>
          <w:sz w:val="28"/>
          <w:szCs w:val="28"/>
          <w:lang w:val="es-ES"/>
        </w:rPr>
        <w:t>en las laderas.</w:t>
      </w:r>
    </w:p>
    <w:p w14:paraId="43B81EB8" w14:textId="5325D4E5" w:rsidR="0073141F" w:rsidRPr="0048109E" w:rsidRDefault="0073141F" w:rsidP="00A00DA2">
      <w:pPr>
        <w:numPr>
          <w:ilvl w:val="0"/>
          <w:numId w:val="40"/>
        </w:numPr>
        <w:spacing w:line="276" w:lineRule="auto"/>
        <w:contextualSpacing/>
        <w:rPr>
          <w:rFonts w:ascii="Calibri" w:eastAsia="Times New Roman" w:hAnsi="Calibri" w:cs="Vrinda"/>
          <w:sz w:val="28"/>
          <w:szCs w:val="28"/>
          <w:lang w:val="es-ES"/>
        </w:rPr>
      </w:pPr>
      <w:r w:rsidRPr="0048109E">
        <w:rPr>
          <w:rFonts w:ascii="Calibri" w:eastAsia="Times New Roman" w:hAnsi="Calibri" w:cs="Vrinda"/>
          <w:sz w:val="28"/>
          <w:szCs w:val="28"/>
          <w:lang w:val="es-ES"/>
        </w:rPr>
        <w:t xml:space="preserve">Padres de las adolescentes retrasan </w:t>
      </w:r>
      <w:r w:rsidR="004B04A1">
        <w:rPr>
          <w:rFonts w:ascii="Calibri" w:eastAsia="Times New Roman" w:hAnsi="Calibri" w:cs="Vrinda"/>
          <w:sz w:val="28"/>
          <w:szCs w:val="28"/>
          <w:lang w:val="es-ES"/>
        </w:rPr>
        <w:t>el arreglo</w:t>
      </w:r>
      <w:r w:rsidRPr="0048109E">
        <w:rPr>
          <w:rFonts w:ascii="Calibri" w:eastAsia="Times New Roman" w:hAnsi="Calibri" w:cs="Vrinda"/>
          <w:sz w:val="28"/>
          <w:szCs w:val="28"/>
          <w:lang w:val="es-ES"/>
        </w:rPr>
        <w:t xml:space="preserve"> de sus </w:t>
      </w:r>
      <w:r w:rsidR="004B04A1">
        <w:rPr>
          <w:rFonts w:ascii="Calibri" w:eastAsia="Times New Roman" w:hAnsi="Calibri" w:cs="Vrinda"/>
          <w:sz w:val="28"/>
          <w:szCs w:val="28"/>
          <w:lang w:val="es-ES"/>
        </w:rPr>
        <w:t>matrimonios hasta que cumplen</w:t>
      </w:r>
      <w:r w:rsidRPr="0048109E">
        <w:rPr>
          <w:rFonts w:ascii="Calibri" w:eastAsia="Times New Roman" w:hAnsi="Calibri" w:cs="Vrinda"/>
          <w:sz w:val="28"/>
          <w:szCs w:val="28"/>
          <w:lang w:val="es-ES"/>
        </w:rPr>
        <w:t xml:space="preserve"> 18 años. </w:t>
      </w:r>
    </w:p>
    <w:p w14:paraId="097F54C9" w14:textId="6D653E74" w:rsidR="0073141F" w:rsidRPr="0048109E" w:rsidRDefault="0073141F" w:rsidP="00A00DA2">
      <w:pPr>
        <w:numPr>
          <w:ilvl w:val="0"/>
          <w:numId w:val="40"/>
        </w:numPr>
        <w:spacing w:line="276" w:lineRule="auto"/>
        <w:rPr>
          <w:rFonts w:ascii="Calibri" w:eastAsia="Times New Roman" w:hAnsi="Calibri" w:cs="Vrinda"/>
          <w:sz w:val="28"/>
          <w:szCs w:val="28"/>
          <w:lang w:val="es-ES"/>
        </w:rPr>
      </w:pPr>
      <w:r w:rsidRPr="0048109E">
        <w:rPr>
          <w:rFonts w:ascii="Calibri" w:eastAsia="Times New Roman" w:hAnsi="Calibri" w:cs="Vrinda"/>
          <w:sz w:val="28"/>
          <w:szCs w:val="28"/>
          <w:lang w:val="es-ES"/>
        </w:rPr>
        <w:t>Los padres ayudan a sus hijos menores de cinco años con el lavado de manos antes de la cena</w:t>
      </w:r>
      <w:r w:rsidR="004B04A1">
        <w:rPr>
          <w:rFonts w:ascii="Calibri" w:eastAsia="Times New Roman" w:hAnsi="Calibri" w:cs="Vrinda"/>
          <w:sz w:val="28"/>
          <w:szCs w:val="28"/>
          <w:lang w:val="es-ES"/>
        </w:rPr>
        <w:t>.</w:t>
      </w:r>
    </w:p>
    <w:p w14:paraId="6EB9E670" w14:textId="77777777" w:rsidR="00437D97" w:rsidRDefault="00E96453" w:rsidP="008877AC">
      <w:pPr>
        <w:spacing w:before="200"/>
        <w:rPr>
          <w:rFonts w:ascii="Calibri" w:eastAsia="Calibri" w:hAnsi="Calibri" w:cs="Vrinda"/>
          <w:b/>
          <w:bCs/>
          <w:sz w:val="28"/>
          <w:szCs w:val="28"/>
          <w:lang w:val="es-ES"/>
        </w:rPr>
      </w:pPr>
      <w:r>
        <w:rPr>
          <w:rFonts w:ascii="Calibri" w:eastAsia="Calibri" w:hAnsi="Calibri" w:cs="Vrinda"/>
          <w:b/>
          <w:bCs/>
          <w:sz w:val="28"/>
          <w:szCs w:val="28"/>
          <w:lang w:val="es-ES"/>
        </w:rPr>
        <w:t>Quié</w:t>
      </w:r>
      <w:r w:rsidR="00437D97">
        <w:rPr>
          <w:rFonts w:ascii="Calibri" w:eastAsia="Calibri" w:hAnsi="Calibri" w:cs="Vrinda"/>
          <w:b/>
          <w:bCs/>
          <w:sz w:val="28"/>
          <w:szCs w:val="28"/>
          <w:lang w:val="es-ES"/>
        </w:rPr>
        <w:t>n</w:t>
      </w:r>
    </w:p>
    <w:p w14:paraId="6F85A917" w14:textId="7F24DFE8" w:rsidR="004B04A1" w:rsidRDefault="0073141F" w:rsidP="008877AC">
      <w:pPr>
        <w:spacing w:before="200"/>
        <w:rPr>
          <w:rFonts w:ascii="Calibri" w:eastAsia="Calibri" w:hAnsi="Calibri" w:cs="Vrinda"/>
          <w:sz w:val="28"/>
          <w:szCs w:val="28"/>
          <w:lang w:val="es-ES"/>
        </w:rPr>
      </w:pPr>
      <w:r w:rsidRPr="0048109E">
        <w:rPr>
          <w:rFonts w:ascii="Calibri" w:eastAsia="Calibri" w:hAnsi="Calibri" w:cs="Vrinda"/>
          <w:sz w:val="28"/>
          <w:szCs w:val="28"/>
          <w:lang w:val="es-ES"/>
        </w:rPr>
        <w:t>Describ</w:t>
      </w:r>
      <w:r w:rsidR="00437D97">
        <w:rPr>
          <w:rFonts w:ascii="Calibri" w:eastAsia="Calibri" w:hAnsi="Calibri" w:cs="Vrinda"/>
          <w:sz w:val="28"/>
          <w:szCs w:val="28"/>
          <w:lang w:val="es-ES"/>
        </w:rPr>
        <w:t>a</w:t>
      </w:r>
      <w:r w:rsidRPr="0048109E">
        <w:rPr>
          <w:rFonts w:ascii="Calibri" w:eastAsia="Calibri" w:hAnsi="Calibri" w:cs="Vrinda"/>
          <w:sz w:val="28"/>
          <w:szCs w:val="28"/>
          <w:lang w:val="es-ES"/>
        </w:rPr>
        <w:t xml:space="preserve"> el grupo que va a hacer el comportamiento (o </w:t>
      </w:r>
      <w:r w:rsidR="00437D97">
        <w:rPr>
          <w:rFonts w:ascii="Calibri" w:eastAsia="Calibri" w:hAnsi="Calibri" w:cs="Vrinda"/>
          <w:sz w:val="28"/>
          <w:szCs w:val="28"/>
          <w:lang w:val="es-ES"/>
        </w:rPr>
        <w:t xml:space="preserve">asegurarse </w:t>
      </w:r>
      <w:r w:rsidR="004B04A1">
        <w:rPr>
          <w:rFonts w:ascii="Calibri" w:eastAsia="Calibri" w:hAnsi="Calibri" w:cs="Vrinda"/>
          <w:sz w:val="28"/>
          <w:szCs w:val="28"/>
          <w:lang w:val="es-ES"/>
        </w:rPr>
        <w:t>que ocurr</w:t>
      </w:r>
      <w:r w:rsidR="00437D97">
        <w:rPr>
          <w:rFonts w:ascii="Calibri" w:eastAsia="Calibri" w:hAnsi="Calibri" w:cs="Vrinda"/>
          <w:sz w:val="28"/>
          <w:szCs w:val="28"/>
          <w:lang w:val="es-ES"/>
        </w:rPr>
        <w:t>a</w:t>
      </w:r>
      <w:r w:rsidR="004B04A1">
        <w:rPr>
          <w:rFonts w:ascii="Calibri" w:eastAsia="Calibri" w:hAnsi="Calibri" w:cs="Vrinda"/>
          <w:sz w:val="28"/>
          <w:szCs w:val="28"/>
          <w:lang w:val="es-ES"/>
        </w:rPr>
        <w:t>)</w:t>
      </w:r>
      <w:r w:rsidR="00437D97">
        <w:rPr>
          <w:rFonts w:ascii="Calibri" w:eastAsia="Calibri" w:hAnsi="Calibri" w:cs="Vrinda"/>
          <w:sz w:val="28"/>
          <w:szCs w:val="28"/>
          <w:lang w:val="es-ES"/>
        </w:rPr>
        <w:t>.</w:t>
      </w:r>
    </w:p>
    <w:p w14:paraId="761C4036" w14:textId="63922720" w:rsidR="0073141F" w:rsidRPr="0048109E" w:rsidRDefault="004B04A1" w:rsidP="00FF4A83">
      <w:pPr>
        <w:rPr>
          <w:rFonts w:ascii="Calibri" w:eastAsia="Calibri" w:hAnsi="Calibri" w:cs="Vrinda"/>
          <w:b/>
          <w:bCs/>
          <w:sz w:val="28"/>
          <w:szCs w:val="28"/>
          <w:lang w:val="es-ES"/>
        </w:rPr>
      </w:pPr>
      <w:r>
        <w:rPr>
          <w:rFonts w:ascii="Calibri" w:eastAsia="Calibri" w:hAnsi="Calibri" w:cs="Vrinda"/>
          <w:b/>
          <w:bCs/>
          <w:sz w:val="28"/>
          <w:szCs w:val="28"/>
          <w:lang w:val="es-ES"/>
        </w:rPr>
        <w:t>Verbo</w:t>
      </w:r>
      <w:r w:rsidR="0073141F" w:rsidRPr="0048109E">
        <w:rPr>
          <w:rFonts w:ascii="Calibri" w:eastAsia="Calibri" w:hAnsi="Calibri" w:cs="Vrinda"/>
          <w:b/>
          <w:bCs/>
          <w:sz w:val="28"/>
          <w:szCs w:val="28"/>
          <w:lang w:val="es-ES"/>
        </w:rPr>
        <w:t xml:space="preserve"> </w:t>
      </w:r>
      <w:r>
        <w:rPr>
          <w:rFonts w:ascii="Calibri" w:eastAsia="Calibri" w:hAnsi="Calibri" w:cs="Vrinda"/>
          <w:b/>
          <w:bCs/>
          <w:sz w:val="28"/>
          <w:szCs w:val="28"/>
          <w:lang w:val="es-ES"/>
        </w:rPr>
        <w:t xml:space="preserve">de acción </w:t>
      </w:r>
      <w:r w:rsidR="0073141F" w:rsidRPr="0048109E">
        <w:rPr>
          <w:rFonts w:ascii="Calibri" w:eastAsia="Calibri" w:hAnsi="Calibri" w:cs="Vrinda"/>
          <w:b/>
          <w:bCs/>
          <w:sz w:val="28"/>
          <w:szCs w:val="28"/>
          <w:lang w:val="es-ES"/>
        </w:rPr>
        <w:t>en tiempo presente</w:t>
      </w:r>
    </w:p>
    <w:p w14:paraId="34D856C6" w14:textId="6A64CC28" w:rsidR="0073141F" w:rsidRPr="0048109E" w:rsidRDefault="0073141F" w:rsidP="00FF4A83">
      <w:pPr>
        <w:rPr>
          <w:rFonts w:ascii="Calibri" w:eastAsia="Calibri" w:hAnsi="Calibri" w:cs="Vrinda"/>
          <w:sz w:val="28"/>
          <w:szCs w:val="28"/>
          <w:lang w:val="es-ES"/>
        </w:rPr>
      </w:pPr>
      <w:r w:rsidRPr="0048109E">
        <w:rPr>
          <w:rFonts w:ascii="Calibri" w:eastAsia="Calibri" w:hAnsi="Calibri" w:cs="Vrinda"/>
          <w:sz w:val="28"/>
          <w:szCs w:val="28"/>
          <w:lang w:val="es-ES"/>
        </w:rPr>
        <w:t>Para probar si el ver</w:t>
      </w:r>
      <w:r w:rsidR="004B04A1">
        <w:rPr>
          <w:rFonts w:ascii="Calibri" w:eastAsia="Calibri" w:hAnsi="Calibri" w:cs="Vrinda"/>
          <w:sz w:val="28"/>
          <w:szCs w:val="28"/>
          <w:lang w:val="es-ES"/>
        </w:rPr>
        <w:t xml:space="preserve">bo es un verbo de acción, cierre los ojos y trate </w:t>
      </w:r>
      <w:r w:rsidRPr="0048109E">
        <w:rPr>
          <w:rFonts w:ascii="Calibri" w:eastAsia="Calibri" w:hAnsi="Calibri" w:cs="Vrinda"/>
          <w:sz w:val="28"/>
          <w:szCs w:val="28"/>
          <w:lang w:val="es-ES"/>
        </w:rPr>
        <w:t>de “ver” la acción.</w:t>
      </w:r>
    </w:p>
    <w:p w14:paraId="6A85A6D8" w14:textId="65A402C2" w:rsidR="0073141F" w:rsidRPr="0048109E" w:rsidRDefault="004B04A1" w:rsidP="00FF4A83">
      <w:pPr>
        <w:rPr>
          <w:rFonts w:ascii="Calibri" w:eastAsia="Calibri" w:hAnsi="Calibri" w:cs="Vrinda"/>
          <w:b/>
          <w:bCs/>
          <w:sz w:val="28"/>
          <w:szCs w:val="28"/>
          <w:lang w:val="es-ES"/>
        </w:rPr>
      </w:pPr>
      <w:r>
        <w:rPr>
          <w:rFonts w:ascii="Calibri" w:eastAsia="Calibri" w:hAnsi="Calibri" w:cs="Vrinda"/>
          <w:b/>
          <w:bCs/>
          <w:sz w:val="28"/>
          <w:szCs w:val="28"/>
          <w:lang w:val="es-ES"/>
        </w:rPr>
        <w:t>Específicos</w:t>
      </w:r>
    </w:p>
    <w:p w14:paraId="245EA029" w14:textId="75B06397" w:rsidR="0073141F" w:rsidRPr="0048109E" w:rsidRDefault="00437D97" w:rsidP="00FF4A83">
      <w:pPr>
        <w:rPr>
          <w:rFonts w:ascii="Calibri" w:eastAsia="Calibri" w:hAnsi="Calibri" w:cs="Vrinda"/>
          <w:sz w:val="28"/>
          <w:szCs w:val="28"/>
          <w:lang w:val="es-ES"/>
        </w:rPr>
      </w:pPr>
      <w:r>
        <w:rPr>
          <w:rFonts w:ascii="Calibri" w:eastAsia="Calibri" w:hAnsi="Calibri" w:cs="Vrinda"/>
          <w:sz w:val="28"/>
          <w:szCs w:val="28"/>
          <w:lang w:val="es-ES"/>
        </w:rPr>
        <w:t>Añade</w:t>
      </w:r>
      <w:r w:rsidR="0073141F" w:rsidRPr="0048109E">
        <w:rPr>
          <w:rFonts w:ascii="Calibri" w:eastAsia="Calibri" w:hAnsi="Calibri" w:cs="Vrinda"/>
          <w:sz w:val="28"/>
          <w:szCs w:val="28"/>
          <w:lang w:val="es-ES"/>
        </w:rPr>
        <w:t xml:space="preserve"> los detalles que se refieren a cómo el comportam</w:t>
      </w:r>
      <w:r w:rsidR="004B04A1">
        <w:rPr>
          <w:rFonts w:ascii="Calibri" w:eastAsia="Calibri" w:hAnsi="Calibri" w:cs="Vrinda"/>
          <w:sz w:val="28"/>
          <w:szCs w:val="28"/>
          <w:lang w:val="es-ES"/>
        </w:rPr>
        <w:t>iento se debe practicar, incluyendo cuá</w:t>
      </w:r>
      <w:r w:rsidR="0073141F" w:rsidRPr="0048109E">
        <w:rPr>
          <w:rFonts w:ascii="Calibri" w:eastAsia="Calibri" w:hAnsi="Calibri" w:cs="Vrinda"/>
          <w:sz w:val="28"/>
          <w:szCs w:val="28"/>
          <w:lang w:val="es-ES"/>
        </w:rPr>
        <w:t xml:space="preserve">ndo </w:t>
      </w:r>
      <w:r w:rsidR="004B04A1">
        <w:rPr>
          <w:rFonts w:ascii="Calibri" w:eastAsia="Calibri" w:hAnsi="Calibri" w:cs="Vrinda"/>
          <w:sz w:val="28"/>
          <w:szCs w:val="28"/>
          <w:lang w:val="es-ES"/>
        </w:rPr>
        <w:t>se debe practicar</w:t>
      </w:r>
      <w:r w:rsidR="0073141F" w:rsidRPr="0048109E">
        <w:rPr>
          <w:rFonts w:ascii="Calibri" w:eastAsia="Calibri" w:hAnsi="Calibri" w:cs="Vrinda"/>
          <w:sz w:val="28"/>
          <w:szCs w:val="28"/>
          <w:lang w:val="es-ES"/>
        </w:rPr>
        <w:t xml:space="preserve">, con qué frecuencia, en qué lugar, etc. </w:t>
      </w:r>
    </w:p>
    <w:p w14:paraId="5D3309C1" w14:textId="7795E2C0" w:rsidR="0073141F" w:rsidRPr="0048109E" w:rsidRDefault="0073141F" w:rsidP="00FF4A83">
      <w:pPr>
        <w:rPr>
          <w:rFonts w:ascii="Calibri" w:eastAsia="Calibri" w:hAnsi="Calibri" w:cs="Vrinda"/>
          <w:sz w:val="28"/>
          <w:szCs w:val="28"/>
          <w:lang w:val="es-ES"/>
        </w:rPr>
      </w:pPr>
      <w:r w:rsidRPr="007E5572">
        <w:rPr>
          <w:rFonts w:ascii="Calibri" w:eastAsia="Calibri" w:hAnsi="Calibri" w:cs="Vrinda"/>
          <w:b/>
          <w:sz w:val="28"/>
          <w:szCs w:val="28"/>
          <w:lang w:val="es-ES"/>
        </w:rPr>
        <w:t>No</w:t>
      </w:r>
      <w:r w:rsidRPr="0048109E">
        <w:rPr>
          <w:rFonts w:ascii="Calibri" w:eastAsia="Calibri" w:hAnsi="Calibri" w:cs="Vrinda"/>
          <w:sz w:val="28"/>
          <w:szCs w:val="28"/>
          <w:lang w:val="es-ES"/>
        </w:rPr>
        <w:t xml:space="preserve"> incluya </w:t>
      </w:r>
      <w:r w:rsidRPr="007E5572">
        <w:rPr>
          <w:rFonts w:ascii="Calibri" w:eastAsia="Calibri" w:hAnsi="Calibri" w:cs="Vrinda"/>
          <w:b/>
          <w:sz w:val="28"/>
          <w:szCs w:val="28"/>
          <w:lang w:val="es-ES"/>
        </w:rPr>
        <w:t>por qué</w:t>
      </w:r>
      <w:r w:rsidRPr="0048109E">
        <w:rPr>
          <w:rFonts w:ascii="Calibri" w:eastAsia="Calibri" w:hAnsi="Calibri" w:cs="Vrinda"/>
          <w:sz w:val="28"/>
          <w:szCs w:val="28"/>
          <w:lang w:val="es-ES"/>
        </w:rPr>
        <w:t xml:space="preserve"> debe ser practicado</w:t>
      </w:r>
      <w:r w:rsidR="004B04A1" w:rsidRPr="004B04A1">
        <w:rPr>
          <w:rFonts w:ascii="Calibri" w:eastAsia="Calibri" w:hAnsi="Calibri" w:cs="Vrinda"/>
          <w:sz w:val="28"/>
          <w:szCs w:val="28"/>
          <w:lang w:val="es-ES"/>
        </w:rPr>
        <w:t xml:space="preserve"> </w:t>
      </w:r>
      <w:r w:rsidR="004B04A1" w:rsidRPr="0048109E">
        <w:rPr>
          <w:rFonts w:ascii="Calibri" w:eastAsia="Calibri" w:hAnsi="Calibri" w:cs="Vrinda"/>
          <w:sz w:val="28"/>
          <w:szCs w:val="28"/>
          <w:lang w:val="es-ES"/>
        </w:rPr>
        <w:t>el comportamiento</w:t>
      </w:r>
      <w:r w:rsidRPr="0048109E">
        <w:rPr>
          <w:rFonts w:ascii="Calibri" w:eastAsia="Calibri" w:hAnsi="Calibri" w:cs="Vrinda"/>
          <w:sz w:val="28"/>
          <w:szCs w:val="28"/>
          <w:lang w:val="es-ES"/>
        </w:rPr>
        <w:t>.</w:t>
      </w:r>
    </w:p>
    <w:p w14:paraId="0A0A082F" w14:textId="77777777" w:rsidR="0073141F" w:rsidRPr="0048109E" w:rsidRDefault="0073141F" w:rsidP="00EC6701">
      <w:pPr>
        <w:tabs>
          <w:tab w:val="left" w:pos="1260"/>
        </w:tabs>
        <w:rPr>
          <w:color w:val="237990" w:themeColor="hyperlink"/>
          <w:u w:val="single"/>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p>
    <w:p w14:paraId="2B5EA409" w14:textId="34D015A5" w:rsidR="0073141F" w:rsidRPr="0048109E" w:rsidRDefault="0073141F" w:rsidP="00053B70">
      <w:pPr>
        <w:pStyle w:val="Heading1"/>
        <w:rPr>
          <w:lang w:val="es-ES"/>
        </w:rPr>
      </w:pPr>
      <w:bookmarkStart w:id="41" w:name="_Toc492549118"/>
      <w:bookmarkStart w:id="42" w:name="_Toc400350592"/>
      <w:bookmarkStart w:id="43" w:name="_Toc422998619"/>
      <w:r w:rsidRPr="00E25522">
        <w:rPr>
          <w:lang w:val="es-ES"/>
        </w:rPr>
        <w:t>Actividad:</w:t>
      </w:r>
      <w:r w:rsidR="00437D97" w:rsidRPr="00437D97">
        <w:rPr>
          <w:lang w:val="es-ES"/>
        </w:rPr>
        <w:t xml:space="preserve"> </w:t>
      </w:r>
      <w:r w:rsidR="00141E43" w:rsidRPr="0048109E">
        <w:rPr>
          <w:lang w:val="es-ES"/>
        </w:rPr>
        <w:t>Historias cortas sobre el cambio</w:t>
      </w:r>
      <w:r w:rsidRPr="0048109E">
        <w:rPr>
          <w:rStyle w:val="EndnoteReference"/>
          <w:lang w:val="es-ES"/>
        </w:rPr>
        <w:endnoteReference w:id="8"/>
      </w:r>
      <w:bookmarkEnd w:id="41"/>
      <w:r w:rsidRPr="0048109E">
        <w:rPr>
          <w:lang w:val="es-ES"/>
        </w:rPr>
        <w:t xml:space="preserve"> </w:t>
      </w:r>
    </w:p>
    <w:tbl>
      <w:tblPr>
        <w:tblStyle w:val="TableGrid"/>
        <w:tblW w:w="9360" w:type="dxa"/>
        <w:jc w:val="center"/>
        <w:tblLook w:val="04A0" w:firstRow="1" w:lastRow="0" w:firstColumn="1" w:lastColumn="0" w:noHBand="0" w:noVBand="1"/>
      </w:tblPr>
      <w:tblGrid>
        <w:gridCol w:w="9360"/>
      </w:tblGrid>
      <w:tr w:rsidR="0073141F" w:rsidRPr="0048109E" w14:paraId="5059C919" w14:textId="77777777" w:rsidTr="00246969">
        <w:trPr>
          <w:trHeight w:val="5193"/>
          <w:jc w:val="center"/>
        </w:trPr>
        <w:tc>
          <w:tcPr>
            <w:tcW w:w="9360" w:type="dxa"/>
            <w:tcBorders>
              <w:top w:val="nil"/>
              <w:left w:val="nil"/>
              <w:bottom w:val="nil"/>
              <w:right w:val="nil"/>
            </w:tcBorders>
            <w:shd w:val="clear" w:color="auto" w:fill="BCC589"/>
          </w:tcPr>
          <w:p w14:paraId="68C7A7F0" w14:textId="1586A997" w:rsidR="0073141F" w:rsidRPr="0048109E" w:rsidRDefault="00FB41A9" w:rsidP="00831FBC">
            <w:pPr>
              <w:pStyle w:val="Heading4"/>
              <w:outlineLvl w:val="3"/>
              <w:rPr>
                <w:lang w:val="es-ES"/>
              </w:rPr>
            </w:pPr>
            <w:r w:rsidRPr="0048109E">
              <w:rPr>
                <w:lang w:val="es-ES"/>
              </w:rPr>
              <w:t>Objetivos basados en logros</w:t>
            </w:r>
          </w:p>
          <w:p w14:paraId="4E8284A5" w14:textId="77777777" w:rsidR="0073141F" w:rsidRPr="0048109E" w:rsidRDefault="0073141F" w:rsidP="00831FBC">
            <w:pPr>
              <w:rPr>
                <w:lang w:val="es-ES"/>
              </w:rPr>
            </w:pPr>
            <w:r w:rsidRPr="0048109E">
              <w:rPr>
                <w:lang w:val="es-ES"/>
              </w:rPr>
              <w:t>Al final de esta actividad, los participantes habrán:</w:t>
            </w:r>
          </w:p>
          <w:p w14:paraId="00277B59" w14:textId="28E390DB" w:rsidR="0073141F" w:rsidRPr="0048109E" w:rsidRDefault="00E25522" w:rsidP="00053B70">
            <w:pPr>
              <w:numPr>
                <w:ilvl w:val="0"/>
                <w:numId w:val="1"/>
              </w:numPr>
              <w:spacing w:after="0"/>
              <w:rPr>
                <w:lang w:val="es-ES"/>
              </w:rPr>
            </w:pPr>
            <w:r>
              <w:rPr>
                <w:lang w:val="es-ES"/>
              </w:rPr>
              <w:t>Explorado</w:t>
            </w:r>
            <w:r w:rsidR="0073141F" w:rsidRPr="0048109E">
              <w:rPr>
                <w:lang w:val="es-ES"/>
              </w:rPr>
              <w:t xml:space="preserve"> las metas y acciones que un</w:t>
            </w:r>
            <w:r>
              <w:rPr>
                <w:lang w:val="es-ES"/>
              </w:rPr>
              <w:t xml:space="preserve"> miembro de la comunidad podría</w:t>
            </w:r>
            <w:r w:rsidR="0073141F" w:rsidRPr="0048109E">
              <w:rPr>
                <w:lang w:val="es-ES"/>
              </w:rPr>
              <w:t xml:space="preserve"> tomar para cambiar un comportamiento</w:t>
            </w:r>
          </w:p>
          <w:p w14:paraId="05B3AACD" w14:textId="3C6ED38C" w:rsidR="0073141F" w:rsidRPr="0048109E" w:rsidRDefault="00E25522" w:rsidP="00053B70">
            <w:pPr>
              <w:numPr>
                <w:ilvl w:val="0"/>
                <w:numId w:val="1"/>
              </w:numPr>
              <w:spacing w:after="0"/>
              <w:rPr>
                <w:lang w:val="es-ES"/>
              </w:rPr>
            </w:pPr>
            <w:r>
              <w:rPr>
                <w:lang w:val="es-ES"/>
              </w:rPr>
              <w:t xml:space="preserve">Identificado las potenciales </w:t>
            </w:r>
            <w:r w:rsidR="0073141F" w:rsidRPr="0048109E">
              <w:rPr>
                <w:lang w:val="es-ES"/>
              </w:rPr>
              <w:t xml:space="preserve">barreras </w:t>
            </w:r>
            <w:r>
              <w:rPr>
                <w:lang w:val="es-ES"/>
              </w:rPr>
              <w:t>que</w:t>
            </w:r>
            <w:r w:rsidR="0073141F" w:rsidRPr="0048109E">
              <w:rPr>
                <w:lang w:val="es-ES"/>
              </w:rPr>
              <w:t xml:space="preserve"> enfrentan las personas cuando se trata de cambiar, especialmente las mujeres y las niñas</w:t>
            </w:r>
          </w:p>
          <w:p w14:paraId="58AC270E" w14:textId="283B5902" w:rsidR="0073141F" w:rsidRPr="0048109E" w:rsidRDefault="00E25522" w:rsidP="00053B70">
            <w:pPr>
              <w:numPr>
                <w:ilvl w:val="0"/>
                <w:numId w:val="1"/>
              </w:numPr>
              <w:spacing w:after="0"/>
              <w:rPr>
                <w:lang w:val="es-ES"/>
              </w:rPr>
            </w:pPr>
            <w:r>
              <w:rPr>
                <w:lang w:val="es-ES"/>
              </w:rPr>
              <w:t>Identificado y discutido acciones y/o intervenciones que los programas pueden tomar para facilitar el proceso de cambio</w:t>
            </w:r>
            <w:r w:rsidR="00406D06">
              <w:rPr>
                <w:lang w:val="es-ES"/>
              </w:rPr>
              <w:t xml:space="preserve"> </w:t>
            </w:r>
          </w:p>
          <w:p w14:paraId="5F632F38" w14:textId="77777777" w:rsidR="0073141F" w:rsidRPr="0048109E" w:rsidRDefault="0073141F" w:rsidP="00831FBC">
            <w:pPr>
              <w:pStyle w:val="Heading4"/>
              <w:outlineLvl w:val="3"/>
              <w:rPr>
                <w:lang w:val="es-ES"/>
              </w:rPr>
            </w:pPr>
            <w:r w:rsidRPr="0048109E">
              <w:rPr>
                <w:lang w:val="es-ES"/>
              </w:rPr>
              <w:t>Duración</w:t>
            </w:r>
          </w:p>
          <w:p w14:paraId="7B1756F3" w14:textId="77777777" w:rsidR="0073141F" w:rsidRPr="0048109E" w:rsidRDefault="0073141F" w:rsidP="00831FBC">
            <w:pPr>
              <w:rPr>
                <w:lang w:val="es-ES"/>
              </w:rPr>
            </w:pPr>
            <w:r w:rsidRPr="0048109E">
              <w:rPr>
                <w:lang w:val="es-ES"/>
              </w:rPr>
              <w:t xml:space="preserve">1 hora </w:t>
            </w:r>
          </w:p>
          <w:p w14:paraId="496F9FCA" w14:textId="50F24611" w:rsidR="0073141F" w:rsidRPr="0048109E" w:rsidRDefault="00E25522" w:rsidP="00831FBC">
            <w:pPr>
              <w:pStyle w:val="Heading4"/>
              <w:outlineLvl w:val="3"/>
              <w:rPr>
                <w:lang w:val="es-ES"/>
              </w:rPr>
            </w:pPr>
            <w:r>
              <w:rPr>
                <w:lang w:val="es-ES"/>
              </w:rPr>
              <w:t>M</w:t>
            </w:r>
            <w:r w:rsidR="0073141F" w:rsidRPr="0048109E">
              <w:rPr>
                <w:lang w:val="es-ES"/>
              </w:rPr>
              <w:t>ateriales</w:t>
            </w:r>
          </w:p>
          <w:p w14:paraId="5A51D76E" w14:textId="5DBEF9FD" w:rsidR="0073141F" w:rsidRPr="0048109E" w:rsidRDefault="00E25522" w:rsidP="00053B70">
            <w:pPr>
              <w:pStyle w:val="ListParagraph"/>
              <w:numPr>
                <w:ilvl w:val="0"/>
                <w:numId w:val="6"/>
              </w:numPr>
              <w:spacing w:after="0" w:line="240" w:lineRule="auto"/>
              <w:rPr>
                <w:lang w:val="es-ES"/>
              </w:rPr>
            </w:pPr>
            <w:r>
              <w:rPr>
                <w:lang w:val="es-ES"/>
              </w:rPr>
              <w:t>P</w:t>
            </w:r>
            <w:r w:rsidR="0073141F" w:rsidRPr="0048109E">
              <w:rPr>
                <w:lang w:val="es-ES"/>
              </w:rPr>
              <w:t>apel de rotafolio</w:t>
            </w:r>
          </w:p>
          <w:p w14:paraId="10C28901" w14:textId="6569EE63" w:rsidR="0073141F" w:rsidRPr="0048109E" w:rsidRDefault="00E25522" w:rsidP="00053B70">
            <w:pPr>
              <w:pStyle w:val="ListParagraph"/>
              <w:numPr>
                <w:ilvl w:val="0"/>
                <w:numId w:val="6"/>
              </w:numPr>
              <w:spacing w:after="0" w:line="240" w:lineRule="auto"/>
              <w:rPr>
                <w:lang w:val="es-ES"/>
              </w:rPr>
            </w:pPr>
            <w:r>
              <w:rPr>
                <w:lang w:val="es-ES"/>
              </w:rPr>
              <w:t>M</w:t>
            </w:r>
            <w:r w:rsidR="0073141F" w:rsidRPr="0048109E">
              <w:rPr>
                <w:lang w:val="es-ES"/>
              </w:rPr>
              <w:t>arcadores</w:t>
            </w:r>
          </w:p>
          <w:p w14:paraId="120EB060" w14:textId="67FD7ED7" w:rsidR="0073141F" w:rsidRPr="0048109E" w:rsidRDefault="00E25522" w:rsidP="00053B70">
            <w:pPr>
              <w:pStyle w:val="ListParagraph"/>
              <w:numPr>
                <w:ilvl w:val="0"/>
                <w:numId w:val="6"/>
              </w:numPr>
              <w:spacing w:after="0" w:line="240" w:lineRule="auto"/>
              <w:rPr>
                <w:lang w:val="es-ES"/>
              </w:rPr>
            </w:pPr>
            <w:r>
              <w:rPr>
                <w:lang w:val="es-ES"/>
              </w:rPr>
              <w:t>F</w:t>
            </w:r>
            <w:r w:rsidR="0073141F" w:rsidRPr="0048109E">
              <w:rPr>
                <w:lang w:val="es-ES"/>
              </w:rPr>
              <w:t>ichas</w:t>
            </w:r>
            <w:r>
              <w:rPr>
                <w:lang w:val="es-ES"/>
              </w:rPr>
              <w:t xml:space="preserve"> (index)</w:t>
            </w:r>
            <w:r w:rsidR="0073141F" w:rsidRPr="0048109E">
              <w:rPr>
                <w:lang w:val="es-ES"/>
              </w:rPr>
              <w:t xml:space="preserve"> grandes en tres colores diferentes</w:t>
            </w:r>
          </w:p>
          <w:p w14:paraId="58911184" w14:textId="02F7E609" w:rsidR="0073141F" w:rsidRPr="0048109E" w:rsidRDefault="0073141F" w:rsidP="00053B70">
            <w:pPr>
              <w:pStyle w:val="ListParagraph"/>
              <w:numPr>
                <w:ilvl w:val="0"/>
                <w:numId w:val="6"/>
              </w:numPr>
              <w:spacing w:after="0" w:line="240" w:lineRule="auto"/>
              <w:rPr>
                <w:lang w:val="es-ES"/>
              </w:rPr>
            </w:pPr>
            <w:r w:rsidRPr="0048109E">
              <w:rPr>
                <w:lang w:val="es-ES"/>
              </w:rPr>
              <w:t>Cinta</w:t>
            </w:r>
            <w:r w:rsidR="00E25522">
              <w:rPr>
                <w:lang w:val="es-ES"/>
              </w:rPr>
              <w:t xml:space="preserve"> adhesiva </w:t>
            </w:r>
          </w:p>
        </w:tc>
      </w:tr>
    </w:tbl>
    <w:p w14:paraId="1F849D40" w14:textId="77777777" w:rsidR="0073141F" w:rsidRPr="0048109E" w:rsidRDefault="0073141F" w:rsidP="00D429E2">
      <w:pPr>
        <w:pStyle w:val="Heading2"/>
        <w:spacing w:before="240"/>
        <w:rPr>
          <w:lang w:val="es-ES"/>
        </w:rPr>
      </w:pPr>
      <w:bookmarkStart w:id="44" w:name="_Toc492549119"/>
      <w:r w:rsidRPr="0048109E">
        <w:rPr>
          <w:lang w:val="es-ES"/>
        </w:rPr>
        <w:t>¿Por qué esta actividad?</w:t>
      </w:r>
      <w:bookmarkEnd w:id="44"/>
    </w:p>
    <w:p w14:paraId="3D915992" w14:textId="776CF52C" w:rsidR="0073141F" w:rsidRPr="0048109E" w:rsidRDefault="0073141F" w:rsidP="00053B70">
      <w:pPr>
        <w:rPr>
          <w:lang w:val="es-ES"/>
        </w:rPr>
      </w:pPr>
      <w:r w:rsidRPr="0048109E">
        <w:rPr>
          <w:lang w:val="es-ES"/>
        </w:rPr>
        <w:t xml:space="preserve">A veces, cuando el personal del programa </w:t>
      </w:r>
      <w:r w:rsidR="00E25522">
        <w:rPr>
          <w:lang w:val="es-ES"/>
        </w:rPr>
        <w:t>promueve</w:t>
      </w:r>
      <w:r w:rsidR="00E25522" w:rsidRPr="0048109E">
        <w:rPr>
          <w:lang w:val="es-ES"/>
        </w:rPr>
        <w:t xml:space="preserve"> un</w:t>
      </w:r>
      <w:r w:rsidRPr="0048109E">
        <w:rPr>
          <w:lang w:val="es-ES"/>
        </w:rPr>
        <w:t xml:space="preserve"> comportamiento en particular</w:t>
      </w:r>
      <w:r w:rsidR="00E25522">
        <w:rPr>
          <w:lang w:val="es-ES"/>
        </w:rPr>
        <w:t xml:space="preserve"> entre un grupo prioritario, podría pasar que no entiendan</w:t>
      </w:r>
      <w:r w:rsidRPr="0048109E">
        <w:rPr>
          <w:lang w:val="es-ES"/>
        </w:rPr>
        <w:t xml:space="preserve"> el proceso requerido para </w:t>
      </w:r>
      <w:r w:rsidR="00E25522">
        <w:rPr>
          <w:lang w:val="es-ES"/>
        </w:rPr>
        <w:t xml:space="preserve">alcanzar </w:t>
      </w:r>
      <w:r w:rsidRPr="0048109E">
        <w:rPr>
          <w:lang w:val="es-ES"/>
        </w:rPr>
        <w:t>el cambio deseado. Muchas barreras para el cambio de comportamiento pueden existir, especialmente para las mujeres y las niñas. Ayudar a los profesionales</w:t>
      </w:r>
      <w:r w:rsidR="00E25522">
        <w:rPr>
          <w:lang w:val="es-ES"/>
        </w:rPr>
        <w:t xml:space="preserve"> a pensar más allá </w:t>
      </w:r>
      <w:r w:rsidRPr="0048109E">
        <w:rPr>
          <w:lang w:val="es-ES"/>
        </w:rPr>
        <w:t>de estos obstáculos potenciales</w:t>
      </w:r>
      <w:r w:rsidR="00E25522">
        <w:rPr>
          <w:lang w:val="es-ES"/>
        </w:rPr>
        <w:t xml:space="preserve">, creará </w:t>
      </w:r>
      <w:r w:rsidRPr="0048109E">
        <w:rPr>
          <w:lang w:val="es-ES"/>
        </w:rPr>
        <w:t>empatía, desarrollar</w:t>
      </w:r>
      <w:r w:rsidR="00E25522">
        <w:rPr>
          <w:lang w:val="es-ES"/>
        </w:rPr>
        <w:t>á la paciencia</w:t>
      </w:r>
      <w:r w:rsidR="00406D06">
        <w:rPr>
          <w:lang w:val="es-ES"/>
        </w:rPr>
        <w:t xml:space="preserve"> </w:t>
      </w:r>
      <w:r w:rsidRPr="0048109E">
        <w:rPr>
          <w:lang w:val="es-ES"/>
        </w:rPr>
        <w:t>y fomentar</w:t>
      </w:r>
      <w:r w:rsidR="00E25522">
        <w:rPr>
          <w:lang w:val="es-ES"/>
        </w:rPr>
        <w:t>á</w:t>
      </w:r>
      <w:r w:rsidRPr="0048109E">
        <w:rPr>
          <w:lang w:val="es-ES"/>
        </w:rPr>
        <w:t xml:space="preserve"> la creatividad para responder a las necesidades de la comunidad durante el proceso de cambio.</w:t>
      </w:r>
      <w:r w:rsidRPr="0048109E">
        <w:rPr>
          <w:rStyle w:val="EndnoteReference"/>
          <w:lang w:val="es-ES"/>
        </w:rPr>
        <w:endnoteReference w:id="9"/>
      </w:r>
      <w:r w:rsidRPr="0048109E">
        <w:rPr>
          <w:lang w:val="es-ES"/>
        </w:rPr>
        <w:t xml:space="preserve"> </w:t>
      </w:r>
    </w:p>
    <w:p w14:paraId="0C260E29" w14:textId="17F3369A" w:rsidR="0073141F" w:rsidRPr="0048109E" w:rsidRDefault="00C5339F" w:rsidP="00053B70">
      <w:pPr>
        <w:pStyle w:val="Heading2"/>
        <w:rPr>
          <w:lang w:val="es-ES"/>
        </w:rPr>
      </w:pPr>
      <w:bookmarkStart w:id="45" w:name="_Toc492549120"/>
      <w:r w:rsidRPr="0048109E">
        <w:rPr>
          <w:lang w:val="es-ES"/>
        </w:rPr>
        <w:t>Preparación previa</w:t>
      </w:r>
      <w:bookmarkEnd w:id="45"/>
    </w:p>
    <w:p w14:paraId="2AF9DF63" w14:textId="4369B67F" w:rsidR="0073141F" w:rsidRPr="0048109E" w:rsidRDefault="0073141F" w:rsidP="00053B70">
      <w:pPr>
        <w:spacing w:after="120"/>
        <w:rPr>
          <w:lang w:val="es-ES"/>
        </w:rPr>
      </w:pPr>
      <w:r w:rsidRPr="0048109E">
        <w:rPr>
          <w:lang w:val="es-ES"/>
        </w:rPr>
        <w:t xml:space="preserve">Revisar y modificar las tres historias cortas de </w:t>
      </w:r>
      <w:r w:rsidR="007E5572">
        <w:rPr>
          <w:lang w:val="es-ES"/>
        </w:rPr>
        <w:t>Alicia</w:t>
      </w:r>
      <w:r w:rsidRPr="0048109E">
        <w:rPr>
          <w:lang w:val="es-ES"/>
        </w:rPr>
        <w:t xml:space="preserve">, </w:t>
      </w:r>
      <w:r w:rsidR="007E5572">
        <w:rPr>
          <w:lang w:val="es-ES"/>
        </w:rPr>
        <w:t>Ana</w:t>
      </w:r>
      <w:r w:rsidRPr="0048109E">
        <w:rPr>
          <w:lang w:val="es-ES"/>
        </w:rPr>
        <w:t xml:space="preserve">, y </w:t>
      </w:r>
      <w:r w:rsidR="00B60010">
        <w:rPr>
          <w:lang w:val="es-ES"/>
        </w:rPr>
        <w:t xml:space="preserve">Ariana </w:t>
      </w:r>
      <w:r w:rsidR="007E5572">
        <w:rPr>
          <w:lang w:val="es-ES"/>
        </w:rPr>
        <w:t xml:space="preserve">que se </w:t>
      </w:r>
      <w:r w:rsidRPr="0048109E">
        <w:rPr>
          <w:lang w:val="es-ES"/>
        </w:rPr>
        <w:t>encuentra</w:t>
      </w:r>
      <w:r w:rsidR="007E5572">
        <w:rPr>
          <w:lang w:val="es-ES"/>
        </w:rPr>
        <w:t>n</w:t>
      </w:r>
      <w:r w:rsidRPr="0048109E">
        <w:rPr>
          <w:lang w:val="es-ES"/>
        </w:rPr>
        <w:t xml:space="preserve"> en el cuadro de abajo. Los participantes pueden conectar más fuertemente con la actividad si los nombres, los compor</w:t>
      </w:r>
      <w:r w:rsidR="007E5572">
        <w:rPr>
          <w:lang w:val="es-ES"/>
        </w:rPr>
        <w:t xml:space="preserve">tamientos y las ubicaciones </w:t>
      </w:r>
      <w:r w:rsidR="00183901">
        <w:rPr>
          <w:lang w:val="es-ES"/>
        </w:rPr>
        <w:t>se relacionan con</w:t>
      </w:r>
      <w:r w:rsidRPr="0048109E">
        <w:rPr>
          <w:lang w:val="es-ES"/>
        </w:rPr>
        <w:t xml:space="preserve"> su contexto. Como alternativa, los facilitadores podrían </w:t>
      </w:r>
      <w:r w:rsidR="00E96453">
        <w:rPr>
          <w:lang w:val="es-ES"/>
        </w:rPr>
        <w:t>pedir</w:t>
      </w:r>
      <w:r w:rsidRPr="0048109E">
        <w:rPr>
          <w:lang w:val="es-ES"/>
        </w:rPr>
        <w:t xml:space="preserve"> a los participantes </w:t>
      </w:r>
      <w:r w:rsidR="00183901">
        <w:rPr>
          <w:lang w:val="es-ES"/>
        </w:rPr>
        <w:t xml:space="preserve">que creen sus propias </w:t>
      </w:r>
      <w:r w:rsidRPr="0048109E">
        <w:rPr>
          <w:lang w:val="es-ES"/>
        </w:rPr>
        <w:t>histor</w:t>
      </w:r>
      <w:r w:rsidR="00183901">
        <w:rPr>
          <w:lang w:val="es-ES"/>
        </w:rPr>
        <w:t xml:space="preserve">ias cortas (utilizando una de las de abajo como </w:t>
      </w:r>
      <w:r w:rsidRPr="0048109E">
        <w:rPr>
          <w:lang w:val="es-ES"/>
        </w:rPr>
        <w:t>ejemplo.) Si los participantes escriben sus propias historias</w:t>
      </w:r>
      <w:r w:rsidR="00183901">
        <w:rPr>
          <w:lang w:val="es-ES"/>
        </w:rPr>
        <w:t xml:space="preserve">, </w:t>
      </w:r>
      <w:r w:rsidRPr="0048109E">
        <w:rPr>
          <w:lang w:val="es-ES"/>
        </w:rPr>
        <w:t>el tiempo asig</w:t>
      </w:r>
      <w:r w:rsidR="00183901">
        <w:rPr>
          <w:lang w:val="es-ES"/>
        </w:rPr>
        <w:t>nado para esta actividad deberá</w:t>
      </w:r>
      <w:r w:rsidRPr="0048109E">
        <w:rPr>
          <w:lang w:val="es-ES"/>
        </w:rPr>
        <w:t xml:space="preserve"> aumentar ligeramente. El número de historias </w:t>
      </w:r>
      <w:r w:rsidR="007E5572" w:rsidRPr="0048109E">
        <w:rPr>
          <w:lang w:val="es-ES"/>
        </w:rPr>
        <w:t>necesarias</w:t>
      </w:r>
      <w:r w:rsidRPr="0048109E">
        <w:rPr>
          <w:lang w:val="es-ES"/>
        </w:rPr>
        <w:t xml:space="preserve"> depende</w:t>
      </w:r>
      <w:r w:rsidR="00183901">
        <w:rPr>
          <w:lang w:val="es-ES"/>
        </w:rPr>
        <w:t>rá del tamaño del grupo</w:t>
      </w:r>
      <w:r w:rsidRPr="0048109E">
        <w:rPr>
          <w:lang w:val="es-ES"/>
        </w:rPr>
        <w:t>. Idealmente, los participantes deben trabajar en grupos de tres o cuatro personas.</w:t>
      </w:r>
    </w:p>
    <w:p w14:paraId="4EFB9E0C" w14:textId="158ACA28" w:rsidR="0073141F" w:rsidRPr="0048109E" w:rsidRDefault="0073141F" w:rsidP="00053B70">
      <w:pPr>
        <w:spacing w:after="120"/>
        <w:rPr>
          <w:lang w:val="es-ES"/>
        </w:rPr>
      </w:pPr>
      <w:r w:rsidRPr="0048109E">
        <w:rPr>
          <w:lang w:val="es-ES"/>
        </w:rPr>
        <w:t>Una vez que haya mod</w:t>
      </w:r>
      <w:r w:rsidR="00183901">
        <w:rPr>
          <w:lang w:val="es-ES"/>
        </w:rPr>
        <w:t xml:space="preserve">ificado las historias, escriba </w:t>
      </w:r>
      <w:r w:rsidRPr="0048109E">
        <w:rPr>
          <w:lang w:val="es-ES"/>
        </w:rPr>
        <w:t>cada un</w:t>
      </w:r>
      <w:r w:rsidR="00183901">
        <w:rPr>
          <w:lang w:val="es-ES"/>
        </w:rPr>
        <w:t>a</w:t>
      </w:r>
      <w:r w:rsidRPr="0048109E">
        <w:rPr>
          <w:lang w:val="es-ES"/>
        </w:rPr>
        <w:t xml:space="preserve"> en una hoja de rotafolio. Luego, utilizando</w:t>
      </w:r>
      <w:r w:rsidR="00183901">
        <w:rPr>
          <w:lang w:val="es-ES"/>
        </w:rPr>
        <w:t xml:space="preserve"> las fichas de colores, escriba</w:t>
      </w:r>
      <w:r w:rsidRPr="0048109E">
        <w:rPr>
          <w:lang w:val="es-ES"/>
        </w:rPr>
        <w:t xml:space="preserve"> las palabras</w:t>
      </w:r>
      <w:r w:rsidR="00183901">
        <w:rPr>
          <w:lang w:val="es-ES"/>
        </w:rPr>
        <w:t>:</w:t>
      </w:r>
      <w:r w:rsidRPr="0048109E">
        <w:rPr>
          <w:lang w:val="es-ES"/>
        </w:rPr>
        <w:t xml:space="preserve"> </w:t>
      </w:r>
      <w:r w:rsidRPr="00183901">
        <w:rPr>
          <w:i/>
          <w:lang w:val="es-ES"/>
        </w:rPr>
        <w:t>acciones</w:t>
      </w:r>
      <w:r w:rsidRPr="0048109E">
        <w:rPr>
          <w:lang w:val="es-ES"/>
        </w:rPr>
        <w:t xml:space="preserve">, </w:t>
      </w:r>
      <w:r w:rsidRPr="00183901">
        <w:rPr>
          <w:i/>
          <w:lang w:val="es-ES"/>
        </w:rPr>
        <w:t>barreras</w:t>
      </w:r>
      <w:r w:rsidR="00183901">
        <w:rPr>
          <w:lang w:val="es-ES"/>
        </w:rPr>
        <w:t xml:space="preserve"> e </w:t>
      </w:r>
      <w:r w:rsidRPr="00183901">
        <w:rPr>
          <w:i/>
          <w:lang w:val="es-ES"/>
        </w:rPr>
        <w:t>intervenciones</w:t>
      </w:r>
      <w:r w:rsidRPr="0048109E">
        <w:rPr>
          <w:lang w:val="es-ES"/>
        </w:rPr>
        <w:t xml:space="preserve"> </w:t>
      </w:r>
      <w:r w:rsidR="009D760E">
        <w:rPr>
          <w:lang w:val="es-ES"/>
        </w:rPr>
        <w:t xml:space="preserve">– </w:t>
      </w:r>
      <w:r w:rsidR="00183901">
        <w:rPr>
          <w:lang w:val="es-ES"/>
        </w:rPr>
        <w:t xml:space="preserve">cada una, </w:t>
      </w:r>
      <w:r w:rsidRPr="0048109E">
        <w:rPr>
          <w:lang w:val="es-ES"/>
        </w:rPr>
        <w:t>en un</w:t>
      </w:r>
      <w:r w:rsidR="00183901">
        <w:rPr>
          <w:lang w:val="es-ES"/>
        </w:rPr>
        <w:t xml:space="preserve">a tarjeta de color diferente. Pegue las fichas </w:t>
      </w:r>
      <w:r w:rsidRPr="0048109E">
        <w:rPr>
          <w:lang w:val="es-ES"/>
        </w:rPr>
        <w:t xml:space="preserve">del lado izquierdo </w:t>
      </w:r>
      <w:r w:rsidR="00437D97">
        <w:rPr>
          <w:lang w:val="es-ES"/>
        </w:rPr>
        <w:t>del r</w:t>
      </w:r>
      <w:r w:rsidR="00183901">
        <w:rPr>
          <w:lang w:val="es-ES"/>
        </w:rPr>
        <w:t>otafolio, debajo de la historia.</w:t>
      </w:r>
      <w:r w:rsidR="00B60010">
        <w:rPr>
          <w:lang w:val="es-ES"/>
        </w:rPr>
        <w:t xml:space="preserve"> (Véase el ejemplo del rotafolios completado abajo.</w:t>
      </w:r>
      <w:r w:rsidRPr="0048109E">
        <w:rPr>
          <w:lang w:val="es-ES"/>
        </w:rPr>
        <w:t>)</w:t>
      </w:r>
    </w:p>
    <w:p w14:paraId="5DDBFBEC" w14:textId="77777777" w:rsidR="0073141F" w:rsidRPr="0048109E" w:rsidRDefault="0073141F">
      <w:pPr>
        <w:rPr>
          <w:lang w:val="es-ES"/>
        </w:rPr>
      </w:pPr>
      <w:r w:rsidRPr="0048109E">
        <w:rPr>
          <w:b/>
          <w:lang w:val="es-ES"/>
        </w:rPr>
        <w:br w:type="page"/>
      </w:r>
    </w:p>
    <w:tbl>
      <w:tblPr>
        <w:tblStyle w:val="TableGrid"/>
        <w:tblW w:w="5000" w:type="pct"/>
        <w:jc w:val="center"/>
        <w:tblLook w:val="04A0" w:firstRow="1" w:lastRow="0" w:firstColumn="1" w:lastColumn="0" w:noHBand="0" w:noVBand="1"/>
      </w:tblPr>
      <w:tblGrid>
        <w:gridCol w:w="9576"/>
      </w:tblGrid>
      <w:tr w:rsidR="0073141F" w:rsidRPr="005168EB" w14:paraId="0BB4B394" w14:textId="77777777" w:rsidTr="00831FBC">
        <w:trPr>
          <w:trHeight w:val="720"/>
          <w:jc w:val="center"/>
        </w:trPr>
        <w:tc>
          <w:tcPr>
            <w:tcW w:w="5000" w:type="pct"/>
            <w:tcBorders>
              <w:top w:val="nil"/>
              <w:left w:val="nil"/>
              <w:bottom w:val="nil"/>
              <w:right w:val="nil"/>
            </w:tcBorders>
            <w:shd w:val="clear" w:color="auto" w:fill="BCC589"/>
          </w:tcPr>
          <w:p w14:paraId="7AFFE174" w14:textId="287C97DC" w:rsidR="0073141F" w:rsidRPr="0048109E" w:rsidRDefault="0073141F" w:rsidP="00831FBC">
            <w:pPr>
              <w:pStyle w:val="Heading4"/>
              <w:outlineLvl w:val="3"/>
              <w:rPr>
                <w:lang w:val="es-ES"/>
              </w:rPr>
            </w:pPr>
            <w:r w:rsidRPr="0048109E">
              <w:rPr>
                <w:lang w:val="es-ES"/>
              </w:rPr>
              <w:br w:type="page"/>
              <w:t xml:space="preserve">Historia de </w:t>
            </w:r>
            <w:r w:rsidR="007E5572">
              <w:rPr>
                <w:lang w:val="es-ES"/>
              </w:rPr>
              <w:t>Alicia</w:t>
            </w:r>
          </w:p>
          <w:p w14:paraId="457921AA" w14:textId="3A43B51C" w:rsidR="0073141F" w:rsidRPr="0048109E" w:rsidRDefault="007E5572" w:rsidP="00831FBC">
            <w:pPr>
              <w:jc w:val="both"/>
              <w:rPr>
                <w:i/>
                <w:sz w:val="24"/>
                <w:szCs w:val="24"/>
                <w:lang w:val="es-ES"/>
              </w:rPr>
            </w:pPr>
            <w:r>
              <w:rPr>
                <w:i/>
                <w:sz w:val="24"/>
                <w:szCs w:val="24"/>
                <w:lang w:val="es-ES"/>
              </w:rPr>
              <w:t>Alicia</w:t>
            </w:r>
            <w:r w:rsidR="0073141F" w:rsidRPr="0048109E">
              <w:rPr>
                <w:i/>
                <w:sz w:val="24"/>
                <w:szCs w:val="24"/>
                <w:lang w:val="es-ES"/>
              </w:rPr>
              <w:t xml:space="preserve"> es </w:t>
            </w:r>
            <w:r w:rsidR="00BF33F0">
              <w:rPr>
                <w:i/>
                <w:sz w:val="24"/>
                <w:szCs w:val="24"/>
                <w:lang w:val="es-ES"/>
              </w:rPr>
              <w:t xml:space="preserve">una mujer joven, de </w:t>
            </w:r>
            <w:r w:rsidR="0073141F" w:rsidRPr="0048109E">
              <w:rPr>
                <w:i/>
                <w:sz w:val="24"/>
                <w:szCs w:val="24"/>
                <w:lang w:val="es-ES"/>
              </w:rPr>
              <w:t>22</w:t>
            </w:r>
            <w:r w:rsidR="00BF33F0">
              <w:rPr>
                <w:i/>
                <w:sz w:val="24"/>
                <w:szCs w:val="24"/>
                <w:lang w:val="es-ES"/>
              </w:rPr>
              <w:t xml:space="preserve"> años</w:t>
            </w:r>
            <w:r w:rsidR="0073141F" w:rsidRPr="0048109E">
              <w:rPr>
                <w:i/>
                <w:sz w:val="24"/>
                <w:szCs w:val="24"/>
                <w:lang w:val="es-ES"/>
              </w:rPr>
              <w:t>. Ella tiene un hijo de 12 meses de edad y a</w:t>
            </w:r>
            <w:r w:rsidR="00BF33F0">
              <w:rPr>
                <w:i/>
                <w:sz w:val="24"/>
                <w:szCs w:val="24"/>
                <w:lang w:val="es-ES"/>
              </w:rPr>
              <w:t xml:space="preserve">caba de quedar </w:t>
            </w:r>
            <w:r w:rsidR="0073141F" w:rsidRPr="0048109E">
              <w:rPr>
                <w:i/>
                <w:sz w:val="24"/>
                <w:szCs w:val="24"/>
                <w:lang w:val="es-ES"/>
              </w:rPr>
              <w:t>embarazada de su segundo hijo.</w:t>
            </w:r>
            <w:r w:rsidR="00BF33F0">
              <w:rPr>
                <w:i/>
                <w:sz w:val="24"/>
                <w:szCs w:val="24"/>
                <w:lang w:val="es-ES"/>
              </w:rPr>
              <w:t xml:space="preserve"> A ella le gustaría darle de comer huevos a su hijo. </w:t>
            </w:r>
          </w:p>
          <w:p w14:paraId="530D60A1" w14:textId="0DD01C1B" w:rsidR="0073141F" w:rsidRPr="0048109E" w:rsidRDefault="0073141F" w:rsidP="00831FBC">
            <w:pPr>
              <w:pStyle w:val="Heading4"/>
              <w:outlineLvl w:val="3"/>
              <w:rPr>
                <w:lang w:val="es-ES"/>
              </w:rPr>
            </w:pPr>
            <w:r w:rsidRPr="0048109E">
              <w:rPr>
                <w:lang w:val="es-ES"/>
              </w:rPr>
              <w:t xml:space="preserve">Historia de </w:t>
            </w:r>
            <w:r w:rsidR="007E5572">
              <w:rPr>
                <w:lang w:val="es-ES"/>
              </w:rPr>
              <w:t>Ana</w:t>
            </w:r>
          </w:p>
          <w:p w14:paraId="4340F394" w14:textId="3A44834E" w:rsidR="0073141F" w:rsidRPr="0048109E" w:rsidRDefault="007E5572" w:rsidP="00831FBC">
            <w:pPr>
              <w:jc w:val="both"/>
              <w:rPr>
                <w:i/>
                <w:sz w:val="24"/>
                <w:szCs w:val="24"/>
                <w:lang w:val="es-ES"/>
              </w:rPr>
            </w:pPr>
            <w:r>
              <w:rPr>
                <w:i/>
                <w:sz w:val="24"/>
                <w:szCs w:val="24"/>
                <w:lang w:val="es-ES"/>
              </w:rPr>
              <w:t>Ana</w:t>
            </w:r>
            <w:r w:rsidR="0073141F" w:rsidRPr="0048109E">
              <w:rPr>
                <w:i/>
                <w:sz w:val="24"/>
                <w:szCs w:val="24"/>
                <w:lang w:val="es-ES"/>
              </w:rPr>
              <w:t xml:space="preserve"> es una niña de 12 años de edad en </w:t>
            </w:r>
            <w:r w:rsidR="00BF33F0">
              <w:rPr>
                <w:i/>
                <w:sz w:val="24"/>
                <w:szCs w:val="24"/>
                <w:lang w:val="es-ES"/>
              </w:rPr>
              <w:t>6º grado</w:t>
            </w:r>
            <w:r w:rsidR="0073141F" w:rsidRPr="0048109E">
              <w:rPr>
                <w:i/>
                <w:sz w:val="24"/>
                <w:szCs w:val="24"/>
                <w:lang w:val="es-ES"/>
              </w:rPr>
              <w:t xml:space="preserve">. Un día </w:t>
            </w:r>
            <w:r w:rsidR="00BF33F0">
              <w:rPr>
                <w:i/>
                <w:sz w:val="24"/>
                <w:szCs w:val="24"/>
                <w:lang w:val="es-ES"/>
              </w:rPr>
              <w:t xml:space="preserve">sangró y manchó su falda. Por esta razón </w:t>
            </w:r>
            <w:r w:rsidR="0073141F" w:rsidRPr="0048109E">
              <w:rPr>
                <w:i/>
                <w:sz w:val="24"/>
                <w:szCs w:val="24"/>
                <w:lang w:val="es-ES"/>
              </w:rPr>
              <w:t xml:space="preserve">dejó de asistir a la escuela. </w:t>
            </w:r>
            <w:r w:rsidR="00BF33F0">
              <w:rPr>
                <w:i/>
                <w:sz w:val="24"/>
                <w:szCs w:val="24"/>
                <w:lang w:val="es-ES"/>
              </w:rPr>
              <w:t xml:space="preserve">A </w:t>
            </w:r>
            <w:r>
              <w:rPr>
                <w:i/>
                <w:sz w:val="24"/>
                <w:szCs w:val="24"/>
                <w:lang w:val="es-ES"/>
              </w:rPr>
              <w:t>Ana</w:t>
            </w:r>
            <w:r w:rsidR="0073141F" w:rsidRPr="0048109E">
              <w:rPr>
                <w:i/>
                <w:sz w:val="24"/>
                <w:szCs w:val="24"/>
                <w:lang w:val="es-ES"/>
              </w:rPr>
              <w:t xml:space="preserve"> le gustaría continuar su educación.</w:t>
            </w:r>
          </w:p>
          <w:p w14:paraId="2DCD4E9B" w14:textId="78A6ECF2" w:rsidR="0073141F" w:rsidRPr="0048109E" w:rsidRDefault="0073141F" w:rsidP="00831FBC">
            <w:pPr>
              <w:pStyle w:val="Heading4"/>
              <w:outlineLvl w:val="3"/>
              <w:rPr>
                <w:lang w:val="es-ES"/>
              </w:rPr>
            </w:pPr>
            <w:r w:rsidRPr="0048109E">
              <w:rPr>
                <w:lang w:val="es-ES"/>
              </w:rPr>
              <w:t xml:space="preserve">Historia de </w:t>
            </w:r>
            <w:r w:rsidR="00B60010">
              <w:rPr>
                <w:lang w:val="es-ES"/>
              </w:rPr>
              <w:t xml:space="preserve">Ariana </w:t>
            </w:r>
          </w:p>
          <w:p w14:paraId="384D61FB" w14:textId="39006465" w:rsidR="0073141F" w:rsidRPr="0048109E" w:rsidRDefault="00B60010" w:rsidP="00246969">
            <w:pPr>
              <w:spacing w:after="120"/>
              <w:jc w:val="both"/>
              <w:rPr>
                <w:i/>
                <w:sz w:val="24"/>
                <w:szCs w:val="24"/>
                <w:lang w:val="es-ES"/>
              </w:rPr>
            </w:pPr>
            <w:r>
              <w:rPr>
                <w:i/>
                <w:sz w:val="24"/>
                <w:szCs w:val="24"/>
                <w:lang w:val="es-ES"/>
              </w:rPr>
              <w:t xml:space="preserve">Ariana </w:t>
            </w:r>
            <w:r w:rsidR="00BF33F0">
              <w:rPr>
                <w:i/>
                <w:sz w:val="24"/>
                <w:szCs w:val="24"/>
                <w:lang w:val="es-ES"/>
              </w:rPr>
              <w:t>es una mujer de 19 años de edad que se acaba de casar</w:t>
            </w:r>
            <w:r w:rsidR="0073141F" w:rsidRPr="0048109E">
              <w:rPr>
                <w:i/>
                <w:sz w:val="24"/>
                <w:szCs w:val="24"/>
                <w:lang w:val="es-ES"/>
              </w:rPr>
              <w:t>. A ella le gustaría posponer su primer embarazo.</w:t>
            </w:r>
          </w:p>
        </w:tc>
      </w:tr>
    </w:tbl>
    <w:p w14:paraId="2E59DCA1" w14:textId="77777777" w:rsidR="0073141F" w:rsidRPr="0048109E" w:rsidRDefault="0073141F" w:rsidP="00053B70">
      <w:pPr>
        <w:pStyle w:val="Heading2"/>
        <w:rPr>
          <w:lang w:val="es-ES"/>
        </w:rPr>
      </w:pPr>
      <w:bookmarkStart w:id="46" w:name="_Toc492549121"/>
      <w:r w:rsidRPr="0048109E">
        <w:rPr>
          <w:lang w:val="es-ES"/>
        </w:rPr>
        <w:t>Instrucciones</w:t>
      </w:r>
      <w:bookmarkEnd w:id="46"/>
    </w:p>
    <w:p w14:paraId="4871D83E" w14:textId="7329EDE3" w:rsidR="0073141F" w:rsidRPr="0048109E" w:rsidRDefault="0073141F" w:rsidP="00053B70">
      <w:pPr>
        <w:tabs>
          <w:tab w:val="left" w:pos="720"/>
        </w:tabs>
        <w:spacing w:after="120"/>
        <w:rPr>
          <w:lang w:val="es-ES"/>
        </w:rPr>
      </w:pPr>
      <w:r w:rsidRPr="0048109E">
        <w:rPr>
          <w:lang w:val="es-ES"/>
        </w:rPr>
        <w:t xml:space="preserve">1. Introducción y </w:t>
      </w:r>
      <w:r w:rsidR="00BF33F0">
        <w:rPr>
          <w:lang w:val="es-ES"/>
        </w:rPr>
        <w:t xml:space="preserve">redacción de la historia </w:t>
      </w:r>
      <w:r w:rsidRPr="0048109E">
        <w:rPr>
          <w:lang w:val="es-ES"/>
        </w:rPr>
        <w:t>(25 minutos)</w:t>
      </w:r>
    </w:p>
    <w:p w14:paraId="52818E80" w14:textId="100F0D3F" w:rsidR="0073141F" w:rsidRPr="0048109E" w:rsidRDefault="0073141F" w:rsidP="00053B70">
      <w:pPr>
        <w:tabs>
          <w:tab w:val="left" w:pos="720"/>
        </w:tabs>
        <w:spacing w:after="120"/>
        <w:ind w:left="634" w:hanging="360"/>
        <w:rPr>
          <w:lang w:val="es-ES"/>
        </w:rPr>
      </w:pPr>
      <w:r w:rsidRPr="0048109E">
        <w:rPr>
          <w:lang w:val="es-ES"/>
        </w:rPr>
        <w:t>1a.</w:t>
      </w:r>
      <w:r w:rsidR="00406D06">
        <w:rPr>
          <w:lang w:val="es-ES"/>
        </w:rPr>
        <w:t xml:space="preserve"> </w:t>
      </w:r>
      <w:r w:rsidRPr="0048109E">
        <w:rPr>
          <w:lang w:val="es-ES"/>
        </w:rPr>
        <w:t>Diga a los participantes: Como s</w:t>
      </w:r>
      <w:r w:rsidR="003F39E7">
        <w:rPr>
          <w:lang w:val="es-ES"/>
        </w:rPr>
        <w:t>eñalamos en la sesión sobre el c</w:t>
      </w:r>
      <w:r w:rsidRPr="0048109E">
        <w:rPr>
          <w:lang w:val="es-ES"/>
        </w:rPr>
        <w:t xml:space="preserve">ambio </w:t>
      </w:r>
      <w:r w:rsidR="00BF33F0">
        <w:rPr>
          <w:lang w:val="es-ES"/>
        </w:rPr>
        <w:t xml:space="preserve">de </w:t>
      </w:r>
      <w:r w:rsidR="003F39E7">
        <w:rPr>
          <w:lang w:val="es-ES"/>
        </w:rPr>
        <w:t>c</w:t>
      </w:r>
      <w:r w:rsidR="00BF33F0">
        <w:rPr>
          <w:lang w:val="es-ES"/>
        </w:rPr>
        <w:t xml:space="preserve">omportamiento </w:t>
      </w:r>
      <w:r w:rsidR="003F39E7">
        <w:rPr>
          <w:lang w:val="es-ES"/>
        </w:rPr>
        <w:t>p</w:t>
      </w:r>
      <w:r w:rsidRPr="0048109E">
        <w:rPr>
          <w:lang w:val="es-ES"/>
        </w:rPr>
        <w:t>ersonal, el cambio no es simple ni lineal. A menudo to</w:t>
      </w:r>
      <w:r w:rsidR="00B57A9E">
        <w:rPr>
          <w:lang w:val="es-ES"/>
        </w:rPr>
        <w:t>ma tiempo y requiere superar</w:t>
      </w:r>
      <w:r w:rsidRPr="0048109E">
        <w:rPr>
          <w:lang w:val="es-ES"/>
        </w:rPr>
        <w:t xml:space="preserve"> obstáculos y </w:t>
      </w:r>
      <w:r w:rsidR="00B57A9E">
        <w:rPr>
          <w:lang w:val="es-ES"/>
        </w:rPr>
        <w:t xml:space="preserve">del </w:t>
      </w:r>
      <w:r w:rsidRPr="0048109E">
        <w:rPr>
          <w:lang w:val="es-ES"/>
        </w:rPr>
        <w:t>apoyo de los demás. El conocimiento por sí solo no es suficiente para lograr el cambio. En esta actividad vamos a escribir historias sobre el proceso de cambio para tres personas diferentes y pensar en lo que nuestras organizaciones pueden hacer para facilitar el cambio.</w:t>
      </w:r>
    </w:p>
    <w:p w14:paraId="4F44A562" w14:textId="0EF8BD20" w:rsidR="0073141F" w:rsidRPr="0048109E" w:rsidRDefault="00FA10B6" w:rsidP="00053B70">
      <w:pPr>
        <w:pStyle w:val="ListParagraph"/>
        <w:tabs>
          <w:tab w:val="left" w:pos="720"/>
        </w:tabs>
        <w:spacing w:after="120" w:line="240" w:lineRule="auto"/>
        <w:ind w:left="634" w:hanging="360"/>
        <w:contextualSpacing w:val="0"/>
        <w:rPr>
          <w:lang w:val="es-ES"/>
        </w:rPr>
      </w:pPr>
      <w:r>
        <w:rPr>
          <w:lang w:val="es-ES"/>
        </w:rPr>
        <w:t>1b. Mencione</w:t>
      </w:r>
      <w:r w:rsidR="0073141F" w:rsidRPr="0048109E">
        <w:rPr>
          <w:lang w:val="es-ES"/>
        </w:rPr>
        <w:t xml:space="preserve">: Vamos a </w:t>
      </w:r>
      <w:r>
        <w:rPr>
          <w:lang w:val="es-ES"/>
        </w:rPr>
        <w:t>integrarnos</w:t>
      </w:r>
      <w:r w:rsidR="0073141F" w:rsidRPr="0048109E">
        <w:rPr>
          <w:lang w:val="es-ES"/>
        </w:rPr>
        <w:t xml:space="preserve"> en tres grupos; cada grup</w:t>
      </w:r>
      <w:r>
        <w:rPr>
          <w:lang w:val="es-ES"/>
        </w:rPr>
        <w:t>o tendrá su propia historia.</w:t>
      </w:r>
      <w:r w:rsidR="00406D06">
        <w:rPr>
          <w:lang w:val="es-ES"/>
        </w:rPr>
        <w:t xml:space="preserve"> </w:t>
      </w:r>
      <w:r>
        <w:rPr>
          <w:lang w:val="es-ES"/>
        </w:rPr>
        <w:t xml:space="preserve">Los inicios de las historias están escritos en los rotafolios. </w:t>
      </w:r>
      <w:r w:rsidR="0073141F" w:rsidRPr="0048109E">
        <w:rPr>
          <w:lang w:val="es-ES"/>
        </w:rPr>
        <w:t xml:space="preserve">Su trabajo consiste en contar lo que sucede a continuación, </w:t>
      </w:r>
      <w:r w:rsidR="003B64A5">
        <w:rPr>
          <w:lang w:val="es-ES"/>
        </w:rPr>
        <w:t>dando</w:t>
      </w:r>
      <w:r w:rsidR="0073141F" w:rsidRPr="0048109E">
        <w:rPr>
          <w:lang w:val="es-ES"/>
        </w:rPr>
        <w:t xml:space="preserve"> todos los detalles del proceso de cambio a lo largo del camino. Tenga en cue</w:t>
      </w:r>
      <w:r w:rsidR="003B64A5">
        <w:rPr>
          <w:lang w:val="es-ES"/>
        </w:rPr>
        <w:t xml:space="preserve">nta lo que ha aprendido sobre </w:t>
      </w:r>
      <w:r w:rsidR="0073141F" w:rsidRPr="0048109E">
        <w:rPr>
          <w:lang w:val="es-ES"/>
        </w:rPr>
        <w:t>género y el poder mientras cuenta la historia.</w:t>
      </w:r>
    </w:p>
    <w:p w14:paraId="17897520" w14:textId="72475974" w:rsidR="0073141F" w:rsidRPr="0048109E" w:rsidRDefault="0073141F" w:rsidP="00A00DA2">
      <w:pPr>
        <w:pStyle w:val="ListParagraph"/>
        <w:numPr>
          <w:ilvl w:val="1"/>
          <w:numId w:val="17"/>
        </w:numPr>
        <w:tabs>
          <w:tab w:val="left" w:pos="720"/>
        </w:tabs>
        <w:spacing w:after="120" w:line="240" w:lineRule="auto"/>
        <w:contextualSpacing w:val="0"/>
        <w:rPr>
          <w:lang w:val="es-ES"/>
        </w:rPr>
      </w:pPr>
      <w:r w:rsidRPr="0048109E">
        <w:rPr>
          <w:lang w:val="es-ES"/>
        </w:rPr>
        <w:t xml:space="preserve">En primer lugar, </w:t>
      </w:r>
      <w:r w:rsidR="003B64A5">
        <w:rPr>
          <w:lang w:val="es-ES"/>
        </w:rPr>
        <w:t>escriba</w:t>
      </w:r>
      <w:r w:rsidRPr="0048109E">
        <w:rPr>
          <w:lang w:val="es-ES"/>
        </w:rPr>
        <w:t xml:space="preserve"> </w:t>
      </w:r>
      <w:r w:rsidR="003B64A5" w:rsidRPr="0048109E">
        <w:rPr>
          <w:lang w:val="es-ES"/>
        </w:rPr>
        <w:t xml:space="preserve">en el rotafolio </w:t>
      </w:r>
      <w:r w:rsidR="003B64A5">
        <w:rPr>
          <w:lang w:val="es-ES"/>
        </w:rPr>
        <w:t>la meta de su</w:t>
      </w:r>
      <w:r w:rsidRPr="0048109E">
        <w:rPr>
          <w:lang w:val="es-ES"/>
        </w:rPr>
        <w:t xml:space="preserve"> personaje principal.</w:t>
      </w:r>
    </w:p>
    <w:p w14:paraId="0F5EFBE8" w14:textId="3D7B0A4E" w:rsidR="0073141F" w:rsidRPr="0048109E" w:rsidRDefault="0073141F" w:rsidP="00A00DA2">
      <w:pPr>
        <w:pStyle w:val="ListParagraph"/>
        <w:numPr>
          <w:ilvl w:val="1"/>
          <w:numId w:val="17"/>
        </w:numPr>
        <w:tabs>
          <w:tab w:val="left" w:pos="720"/>
        </w:tabs>
        <w:spacing w:after="120" w:line="240" w:lineRule="auto"/>
        <w:contextualSpacing w:val="0"/>
        <w:rPr>
          <w:lang w:val="es-ES"/>
        </w:rPr>
      </w:pPr>
      <w:r w:rsidRPr="0048109E">
        <w:rPr>
          <w:lang w:val="es-ES"/>
        </w:rPr>
        <w:t xml:space="preserve">A continuación, en las tarjetas </w:t>
      </w:r>
      <w:r w:rsidR="003B64A5">
        <w:rPr>
          <w:lang w:val="es-ES"/>
        </w:rPr>
        <w:t>del primer color</w:t>
      </w:r>
      <w:r w:rsidR="00492817">
        <w:rPr>
          <w:lang w:val="es-ES"/>
        </w:rPr>
        <w:t xml:space="preserve"> (celeste), escriba</w:t>
      </w:r>
      <w:r w:rsidRPr="0048109E">
        <w:rPr>
          <w:lang w:val="es-ES"/>
        </w:rPr>
        <w:t xml:space="preserve"> las acciones que se necesitan para lograr su objetivo. Por ejemplo, </w:t>
      </w:r>
      <w:r w:rsidR="007E5572">
        <w:rPr>
          <w:lang w:val="es-ES"/>
        </w:rPr>
        <w:t>Alicia</w:t>
      </w:r>
      <w:r w:rsidRPr="0048109E">
        <w:rPr>
          <w:lang w:val="es-ES"/>
        </w:rPr>
        <w:t xml:space="preserve"> pregunta a su marido si ella puede alimentar a </w:t>
      </w:r>
      <w:r w:rsidR="003B64A5">
        <w:rPr>
          <w:lang w:val="es-ES"/>
        </w:rPr>
        <w:t xml:space="preserve">su hijo con huevos, en lugar de venderlos </w:t>
      </w:r>
      <w:r w:rsidRPr="0048109E">
        <w:rPr>
          <w:lang w:val="es-ES"/>
        </w:rPr>
        <w:t>todos.</w:t>
      </w:r>
    </w:p>
    <w:p w14:paraId="49F2BE5C" w14:textId="77E28EC2" w:rsidR="0073141F" w:rsidRPr="0048109E" w:rsidRDefault="00492817" w:rsidP="00A00DA2">
      <w:pPr>
        <w:pStyle w:val="ListParagraph"/>
        <w:numPr>
          <w:ilvl w:val="1"/>
          <w:numId w:val="17"/>
        </w:numPr>
        <w:tabs>
          <w:tab w:val="left" w:pos="720"/>
        </w:tabs>
        <w:spacing w:after="120" w:line="240" w:lineRule="auto"/>
        <w:contextualSpacing w:val="0"/>
        <w:rPr>
          <w:lang w:val="es-ES"/>
        </w:rPr>
      </w:pPr>
      <w:r>
        <w:rPr>
          <w:lang w:val="es-ES"/>
        </w:rPr>
        <w:t>Luego, en la tarjeta del segundo color (amarilla), identifique</w:t>
      </w:r>
      <w:r w:rsidR="0073141F" w:rsidRPr="0048109E">
        <w:rPr>
          <w:lang w:val="es-ES"/>
        </w:rPr>
        <w:t xml:space="preserve"> los obstáculos que encuentra cuando</w:t>
      </w:r>
      <w:r>
        <w:rPr>
          <w:lang w:val="es-ES"/>
        </w:rPr>
        <w:t xml:space="preserve"> se toman las acciones para lograr </w:t>
      </w:r>
      <w:r w:rsidR="0073141F" w:rsidRPr="0048109E">
        <w:rPr>
          <w:lang w:val="es-ES"/>
        </w:rPr>
        <w:t xml:space="preserve">su objetivo. Por ejemplo, el marido de </w:t>
      </w:r>
      <w:r w:rsidR="007E5572">
        <w:rPr>
          <w:lang w:val="es-ES"/>
        </w:rPr>
        <w:t>Alicia</w:t>
      </w:r>
      <w:r w:rsidR="0073141F" w:rsidRPr="0048109E">
        <w:rPr>
          <w:lang w:val="es-ES"/>
        </w:rPr>
        <w:t xml:space="preserve"> dice que necesitan el dinero de los huevos y no pue</w:t>
      </w:r>
      <w:r>
        <w:rPr>
          <w:lang w:val="es-ES"/>
        </w:rPr>
        <w:t>den permitirse el lujo de dárselos</w:t>
      </w:r>
      <w:r w:rsidR="0073141F" w:rsidRPr="0048109E">
        <w:rPr>
          <w:lang w:val="es-ES"/>
        </w:rPr>
        <w:t xml:space="preserve"> de comer a sus hijos.</w:t>
      </w:r>
    </w:p>
    <w:p w14:paraId="007DA96A" w14:textId="5908BC9E" w:rsidR="0073141F" w:rsidRPr="0048109E" w:rsidRDefault="0073141F" w:rsidP="00A00DA2">
      <w:pPr>
        <w:pStyle w:val="ListParagraph"/>
        <w:numPr>
          <w:ilvl w:val="1"/>
          <w:numId w:val="17"/>
        </w:numPr>
        <w:tabs>
          <w:tab w:val="left" w:pos="720"/>
        </w:tabs>
        <w:spacing w:after="120" w:line="240" w:lineRule="auto"/>
        <w:contextualSpacing w:val="0"/>
        <w:rPr>
          <w:lang w:val="es-ES"/>
        </w:rPr>
      </w:pPr>
      <w:r w:rsidRPr="0048109E">
        <w:rPr>
          <w:lang w:val="es-ES"/>
        </w:rPr>
        <w:t xml:space="preserve">Por último, </w:t>
      </w:r>
      <w:r w:rsidR="00492817">
        <w:rPr>
          <w:lang w:val="es-ES"/>
        </w:rPr>
        <w:t>piensen</w:t>
      </w:r>
      <w:r w:rsidRPr="0048109E">
        <w:rPr>
          <w:lang w:val="es-ES"/>
        </w:rPr>
        <w:t xml:space="preserve"> en intervenciones </w:t>
      </w:r>
      <w:r w:rsidR="00492817">
        <w:rPr>
          <w:lang w:val="es-ES"/>
        </w:rPr>
        <w:t xml:space="preserve">que </w:t>
      </w:r>
      <w:r w:rsidRPr="0048109E">
        <w:rPr>
          <w:lang w:val="es-ES"/>
        </w:rPr>
        <w:t xml:space="preserve">su organización puede llevar a cabo </w:t>
      </w:r>
      <w:r w:rsidR="00492817">
        <w:rPr>
          <w:lang w:val="es-ES"/>
        </w:rPr>
        <w:t>que podrían ayudar a s</w:t>
      </w:r>
      <w:r w:rsidRPr="0048109E">
        <w:rPr>
          <w:lang w:val="es-ES"/>
        </w:rPr>
        <w:t xml:space="preserve">u personaje a superar las barreras. </w:t>
      </w:r>
      <w:r w:rsidR="00492817">
        <w:rPr>
          <w:lang w:val="es-ES"/>
        </w:rPr>
        <w:t>Anoten</w:t>
      </w:r>
      <w:r w:rsidRPr="0048109E">
        <w:rPr>
          <w:lang w:val="es-ES"/>
        </w:rPr>
        <w:t xml:space="preserve"> los datos en las tarjetas </w:t>
      </w:r>
      <w:r w:rsidR="00492817">
        <w:rPr>
          <w:lang w:val="es-ES"/>
        </w:rPr>
        <w:t>del tercer color (roja)</w:t>
      </w:r>
      <w:r w:rsidRPr="0048109E">
        <w:rPr>
          <w:lang w:val="es-ES"/>
        </w:rPr>
        <w:t xml:space="preserve">. Por ejemplo, un programa podría utilizar ensayos de prácticas mejoradas para descubrir qué proteínas de origen animal son más aceptables y viables para familias </w:t>
      </w:r>
      <w:r w:rsidR="00492817">
        <w:rPr>
          <w:lang w:val="es-ES"/>
        </w:rPr>
        <w:t xml:space="preserve">o se </w:t>
      </w:r>
      <w:r w:rsidRPr="0048109E">
        <w:rPr>
          <w:lang w:val="es-ES"/>
        </w:rPr>
        <w:t xml:space="preserve">podría usar el cambio de comportamiento </w:t>
      </w:r>
      <w:r w:rsidR="00492817" w:rsidRPr="0048109E">
        <w:rPr>
          <w:lang w:val="es-ES"/>
        </w:rPr>
        <w:t xml:space="preserve">negociado </w:t>
      </w:r>
      <w:r w:rsidRPr="0048109E">
        <w:rPr>
          <w:lang w:val="es-ES"/>
        </w:rPr>
        <w:t xml:space="preserve">con los padres para animarles a </w:t>
      </w:r>
      <w:r w:rsidR="00492817">
        <w:rPr>
          <w:lang w:val="es-ES"/>
        </w:rPr>
        <w:t>separar</w:t>
      </w:r>
      <w:r w:rsidRPr="0048109E">
        <w:rPr>
          <w:lang w:val="es-ES"/>
        </w:rPr>
        <w:t xml:space="preserve"> algunos huevos para la alimentación de los niños pequeños.</w:t>
      </w:r>
    </w:p>
    <w:p w14:paraId="6FD900C0" w14:textId="657F8746" w:rsidR="0073141F" w:rsidRPr="0048109E" w:rsidRDefault="0073141F" w:rsidP="00053B70">
      <w:pPr>
        <w:tabs>
          <w:tab w:val="left" w:pos="720"/>
        </w:tabs>
        <w:spacing w:after="120"/>
        <w:ind w:left="634" w:hanging="360"/>
        <w:rPr>
          <w:lang w:val="es-ES"/>
        </w:rPr>
      </w:pPr>
      <w:r w:rsidRPr="0048109E">
        <w:rPr>
          <w:lang w:val="es-ES"/>
        </w:rPr>
        <w:t>1c.</w:t>
      </w:r>
      <w:r w:rsidR="00406D06">
        <w:rPr>
          <w:lang w:val="es-ES"/>
        </w:rPr>
        <w:t xml:space="preserve"> </w:t>
      </w:r>
      <w:r w:rsidR="00492817">
        <w:rPr>
          <w:lang w:val="es-ES"/>
        </w:rPr>
        <w:t xml:space="preserve">Invite a </w:t>
      </w:r>
      <w:r w:rsidRPr="0048109E">
        <w:rPr>
          <w:lang w:val="es-ES"/>
        </w:rPr>
        <w:t>los participantes</w:t>
      </w:r>
      <w:r w:rsidR="00492817">
        <w:rPr>
          <w:lang w:val="es-ES"/>
        </w:rPr>
        <w:t xml:space="preserve"> a que</w:t>
      </w:r>
      <w:r w:rsidRPr="0048109E">
        <w:rPr>
          <w:lang w:val="es-ES"/>
        </w:rPr>
        <w:t xml:space="preserve"> elijan la historia que les gustaría trabajar. (Si un grupo es demasiado grande, </w:t>
      </w:r>
      <w:r w:rsidR="00492817">
        <w:rPr>
          <w:lang w:val="es-ES"/>
        </w:rPr>
        <w:t xml:space="preserve">puede </w:t>
      </w:r>
      <w:r w:rsidR="00A74631">
        <w:rPr>
          <w:lang w:val="es-ES"/>
        </w:rPr>
        <w:t>pedirles</w:t>
      </w:r>
      <w:r w:rsidR="00492817">
        <w:rPr>
          <w:lang w:val="es-ES"/>
        </w:rPr>
        <w:t xml:space="preserve"> que se integren en dos grupos o solicite a algunos integrantes a que pasen</w:t>
      </w:r>
      <w:r w:rsidRPr="0048109E">
        <w:rPr>
          <w:lang w:val="es-ES"/>
        </w:rPr>
        <w:t xml:space="preserve"> a un grupo más pequeño.) </w:t>
      </w:r>
      <w:r w:rsidR="00492817">
        <w:rPr>
          <w:lang w:val="es-ES"/>
        </w:rPr>
        <w:t>Pegue los</w:t>
      </w:r>
      <w:r w:rsidRPr="0048109E">
        <w:rPr>
          <w:lang w:val="es-ES"/>
        </w:rPr>
        <w:t xml:space="preserve"> rotafolios a las paredes en diferentes áreas </w:t>
      </w:r>
      <w:r w:rsidR="00B60010" w:rsidRPr="0048109E">
        <w:rPr>
          <w:lang w:val="es-ES"/>
        </w:rPr>
        <w:t>del</w:t>
      </w:r>
      <w:r w:rsidR="00D2679C">
        <w:rPr>
          <w:lang w:val="es-ES"/>
        </w:rPr>
        <w:t xml:space="preserve"> salón</w:t>
      </w:r>
      <w:r w:rsidRPr="0048109E">
        <w:rPr>
          <w:lang w:val="es-ES"/>
        </w:rPr>
        <w:t xml:space="preserve">. Asegúrese de que cada grupo </w:t>
      </w:r>
      <w:r w:rsidR="00492817">
        <w:rPr>
          <w:lang w:val="es-ES"/>
        </w:rPr>
        <w:t>tenga</w:t>
      </w:r>
      <w:r w:rsidRPr="0048109E">
        <w:rPr>
          <w:lang w:val="es-ES"/>
        </w:rPr>
        <w:t xml:space="preserve"> tarjetas y </w:t>
      </w:r>
      <w:r w:rsidR="00492817">
        <w:rPr>
          <w:lang w:val="es-ES"/>
        </w:rPr>
        <w:t>cinta adhesiva</w:t>
      </w:r>
      <w:r w:rsidRPr="0048109E">
        <w:rPr>
          <w:lang w:val="es-ES"/>
        </w:rPr>
        <w:t xml:space="preserve"> suficientes. Mientras los grupos trabajan, </w:t>
      </w:r>
      <w:r w:rsidR="00492817">
        <w:rPr>
          <w:lang w:val="es-ES"/>
        </w:rPr>
        <w:t>camine</w:t>
      </w:r>
      <w:r w:rsidRPr="0048109E">
        <w:rPr>
          <w:lang w:val="es-ES"/>
        </w:rPr>
        <w:t xml:space="preserve"> por </w:t>
      </w:r>
      <w:r w:rsidR="00D2679C">
        <w:rPr>
          <w:lang w:val="es-ES"/>
        </w:rPr>
        <w:t>el salón</w:t>
      </w:r>
      <w:r w:rsidRPr="0048109E">
        <w:rPr>
          <w:lang w:val="es-ES"/>
        </w:rPr>
        <w:t xml:space="preserve"> para responder a cualquier pregunta que pueda</w:t>
      </w:r>
      <w:r w:rsidR="00492817">
        <w:rPr>
          <w:lang w:val="es-ES"/>
        </w:rPr>
        <w:t>n tener o para ayudarles</w:t>
      </w:r>
      <w:r w:rsidRPr="0048109E">
        <w:rPr>
          <w:lang w:val="es-ES"/>
        </w:rPr>
        <w:t>.</w:t>
      </w:r>
    </w:p>
    <w:p w14:paraId="72FEBD42" w14:textId="009140AC" w:rsidR="0073141F" w:rsidRPr="0048109E" w:rsidRDefault="0073141F" w:rsidP="00053B70">
      <w:pPr>
        <w:tabs>
          <w:tab w:val="left" w:pos="720"/>
        </w:tabs>
        <w:spacing w:before="200" w:after="120"/>
        <w:rPr>
          <w:lang w:val="es-ES"/>
        </w:rPr>
      </w:pPr>
      <w:r w:rsidRPr="0048109E">
        <w:rPr>
          <w:lang w:val="es-ES"/>
        </w:rPr>
        <w:t xml:space="preserve">2. </w:t>
      </w:r>
      <w:r w:rsidR="00492817">
        <w:rPr>
          <w:lang w:val="es-ES"/>
        </w:rPr>
        <w:t>Informe de la historia</w:t>
      </w:r>
      <w:r w:rsidRPr="0048109E">
        <w:rPr>
          <w:lang w:val="es-ES"/>
        </w:rPr>
        <w:t xml:space="preserve"> (15 minutos)</w:t>
      </w:r>
    </w:p>
    <w:p w14:paraId="31AF8DC8" w14:textId="1DD79EBC" w:rsidR="0073141F" w:rsidRPr="0048109E" w:rsidRDefault="0073141F" w:rsidP="00053B70">
      <w:pPr>
        <w:tabs>
          <w:tab w:val="left" w:pos="630"/>
        </w:tabs>
        <w:spacing w:after="120"/>
        <w:ind w:left="634" w:hanging="360"/>
        <w:rPr>
          <w:lang w:val="es-ES"/>
        </w:rPr>
      </w:pPr>
      <w:r w:rsidRPr="0048109E">
        <w:rPr>
          <w:lang w:val="es-ES"/>
        </w:rPr>
        <w:t>2a.</w:t>
      </w:r>
      <w:r w:rsidR="00406D06">
        <w:rPr>
          <w:lang w:val="es-ES"/>
        </w:rPr>
        <w:t xml:space="preserve"> </w:t>
      </w:r>
      <w:r w:rsidR="00492817">
        <w:rPr>
          <w:lang w:val="es-ES"/>
        </w:rPr>
        <w:t>Junte a los participantes y pídales que se coloquen</w:t>
      </w:r>
      <w:r w:rsidRPr="0048109E">
        <w:rPr>
          <w:lang w:val="es-ES"/>
        </w:rPr>
        <w:t xml:space="preserve"> alrededor de</w:t>
      </w:r>
      <w:r w:rsidR="00492817">
        <w:rPr>
          <w:lang w:val="es-ES"/>
        </w:rPr>
        <w:t>l</w:t>
      </w:r>
      <w:r w:rsidRPr="0048109E">
        <w:rPr>
          <w:lang w:val="es-ES"/>
        </w:rPr>
        <w:t xml:space="preserve"> </w:t>
      </w:r>
      <w:r w:rsidR="00492817">
        <w:rPr>
          <w:lang w:val="es-ES"/>
        </w:rPr>
        <w:t xml:space="preserve">rotafolio del primer grupo. Solicite </w:t>
      </w:r>
      <w:r w:rsidRPr="0048109E">
        <w:rPr>
          <w:lang w:val="es-ES"/>
        </w:rPr>
        <w:t xml:space="preserve">a alguien </w:t>
      </w:r>
      <w:r w:rsidR="00492817">
        <w:rPr>
          <w:lang w:val="es-ES"/>
        </w:rPr>
        <w:t>de ese grupo que cuenten</w:t>
      </w:r>
      <w:r w:rsidRPr="0048109E">
        <w:rPr>
          <w:lang w:val="es-ES"/>
        </w:rPr>
        <w:t xml:space="preserve"> la histori</w:t>
      </w:r>
      <w:r w:rsidR="00492817">
        <w:rPr>
          <w:lang w:val="es-ES"/>
        </w:rPr>
        <w:t>a que escribiero</w:t>
      </w:r>
      <w:r w:rsidRPr="0048109E">
        <w:rPr>
          <w:lang w:val="es-ES"/>
        </w:rPr>
        <w:t xml:space="preserve">n. Cuando haya terminado, </w:t>
      </w:r>
      <w:r w:rsidR="00492817">
        <w:rPr>
          <w:lang w:val="es-ES"/>
        </w:rPr>
        <w:t xml:space="preserve">pregunte a los demás grupos lo siguiente: </w:t>
      </w:r>
    </w:p>
    <w:p w14:paraId="36DEEE6D" w14:textId="66DD7971"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 xml:space="preserve">¿Qué otras acciones podría haber tomado </w:t>
      </w:r>
      <w:r w:rsidR="007E5572">
        <w:rPr>
          <w:lang w:val="es-ES"/>
        </w:rPr>
        <w:t>Alicia</w:t>
      </w:r>
      <w:r w:rsidR="00492817">
        <w:rPr>
          <w:lang w:val="es-ES"/>
        </w:rPr>
        <w:t>/</w:t>
      </w:r>
      <w:r w:rsidR="007E5572">
        <w:rPr>
          <w:lang w:val="es-ES"/>
        </w:rPr>
        <w:t>Ana</w:t>
      </w:r>
      <w:r w:rsidR="00492817">
        <w:rPr>
          <w:lang w:val="es-ES"/>
        </w:rPr>
        <w:t>/Ariana</w:t>
      </w:r>
      <w:r w:rsidRPr="0048109E">
        <w:rPr>
          <w:lang w:val="es-ES"/>
        </w:rPr>
        <w:t>?</w:t>
      </w:r>
    </w:p>
    <w:p w14:paraId="216D8AFD" w14:textId="24FDFF7A"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¿Qué otras barreras podría haber encontrado?</w:t>
      </w:r>
    </w:p>
    <w:p w14:paraId="0279D904" w14:textId="232C0D6F"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¿Qué otras cosas podría hacer nuestra organización para ayudarla?</w:t>
      </w:r>
    </w:p>
    <w:p w14:paraId="17871E69" w14:textId="27A51341"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 xml:space="preserve">¿Por qué </w:t>
      </w:r>
      <w:r w:rsidR="001F616B">
        <w:rPr>
          <w:lang w:val="es-ES"/>
        </w:rPr>
        <w:t xml:space="preserve">no </w:t>
      </w:r>
      <w:r w:rsidR="00492817">
        <w:rPr>
          <w:lang w:val="es-ES"/>
        </w:rPr>
        <w:t>e</w:t>
      </w:r>
      <w:r w:rsidR="001F616B">
        <w:rPr>
          <w:lang w:val="es-ES"/>
        </w:rPr>
        <w:t>s</w:t>
      </w:r>
      <w:r w:rsidR="00492817">
        <w:rPr>
          <w:lang w:val="es-ES"/>
        </w:rPr>
        <w:t xml:space="preserve"> </w:t>
      </w:r>
      <w:r w:rsidR="001F616B">
        <w:rPr>
          <w:lang w:val="es-ES"/>
        </w:rPr>
        <w:t xml:space="preserve">suficiente </w:t>
      </w:r>
      <w:r w:rsidR="00492817">
        <w:rPr>
          <w:lang w:val="es-ES"/>
        </w:rPr>
        <w:t xml:space="preserve">decirle a </w:t>
      </w:r>
      <w:r w:rsidR="007E5572">
        <w:rPr>
          <w:lang w:val="es-ES"/>
        </w:rPr>
        <w:t>Alicia</w:t>
      </w:r>
      <w:r w:rsidRPr="0048109E">
        <w:rPr>
          <w:lang w:val="es-ES"/>
        </w:rPr>
        <w:t>/</w:t>
      </w:r>
      <w:r w:rsidR="007E5572">
        <w:rPr>
          <w:lang w:val="es-ES"/>
        </w:rPr>
        <w:t>Ana</w:t>
      </w:r>
      <w:r w:rsidR="00492817">
        <w:rPr>
          <w:lang w:val="es-ES"/>
        </w:rPr>
        <w:t>/</w:t>
      </w:r>
      <w:r w:rsidR="00B60010">
        <w:rPr>
          <w:lang w:val="es-ES"/>
        </w:rPr>
        <w:t xml:space="preserve">Ariana </w:t>
      </w:r>
      <w:r w:rsidR="00492817">
        <w:rPr>
          <w:lang w:val="es-ES"/>
        </w:rPr>
        <w:t>sobre los beneficios del comportamiento para que ella cambie</w:t>
      </w:r>
      <w:r w:rsidRPr="0048109E">
        <w:rPr>
          <w:lang w:val="es-ES"/>
        </w:rPr>
        <w:t>?</w:t>
      </w:r>
    </w:p>
    <w:p w14:paraId="35A65F37" w14:textId="1DA21925"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w:t>
      </w:r>
      <w:r w:rsidR="001F2CDF">
        <w:rPr>
          <w:lang w:val="es-ES"/>
        </w:rPr>
        <w:t>De qué</w:t>
      </w:r>
      <w:r w:rsidR="00CF475F">
        <w:rPr>
          <w:lang w:val="es-ES"/>
        </w:rPr>
        <w:t xml:space="preserve"> forma se observa la influencia</w:t>
      </w:r>
      <w:r w:rsidR="001F2CDF">
        <w:rPr>
          <w:lang w:val="es-ES"/>
        </w:rPr>
        <w:t xml:space="preserve"> de las normas de género y de poder en las historias</w:t>
      </w:r>
      <w:r w:rsidRPr="0048109E">
        <w:rPr>
          <w:lang w:val="es-ES"/>
        </w:rPr>
        <w:t>?</w:t>
      </w:r>
    </w:p>
    <w:p w14:paraId="4A9F8CE2" w14:textId="77777777" w:rsidR="0073141F" w:rsidRPr="0048109E" w:rsidRDefault="0073141F" w:rsidP="00053B70">
      <w:pPr>
        <w:tabs>
          <w:tab w:val="left" w:pos="720"/>
        </w:tabs>
        <w:spacing w:after="120"/>
        <w:ind w:left="270"/>
        <w:rPr>
          <w:lang w:val="es-ES"/>
        </w:rPr>
      </w:pPr>
      <w:r w:rsidRPr="0048109E">
        <w:rPr>
          <w:lang w:val="es-ES"/>
        </w:rPr>
        <w:t>2b. Repita la discusión con los otros dos grupos.</w:t>
      </w:r>
    </w:p>
    <w:p w14:paraId="65EC9403" w14:textId="46B1D73E" w:rsidR="0073141F" w:rsidRPr="0048109E" w:rsidRDefault="0073141F" w:rsidP="00053B70">
      <w:pPr>
        <w:tabs>
          <w:tab w:val="left" w:pos="720"/>
        </w:tabs>
        <w:spacing w:before="200" w:after="120"/>
        <w:rPr>
          <w:lang w:val="es-ES"/>
        </w:rPr>
      </w:pPr>
      <w:r w:rsidRPr="0048109E">
        <w:rPr>
          <w:lang w:val="es-ES"/>
        </w:rPr>
        <w:t>3. Discusión</w:t>
      </w:r>
      <w:r w:rsidR="001F2CDF">
        <w:rPr>
          <w:lang w:val="es-ES"/>
        </w:rPr>
        <w:t xml:space="preserve"> en plenaria</w:t>
      </w:r>
      <w:r w:rsidRPr="0048109E">
        <w:rPr>
          <w:lang w:val="es-ES"/>
        </w:rPr>
        <w:t xml:space="preserve"> (5 minutos)</w:t>
      </w:r>
    </w:p>
    <w:p w14:paraId="3FF73618" w14:textId="21B0021E" w:rsidR="0073141F" w:rsidRPr="0048109E" w:rsidRDefault="0073141F" w:rsidP="00053B70">
      <w:pPr>
        <w:tabs>
          <w:tab w:val="left" w:pos="630"/>
        </w:tabs>
        <w:spacing w:after="120"/>
        <w:ind w:left="634" w:hanging="360"/>
        <w:rPr>
          <w:lang w:val="es-ES"/>
        </w:rPr>
      </w:pPr>
      <w:r w:rsidRPr="0048109E">
        <w:rPr>
          <w:lang w:val="es-ES"/>
        </w:rPr>
        <w:t xml:space="preserve">3a. </w:t>
      </w:r>
      <w:r w:rsidR="00CF475F">
        <w:rPr>
          <w:lang w:val="es-ES"/>
        </w:rPr>
        <w:t>Solicite a los participantes que regresen a formar un solo</w:t>
      </w:r>
      <w:r w:rsidRPr="0048109E">
        <w:rPr>
          <w:lang w:val="es-ES"/>
        </w:rPr>
        <w:t xml:space="preserve"> círculo para reflexion</w:t>
      </w:r>
      <w:r w:rsidR="00CF475F">
        <w:rPr>
          <w:lang w:val="es-ES"/>
        </w:rPr>
        <w:t>ar sobre el ejercicio. Facilite</w:t>
      </w:r>
      <w:r w:rsidRPr="0048109E">
        <w:rPr>
          <w:lang w:val="es-ES"/>
        </w:rPr>
        <w:t xml:space="preserve"> una discusión usando las siguientes preguntas:</w:t>
      </w:r>
    </w:p>
    <w:p w14:paraId="09E30BFE" w14:textId="11583AEC" w:rsidR="0073141F" w:rsidRPr="0048109E" w:rsidRDefault="00CF475F" w:rsidP="00A00DA2">
      <w:pPr>
        <w:pStyle w:val="ListParagraph"/>
        <w:numPr>
          <w:ilvl w:val="0"/>
          <w:numId w:val="49"/>
        </w:numPr>
        <w:tabs>
          <w:tab w:val="left" w:pos="720"/>
        </w:tabs>
        <w:spacing w:after="120" w:line="240" w:lineRule="auto"/>
        <w:ind w:left="994"/>
        <w:contextualSpacing w:val="0"/>
        <w:rPr>
          <w:lang w:val="es-ES"/>
        </w:rPr>
      </w:pPr>
      <w:r>
        <w:rPr>
          <w:lang w:val="es-ES"/>
        </w:rPr>
        <w:t>¿Qué aprendieron</w:t>
      </w:r>
      <w:r w:rsidR="0073141F" w:rsidRPr="0048109E">
        <w:rPr>
          <w:lang w:val="es-ES"/>
        </w:rPr>
        <w:t xml:space="preserve"> de este ejercicio?</w:t>
      </w:r>
    </w:p>
    <w:p w14:paraId="664FB782" w14:textId="09AA98D5"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¿Cómo</w:t>
      </w:r>
      <w:r w:rsidR="00CF475F">
        <w:rPr>
          <w:lang w:val="es-ES"/>
        </w:rPr>
        <w:t xml:space="preserve"> afectó su forma de pensar acerca del proceso de cambio</w:t>
      </w:r>
      <w:r w:rsidRPr="0048109E">
        <w:rPr>
          <w:lang w:val="es-ES"/>
        </w:rPr>
        <w:t>?</w:t>
      </w:r>
    </w:p>
    <w:p w14:paraId="1B3FE4D3" w14:textId="205318F6" w:rsidR="0073141F" w:rsidRPr="0048109E" w:rsidRDefault="00CF475F" w:rsidP="00A00DA2">
      <w:pPr>
        <w:pStyle w:val="ListParagraph"/>
        <w:numPr>
          <w:ilvl w:val="0"/>
          <w:numId w:val="49"/>
        </w:numPr>
        <w:tabs>
          <w:tab w:val="left" w:pos="720"/>
        </w:tabs>
        <w:spacing w:after="120" w:line="240" w:lineRule="auto"/>
        <w:ind w:left="994"/>
        <w:contextualSpacing w:val="0"/>
        <w:rPr>
          <w:lang w:val="es-ES"/>
        </w:rPr>
      </w:pPr>
      <w:r>
        <w:rPr>
          <w:lang w:val="es-ES"/>
        </w:rPr>
        <w:t xml:space="preserve">En la actualidad, ¿Cómo está su organización ayudando </w:t>
      </w:r>
      <w:r w:rsidRPr="0048109E">
        <w:rPr>
          <w:lang w:val="es-ES"/>
        </w:rPr>
        <w:t xml:space="preserve">a las personas </w:t>
      </w:r>
      <w:r w:rsidR="0073141F" w:rsidRPr="0048109E">
        <w:rPr>
          <w:lang w:val="es-ES"/>
        </w:rPr>
        <w:t>a través del proceso de cambio</w:t>
      </w:r>
      <w:r w:rsidRPr="00CF475F">
        <w:rPr>
          <w:lang w:val="es-ES"/>
        </w:rPr>
        <w:t xml:space="preserve"> </w:t>
      </w:r>
      <w:r>
        <w:rPr>
          <w:lang w:val="es-ES"/>
        </w:rPr>
        <w:t>de manera exitosa</w:t>
      </w:r>
      <w:r w:rsidR="0073141F" w:rsidRPr="0048109E">
        <w:rPr>
          <w:lang w:val="es-ES"/>
        </w:rPr>
        <w:t>?</w:t>
      </w:r>
    </w:p>
    <w:p w14:paraId="7D3A2A05" w14:textId="21212201"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¿Qué le</w:t>
      </w:r>
      <w:r w:rsidR="00CF475F">
        <w:rPr>
          <w:lang w:val="es-ES"/>
        </w:rPr>
        <w:t>s</w:t>
      </w:r>
      <w:r w:rsidRPr="0048109E">
        <w:rPr>
          <w:lang w:val="es-ES"/>
        </w:rPr>
        <w:t xml:space="preserve"> gustaría </w:t>
      </w:r>
      <w:r w:rsidR="00CF475F">
        <w:rPr>
          <w:lang w:val="es-ES"/>
        </w:rPr>
        <w:t>que mejorara</w:t>
      </w:r>
      <w:r w:rsidRPr="0048109E">
        <w:rPr>
          <w:lang w:val="es-ES"/>
        </w:rPr>
        <w:t>?</w:t>
      </w:r>
      <w:r w:rsidR="00CF475F">
        <w:rPr>
          <w:lang w:val="es-ES"/>
        </w:rPr>
        <w:t xml:space="preserve"> </w:t>
      </w:r>
    </w:p>
    <w:p w14:paraId="5260B80C" w14:textId="54CCF3E2" w:rsidR="006C5B24" w:rsidRPr="0048109E" w:rsidRDefault="003028F5">
      <w:pPr>
        <w:spacing w:after="160" w:line="259" w:lineRule="auto"/>
        <w:rPr>
          <w:rFonts w:eastAsiaTheme="minorEastAsia"/>
          <w:lang w:val="es-ES"/>
        </w:rPr>
        <w:sectPr w:rsidR="006C5B24" w:rsidRPr="0048109E" w:rsidSect="00A70E9D">
          <w:footerReference w:type="even" r:id="rId52"/>
          <w:footerReference w:type="default" r:id="rId53"/>
          <w:endnotePr>
            <w:numFmt w:val="decimal"/>
            <w:numRestart w:val="eachSect"/>
          </w:endnotePr>
          <w:pgSz w:w="12240" w:h="15840" w:code="1"/>
          <w:pgMar w:top="1440" w:right="1296" w:bottom="1440" w:left="1584" w:header="720" w:footer="720" w:gutter="0"/>
          <w:cols w:space="720"/>
          <w:docGrid w:linePitch="360"/>
        </w:sectPr>
      </w:pPr>
      <w:r>
        <w:rPr>
          <w:rFonts w:eastAsiaTheme="minorEastAsia"/>
          <w:lang w:val="es-ES"/>
        </w:rPr>
        <w:t xml:space="preserve"> </w:t>
      </w:r>
    </w:p>
    <w:p w14:paraId="148F5C1A" w14:textId="332E47F2" w:rsidR="0073141F" w:rsidRDefault="00112EEA" w:rsidP="00765577">
      <w:pPr>
        <w:pStyle w:val="Heading2"/>
        <w:rPr>
          <w:lang w:val="es-ES"/>
        </w:rPr>
      </w:pPr>
      <w:bookmarkStart w:id="47" w:name="_Toc492549122"/>
      <w:r>
        <w:rPr>
          <w:noProof/>
        </w:rPr>
        <w:drawing>
          <wp:anchor distT="0" distB="0" distL="114300" distR="114300" simplePos="0" relativeHeight="251668480" behindDoc="0" locked="0" layoutInCell="1" allowOverlap="1" wp14:anchorId="6CE222BF" wp14:editId="3CC8B046">
            <wp:simplePos x="0" y="0"/>
            <wp:positionH relativeFrom="column">
              <wp:posOffset>944880</wp:posOffset>
            </wp:positionH>
            <wp:positionV relativeFrom="page">
              <wp:posOffset>449580</wp:posOffset>
            </wp:positionV>
            <wp:extent cx="4049395" cy="5949315"/>
            <wp:effectExtent l="254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rotWithShape="1">
                    <a:blip r:embed="rId54" cstate="hq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a:ext>
                      </a:extLst>
                    </a:blip>
                    <a:srcRect l="3804" t="-484" r="11461"/>
                    <a:stretch/>
                  </pic:blipFill>
                  <pic:spPr bwMode="auto">
                    <a:xfrm rot="5400000">
                      <a:off x="0" y="0"/>
                      <a:ext cx="4049395" cy="594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75F">
        <w:rPr>
          <w:lang w:val="es-ES"/>
        </w:rPr>
        <w:t>Ejemplo de una historia completa</w:t>
      </w:r>
      <w:bookmarkEnd w:id="47"/>
      <w:r w:rsidR="00E43090">
        <w:rPr>
          <w:lang w:val="es-ES"/>
        </w:rPr>
        <w:t xml:space="preserve"> </w:t>
      </w:r>
    </w:p>
    <w:p w14:paraId="118AE23D" w14:textId="6F2D0CD3" w:rsidR="00E31855" w:rsidRPr="00E31855" w:rsidRDefault="00E31855" w:rsidP="00E31855">
      <w:pPr>
        <w:rPr>
          <w:lang w:val="es-ES"/>
        </w:rPr>
      </w:pPr>
    </w:p>
    <w:p w14:paraId="7EB63F0C" w14:textId="5E3575C8" w:rsidR="0073141F" w:rsidRPr="0048109E" w:rsidRDefault="00112EEA" w:rsidP="006C5B24">
      <w:pPr>
        <w:jc w:val="center"/>
        <w:rPr>
          <w:rFonts w:ascii="Californian FB" w:eastAsia="Times New Roman" w:hAnsi="Californian FB"/>
          <w:b/>
          <w:color w:val="237990"/>
          <w:sz w:val="44"/>
          <w:szCs w:val="32"/>
          <w:lang w:val="es-ES"/>
        </w:rPr>
      </w:pPr>
      <w:r>
        <w:rPr>
          <w:rFonts w:ascii="Californian FB" w:eastAsia="Times New Roman" w:hAnsi="Californian FB"/>
          <w:b/>
          <w:noProof/>
          <w:color w:val="237990"/>
          <w:sz w:val="44"/>
          <w:szCs w:val="32"/>
        </w:rPr>
        <mc:AlternateContent>
          <mc:Choice Requires="wps">
            <w:drawing>
              <wp:anchor distT="0" distB="0" distL="114300" distR="114300" simplePos="0" relativeHeight="251669504" behindDoc="0" locked="0" layoutInCell="1" allowOverlap="1" wp14:anchorId="43F46999" wp14:editId="6F49A796">
                <wp:simplePos x="0" y="0"/>
                <wp:positionH relativeFrom="column">
                  <wp:posOffset>4881945</wp:posOffset>
                </wp:positionH>
                <wp:positionV relativeFrom="paragraph">
                  <wp:posOffset>607363</wp:posOffset>
                </wp:positionV>
                <wp:extent cx="39893" cy="68714"/>
                <wp:effectExtent l="0" t="0" r="17780" b="26670"/>
                <wp:wrapNone/>
                <wp:docPr id="6" name="6 Conector recto"/>
                <wp:cNvGraphicFramePr/>
                <a:graphic xmlns:a="http://schemas.openxmlformats.org/drawingml/2006/main">
                  <a:graphicData uri="http://schemas.microsoft.com/office/word/2010/wordprocessingShape">
                    <wps:wsp>
                      <wps:cNvCnPr/>
                      <wps:spPr>
                        <a:xfrm flipH="1">
                          <a:off x="0" y="0"/>
                          <a:ext cx="39893" cy="68714"/>
                        </a:xfrm>
                        <a:prstGeom prst="line">
                          <a:avLst/>
                        </a:prstGeom>
                        <a:ln w="190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D298DC" id="6 Conector recto"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84.4pt,47.8pt" to="387.5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" strokecolor="#393737 [814]" strokeweight="1.5pt">
                <v:stroke joinstyle="miter"/>
              </v:line>
            </w:pict>
          </mc:Fallback>
        </mc:AlternateContent>
      </w:r>
    </w:p>
    <w:p w14:paraId="2C92F6FE" w14:textId="77777777" w:rsidR="0073141F" w:rsidRPr="0048109E" w:rsidRDefault="0073141F" w:rsidP="002A7671">
      <w:pPr>
        <w:keepNext/>
        <w:keepLines/>
        <w:spacing w:before="120" w:after="240" w:line="252" w:lineRule="auto"/>
        <w:outlineLvl w:val="0"/>
        <w:rPr>
          <w:rFonts w:ascii="Californian FB" w:eastAsia="Times New Roman" w:hAnsi="Californian FB" w:cs="Vrinda"/>
          <w:b/>
          <w:color w:val="237990"/>
          <w:sz w:val="44"/>
          <w:szCs w:val="32"/>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p>
    <w:p w14:paraId="443FA5C1" w14:textId="608EC402" w:rsidR="0073141F" w:rsidRPr="0048109E" w:rsidRDefault="0073141F" w:rsidP="0006132D">
      <w:pPr>
        <w:pStyle w:val="Heading1"/>
        <w:rPr>
          <w:lang w:val="es-ES"/>
        </w:rPr>
      </w:pPr>
      <w:bookmarkStart w:id="48" w:name="_Toc492549123"/>
      <w:bookmarkStart w:id="49" w:name="_Toc422998608"/>
      <w:bookmarkEnd w:id="42"/>
      <w:bookmarkEnd w:id="43"/>
      <w:r w:rsidRPr="0048109E">
        <w:rPr>
          <w:lang w:val="es-ES"/>
        </w:rPr>
        <w:t xml:space="preserve">Actividad: </w:t>
      </w:r>
      <w:r w:rsidR="00E31855">
        <w:rPr>
          <w:lang w:val="es-ES"/>
        </w:rPr>
        <w:t>Cambio de c</w:t>
      </w:r>
      <w:r w:rsidRPr="0048109E">
        <w:rPr>
          <w:lang w:val="es-ES"/>
        </w:rPr>
        <w:t>omportamiento</w:t>
      </w:r>
      <w:r w:rsidR="00E31855">
        <w:rPr>
          <w:lang w:val="es-ES"/>
        </w:rPr>
        <w:t xml:space="preserve"> n</w:t>
      </w:r>
      <w:r w:rsidR="001E017E">
        <w:rPr>
          <w:lang w:val="es-ES"/>
        </w:rPr>
        <w:t>egociado</w:t>
      </w:r>
      <w:r w:rsidRPr="0048109E">
        <w:rPr>
          <w:rStyle w:val="EndnoteReference"/>
          <w:lang w:val="es-ES"/>
        </w:rPr>
        <w:endnoteReference w:id="10"/>
      </w:r>
      <w:bookmarkEnd w:id="4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73141F" w:rsidRPr="005168EB" w14:paraId="16D759D0" w14:textId="77777777" w:rsidTr="00D77D90">
        <w:trPr>
          <w:trHeight w:val="5139"/>
          <w:jc w:val="center"/>
        </w:trPr>
        <w:tc>
          <w:tcPr>
            <w:tcW w:w="9360" w:type="dxa"/>
            <w:shd w:val="clear" w:color="auto" w:fill="BCC589"/>
          </w:tcPr>
          <w:p w14:paraId="58C6C4F6" w14:textId="206AA696" w:rsidR="0073141F" w:rsidRPr="0048109E" w:rsidRDefault="00FB41A9" w:rsidP="00831FBC">
            <w:pPr>
              <w:autoSpaceDE w:val="0"/>
              <w:autoSpaceDN w:val="0"/>
              <w:adjustRightInd w:val="0"/>
              <w:spacing w:before="120" w:after="60"/>
              <w:rPr>
                <w:b/>
                <w:lang w:val="es-ES"/>
              </w:rPr>
            </w:pPr>
            <w:r w:rsidRPr="0048109E">
              <w:rPr>
                <w:b/>
                <w:lang w:val="es-ES"/>
              </w:rPr>
              <w:t>Objetivos basados en logros</w:t>
            </w:r>
          </w:p>
          <w:p w14:paraId="5C7F0821" w14:textId="77777777" w:rsidR="0073141F" w:rsidRPr="0048109E" w:rsidRDefault="0073141F" w:rsidP="00831FBC">
            <w:pPr>
              <w:autoSpaceDE w:val="0"/>
              <w:autoSpaceDN w:val="0"/>
              <w:adjustRightInd w:val="0"/>
              <w:spacing w:before="60" w:after="0"/>
              <w:rPr>
                <w:lang w:val="es-ES"/>
              </w:rPr>
            </w:pPr>
            <w:r w:rsidRPr="0048109E">
              <w:rPr>
                <w:lang w:val="es-ES"/>
              </w:rPr>
              <w:t>Al final de esta lección, los participantes habrán:</w:t>
            </w:r>
          </w:p>
          <w:p w14:paraId="1067B002" w14:textId="420CEEDC" w:rsidR="0073141F" w:rsidRPr="0048109E" w:rsidRDefault="0073141F" w:rsidP="00A00DA2">
            <w:pPr>
              <w:pStyle w:val="ListParagraph"/>
              <w:numPr>
                <w:ilvl w:val="0"/>
                <w:numId w:val="41"/>
              </w:numPr>
              <w:autoSpaceDE w:val="0"/>
              <w:autoSpaceDN w:val="0"/>
              <w:adjustRightInd w:val="0"/>
              <w:spacing w:before="60" w:after="0" w:line="240" w:lineRule="auto"/>
              <w:contextualSpacing w:val="0"/>
              <w:rPr>
                <w:lang w:val="es-ES"/>
              </w:rPr>
            </w:pPr>
            <w:r w:rsidRPr="0048109E">
              <w:rPr>
                <w:lang w:val="es-ES"/>
              </w:rPr>
              <w:t>Identificado las ventajas de utilizar el cambio de comportamiento</w:t>
            </w:r>
            <w:r w:rsidR="001E017E" w:rsidRPr="0048109E">
              <w:rPr>
                <w:lang w:val="es-ES"/>
              </w:rPr>
              <w:t xml:space="preserve"> negociado</w:t>
            </w:r>
          </w:p>
          <w:p w14:paraId="74D80448" w14:textId="3CFB6F14" w:rsidR="0073141F" w:rsidRPr="0048109E" w:rsidRDefault="001E017E" w:rsidP="00A00DA2">
            <w:pPr>
              <w:pStyle w:val="ListParagraph"/>
              <w:numPr>
                <w:ilvl w:val="0"/>
                <w:numId w:val="41"/>
              </w:numPr>
              <w:autoSpaceDE w:val="0"/>
              <w:autoSpaceDN w:val="0"/>
              <w:adjustRightInd w:val="0"/>
              <w:spacing w:after="0" w:line="240" w:lineRule="auto"/>
              <w:contextualSpacing w:val="0"/>
              <w:rPr>
                <w:lang w:val="es-ES"/>
              </w:rPr>
            </w:pPr>
            <w:r>
              <w:rPr>
                <w:lang w:val="es-ES"/>
              </w:rPr>
              <w:t>Identificado los pasos para</w:t>
            </w:r>
            <w:r w:rsidR="0073141F" w:rsidRPr="0048109E">
              <w:rPr>
                <w:lang w:val="es-ES"/>
              </w:rPr>
              <w:t xml:space="preserve"> el cambio de comportamiento negociado </w:t>
            </w:r>
          </w:p>
          <w:p w14:paraId="1E2929E8" w14:textId="77777777" w:rsidR="0073141F" w:rsidRPr="0048109E" w:rsidRDefault="0073141F" w:rsidP="00A00DA2">
            <w:pPr>
              <w:pStyle w:val="ListParagraph"/>
              <w:numPr>
                <w:ilvl w:val="0"/>
                <w:numId w:val="41"/>
              </w:numPr>
              <w:autoSpaceDE w:val="0"/>
              <w:autoSpaceDN w:val="0"/>
              <w:adjustRightInd w:val="0"/>
              <w:spacing w:after="0" w:line="240" w:lineRule="auto"/>
              <w:contextualSpacing w:val="0"/>
              <w:rPr>
                <w:lang w:val="es-ES"/>
              </w:rPr>
            </w:pPr>
            <w:r w:rsidRPr="0048109E">
              <w:rPr>
                <w:lang w:val="es-ES"/>
              </w:rPr>
              <w:t>Practicado negociar un cambio de comportamiento con un escenario familiar acerca de un comportamiento relacionado con el género</w:t>
            </w:r>
          </w:p>
          <w:p w14:paraId="2C396467" w14:textId="77777777" w:rsidR="0073141F" w:rsidRPr="0048109E" w:rsidRDefault="0073141F" w:rsidP="00831FBC">
            <w:pPr>
              <w:autoSpaceDE w:val="0"/>
              <w:autoSpaceDN w:val="0"/>
              <w:adjustRightInd w:val="0"/>
              <w:spacing w:before="120" w:after="60"/>
              <w:rPr>
                <w:lang w:val="es-ES"/>
              </w:rPr>
            </w:pPr>
            <w:r w:rsidRPr="0048109E">
              <w:rPr>
                <w:b/>
                <w:lang w:val="es-ES"/>
              </w:rPr>
              <w:t>Duración</w:t>
            </w:r>
          </w:p>
          <w:p w14:paraId="30CD82F5" w14:textId="77777777" w:rsidR="0073141F" w:rsidRPr="0048109E" w:rsidRDefault="0073141F" w:rsidP="00831FBC">
            <w:pPr>
              <w:autoSpaceDE w:val="0"/>
              <w:autoSpaceDN w:val="0"/>
              <w:adjustRightInd w:val="0"/>
              <w:spacing w:before="60" w:after="120"/>
              <w:rPr>
                <w:lang w:val="es-ES"/>
              </w:rPr>
            </w:pPr>
            <w:r w:rsidRPr="0048109E">
              <w:rPr>
                <w:lang w:val="es-ES"/>
              </w:rPr>
              <w:t>2 horas</w:t>
            </w:r>
          </w:p>
          <w:p w14:paraId="5725CC0A" w14:textId="1A609C46" w:rsidR="0073141F" w:rsidRPr="0048109E" w:rsidRDefault="001E017E" w:rsidP="00831FBC">
            <w:pPr>
              <w:autoSpaceDE w:val="0"/>
              <w:autoSpaceDN w:val="0"/>
              <w:adjustRightInd w:val="0"/>
              <w:spacing w:before="120" w:after="60"/>
              <w:rPr>
                <w:lang w:val="es-ES"/>
              </w:rPr>
            </w:pPr>
            <w:r>
              <w:rPr>
                <w:b/>
                <w:lang w:val="es-ES"/>
              </w:rPr>
              <w:t>M</w:t>
            </w:r>
            <w:r w:rsidR="0073141F" w:rsidRPr="0048109E">
              <w:rPr>
                <w:b/>
                <w:lang w:val="es-ES"/>
              </w:rPr>
              <w:t>ateriales</w:t>
            </w:r>
            <w:r w:rsidR="0073141F" w:rsidRPr="0048109E">
              <w:rPr>
                <w:lang w:val="es-ES"/>
              </w:rPr>
              <w:t xml:space="preserve"> </w:t>
            </w:r>
          </w:p>
          <w:p w14:paraId="60119012" w14:textId="6FEC6711" w:rsidR="0073141F" w:rsidRPr="0048109E" w:rsidRDefault="00C92280" w:rsidP="00A00DA2">
            <w:pPr>
              <w:pStyle w:val="ListParagraph"/>
              <w:numPr>
                <w:ilvl w:val="0"/>
                <w:numId w:val="42"/>
              </w:numPr>
              <w:autoSpaceDE w:val="0"/>
              <w:autoSpaceDN w:val="0"/>
              <w:adjustRightInd w:val="0"/>
              <w:spacing w:before="60" w:after="0" w:line="240" w:lineRule="auto"/>
              <w:ind w:left="360"/>
              <w:contextualSpacing w:val="0"/>
              <w:rPr>
                <w:b/>
                <w:lang w:val="es-ES"/>
              </w:rPr>
            </w:pPr>
            <w:r>
              <w:rPr>
                <w:lang w:val="es-ES"/>
              </w:rPr>
              <w:t>P</w:t>
            </w:r>
            <w:r w:rsidR="0073141F" w:rsidRPr="0048109E">
              <w:rPr>
                <w:lang w:val="es-ES"/>
              </w:rPr>
              <w:t>apel de rotafolio</w:t>
            </w:r>
          </w:p>
          <w:p w14:paraId="1CD0E6B8" w14:textId="7E3FCC6E" w:rsidR="0073141F" w:rsidRPr="0048109E" w:rsidRDefault="00C92280" w:rsidP="00A00DA2">
            <w:pPr>
              <w:pStyle w:val="ListParagraph"/>
              <w:numPr>
                <w:ilvl w:val="0"/>
                <w:numId w:val="42"/>
              </w:numPr>
              <w:autoSpaceDE w:val="0"/>
              <w:autoSpaceDN w:val="0"/>
              <w:adjustRightInd w:val="0"/>
              <w:spacing w:after="0" w:line="240" w:lineRule="auto"/>
              <w:ind w:left="360"/>
              <w:contextualSpacing w:val="0"/>
              <w:rPr>
                <w:b/>
                <w:lang w:val="es-ES"/>
              </w:rPr>
            </w:pPr>
            <w:r>
              <w:rPr>
                <w:lang w:val="es-ES"/>
              </w:rPr>
              <w:t>M</w:t>
            </w:r>
            <w:r w:rsidR="0073141F" w:rsidRPr="0048109E">
              <w:rPr>
                <w:lang w:val="es-ES"/>
              </w:rPr>
              <w:t>arcadores</w:t>
            </w:r>
          </w:p>
          <w:p w14:paraId="152FF511" w14:textId="77777777" w:rsidR="0073141F" w:rsidRPr="0048109E" w:rsidRDefault="0073141F" w:rsidP="00A00DA2">
            <w:pPr>
              <w:pStyle w:val="ListParagraph"/>
              <w:numPr>
                <w:ilvl w:val="0"/>
                <w:numId w:val="42"/>
              </w:numPr>
              <w:autoSpaceDE w:val="0"/>
              <w:autoSpaceDN w:val="0"/>
              <w:adjustRightInd w:val="0"/>
              <w:spacing w:after="0" w:line="240" w:lineRule="auto"/>
              <w:ind w:left="360"/>
              <w:contextualSpacing w:val="0"/>
              <w:rPr>
                <w:b/>
                <w:lang w:val="es-ES"/>
              </w:rPr>
            </w:pPr>
            <w:r w:rsidRPr="0048109E">
              <w:rPr>
                <w:lang w:val="es-ES"/>
              </w:rPr>
              <w:t>Cinta adhesiva</w:t>
            </w:r>
          </w:p>
          <w:p w14:paraId="6BD946F1" w14:textId="7FED91F2" w:rsidR="0073141F" w:rsidRPr="0048109E" w:rsidRDefault="007D745F" w:rsidP="00A00DA2">
            <w:pPr>
              <w:pStyle w:val="ListParagraph"/>
              <w:numPr>
                <w:ilvl w:val="0"/>
                <w:numId w:val="42"/>
              </w:numPr>
              <w:autoSpaceDE w:val="0"/>
              <w:autoSpaceDN w:val="0"/>
              <w:adjustRightInd w:val="0"/>
              <w:spacing w:after="0" w:line="240" w:lineRule="auto"/>
              <w:ind w:left="360"/>
              <w:contextualSpacing w:val="0"/>
              <w:rPr>
                <w:b/>
                <w:lang w:val="es-ES"/>
              </w:rPr>
            </w:pPr>
            <w:r>
              <w:rPr>
                <w:lang w:val="es-ES"/>
              </w:rPr>
              <w:t>Hoja de trabajo</w:t>
            </w:r>
            <w:r w:rsidR="0073141F" w:rsidRPr="0048109E">
              <w:rPr>
                <w:lang w:val="es-ES"/>
              </w:rPr>
              <w:t xml:space="preserve">: </w:t>
            </w:r>
            <w:r w:rsidR="00141E43" w:rsidRPr="0048109E">
              <w:rPr>
                <w:lang w:val="es-ES"/>
              </w:rPr>
              <w:t>Diálogos para juego de roles</w:t>
            </w:r>
            <w:r w:rsidR="0073141F" w:rsidRPr="0048109E">
              <w:rPr>
                <w:lang w:val="es-ES"/>
              </w:rPr>
              <w:t xml:space="preserve">: </w:t>
            </w:r>
            <w:r w:rsidR="00CD4BE0">
              <w:rPr>
                <w:lang w:val="es-ES"/>
              </w:rPr>
              <w:t>Diálogos para negociar</w:t>
            </w:r>
            <w:r w:rsidR="0073141F" w:rsidRPr="0048109E">
              <w:rPr>
                <w:lang w:val="es-ES"/>
              </w:rPr>
              <w:t xml:space="preserve"> el cambio de comportamiento (3 copias)</w:t>
            </w:r>
          </w:p>
          <w:p w14:paraId="09838D7B" w14:textId="66DA2E6D" w:rsidR="0073141F" w:rsidRPr="0048109E" w:rsidRDefault="007D745F" w:rsidP="00A00DA2">
            <w:pPr>
              <w:pStyle w:val="ListParagraph"/>
              <w:numPr>
                <w:ilvl w:val="0"/>
                <w:numId w:val="42"/>
              </w:numPr>
              <w:autoSpaceDE w:val="0"/>
              <w:autoSpaceDN w:val="0"/>
              <w:adjustRightInd w:val="0"/>
              <w:spacing w:after="0" w:line="240" w:lineRule="auto"/>
              <w:ind w:left="360"/>
              <w:contextualSpacing w:val="0"/>
              <w:rPr>
                <w:b/>
                <w:lang w:val="es-ES"/>
              </w:rPr>
            </w:pPr>
            <w:r>
              <w:rPr>
                <w:lang w:val="es-ES"/>
              </w:rPr>
              <w:t>Hoja de trabajo</w:t>
            </w:r>
            <w:r w:rsidR="0073141F" w:rsidRPr="0048109E">
              <w:rPr>
                <w:lang w:val="es-ES"/>
              </w:rPr>
              <w:t xml:space="preserve">: </w:t>
            </w:r>
            <w:r w:rsidR="00141E43" w:rsidRPr="0048109E">
              <w:rPr>
                <w:lang w:val="es-ES"/>
              </w:rPr>
              <w:t>Pasos para el proceso de negociar el cambio de comportamiento</w:t>
            </w:r>
            <w:r w:rsidR="0073141F" w:rsidRPr="0048109E">
              <w:rPr>
                <w:lang w:val="es-ES"/>
              </w:rPr>
              <w:t xml:space="preserve"> (una para cada participante)</w:t>
            </w:r>
          </w:p>
        </w:tc>
      </w:tr>
    </w:tbl>
    <w:p w14:paraId="52DBF308" w14:textId="77777777" w:rsidR="0073141F" w:rsidRPr="0048109E" w:rsidRDefault="0073141F" w:rsidP="0006132D">
      <w:pPr>
        <w:pStyle w:val="Heading2"/>
        <w:rPr>
          <w:lang w:val="es-ES"/>
        </w:rPr>
      </w:pPr>
      <w:bookmarkStart w:id="50" w:name="_Toc492549124"/>
      <w:bookmarkStart w:id="51" w:name="_Toc422998620"/>
      <w:r w:rsidRPr="0048109E">
        <w:rPr>
          <w:lang w:val="es-ES"/>
        </w:rPr>
        <w:t>¿Por qué esta actividad?</w:t>
      </w:r>
      <w:bookmarkEnd w:id="50"/>
      <w:r w:rsidRPr="0048109E">
        <w:rPr>
          <w:lang w:val="es-ES"/>
        </w:rPr>
        <w:t xml:space="preserve"> </w:t>
      </w:r>
      <w:bookmarkEnd w:id="51"/>
    </w:p>
    <w:p w14:paraId="5B0767C0" w14:textId="1860AEF5" w:rsidR="0073141F" w:rsidRPr="0048109E" w:rsidRDefault="0073141F" w:rsidP="0006132D">
      <w:pPr>
        <w:rPr>
          <w:lang w:val="es-ES"/>
        </w:rPr>
      </w:pPr>
      <w:r w:rsidRPr="0048109E">
        <w:rPr>
          <w:lang w:val="es-ES"/>
        </w:rPr>
        <w:t xml:space="preserve">En el proceso de adoptar un nuevo comportamiento, </w:t>
      </w:r>
      <w:r w:rsidR="00C92280">
        <w:rPr>
          <w:lang w:val="es-ES"/>
        </w:rPr>
        <w:t>las personas</w:t>
      </w:r>
      <w:r w:rsidRPr="0048109E">
        <w:rPr>
          <w:lang w:val="es-ES"/>
        </w:rPr>
        <w:t xml:space="preserve"> a menudo se encuentran con desafíos personales (dificultades, barreras u obstáculos), </w:t>
      </w:r>
      <w:r w:rsidR="00C92280">
        <w:rPr>
          <w:lang w:val="es-ES"/>
        </w:rPr>
        <w:t>aún más si</w:t>
      </w:r>
      <w:r w:rsidRPr="0048109E">
        <w:rPr>
          <w:lang w:val="es-ES"/>
        </w:rPr>
        <w:t xml:space="preserve"> esos comportamientos implican promover la equidad y la diversidad de género. Los participantes pueden aprender a ayudar a </w:t>
      </w:r>
      <w:r w:rsidR="00C92280">
        <w:rPr>
          <w:lang w:val="es-ES"/>
        </w:rPr>
        <w:t>su población</w:t>
      </w:r>
      <w:r w:rsidRPr="0048109E">
        <w:rPr>
          <w:lang w:val="es-ES"/>
        </w:rPr>
        <w:t xml:space="preserve"> objetivo</w:t>
      </w:r>
      <w:r w:rsidR="00C92280">
        <w:rPr>
          <w:lang w:val="es-ES"/>
        </w:rPr>
        <w:t xml:space="preserve"> a</w:t>
      </w:r>
      <w:r w:rsidRPr="0048109E">
        <w:rPr>
          <w:lang w:val="es-ES"/>
        </w:rPr>
        <w:t xml:space="preserve"> superar estos obstáculos mediante el aprendizaje de habilidades de cam</w:t>
      </w:r>
      <w:r w:rsidR="00C92280">
        <w:rPr>
          <w:lang w:val="es-ES"/>
        </w:rPr>
        <w:t>bio de comportamiento negociado</w:t>
      </w:r>
      <w:r w:rsidRPr="0048109E">
        <w:rPr>
          <w:lang w:val="es-ES"/>
        </w:rPr>
        <w:t>.</w:t>
      </w:r>
    </w:p>
    <w:p w14:paraId="46241587" w14:textId="6F98F976" w:rsidR="0073141F" w:rsidRPr="0048109E" w:rsidRDefault="00C5339F" w:rsidP="0006132D">
      <w:pPr>
        <w:pStyle w:val="Heading2"/>
        <w:rPr>
          <w:lang w:val="es-ES"/>
        </w:rPr>
      </w:pPr>
      <w:bookmarkStart w:id="52" w:name="_Toc492549125"/>
      <w:r w:rsidRPr="0048109E">
        <w:rPr>
          <w:lang w:val="es-ES"/>
        </w:rPr>
        <w:t>Preparación previa</w:t>
      </w:r>
      <w:bookmarkEnd w:id="52"/>
    </w:p>
    <w:p w14:paraId="715AC1A5" w14:textId="6CDB26B1" w:rsidR="0073141F" w:rsidRPr="0048109E" w:rsidRDefault="0073141F" w:rsidP="0006132D">
      <w:pPr>
        <w:rPr>
          <w:lang w:val="es-ES"/>
        </w:rPr>
      </w:pPr>
      <w:r w:rsidRPr="0048109E">
        <w:rPr>
          <w:lang w:val="es-ES"/>
        </w:rPr>
        <w:t>Elija dos voluntarios para ha</w:t>
      </w:r>
      <w:r w:rsidR="00C92280">
        <w:rPr>
          <w:lang w:val="es-ES"/>
        </w:rPr>
        <w:t>cer un juego de roles y pídales que practiquen</w:t>
      </w:r>
      <w:r w:rsidRPr="0048109E">
        <w:rPr>
          <w:lang w:val="es-ES"/>
        </w:rPr>
        <w:t xml:space="preserve"> </w:t>
      </w:r>
      <w:r w:rsidR="00C92280">
        <w:rPr>
          <w:lang w:val="es-ES"/>
        </w:rPr>
        <w:t>previamente</w:t>
      </w:r>
      <w:r w:rsidRPr="0048109E">
        <w:rPr>
          <w:lang w:val="es-ES"/>
        </w:rPr>
        <w:t xml:space="preserve"> usando </w:t>
      </w:r>
      <w:r w:rsidR="00C92280">
        <w:rPr>
          <w:lang w:val="es-ES"/>
        </w:rPr>
        <w:t>uno de los guiones</w:t>
      </w:r>
      <w:r w:rsidRPr="0048109E">
        <w:rPr>
          <w:lang w:val="es-ES"/>
        </w:rPr>
        <w:t xml:space="preserve"> en </w:t>
      </w:r>
      <w:r w:rsidR="00437D97" w:rsidRPr="0048109E">
        <w:rPr>
          <w:lang w:val="es-ES"/>
        </w:rPr>
        <w:t>la hoja</w:t>
      </w:r>
      <w:r w:rsidR="007D745F">
        <w:rPr>
          <w:lang w:val="es-ES"/>
        </w:rPr>
        <w:t xml:space="preserve"> de trabajo</w:t>
      </w:r>
      <w:r w:rsidRPr="00437D97">
        <w:rPr>
          <w:color w:val="000000" w:themeColor="text1"/>
          <w:lang w:val="es-ES"/>
        </w:rPr>
        <w:t>:</w:t>
      </w:r>
      <w:r w:rsidR="00437D97" w:rsidRPr="00437D97">
        <w:rPr>
          <w:b/>
          <w:color w:val="000000" w:themeColor="text1"/>
          <w:lang w:val="es-ES"/>
        </w:rPr>
        <w:t xml:space="preserve"> </w:t>
      </w:r>
      <w:r w:rsidRPr="00437D97">
        <w:rPr>
          <w:b/>
          <w:color w:val="000000" w:themeColor="text1"/>
          <w:lang w:val="es-ES"/>
        </w:rPr>
        <w:t xml:space="preserve">Juegos </w:t>
      </w:r>
      <w:r w:rsidRPr="0048109E">
        <w:rPr>
          <w:b/>
          <w:lang w:val="es-ES"/>
        </w:rPr>
        <w:t>de rol</w:t>
      </w:r>
      <w:r w:rsidR="00C92280">
        <w:rPr>
          <w:b/>
          <w:lang w:val="es-ES"/>
        </w:rPr>
        <w:t xml:space="preserve">es: Diálogos para negociar </w:t>
      </w:r>
      <w:r w:rsidRPr="0048109E">
        <w:rPr>
          <w:b/>
          <w:lang w:val="es-ES"/>
        </w:rPr>
        <w:t>el cambio de comportamiento</w:t>
      </w:r>
      <w:r w:rsidRPr="0048109E">
        <w:rPr>
          <w:lang w:val="es-ES"/>
        </w:rPr>
        <w:t xml:space="preserve">. Estos juegos de roles pueden ser cambiados por el facilitador de antemano para incluir información y comportamientos que son más relevantes para la situación local y trabajo de los participantes en la comunidad. Asegúrese de que cada uno de los ocho </w:t>
      </w:r>
      <w:r w:rsidR="004C0018">
        <w:rPr>
          <w:lang w:val="es-ES"/>
        </w:rPr>
        <w:t>p</w:t>
      </w:r>
      <w:r w:rsidR="00141E43" w:rsidRPr="0048109E">
        <w:rPr>
          <w:lang w:val="es-ES"/>
        </w:rPr>
        <w:t>asos para el proceso de negociar el cambio de comportamiento</w:t>
      </w:r>
      <w:r w:rsidRPr="0048109E">
        <w:rPr>
          <w:lang w:val="es-ES"/>
        </w:rPr>
        <w:t xml:space="preserve">, </w:t>
      </w:r>
      <w:r w:rsidR="004C0018">
        <w:rPr>
          <w:lang w:val="es-ES"/>
        </w:rPr>
        <w:t xml:space="preserve">y que figuran en </w:t>
      </w:r>
      <w:r w:rsidR="00246969">
        <w:rPr>
          <w:lang w:val="es-ES"/>
        </w:rPr>
        <w:t>los subtítulos</w:t>
      </w:r>
      <w:r w:rsidRPr="0048109E">
        <w:rPr>
          <w:lang w:val="es-ES"/>
        </w:rPr>
        <w:t xml:space="preserve"> del diálogo </w:t>
      </w:r>
      <w:r w:rsidR="004C0018">
        <w:rPr>
          <w:lang w:val="es-ES"/>
        </w:rPr>
        <w:t xml:space="preserve">del </w:t>
      </w:r>
      <w:r w:rsidRPr="0048109E">
        <w:rPr>
          <w:lang w:val="es-ES"/>
        </w:rPr>
        <w:t>j</w:t>
      </w:r>
      <w:r w:rsidR="004C0018">
        <w:rPr>
          <w:lang w:val="es-ES"/>
        </w:rPr>
        <w:t>uego de roles, se demuestren</w:t>
      </w:r>
      <w:r w:rsidRPr="0048109E">
        <w:rPr>
          <w:lang w:val="es-ES"/>
        </w:rPr>
        <w:t xml:space="preserve"> claramente en el juego de roles.</w:t>
      </w:r>
    </w:p>
    <w:p w14:paraId="41C3BC78" w14:textId="68B0CA42" w:rsidR="0073141F" w:rsidRPr="0048109E" w:rsidRDefault="004C0018" w:rsidP="0006132D">
      <w:pPr>
        <w:rPr>
          <w:lang w:val="es-ES"/>
        </w:rPr>
      </w:pPr>
      <w:r>
        <w:rPr>
          <w:lang w:val="es-ES"/>
        </w:rPr>
        <w:t>En el rotafolio</w:t>
      </w:r>
      <w:r w:rsidR="002D446F">
        <w:rPr>
          <w:lang w:val="es-ES"/>
        </w:rPr>
        <w:t>, prepare</w:t>
      </w:r>
      <w:r w:rsidR="0073141F" w:rsidRPr="0048109E">
        <w:rPr>
          <w:lang w:val="es-ES"/>
        </w:rPr>
        <w:t xml:space="preserve"> un</w:t>
      </w:r>
      <w:r>
        <w:rPr>
          <w:lang w:val="es-ES"/>
        </w:rPr>
        <w:t xml:space="preserve">a lista de las palabras clave </w:t>
      </w:r>
      <w:r w:rsidR="002D446F">
        <w:rPr>
          <w:lang w:val="es-ES"/>
        </w:rPr>
        <w:t xml:space="preserve">que contiene </w:t>
      </w:r>
      <w:r w:rsidR="0073141F" w:rsidRPr="0048109E">
        <w:rPr>
          <w:lang w:val="es-ES"/>
        </w:rPr>
        <w:t>la hoja</w:t>
      </w:r>
      <w:r w:rsidR="002D446F">
        <w:rPr>
          <w:lang w:val="es-ES"/>
        </w:rPr>
        <w:t xml:space="preserve"> de trabajo</w:t>
      </w:r>
      <w:r w:rsidR="0073141F" w:rsidRPr="0048109E">
        <w:rPr>
          <w:lang w:val="es-ES"/>
        </w:rPr>
        <w:t xml:space="preserve">: </w:t>
      </w:r>
      <w:r w:rsidR="00141E43" w:rsidRPr="0048109E">
        <w:rPr>
          <w:lang w:val="es-ES"/>
        </w:rPr>
        <w:t>Pasos para el proceso de negociar el cambio de comportamiento</w:t>
      </w:r>
      <w:r w:rsidR="0073141F" w:rsidRPr="0048109E">
        <w:rPr>
          <w:b/>
          <w:color w:val="237990"/>
          <w:lang w:val="es-ES"/>
        </w:rPr>
        <w:t xml:space="preserve"> </w:t>
      </w:r>
      <w:r w:rsidR="007633CB">
        <w:rPr>
          <w:lang w:val="es-ES"/>
        </w:rPr>
        <w:t>(Saludar, Preguntar</w:t>
      </w:r>
      <w:r w:rsidR="002D446F">
        <w:rPr>
          <w:lang w:val="es-ES"/>
        </w:rPr>
        <w:t>, Escuchar, Identificar, Discutir, Recomendar y Negociar, Acuerdo</w:t>
      </w:r>
      <w:r w:rsidR="0073141F" w:rsidRPr="0048109E">
        <w:rPr>
          <w:lang w:val="es-ES"/>
        </w:rPr>
        <w:t xml:space="preserve">, </w:t>
      </w:r>
      <w:r w:rsidR="002D446F">
        <w:rPr>
          <w:lang w:val="es-ES"/>
        </w:rPr>
        <w:t>C</w:t>
      </w:r>
      <w:r w:rsidR="0073141F" w:rsidRPr="0048109E">
        <w:rPr>
          <w:lang w:val="es-ES"/>
        </w:rPr>
        <w:t>ita).</w:t>
      </w:r>
    </w:p>
    <w:p w14:paraId="0D22263B" w14:textId="5BB87057" w:rsidR="0073141F" w:rsidRPr="0048109E" w:rsidRDefault="0073141F" w:rsidP="0006132D">
      <w:pPr>
        <w:rPr>
          <w:lang w:val="es-ES"/>
        </w:rPr>
      </w:pPr>
      <w:r w:rsidRPr="0048109E">
        <w:rPr>
          <w:lang w:val="es-ES"/>
        </w:rPr>
        <w:t>Decidir sob</w:t>
      </w:r>
      <w:r w:rsidR="002D446F">
        <w:rPr>
          <w:lang w:val="es-ES"/>
        </w:rPr>
        <w:t>re el término a utilizar para “</w:t>
      </w:r>
      <w:r w:rsidRPr="0048109E">
        <w:rPr>
          <w:lang w:val="es-ES"/>
        </w:rPr>
        <w:t>promotor</w:t>
      </w:r>
      <w:r w:rsidR="002D446F">
        <w:rPr>
          <w:lang w:val="es-ES"/>
        </w:rPr>
        <w:t>”</w:t>
      </w:r>
      <w:r w:rsidRPr="0048109E">
        <w:rPr>
          <w:lang w:val="es-ES"/>
        </w:rPr>
        <w:t xml:space="preserve"> en la actividad. Introducir el término que se refiere a los trabajadores de </w:t>
      </w:r>
      <w:r w:rsidR="002D446F">
        <w:rPr>
          <w:lang w:val="es-ES"/>
        </w:rPr>
        <w:t xml:space="preserve">la </w:t>
      </w:r>
      <w:r w:rsidRPr="0048109E">
        <w:rPr>
          <w:lang w:val="es-ES"/>
        </w:rPr>
        <w:t>primera línea (por lo general un voluntario) que se reúne individualmente con los miembr</w:t>
      </w:r>
      <w:r w:rsidR="002D446F">
        <w:rPr>
          <w:lang w:val="es-ES"/>
        </w:rPr>
        <w:t>os de la comunidad para promocionar</w:t>
      </w:r>
      <w:r w:rsidRPr="0048109E">
        <w:rPr>
          <w:lang w:val="es-ES"/>
        </w:rPr>
        <w:t xml:space="preserve"> el cambio de comportamiento. Esta persona puede ser un </w:t>
      </w:r>
      <w:r w:rsidR="002D446F">
        <w:rPr>
          <w:lang w:val="es-ES"/>
        </w:rPr>
        <w:t>voluntario del Grupo de</w:t>
      </w:r>
      <w:r w:rsidRPr="0048109E">
        <w:rPr>
          <w:lang w:val="es-ES"/>
        </w:rPr>
        <w:t xml:space="preserve"> Cuidado, </w:t>
      </w:r>
      <w:r w:rsidR="002D446F">
        <w:rPr>
          <w:lang w:val="es-ES"/>
        </w:rPr>
        <w:t>Trabajador Comunitario de Salud</w:t>
      </w:r>
      <w:r w:rsidRPr="0048109E">
        <w:rPr>
          <w:lang w:val="es-ES"/>
        </w:rPr>
        <w:t xml:space="preserve">, </w:t>
      </w:r>
      <w:r w:rsidR="00E31855">
        <w:rPr>
          <w:lang w:val="es-ES"/>
        </w:rPr>
        <w:t>Extensionista Agrícola, o de</w:t>
      </w:r>
      <w:r w:rsidRPr="0048109E">
        <w:rPr>
          <w:lang w:val="es-ES"/>
        </w:rPr>
        <w:t xml:space="preserve"> o</w:t>
      </w:r>
      <w:r w:rsidR="002D446F">
        <w:rPr>
          <w:lang w:val="es-ES"/>
        </w:rPr>
        <w:t>tro grupo de trabajadores o voluntarios de</w:t>
      </w:r>
      <w:r w:rsidRPr="0048109E">
        <w:rPr>
          <w:lang w:val="es-ES"/>
        </w:rPr>
        <w:t xml:space="preserve"> la comunidad.</w:t>
      </w:r>
    </w:p>
    <w:p w14:paraId="13DD3ECD" w14:textId="119DF1E1" w:rsidR="0073141F" w:rsidRPr="0048109E" w:rsidRDefault="002D446F" w:rsidP="0006132D">
      <w:pPr>
        <w:rPr>
          <w:lang w:val="es-ES"/>
        </w:rPr>
      </w:pPr>
      <w:r>
        <w:rPr>
          <w:lang w:val="es-ES"/>
        </w:rPr>
        <w:t>Si hay expertos en género en el salón</w:t>
      </w:r>
      <w:r w:rsidR="0073141F" w:rsidRPr="0048109E">
        <w:rPr>
          <w:lang w:val="es-ES"/>
        </w:rPr>
        <w:t xml:space="preserve">, es posible que </w:t>
      </w:r>
      <w:r w:rsidRPr="0048109E">
        <w:rPr>
          <w:lang w:val="es-ES"/>
        </w:rPr>
        <w:t>expresen</w:t>
      </w:r>
      <w:r w:rsidR="0073141F" w:rsidRPr="0048109E">
        <w:rPr>
          <w:lang w:val="es-ES"/>
        </w:rPr>
        <w:t xml:space="preserve"> su preocupación de que esta actividad no es suficiente para transformar las normas d</w:t>
      </w:r>
      <w:r>
        <w:rPr>
          <w:lang w:val="es-ES"/>
        </w:rPr>
        <w:t>e género perjudiciales. Haga énfasis en</w:t>
      </w:r>
      <w:r w:rsidR="0073141F" w:rsidRPr="0048109E">
        <w:rPr>
          <w:lang w:val="es-ES"/>
        </w:rPr>
        <w:t xml:space="preserve"> que esta metodología fomenta</w:t>
      </w:r>
      <w:r>
        <w:rPr>
          <w:lang w:val="es-ES"/>
        </w:rPr>
        <w:t>, respetuosamente, acciones peq</w:t>
      </w:r>
      <w:r w:rsidR="00E31855">
        <w:rPr>
          <w:lang w:val="es-ES"/>
        </w:rPr>
        <w:t>ueñas y factibles; a la vez que</w:t>
      </w:r>
      <w:r w:rsidR="0073141F" w:rsidRPr="0048109E">
        <w:rPr>
          <w:lang w:val="es-ES"/>
        </w:rPr>
        <w:t xml:space="preserve"> permite </w:t>
      </w:r>
      <w:r>
        <w:rPr>
          <w:lang w:val="es-ES"/>
        </w:rPr>
        <w:t xml:space="preserve">que </w:t>
      </w:r>
      <w:r w:rsidR="0073141F" w:rsidRPr="0048109E">
        <w:rPr>
          <w:lang w:val="es-ES"/>
        </w:rPr>
        <w:t>la comunidad</w:t>
      </w:r>
      <w:r>
        <w:rPr>
          <w:lang w:val="es-ES"/>
        </w:rPr>
        <w:t xml:space="preserve"> lidere la selección y práctica de</w:t>
      </w:r>
      <w:r w:rsidR="0073141F" w:rsidRPr="0048109E">
        <w:rPr>
          <w:lang w:val="es-ES"/>
        </w:rPr>
        <w:t xml:space="preserve"> esos cambios. Este enfoque es más probable que conduzca a los cambios normativos sostenibles y menos propensos a provocar resistencia.</w:t>
      </w:r>
    </w:p>
    <w:p w14:paraId="722168B7" w14:textId="625A39F0" w:rsidR="0073141F" w:rsidRPr="0048109E" w:rsidRDefault="0073141F" w:rsidP="0006132D">
      <w:pPr>
        <w:pStyle w:val="Heading2"/>
        <w:rPr>
          <w:lang w:val="es-ES"/>
        </w:rPr>
      </w:pPr>
      <w:bookmarkStart w:id="53" w:name="_Toc492549126"/>
      <w:r w:rsidRPr="0048109E">
        <w:rPr>
          <w:lang w:val="es-ES"/>
        </w:rPr>
        <w:t>Instrucciones</w:t>
      </w:r>
      <w:bookmarkEnd w:id="53"/>
    </w:p>
    <w:p w14:paraId="06BB3908" w14:textId="710520EC" w:rsidR="0073141F" w:rsidRPr="0048109E" w:rsidRDefault="002D446F" w:rsidP="0006132D">
      <w:pPr>
        <w:pStyle w:val="ListParagraph"/>
        <w:ind w:left="540" w:hanging="540"/>
        <w:rPr>
          <w:lang w:val="es-ES"/>
        </w:rPr>
      </w:pPr>
      <w:r>
        <w:rPr>
          <w:lang w:val="es-ES"/>
        </w:rPr>
        <w:t xml:space="preserve">1. Comportamiento ideal y el segundo mejor comportamiento </w:t>
      </w:r>
      <w:r w:rsidR="0073141F" w:rsidRPr="0048109E">
        <w:rPr>
          <w:lang w:val="es-ES"/>
        </w:rPr>
        <w:t>(15 minutos)</w:t>
      </w:r>
    </w:p>
    <w:p w14:paraId="5787A7D2" w14:textId="099C357B" w:rsidR="0073141F" w:rsidRPr="0048109E" w:rsidRDefault="0073141F" w:rsidP="0006132D">
      <w:pPr>
        <w:ind w:left="900" w:hanging="540"/>
        <w:rPr>
          <w:lang w:val="es-ES"/>
        </w:rPr>
      </w:pPr>
      <w:r w:rsidRPr="0048109E">
        <w:rPr>
          <w:lang w:val="es-ES"/>
        </w:rPr>
        <w:t xml:space="preserve">1a. </w:t>
      </w:r>
      <w:r w:rsidRPr="0048109E">
        <w:rPr>
          <w:lang w:val="es-ES"/>
        </w:rPr>
        <w:tab/>
      </w:r>
      <w:r w:rsidR="00E31855">
        <w:rPr>
          <w:lang w:val="es-ES"/>
        </w:rPr>
        <w:t>Invite</w:t>
      </w:r>
      <w:r w:rsidR="002D446F">
        <w:rPr>
          <w:lang w:val="es-ES"/>
        </w:rPr>
        <w:t xml:space="preserve"> a los participantes a pensar </w:t>
      </w:r>
      <w:r w:rsidRPr="0048109E">
        <w:rPr>
          <w:lang w:val="es-ES"/>
        </w:rPr>
        <w:t xml:space="preserve">en la historia de </w:t>
      </w:r>
      <w:r w:rsidR="00A74631">
        <w:rPr>
          <w:lang w:val="es-ES"/>
        </w:rPr>
        <w:t>Ariana,</w:t>
      </w:r>
      <w:r w:rsidRPr="0048109E">
        <w:rPr>
          <w:lang w:val="es-ES"/>
        </w:rPr>
        <w:t xml:space="preserve"> </w:t>
      </w:r>
      <w:r w:rsidR="007E5572">
        <w:rPr>
          <w:lang w:val="es-ES"/>
        </w:rPr>
        <w:t>Alicia</w:t>
      </w:r>
      <w:r w:rsidRPr="0048109E">
        <w:rPr>
          <w:lang w:val="es-ES"/>
        </w:rPr>
        <w:t xml:space="preserve"> o </w:t>
      </w:r>
      <w:r w:rsidR="007E5572">
        <w:rPr>
          <w:lang w:val="es-ES"/>
        </w:rPr>
        <w:t>Ana</w:t>
      </w:r>
      <w:r w:rsidRPr="0048109E">
        <w:rPr>
          <w:lang w:val="es-ES"/>
        </w:rPr>
        <w:t>. ¿Es siempre posible o fácil par</w:t>
      </w:r>
      <w:r w:rsidR="00A74631">
        <w:rPr>
          <w:lang w:val="es-ES"/>
        </w:rPr>
        <w:t>a los miembros de la comunidad practicar</w:t>
      </w:r>
      <w:r w:rsidRPr="0048109E">
        <w:rPr>
          <w:lang w:val="es-ES"/>
        </w:rPr>
        <w:t xml:space="preserve"> el comportamiento ideal? (</w:t>
      </w:r>
      <w:r w:rsidR="00897C7F">
        <w:rPr>
          <w:lang w:val="es-ES"/>
        </w:rPr>
        <w:t xml:space="preserve">La respuesta debería ser “no”. Si no lo hacen, pídales que piensen </w:t>
      </w:r>
      <w:r w:rsidRPr="0048109E">
        <w:rPr>
          <w:lang w:val="es-ES"/>
        </w:rPr>
        <w:t>en las barreras a los comportamientos que aparecen en la actividad de cambio de comportamiento personal).</w:t>
      </w:r>
    </w:p>
    <w:p w14:paraId="0A3DFACF" w14:textId="0A79BD2E" w:rsidR="0073141F" w:rsidRPr="0048109E" w:rsidRDefault="0073141F" w:rsidP="00E31855">
      <w:pPr>
        <w:ind w:left="900" w:hanging="540"/>
        <w:rPr>
          <w:lang w:val="es-ES"/>
        </w:rPr>
      </w:pPr>
      <w:r w:rsidRPr="0048109E">
        <w:rPr>
          <w:lang w:val="es-ES"/>
        </w:rPr>
        <w:t>1</w:t>
      </w:r>
      <w:r w:rsidR="005168EB">
        <w:rPr>
          <w:lang w:val="es-ES"/>
        </w:rPr>
        <w:t>b</w:t>
      </w:r>
      <w:r w:rsidRPr="0048109E">
        <w:rPr>
          <w:lang w:val="es-ES"/>
        </w:rPr>
        <w:t xml:space="preserve">. </w:t>
      </w:r>
      <w:r w:rsidRPr="0048109E">
        <w:rPr>
          <w:lang w:val="es-ES"/>
        </w:rPr>
        <w:tab/>
      </w:r>
      <w:r w:rsidR="00897C7F">
        <w:rPr>
          <w:lang w:val="es-ES"/>
        </w:rPr>
        <w:t>Pregunte</w:t>
      </w:r>
      <w:r w:rsidRPr="0048109E">
        <w:rPr>
          <w:lang w:val="es-ES"/>
        </w:rPr>
        <w:t xml:space="preserve"> a los participantes: ¿Cuáles son algunas de las razones por las que miembros </w:t>
      </w:r>
      <w:r w:rsidR="00F0271F">
        <w:rPr>
          <w:lang w:val="es-ES"/>
        </w:rPr>
        <w:t>de la comunidad podrían no practicar</w:t>
      </w:r>
      <w:r w:rsidRPr="0048109E">
        <w:rPr>
          <w:lang w:val="es-ES"/>
        </w:rPr>
        <w:t xml:space="preserve"> el comportamiento ideal? (Las respuestas podrían incluir:</w:t>
      </w:r>
      <w:r w:rsidR="00F0271F">
        <w:rPr>
          <w:lang w:val="es-ES"/>
        </w:rPr>
        <w:t xml:space="preserve"> no</w:t>
      </w:r>
      <w:r w:rsidRPr="0048109E">
        <w:rPr>
          <w:lang w:val="es-ES"/>
        </w:rPr>
        <w:t xml:space="preserve"> hay manera de conseguir los materiales que necesitan, tabúes culturales, miedo </w:t>
      </w:r>
      <w:r w:rsidR="00A74631">
        <w:rPr>
          <w:lang w:val="es-ES"/>
        </w:rPr>
        <w:t>de tener</w:t>
      </w:r>
      <w:r w:rsidRPr="0048109E">
        <w:rPr>
          <w:lang w:val="es-ES"/>
        </w:rPr>
        <w:t xml:space="preserve"> malos resultados</w:t>
      </w:r>
      <w:r w:rsidR="00F0271F">
        <w:rPr>
          <w:lang w:val="es-ES"/>
        </w:rPr>
        <w:t>, dificultad para recordar cómo/</w:t>
      </w:r>
      <w:r w:rsidRPr="0048109E">
        <w:rPr>
          <w:lang w:val="es-ES"/>
        </w:rPr>
        <w:t>cuándo hacer el comportamiento, creencias reli</w:t>
      </w:r>
      <w:r w:rsidR="00F0271F">
        <w:rPr>
          <w:lang w:val="es-ES"/>
        </w:rPr>
        <w:t>giosas, el miedo de tener consecuencias negativas</w:t>
      </w:r>
      <w:r w:rsidRPr="0048109E">
        <w:rPr>
          <w:lang w:val="es-ES"/>
        </w:rPr>
        <w:t xml:space="preserve"> de hacer el comportamiento, p</w:t>
      </w:r>
      <w:r w:rsidR="00F0271F">
        <w:rPr>
          <w:lang w:val="es-ES"/>
        </w:rPr>
        <w:t>ensar</w:t>
      </w:r>
      <w:r w:rsidRPr="0048109E">
        <w:rPr>
          <w:lang w:val="es-ES"/>
        </w:rPr>
        <w:t xml:space="preserve"> que el peligro no es probable que </w:t>
      </w:r>
      <w:r w:rsidR="00F0271F">
        <w:rPr>
          <w:lang w:val="es-ES"/>
        </w:rPr>
        <w:t>les suceda a ellos, pensar</w:t>
      </w:r>
      <w:r w:rsidRPr="0048109E">
        <w:rPr>
          <w:lang w:val="es-ES"/>
        </w:rPr>
        <w:t xml:space="preserve"> que el peligro no es grave)</w:t>
      </w:r>
    </w:p>
    <w:p w14:paraId="06CB90AC" w14:textId="08A22B6B" w:rsidR="0073141F" w:rsidRPr="0048109E" w:rsidRDefault="005168EB" w:rsidP="00E31855">
      <w:pPr>
        <w:ind w:left="900" w:hanging="540"/>
        <w:rPr>
          <w:lang w:val="es-ES"/>
        </w:rPr>
      </w:pPr>
      <w:r>
        <w:rPr>
          <w:lang w:val="es-ES"/>
        </w:rPr>
        <w:t>1c</w:t>
      </w:r>
      <w:r w:rsidR="0073141F" w:rsidRPr="0048109E">
        <w:rPr>
          <w:lang w:val="es-ES"/>
        </w:rPr>
        <w:t xml:space="preserve">. </w:t>
      </w:r>
      <w:r w:rsidR="0073141F" w:rsidRPr="0048109E">
        <w:rPr>
          <w:lang w:val="es-ES"/>
        </w:rPr>
        <w:tab/>
      </w:r>
      <w:r w:rsidR="00F0271F">
        <w:rPr>
          <w:lang w:val="es-ES"/>
        </w:rPr>
        <w:t xml:space="preserve">Pregunte </w:t>
      </w:r>
      <w:r w:rsidR="0073141F" w:rsidRPr="0048109E">
        <w:rPr>
          <w:lang w:val="es-ES"/>
        </w:rPr>
        <w:t xml:space="preserve">a los participantes: </w:t>
      </w:r>
      <w:r w:rsidR="00F0271F">
        <w:rPr>
          <w:lang w:val="es-ES"/>
        </w:rPr>
        <w:t>¿Qué pueden hacer nuestros programas para ayudar a los miembros de la comunidad que tienen dificultades para adoptar el cambio?</w:t>
      </w:r>
      <w:r w:rsidR="00406D06">
        <w:rPr>
          <w:lang w:val="es-ES"/>
        </w:rPr>
        <w:t xml:space="preserve"> </w:t>
      </w:r>
      <w:r w:rsidR="00F0271F">
        <w:rPr>
          <w:lang w:val="es-ES"/>
        </w:rPr>
        <w:t>Respuesta deseada: A</w:t>
      </w:r>
      <w:r w:rsidR="0073141F" w:rsidRPr="0048109E">
        <w:rPr>
          <w:lang w:val="es-ES"/>
        </w:rPr>
        <w:t>yudar a la persona a encontrar la manera de superar las dificultades.)</w:t>
      </w:r>
    </w:p>
    <w:p w14:paraId="4A79D62C" w14:textId="6AA2064B" w:rsidR="0073141F" w:rsidRPr="0048109E" w:rsidRDefault="0073141F" w:rsidP="00E31855">
      <w:pPr>
        <w:ind w:left="900"/>
        <w:rPr>
          <w:lang w:val="es-ES"/>
        </w:rPr>
      </w:pPr>
      <w:r w:rsidRPr="0048109E">
        <w:rPr>
          <w:lang w:val="es-ES"/>
        </w:rPr>
        <w:t>Expli</w:t>
      </w:r>
      <w:r w:rsidR="00437D97">
        <w:rPr>
          <w:lang w:val="es-ES"/>
        </w:rPr>
        <w:t>que</w:t>
      </w:r>
      <w:r w:rsidRPr="0048109E">
        <w:rPr>
          <w:lang w:val="es-ES"/>
        </w:rPr>
        <w:t xml:space="preserve"> que una manera de superar las dificultades se llama </w:t>
      </w:r>
      <w:r w:rsidR="00F0271F">
        <w:rPr>
          <w:lang w:val="es-ES"/>
        </w:rPr>
        <w:t xml:space="preserve">Cambio de Comportamiento Negociado. </w:t>
      </w:r>
    </w:p>
    <w:p w14:paraId="3F1A3EF6" w14:textId="5ECA149A" w:rsidR="0073141F" w:rsidRPr="0048109E" w:rsidRDefault="005168EB" w:rsidP="00E31855">
      <w:pPr>
        <w:ind w:left="900" w:hanging="540"/>
        <w:rPr>
          <w:lang w:val="es-ES"/>
        </w:rPr>
      </w:pPr>
      <w:r>
        <w:rPr>
          <w:lang w:val="es-ES"/>
        </w:rPr>
        <w:t>1d</w:t>
      </w:r>
      <w:r w:rsidR="0073141F" w:rsidRPr="0048109E">
        <w:rPr>
          <w:lang w:val="es-ES"/>
        </w:rPr>
        <w:t xml:space="preserve">. </w:t>
      </w:r>
      <w:r w:rsidR="0073141F" w:rsidRPr="0048109E">
        <w:rPr>
          <w:lang w:val="es-ES"/>
        </w:rPr>
        <w:tab/>
        <w:t xml:space="preserve">Explique a los participantes: Antes de poder utilizar el </w:t>
      </w:r>
      <w:r w:rsidR="00F0271F">
        <w:rPr>
          <w:lang w:val="es-ES"/>
        </w:rPr>
        <w:t xml:space="preserve">enfoque del </w:t>
      </w:r>
      <w:r w:rsidR="0073141F" w:rsidRPr="0048109E">
        <w:rPr>
          <w:lang w:val="es-ES"/>
        </w:rPr>
        <w:t>c</w:t>
      </w:r>
      <w:r w:rsidR="00F0271F">
        <w:rPr>
          <w:lang w:val="es-ES"/>
        </w:rPr>
        <w:t xml:space="preserve">ambio de comportamiento </w:t>
      </w:r>
      <w:r w:rsidR="0073141F" w:rsidRPr="0048109E">
        <w:rPr>
          <w:lang w:val="es-ES"/>
        </w:rPr>
        <w:t>negociado, es necesario identificar primero el comportamiento ideal. Pero</w:t>
      </w:r>
      <w:r w:rsidR="00F0271F">
        <w:rPr>
          <w:lang w:val="es-ES"/>
        </w:rPr>
        <w:t xml:space="preserve">, ¿qué pasa si </w:t>
      </w:r>
      <w:r w:rsidR="0073141F" w:rsidRPr="0048109E">
        <w:rPr>
          <w:lang w:val="es-ES"/>
        </w:rPr>
        <w:t>el comportamiento idea</w:t>
      </w:r>
      <w:r w:rsidR="00F0271F">
        <w:rPr>
          <w:lang w:val="es-ES"/>
        </w:rPr>
        <w:t>l no es viable o aceptable? ¿Cuál sería el</w:t>
      </w:r>
      <w:r w:rsidR="0073141F" w:rsidRPr="0048109E">
        <w:rPr>
          <w:lang w:val="es-ES"/>
        </w:rPr>
        <w:t xml:space="preserve"> siguiente mejor comportamiento q</w:t>
      </w:r>
      <w:r w:rsidR="00F0271F">
        <w:rPr>
          <w:lang w:val="es-ES"/>
        </w:rPr>
        <w:t>ue la persona podría adoptar, o un comportamiento que sea “cercano</w:t>
      </w:r>
      <w:r w:rsidR="0073141F" w:rsidRPr="0048109E">
        <w:rPr>
          <w:lang w:val="es-ES"/>
        </w:rPr>
        <w:t>” al comportamiento ideal? A veces esto puede ser un comportamiento similar, pero hecho con menos frecuencia o el uso de cantidades más bajas, etc.</w:t>
      </w:r>
    </w:p>
    <w:p w14:paraId="6CEE2933" w14:textId="63016A78" w:rsidR="0073141F" w:rsidRPr="0048109E" w:rsidRDefault="0073141F" w:rsidP="0006132D">
      <w:pPr>
        <w:pStyle w:val="ListParagraph"/>
        <w:ind w:left="900" w:hanging="540"/>
        <w:rPr>
          <w:lang w:val="es-ES"/>
        </w:rPr>
      </w:pPr>
      <w:r w:rsidRPr="0048109E">
        <w:rPr>
          <w:lang w:val="es-ES"/>
        </w:rPr>
        <w:tab/>
        <w:t xml:space="preserve">Ejemplo </w:t>
      </w:r>
      <w:r w:rsidR="00F0271F">
        <w:rPr>
          <w:lang w:val="es-ES"/>
        </w:rPr>
        <w:t xml:space="preserve">de </w:t>
      </w:r>
      <w:r w:rsidRPr="0048109E">
        <w:rPr>
          <w:lang w:val="es-ES"/>
        </w:rPr>
        <w:t xml:space="preserve">comportamiento ideal: </w:t>
      </w:r>
      <w:r w:rsidR="00F0271F">
        <w:rPr>
          <w:i/>
          <w:lang w:val="es-ES"/>
        </w:rPr>
        <w:t>El esposo</w:t>
      </w:r>
      <w:r w:rsidRPr="00F0271F">
        <w:rPr>
          <w:i/>
          <w:lang w:val="es-ES"/>
        </w:rPr>
        <w:t xml:space="preserve"> cocina la cena para la familia cuatro veces a la semana.</w:t>
      </w:r>
    </w:p>
    <w:p w14:paraId="07AF6E76" w14:textId="3CE6A516" w:rsidR="0073141F" w:rsidRPr="0048109E" w:rsidRDefault="0073141F" w:rsidP="00E31855">
      <w:pPr>
        <w:ind w:left="900" w:hanging="270"/>
        <w:rPr>
          <w:lang w:val="es-ES"/>
        </w:rPr>
      </w:pPr>
      <w:r w:rsidRPr="0048109E">
        <w:rPr>
          <w:lang w:val="es-ES"/>
        </w:rPr>
        <w:tab/>
        <w:t>Ejemplo</w:t>
      </w:r>
      <w:r w:rsidR="00A74631">
        <w:rPr>
          <w:lang w:val="es-ES"/>
        </w:rPr>
        <w:t xml:space="preserve"> de</w:t>
      </w:r>
      <w:r w:rsidRPr="0048109E">
        <w:rPr>
          <w:lang w:val="es-ES"/>
        </w:rPr>
        <w:t xml:space="preserve"> siguiente</w:t>
      </w:r>
      <w:r w:rsidR="00F0271F">
        <w:rPr>
          <w:lang w:val="es-ES"/>
        </w:rPr>
        <w:t xml:space="preserve"> mejor comportamiento: El esposo</w:t>
      </w:r>
      <w:r w:rsidRPr="0048109E">
        <w:rPr>
          <w:lang w:val="es-ES"/>
        </w:rPr>
        <w:t xml:space="preserve"> cocina la cena para la famili</w:t>
      </w:r>
      <w:r w:rsidR="00F0271F">
        <w:rPr>
          <w:lang w:val="es-ES"/>
        </w:rPr>
        <w:t>a una vez por semana. (O bien: El esposo</w:t>
      </w:r>
      <w:r w:rsidRPr="0048109E">
        <w:rPr>
          <w:lang w:val="es-ES"/>
        </w:rPr>
        <w:t xml:space="preserve"> juega con los niños tres noches a la semana, mientras que la esposa cocina la cena.)</w:t>
      </w:r>
    </w:p>
    <w:p w14:paraId="702D4BC1" w14:textId="5C7AC4C3" w:rsidR="0073141F" w:rsidRPr="0048109E" w:rsidRDefault="0073141F" w:rsidP="00C939AF">
      <w:pPr>
        <w:pStyle w:val="ListParagraph"/>
        <w:numPr>
          <w:ilvl w:val="0"/>
          <w:numId w:val="47"/>
        </w:numPr>
        <w:spacing w:before="200" w:line="252" w:lineRule="auto"/>
        <w:ind w:left="1267"/>
        <w:contextualSpacing w:val="0"/>
        <w:rPr>
          <w:lang w:val="es-ES"/>
        </w:rPr>
      </w:pPr>
      <w:r w:rsidRPr="0048109E">
        <w:rPr>
          <w:lang w:val="es-ES"/>
        </w:rPr>
        <w:t xml:space="preserve">Pida a los participantes de forma individual </w:t>
      </w:r>
      <w:r w:rsidR="00F0271F">
        <w:rPr>
          <w:lang w:val="es-ES"/>
        </w:rPr>
        <w:t>que escriban un comportamiento ideal y un segundo</w:t>
      </w:r>
      <w:r w:rsidRPr="0048109E">
        <w:rPr>
          <w:lang w:val="es-ES"/>
        </w:rPr>
        <w:t xml:space="preserve"> me</w:t>
      </w:r>
      <w:r w:rsidR="00F0271F">
        <w:rPr>
          <w:lang w:val="es-ES"/>
        </w:rPr>
        <w:t>jor comportamiento en una hoja de papel. Recuérdeles de la redacción</w:t>
      </w:r>
      <w:r w:rsidRPr="0048109E">
        <w:rPr>
          <w:lang w:val="es-ES"/>
        </w:rPr>
        <w:t xml:space="preserve"> de </w:t>
      </w:r>
      <w:r w:rsidR="00F0271F">
        <w:rPr>
          <w:lang w:val="es-ES"/>
        </w:rPr>
        <w:t xml:space="preserve">la </w:t>
      </w:r>
      <w:r w:rsidRPr="0048109E">
        <w:rPr>
          <w:lang w:val="es-ES"/>
        </w:rPr>
        <w:t xml:space="preserve">declaración de comportamiento que </w:t>
      </w:r>
      <w:r w:rsidR="00F0271F">
        <w:rPr>
          <w:lang w:val="es-ES"/>
        </w:rPr>
        <w:t>aprendieron</w:t>
      </w:r>
      <w:r w:rsidRPr="0048109E">
        <w:rPr>
          <w:lang w:val="es-ES"/>
        </w:rPr>
        <w:t xml:space="preserve"> en la actividad an</w:t>
      </w:r>
      <w:r w:rsidR="00F0271F">
        <w:rPr>
          <w:lang w:val="es-ES"/>
        </w:rPr>
        <w:t>terior (Cambio de Comportamiento Personal</w:t>
      </w:r>
      <w:r w:rsidRPr="0048109E">
        <w:rPr>
          <w:lang w:val="es-ES"/>
        </w:rPr>
        <w:t>).</w:t>
      </w:r>
    </w:p>
    <w:p w14:paraId="14C00F5F" w14:textId="20258AEF" w:rsidR="0073141F" w:rsidRPr="0048109E" w:rsidRDefault="00F0271F" w:rsidP="00A00DA2">
      <w:pPr>
        <w:pStyle w:val="ListParagraph"/>
        <w:numPr>
          <w:ilvl w:val="0"/>
          <w:numId w:val="47"/>
        </w:numPr>
        <w:spacing w:line="252" w:lineRule="auto"/>
        <w:ind w:left="1260"/>
        <w:contextualSpacing w:val="0"/>
        <w:rPr>
          <w:lang w:val="es-ES"/>
        </w:rPr>
      </w:pPr>
      <w:r>
        <w:rPr>
          <w:lang w:val="es-ES"/>
        </w:rPr>
        <w:t>P</w:t>
      </w:r>
      <w:r w:rsidR="0073141F" w:rsidRPr="0048109E">
        <w:rPr>
          <w:lang w:val="es-ES"/>
        </w:rPr>
        <w:t xml:space="preserve">ida a los participantes </w:t>
      </w:r>
      <w:r>
        <w:rPr>
          <w:lang w:val="es-ES"/>
        </w:rPr>
        <w:t>que se integren en parejas para compartir sus ideas y que las discutan</w:t>
      </w:r>
      <w:r w:rsidR="0073141F" w:rsidRPr="0048109E">
        <w:rPr>
          <w:lang w:val="es-ES"/>
        </w:rPr>
        <w:t>.</w:t>
      </w:r>
    </w:p>
    <w:p w14:paraId="271A6457" w14:textId="77777777" w:rsidR="0073141F" w:rsidRPr="0048109E" w:rsidRDefault="0073141F" w:rsidP="00A00DA2">
      <w:pPr>
        <w:pStyle w:val="ListParagraph"/>
        <w:numPr>
          <w:ilvl w:val="0"/>
          <w:numId w:val="47"/>
        </w:numPr>
        <w:spacing w:line="252" w:lineRule="auto"/>
        <w:ind w:left="1260"/>
        <w:contextualSpacing w:val="0"/>
        <w:rPr>
          <w:lang w:val="es-ES"/>
        </w:rPr>
      </w:pPr>
      <w:r w:rsidRPr="0048109E">
        <w:rPr>
          <w:lang w:val="es-ES"/>
        </w:rPr>
        <w:t>Si el tiempo lo permite, pida voluntarios para compartir con el grupo y discutir.</w:t>
      </w:r>
    </w:p>
    <w:p w14:paraId="3A881341" w14:textId="014474DA" w:rsidR="0073141F" w:rsidRPr="0048109E" w:rsidRDefault="00F0271F" w:rsidP="0006132D">
      <w:pPr>
        <w:ind w:left="360" w:hanging="360"/>
        <w:rPr>
          <w:lang w:val="es-ES"/>
        </w:rPr>
      </w:pPr>
      <w:r>
        <w:rPr>
          <w:lang w:val="es-ES"/>
        </w:rPr>
        <w:t>2.</w:t>
      </w:r>
      <w:r>
        <w:rPr>
          <w:lang w:val="es-ES"/>
        </w:rPr>
        <w:tab/>
        <w:t>Definición y v</w:t>
      </w:r>
      <w:r w:rsidR="0073141F" w:rsidRPr="0048109E">
        <w:rPr>
          <w:lang w:val="es-ES"/>
        </w:rPr>
        <w:t>entajas del cambio de comportamiento negociado (15 minutos)</w:t>
      </w:r>
    </w:p>
    <w:p w14:paraId="1157808E" w14:textId="7B7E7C65" w:rsidR="0073141F" w:rsidRPr="0048109E" w:rsidRDefault="0073141F" w:rsidP="0006132D">
      <w:pPr>
        <w:ind w:left="900" w:hanging="540"/>
        <w:rPr>
          <w:lang w:val="es-ES"/>
        </w:rPr>
      </w:pPr>
      <w:r w:rsidRPr="0048109E">
        <w:rPr>
          <w:lang w:val="es-ES"/>
        </w:rPr>
        <w:t>2a.</w:t>
      </w:r>
      <w:r w:rsidRPr="0048109E">
        <w:rPr>
          <w:lang w:val="es-ES"/>
        </w:rPr>
        <w:tab/>
        <w:t>Pregunte a los participantes: ¿Alguna vez ha escuchado el término negociación para el cambi</w:t>
      </w:r>
      <w:r w:rsidR="00F0271F">
        <w:rPr>
          <w:lang w:val="es-ES"/>
        </w:rPr>
        <w:t>o de comportamiento? ¿Qué opina</w:t>
      </w:r>
      <w:r w:rsidRPr="0048109E">
        <w:rPr>
          <w:lang w:val="es-ES"/>
        </w:rPr>
        <w:t xml:space="preserve"> </w:t>
      </w:r>
      <w:r w:rsidR="00F0271F">
        <w:rPr>
          <w:lang w:val="es-ES"/>
        </w:rPr>
        <w:t xml:space="preserve">qué </w:t>
      </w:r>
      <w:r w:rsidRPr="0048109E">
        <w:rPr>
          <w:lang w:val="es-ES"/>
        </w:rPr>
        <w:t>significa este término?</w:t>
      </w:r>
    </w:p>
    <w:p w14:paraId="64EB7630" w14:textId="1C17DE73" w:rsidR="0073141F" w:rsidRPr="0048109E" w:rsidRDefault="0073141F" w:rsidP="0006132D">
      <w:pPr>
        <w:ind w:left="900" w:hanging="540"/>
        <w:rPr>
          <w:lang w:val="es-ES"/>
        </w:rPr>
      </w:pPr>
      <w:r w:rsidRPr="0048109E">
        <w:rPr>
          <w:lang w:val="es-ES"/>
        </w:rPr>
        <w:t>2b.</w:t>
      </w:r>
      <w:r w:rsidRPr="0048109E">
        <w:rPr>
          <w:lang w:val="es-ES"/>
        </w:rPr>
        <w:tab/>
        <w:t>Le</w:t>
      </w:r>
      <w:r w:rsidR="00437D97">
        <w:rPr>
          <w:lang w:val="es-ES"/>
        </w:rPr>
        <w:t>a</w:t>
      </w:r>
      <w:r w:rsidRPr="0048109E">
        <w:rPr>
          <w:lang w:val="es-ES"/>
        </w:rPr>
        <w:t xml:space="preserve"> en voz alta y discut</w:t>
      </w:r>
      <w:r w:rsidR="00762E36">
        <w:rPr>
          <w:lang w:val="es-ES"/>
        </w:rPr>
        <w:t>a</w:t>
      </w:r>
      <w:r w:rsidRPr="0048109E">
        <w:rPr>
          <w:lang w:val="es-ES"/>
        </w:rPr>
        <w:t xml:space="preserve"> brevemente</w:t>
      </w:r>
      <w:r w:rsidR="00F0271F">
        <w:rPr>
          <w:lang w:val="es-ES"/>
        </w:rPr>
        <w:t xml:space="preserve"> la definición del enfoque. Invite a que hagan</w:t>
      </w:r>
      <w:r w:rsidRPr="0048109E">
        <w:rPr>
          <w:lang w:val="es-ES"/>
        </w:rPr>
        <w:t xml:space="preserve"> preguntas.</w:t>
      </w:r>
    </w:p>
    <w:p w14:paraId="38220EE4" w14:textId="434737BB" w:rsidR="0073141F" w:rsidRPr="0048109E" w:rsidRDefault="0073141F" w:rsidP="0006132D">
      <w:pPr>
        <w:ind w:left="900"/>
        <w:rPr>
          <w:bCs/>
          <w:i/>
          <w:lang w:val="es-ES"/>
        </w:rPr>
      </w:pPr>
      <w:r w:rsidRPr="0048109E">
        <w:rPr>
          <w:bCs/>
          <w:i/>
          <w:lang w:val="es-ES"/>
        </w:rPr>
        <w:t xml:space="preserve">La negociación para el cambio de comportamiento significa que el promotor trabaja en conjunto </w:t>
      </w:r>
      <w:r w:rsidR="00F0271F">
        <w:rPr>
          <w:bCs/>
          <w:i/>
          <w:lang w:val="es-ES"/>
        </w:rPr>
        <w:t>con un miembro de la comunidad para</w:t>
      </w:r>
      <w:r w:rsidRPr="0048109E">
        <w:rPr>
          <w:bCs/>
          <w:i/>
          <w:lang w:val="es-ES"/>
        </w:rPr>
        <w:t xml:space="preserve"> considerar varias opciones y decidir lo que esa persona va a hacer. El promotor no obligará a la persona a hacer algo. El promotor escu</w:t>
      </w:r>
      <w:r w:rsidR="00F0271F">
        <w:rPr>
          <w:bCs/>
          <w:i/>
          <w:lang w:val="es-ES"/>
        </w:rPr>
        <w:t xml:space="preserve">cha con respeto </w:t>
      </w:r>
      <w:r w:rsidRPr="0048109E">
        <w:rPr>
          <w:bCs/>
          <w:i/>
          <w:lang w:val="es-ES"/>
        </w:rPr>
        <w:t xml:space="preserve">lo que la otra persona está diciendo. Al final, </w:t>
      </w:r>
      <w:r w:rsidR="00F0271F">
        <w:rPr>
          <w:bCs/>
          <w:i/>
          <w:lang w:val="es-ES"/>
        </w:rPr>
        <w:t>los dos</w:t>
      </w:r>
      <w:r w:rsidRPr="0048109E">
        <w:rPr>
          <w:bCs/>
          <w:i/>
          <w:lang w:val="es-ES"/>
        </w:rPr>
        <w:t xml:space="preserve"> estarán de acuerdo con la deci</w:t>
      </w:r>
      <w:r w:rsidR="00F0271F">
        <w:rPr>
          <w:bCs/>
          <w:i/>
          <w:lang w:val="es-ES"/>
        </w:rPr>
        <w:t>sión de que la otra persona tome</w:t>
      </w:r>
      <w:r w:rsidRPr="0048109E">
        <w:rPr>
          <w:bCs/>
          <w:i/>
          <w:lang w:val="es-ES"/>
        </w:rPr>
        <w:t>. Recuerde que este proceso es una negociación.</w:t>
      </w:r>
    </w:p>
    <w:p w14:paraId="0DA2198C" w14:textId="5EC4599E" w:rsidR="0073141F" w:rsidRPr="0048109E" w:rsidRDefault="0073141F" w:rsidP="0006132D">
      <w:pPr>
        <w:ind w:left="900" w:hanging="540"/>
        <w:rPr>
          <w:lang w:val="es-ES"/>
        </w:rPr>
      </w:pPr>
      <w:r w:rsidRPr="0048109E">
        <w:rPr>
          <w:lang w:val="es-ES"/>
        </w:rPr>
        <w:t>2c.</w:t>
      </w:r>
      <w:r w:rsidRPr="0048109E">
        <w:rPr>
          <w:lang w:val="es-ES"/>
        </w:rPr>
        <w:tab/>
        <w:t>Pida a los partic</w:t>
      </w:r>
      <w:r w:rsidR="00F0271F">
        <w:rPr>
          <w:lang w:val="es-ES"/>
        </w:rPr>
        <w:t>ipantes de forma individual que hagan</w:t>
      </w:r>
      <w:r w:rsidRPr="0048109E">
        <w:rPr>
          <w:lang w:val="es-ES"/>
        </w:rPr>
        <w:t xml:space="preserve"> una lista de lo que creen</w:t>
      </w:r>
      <w:r w:rsidR="00F0271F">
        <w:rPr>
          <w:lang w:val="es-ES"/>
        </w:rPr>
        <w:t xml:space="preserve"> podrían ser</w:t>
      </w:r>
      <w:r w:rsidRPr="0048109E">
        <w:rPr>
          <w:lang w:val="es-ES"/>
        </w:rPr>
        <w:t xml:space="preserve"> las ventajas del cambio de comportamiento </w:t>
      </w:r>
      <w:r w:rsidR="00F0271F" w:rsidRPr="0048109E">
        <w:rPr>
          <w:lang w:val="es-ES"/>
        </w:rPr>
        <w:t>negociado</w:t>
      </w:r>
      <w:r w:rsidR="00F0271F">
        <w:rPr>
          <w:lang w:val="es-ES"/>
        </w:rPr>
        <w:t>. Otorgue</w:t>
      </w:r>
      <w:r w:rsidRPr="0048109E">
        <w:rPr>
          <w:lang w:val="es-ES"/>
        </w:rPr>
        <w:t xml:space="preserve"> un par de minutos para hacer esto,</w:t>
      </w:r>
      <w:r w:rsidR="00F0271F">
        <w:rPr>
          <w:lang w:val="es-ES"/>
        </w:rPr>
        <w:t xml:space="preserve"> a continuación, pida </w:t>
      </w:r>
      <w:r w:rsidRPr="0048109E">
        <w:rPr>
          <w:lang w:val="es-ES"/>
        </w:rPr>
        <w:t>voluntarios para comp</w:t>
      </w:r>
      <w:r w:rsidR="00F0271F">
        <w:rPr>
          <w:lang w:val="es-ES"/>
        </w:rPr>
        <w:t>artir algunos ejemplos. Escriba</w:t>
      </w:r>
      <w:r w:rsidRPr="0048109E">
        <w:rPr>
          <w:lang w:val="es-ES"/>
        </w:rPr>
        <w:t xml:space="preserve"> estas respuestas en el rotafolio.</w:t>
      </w:r>
    </w:p>
    <w:p w14:paraId="1EBAC5BC" w14:textId="0D8A88CB" w:rsidR="0073141F" w:rsidRPr="0048109E" w:rsidRDefault="00F0271F" w:rsidP="0006132D">
      <w:pPr>
        <w:ind w:left="900" w:hanging="540"/>
        <w:rPr>
          <w:lang w:val="es-ES"/>
        </w:rPr>
      </w:pPr>
      <w:r>
        <w:rPr>
          <w:lang w:val="es-ES"/>
        </w:rPr>
        <w:t>2d.</w:t>
      </w:r>
      <w:r>
        <w:rPr>
          <w:lang w:val="es-ES"/>
        </w:rPr>
        <w:tab/>
        <w:t>Pida a los participantes qu</w:t>
      </w:r>
      <w:r w:rsidR="003F39E7">
        <w:rPr>
          <w:lang w:val="es-ES"/>
        </w:rPr>
        <w:t>e se acerquen al rotafolio con v</w:t>
      </w:r>
      <w:r>
        <w:rPr>
          <w:lang w:val="es-ES"/>
        </w:rPr>
        <w:t>entajas para</w:t>
      </w:r>
      <w:r w:rsidR="0073141F" w:rsidRPr="0048109E">
        <w:rPr>
          <w:lang w:val="es-ES"/>
        </w:rPr>
        <w:t xml:space="preserve"> que comparen</w:t>
      </w:r>
      <w:r>
        <w:rPr>
          <w:lang w:val="es-ES"/>
        </w:rPr>
        <w:t xml:space="preserve"> la lista de ventajas que ellos tienen con la del rotafolio.</w:t>
      </w:r>
      <w:r w:rsidR="00406D06">
        <w:rPr>
          <w:lang w:val="es-ES"/>
        </w:rPr>
        <w:t xml:space="preserve"> </w:t>
      </w:r>
    </w:p>
    <w:p w14:paraId="7E4087C6" w14:textId="0B303C53" w:rsidR="0073141F" w:rsidRPr="0048109E" w:rsidRDefault="003F39E7" w:rsidP="00483CAA">
      <w:pPr>
        <w:ind w:left="900"/>
        <w:rPr>
          <w:b/>
          <w:i/>
          <w:snapToGrid w:val="0"/>
          <w:lang w:val="es-ES"/>
        </w:rPr>
      </w:pPr>
      <w:r>
        <w:rPr>
          <w:b/>
          <w:i/>
          <w:snapToGrid w:val="0"/>
          <w:lang w:val="es-ES"/>
        </w:rPr>
        <w:t>Ventajas de n</w:t>
      </w:r>
      <w:r w:rsidR="0073141F" w:rsidRPr="0048109E">
        <w:rPr>
          <w:b/>
          <w:i/>
          <w:snapToGrid w:val="0"/>
          <w:lang w:val="es-ES"/>
        </w:rPr>
        <w:t>egociación</w:t>
      </w:r>
    </w:p>
    <w:p w14:paraId="0CA5A5E7" w14:textId="17A4A9DF" w:rsidR="0073141F" w:rsidRPr="0048109E" w:rsidRDefault="00F0271F" w:rsidP="005168EB">
      <w:pPr>
        <w:pStyle w:val="ListParagraph"/>
        <w:numPr>
          <w:ilvl w:val="0"/>
          <w:numId w:val="43"/>
        </w:numPr>
        <w:spacing w:after="120" w:line="252" w:lineRule="auto"/>
        <w:ind w:left="1267"/>
        <w:contextualSpacing w:val="0"/>
        <w:rPr>
          <w:i/>
          <w:snapToGrid w:val="0"/>
          <w:lang w:val="es-ES"/>
        </w:rPr>
      </w:pPr>
      <w:r>
        <w:rPr>
          <w:i/>
          <w:snapToGrid w:val="0"/>
          <w:lang w:val="es-ES"/>
        </w:rPr>
        <w:t>La n</w:t>
      </w:r>
      <w:r w:rsidR="0073141F" w:rsidRPr="0048109E">
        <w:rPr>
          <w:i/>
          <w:snapToGrid w:val="0"/>
          <w:lang w:val="es-ES"/>
        </w:rPr>
        <w:t>egociación fomenta el cambio continuo, ya que demuestra cómo los pequeños pasos pueden ayudar a las personas a alcanzar metas más grandes.</w:t>
      </w:r>
    </w:p>
    <w:p w14:paraId="49DA42D8" w14:textId="1ADC5BF8" w:rsidR="0073141F" w:rsidRPr="0048109E" w:rsidRDefault="00F0271F" w:rsidP="005168EB">
      <w:pPr>
        <w:pStyle w:val="ListParagraph"/>
        <w:numPr>
          <w:ilvl w:val="0"/>
          <w:numId w:val="43"/>
        </w:numPr>
        <w:spacing w:after="120" w:line="252" w:lineRule="auto"/>
        <w:ind w:left="1267"/>
        <w:contextualSpacing w:val="0"/>
        <w:rPr>
          <w:i/>
          <w:snapToGrid w:val="0"/>
          <w:lang w:val="es-ES"/>
        </w:rPr>
      </w:pPr>
      <w:r>
        <w:rPr>
          <w:i/>
          <w:snapToGrid w:val="0"/>
          <w:lang w:val="es-ES"/>
        </w:rPr>
        <w:t>La n</w:t>
      </w:r>
      <w:r w:rsidR="0073141F" w:rsidRPr="0048109E">
        <w:rPr>
          <w:i/>
          <w:snapToGrid w:val="0"/>
          <w:lang w:val="es-ES"/>
        </w:rPr>
        <w:t xml:space="preserve">egociación forma un puente entre las necesidades y valores de la comunidad y el conocimiento científico. </w:t>
      </w:r>
    </w:p>
    <w:p w14:paraId="55432D96" w14:textId="3E07474A" w:rsidR="0073141F" w:rsidRPr="0048109E" w:rsidRDefault="0073141F" w:rsidP="005168EB">
      <w:pPr>
        <w:pStyle w:val="ListParagraph"/>
        <w:numPr>
          <w:ilvl w:val="0"/>
          <w:numId w:val="43"/>
        </w:numPr>
        <w:spacing w:after="120" w:line="252" w:lineRule="auto"/>
        <w:ind w:left="1267"/>
        <w:contextualSpacing w:val="0"/>
        <w:rPr>
          <w:i/>
          <w:snapToGrid w:val="0"/>
          <w:lang w:val="es-ES"/>
        </w:rPr>
      </w:pPr>
      <w:r w:rsidRPr="0048109E">
        <w:rPr>
          <w:i/>
          <w:snapToGrid w:val="0"/>
          <w:lang w:val="es-ES"/>
        </w:rPr>
        <w:t xml:space="preserve">La negociación ayuda a los promotores a aprender lo que miembros de la comunidad piensan, sienten y hacen mediante el uso de habilidades de escuchar, preguntar, y la negociación. Esta información puede </w:t>
      </w:r>
      <w:r w:rsidR="00F0271F">
        <w:rPr>
          <w:i/>
          <w:snapToGrid w:val="0"/>
          <w:lang w:val="es-ES"/>
        </w:rPr>
        <w:t xml:space="preserve">ser </w:t>
      </w:r>
      <w:r w:rsidRPr="0048109E">
        <w:rPr>
          <w:i/>
          <w:snapToGrid w:val="0"/>
          <w:lang w:val="es-ES"/>
        </w:rPr>
        <w:t xml:space="preserve">de apoyo </w:t>
      </w:r>
      <w:r w:rsidR="00F0271F">
        <w:rPr>
          <w:i/>
          <w:snapToGrid w:val="0"/>
          <w:lang w:val="es-ES"/>
        </w:rPr>
        <w:t>para el promotor para identificar y superar los</w:t>
      </w:r>
      <w:r w:rsidRPr="0048109E">
        <w:rPr>
          <w:i/>
          <w:snapToGrid w:val="0"/>
          <w:lang w:val="es-ES"/>
        </w:rPr>
        <w:t xml:space="preserve"> obstáculos para el cambio.</w:t>
      </w:r>
    </w:p>
    <w:p w14:paraId="0D38BA86" w14:textId="261ACCB0" w:rsidR="0073141F" w:rsidRPr="0048109E" w:rsidRDefault="00F0271F" w:rsidP="005168EB">
      <w:pPr>
        <w:pStyle w:val="ListParagraph"/>
        <w:numPr>
          <w:ilvl w:val="0"/>
          <w:numId w:val="43"/>
        </w:numPr>
        <w:spacing w:after="120" w:line="252" w:lineRule="auto"/>
        <w:ind w:left="1267"/>
        <w:contextualSpacing w:val="0"/>
        <w:rPr>
          <w:i/>
          <w:snapToGrid w:val="0"/>
          <w:lang w:val="es-ES"/>
        </w:rPr>
      </w:pPr>
      <w:r>
        <w:rPr>
          <w:i/>
          <w:snapToGrid w:val="0"/>
          <w:lang w:val="es-ES"/>
        </w:rPr>
        <w:t>La n</w:t>
      </w:r>
      <w:r w:rsidR="0073141F" w:rsidRPr="0048109E">
        <w:rPr>
          <w:i/>
          <w:snapToGrid w:val="0"/>
          <w:lang w:val="es-ES"/>
        </w:rPr>
        <w:t xml:space="preserve">egociación promueve </w:t>
      </w:r>
      <w:r>
        <w:rPr>
          <w:i/>
          <w:snapToGrid w:val="0"/>
          <w:lang w:val="es-ES"/>
        </w:rPr>
        <w:t xml:space="preserve">que los promotores tengan </w:t>
      </w:r>
      <w:r w:rsidR="0073141F" w:rsidRPr="0048109E">
        <w:rPr>
          <w:i/>
          <w:snapToGrid w:val="0"/>
          <w:lang w:val="es-ES"/>
        </w:rPr>
        <w:t>enfoques positivos y alienta la disposi</w:t>
      </w:r>
      <w:r>
        <w:rPr>
          <w:i/>
          <w:snapToGrid w:val="0"/>
          <w:lang w:val="es-ES"/>
        </w:rPr>
        <w:t>ción a aprender de la comunidad. Asimismo, promueve</w:t>
      </w:r>
      <w:r w:rsidR="0073141F" w:rsidRPr="0048109E">
        <w:rPr>
          <w:i/>
          <w:snapToGrid w:val="0"/>
          <w:lang w:val="es-ES"/>
        </w:rPr>
        <w:t xml:space="preserve"> la empatía por las situaciones y dificultades</w:t>
      </w:r>
      <w:r>
        <w:rPr>
          <w:i/>
          <w:snapToGrid w:val="0"/>
          <w:lang w:val="es-ES"/>
        </w:rPr>
        <w:t xml:space="preserve"> de los</w:t>
      </w:r>
      <w:r w:rsidR="0073141F" w:rsidRPr="0048109E">
        <w:rPr>
          <w:i/>
          <w:snapToGrid w:val="0"/>
          <w:lang w:val="es-ES"/>
        </w:rPr>
        <w:t xml:space="preserve"> miembros de la comunidad, y una mejor comprensión de las oportunidades para el cambio realista.</w:t>
      </w:r>
    </w:p>
    <w:p w14:paraId="545850CA" w14:textId="6A185D2B" w:rsidR="0073141F" w:rsidRPr="0048109E" w:rsidRDefault="00F0271F" w:rsidP="005168EB">
      <w:pPr>
        <w:pStyle w:val="ListParagraph"/>
        <w:numPr>
          <w:ilvl w:val="0"/>
          <w:numId w:val="43"/>
        </w:numPr>
        <w:spacing w:after="120" w:line="252" w:lineRule="auto"/>
        <w:ind w:left="1267"/>
        <w:contextualSpacing w:val="0"/>
        <w:rPr>
          <w:i/>
          <w:snapToGrid w:val="0"/>
          <w:lang w:val="es-ES"/>
        </w:rPr>
      </w:pPr>
      <w:r>
        <w:rPr>
          <w:i/>
          <w:snapToGrid w:val="0"/>
          <w:lang w:val="es-ES"/>
        </w:rPr>
        <w:t>La n</w:t>
      </w:r>
      <w:r w:rsidR="0073141F" w:rsidRPr="0048109E">
        <w:rPr>
          <w:i/>
          <w:snapToGrid w:val="0"/>
          <w:lang w:val="es-ES"/>
        </w:rPr>
        <w:t>egociación genera confianza entre el promotor y los miembros de la comunidad, ya que han tenido la op</w:t>
      </w:r>
      <w:r w:rsidR="00E31855">
        <w:rPr>
          <w:i/>
          <w:snapToGrid w:val="0"/>
          <w:lang w:val="es-ES"/>
        </w:rPr>
        <w:t xml:space="preserve">ortunidad de expresarse y </w:t>
      </w:r>
      <w:r>
        <w:rPr>
          <w:i/>
          <w:snapToGrid w:val="0"/>
          <w:lang w:val="es-ES"/>
        </w:rPr>
        <w:t>sus situaciones son tomadas en</w:t>
      </w:r>
      <w:r w:rsidR="0073141F" w:rsidRPr="0048109E">
        <w:rPr>
          <w:i/>
          <w:snapToGrid w:val="0"/>
          <w:lang w:val="es-ES"/>
        </w:rPr>
        <w:t xml:space="preserve"> cuenta.</w:t>
      </w:r>
    </w:p>
    <w:p w14:paraId="5B20325E" w14:textId="6EE0E527" w:rsidR="0073141F" w:rsidRPr="0048109E" w:rsidRDefault="00F0271F" w:rsidP="005168EB">
      <w:pPr>
        <w:pStyle w:val="ListParagraph"/>
        <w:numPr>
          <w:ilvl w:val="0"/>
          <w:numId w:val="43"/>
        </w:numPr>
        <w:spacing w:after="120" w:line="252" w:lineRule="auto"/>
        <w:ind w:left="1267"/>
        <w:contextualSpacing w:val="0"/>
        <w:rPr>
          <w:i/>
          <w:snapToGrid w:val="0"/>
          <w:lang w:val="es-ES"/>
        </w:rPr>
      </w:pPr>
      <w:r>
        <w:rPr>
          <w:i/>
          <w:snapToGrid w:val="0"/>
          <w:lang w:val="es-ES"/>
        </w:rPr>
        <w:t>La n</w:t>
      </w:r>
      <w:r w:rsidR="0073141F" w:rsidRPr="0048109E">
        <w:rPr>
          <w:i/>
          <w:snapToGrid w:val="0"/>
          <w:lang w:val="es-ES"/>
        </w:rPr>
        <w:t>egociación con varias familias identifica las mejores prácticas posibles en una</w:t>
      </w:r>
      <w:r>
        <w:rPr>
          <w:i/>
          <w:snapToGrid w:val="0"/>
          <w:lang w:val="es-ES"/>
        </w:rPr>
        <w:t xml:space="preserve"> situación dada, incluso si esta</w:t>
      </w:r>
      <w:r w:rsidR="0073141F" w:rsidRPr="0048109E">
        <w:rPr>
          <w:i/>
          <w:snapToGrid w:val="0"/>
          <w:lang w:val="es-ES"/>
        </w:rPr>
        <w:t>s no son necesariamente la práctica óptima.</w:t>
      </w:r>
    </w:p>
    <w:p w14:paraId="7D3929F2" w14:textId="24076382" w:rsidR="0073141F" w:rsidRPr="0048109E" w:rsidRDefault="003F39E7" w:rsidP="0006132D">
      <w:pPr>
        <w:ind w:left="360" w:hanging="360"/>
        <w:rPr>
          <w:lang w:val="es-ES"/>
        </w:rPr>
      </w:pPr>
      <w:r>
        <w:rPr>
          <w:lang w:val="es-ES"/>
        </w:rPr>
        <w:t>4.</w:t>
      </w:r>
      <w:r>
        <w:rPr>
          <w:lang w:val="es-ES"/>
        </w:rPr>
        <w:tab/>
        <w:t>Nombrando los p</w:t>
      </w:r>
      <w:r w:rsidR="00F0271F">
        <w:rPr>
          <w:lang w:val="es-ES"/>
        </w:rPr>
        <w:t>asos de la</w:t>
      </w:r>
      <w:r>
        <w:rPr>
          <w:lang w:val="es-ES"/>
        </w:rPr>
        <w:t xml:space="preserve"> n</w:t>
      </w:r>
      <w:r w:rsidR="0073141F" w:rsidRPr="0048109E">
        <w:rPr>
          <w:lang w:val="es-ES"/>
        </w:rPr>
        <w:t>egociación (30 minutos)</w:t>
      </w:r>
    </w:p>
    <w:p w14:paraId="150B150A" w14:textId="3291FC41" w:rsidR="0073141F" w:rsidRPr="0048109E" w:rsidRDefault="0073141F" w:rsidP="0006132D">
      <w:pPr>
        <w:ind w:left="900" w:hanging="540"/>
        <w:rPr>
          <w:lang w:val="es-ES"/>
        </w:rPr>
      </w:pPr>
      <w:r w:rsidRPr="0048109E">
        <w:rPr>
          <w:lang w:val="es-ES"/>
        </w:rPr>
        <w:t>4a.</w:t>
      </w:r>
      <w:r w:rsidRPr="0048109E">
        <w:rPr>
          <w:lang w:val="es-ES"/>
        </w:rPr>
        <w:tab/>
        <w:t xml:space="preserve">Explique a los participantes: Ahora vamos a ver un juego de roles que muestra los pasos </w:t>
      </w:r>
      <w:r w:rsidR="00F0271F">
        <w:rPr>
          <w:lang w:val="es-ES"/>
        </w:rPr>
        <w:t>del</w:t>
      </w:r>
      <w:r w:rsidRPr="0048109E">
        <w:rPr>
          <w:lang w:val="es-ES"/>
        </w:rPr>
        <w:t xml:space="preserve"> cambio de comportamiento negociado. </w:t>
      </w:r>
    </w:p>
    <w:p w14:paraId="6532D84D" w14:textId="64BBD92B" w:rsidR="0073141F" w:rsidRPr="0048109E" w:rsidRDefault="0073141F" w:rsidP="0006132D">
      <w:pPr>
        <w:ind w:left="900" w:hanging="540"/>
        <w:rPr>
          <w:lang w:val="es-ES"/>
        </w:rPr>
      </w:pPr>
      <w:r w:rsidRPr="0048109E">
        <w:rPr>
          <w:lang w:val="es-ES"/>
        </w:rPr>
        <w:t>4b.</w:t>
      </w:r>
      <w:r w:rsidRPr="0048109E">
        <w:rPr>
          <w:lang w:val="es-ES"/>
        </w:rPr>
        <w:tab/>
      </w:r>
      <w:r w:rsidR="00B21E5F">
        <w:rPr>
          <w:lang w:val="es-ES"/>
        </w:rPr>
        <w:t>Pida</w:t>
      </w:r>
      <w:r w:rsidRPr="0048109E">
        <w:rPr>
          <w:lang w:val="es-ES"/>
        </w:rPr>
        <w:t xml:space="preserve"> a los voluntarios previamente seleccionados </w:t>
      </w:r>
      <w:r w:rsidR="00F0271F">
        <w:rPr>
          <w:lang w:val="es-ES"/>
        </w:rPr>
        <w:t>que lleven</w:t>
      </w:r>
      <w:r w:rsidRPr="0048109E">
        <w:rPr>
          <w:lang w:val="es-ES"/>
        </w:rPr>
        <w:t xml:space="preserve"> a cabo uno de los juegos de rol</w:t>
      </w:r>
      <w:r w:rsidR="00F0271F">
        <w:rPr>
          <w:lang w:val="es-ES"/>
        </w:rPr>
        <w:t>es</w:t>
      </w:r>
      <w:r w:rsidRPr="0048109E">
        <w:rPr>
          <w:lang w:val="es-ES"/>
        </w:rPr>
        <w:t xml:space="preserve"> que se encuentran en </w:t>
      </w:r>
      <w:r w:rsidR="003F39E7" w:rsidRPr="0048109E">
        <w:rPr>
          <w:lang w:val="es-ES"/>
        </w:rPr>
        <w:t>la hoja</w:t>
      </w:r>
      <w:r w:rsidR="007D745F">
        <w:rPr>
          <w:lang w:val="es-ES"/>
        </w:rPr>
        <w:t xml:space="preserve"> de trabajo</w:t>
      </w:r>
      <w:r w:rsidRPr="0048109E">
        <w:rPr>
          <w:lang w:val="es-ES"/>
        </w:rPr>
        <w:t>:</w:t>
      </w:r>
      <w:r w:rsidRPr="0048109E">
        <w:rPr>
          <w:b/>
          <w:color w:val="237990"/>
          <w:lang w:val="es-ES"/>
        </w:rPr>
        <w:t xml:space="preserve"> </w:t>
      </w:r>
      <w:r w:rsidR="00CD4BE0">
        <w:rPr>
          <w:b/>
          <w:lang w:val="es-ES"/>
        </w:rPr>
        <w:t>Juego de roles</w:t>
      </w:r>
      <w:r w:rsidRPr="0048109E">
        <w:rPr>
          <w:b/>
          <w:lang w:val="es-ES"/>
        </w:rPr>
        <w:t xml:space="preserve">: </w:t>
      </w:r>
      <w:r w:rsidR="00CD4BE0">
        <w:rPr>
          <w:b/>
          <w:lang w:val="es-ES"/>
        </w:rPr>
        <w:t>Diálogos para negociar</w:t>
      </w:r>
      <w:r w:rsidRPr="0048109E">
        <w:rPr>
          <w:b/>
          <w:lang w:val="es-ES"/>
        </w:rPr>
        <w:t xml:space="preserve"> el cambio de comportamiento</w:t>
      </w:r>
      <w:r w:rsidR="00F0271F">
        <w:rPr>
          <w:b/>
          <w:lang w:val="es-ES"/>
        </w:rPr>
        <w:t xml:space="preserve"> </w:t>
      </w:r>
      <w:r w:rsidR="00E31855">
        <w:rPr>
          <w:lang w:val="es-ES"/>
        </w:rPr>
        <w:t>(o</w:t>
      </w:r>
      <w:r w:rsidR="00A74631">
        <w:rPr>
          <w:lang w:val="es-ES"/>
        </w:rPr>
        <w:t xml:space="preserve"> la adaptación que </w:t>
      </w:r>
      <w:r w:rsidRPr="0048109E">
        <w:rPr>
          <w:lang w:val="es-ES"/>
        </w:rPr>
        <w:t>pr</w:t>
      </w:r>
      <w:r w:rsidR="00A74631">
        <w:rPr>
          <w:lang w:val="es-ES"/>
        </w:rPr>
        <w:t>eparó de antemano). Asegúrese</w:t>
      </w:r>
      <w:r w:rsidRPr="0048109E">
        <w:rPr>
          <w:lang w:val="es-ES"/>
        </w:rPr>
        <w:t xml:space="preserve"> que cada uno de los ocho </w:t>
      </w:r>
      <w:r w:rsidR="00F0271F">
        <w:rPr>
          <w:lang w:val="es-ES"/>
        </w:rPr>
        <w:t>p</w:t>
      </w:r>
      <w:r w:rsidR="00A74631">
        <w:rPr>
          <w:lang w:val="es-ES"/>
        </w:rPr>
        <w:t>asos para el proceso para</w:t>
      </w:r>
      <w:r w:rsidR="00141E43" w:rsidRPr="0048109E">
        <w:rPr>
          <w:lang w:val="es-ES"/>
        </w:rPr>
        <w:t xml:space="preserve"> negociar el cambio de comportamiento</w:t>
      </w:r>
      <w:r w:rsidR="00F0271F">
        <w:rPr>
          <w:lang w:val="es-ES"/>
        </w:rPr>
        <w:t>, y que figuran en los subtítulos</w:t>
      </w:r>
      <w:r w:rsidRPr="0048109E">
        <w:rPr>
          <w:lang w:val="es-ES"/>
        </w:rPr>
        <w:t xml:space="preserve"> del diálogo</w:t>
      </w:r>
      <w:r w:rsidR="00F0271F">
        <w:rPr>
          <w:lang w:val="es-ES"/>
        </w:rPr>
        <w:t>, se demuestren</w:t>
      </w:r>
      <w:r w:rsidRPr="0048109E">
        <w:rPr>
          <w:lang w:val="es-ES"/>
        </w:rPr>
        <w:t xml:space="preserve"> claramente en el juego de roles.</w:t>
      </w:r>
    </w:p>
    <w:p w14:paraId="6AA10099" w14:textId="05FABDED" w:rsidR="0073141F" w:rsidRPr="0048109E" w:rsidRDefault="0073141F" w:rsidP="0006132D">
      <w:pPr>
        <w:ind w:left="900" w:hanging="540"/>
        <w:rPr>
          <w:lang w:val="es-ES"/>
        </w:rPr>
      </w:pPr>
      <w:r w:rsidRPr="0048109E">
        <w:rPr>
          <w:lang w:val="es-ES"/>
        </w:rPr>
        <w:t>4c.</w:t>
      </w:r>
      <w:r w:rsidRPr="0048109E">
        <w:rPr>
          <w:lang w:val="es-ES"/>
        </w:rPr>
        <w:tab/>
      </w:r>
      <w:r w:rsidR="00F0271F">
        <w:rPr>
          <w:lang w:val="es-ES"/>
        </w:rPr>
        <w:t>Al finalizar el juego de roles</w:t>
      </w:r>
      <w:r w:rsidRPr="0048109E">
        <w:rPr>
          <w:lang w:val="es-ES"/>
        </w:rPr>
        <w:t>, pida a los participantes que le diga</w:t>
      </w:r>
      <w:r w:rsidR="00F0271F">
        <w:rPr>
          <w:lang w:val="es-ES"/>
        </w:rPr>
        <w:t>n lo que observaron</w:t>
      </w:r>
      <w:r w:rsidRPr="0048109E">
        <w:rPr>
          <w:lang w:val="es-ES"/>
        </w:rPr>
        <w:t xml:space="preserve">, incluyendo: ¿Qué pasó </w:t>
      </w:r>
      <w:r w:rsidR="00F0271F">
        <w:rPr>
          <w:lang w:val="es-ES"/>
        </w:rPr>
        <w:t>primero</w:t>
      </w:r>
      <w:r w:rsidRPr="0048109E">
        <w:rPr>
          <w:lang w:val="es-ES"/>
        </w:rPr>
        <w:t>? ¿Y</w:t>
      </w:r>
      <w:r w:rsidR="00F0271F">
        <w:rPr>
          <w:lang w:val="es-ES"/>
        </w:rPr>
        <w:t xml:space="preserve"> luego qué pasó? Muestre la lista de rotafolio con</w:t>
      </w:r>
      <w:r w:rsidRPr="0048109E">
        <w:rPr>
          <w:lang w:val="es-ES"/>
        </w:rPr>
        <w:t xml:space="preserve"> pasos que ha preparado con antelación (usando</w:t>
      </w:r>
      <w:r w:rsidR="00F0271F">
        <w:rPr>
          <w:lang w:val="es-ES"/>
        </w:rPr>
        <w:t xml:space="preserve"> como guía</w:t>
      </w:r>
      <w:r w:rsidRPr="0048109E">
        <w:rPr>
          <w:lang w:val="es-ES"/>
        </w:rPr>
        <w:t xml:space="preserve"> la hoja</w:t>
      </w:r>
      <w:r w:rsidR="00F0271F">
        <w:rPr>
          <w:lang w:val="es-ES"/>
        </w:rPr>
        <w:t xml:space="preserve"> de trabajo</w:t>
      </w:r>
      <w:r w:rsidRPr="0048109E">
        <w:rPr>
          <w:lang w:val="es-ES"/>
        </w:rPr>
        <w:t xml:space="preserve">: </w:t>
      </w:r>
      <w:r w:rsidR="00141E43" w:rsidRPr="0048109E">
        <w:rPr>
          <w:lang w:val="es-ES"/>
        </w:rPr>
        <w:t>Pasos para el proceso de negociar el cambio de comportamiento</w:t>
      </w:r>
      <w:r w:rsidRPr="0048109E">
        <w:rPr>
          <w:lang w:val="es-ES"/>
        </w:rPr>
        <w:t>). Pregu</w:t>
      </w:r>
      <w:r w:rsidR="00F0271F">
        <w:rPr>
          <w:lang w:val="es-ES"/>
        </w:rPr>
        <w:t>nte a los participantes si vieron</w:t>
      </w:r>
      <w:r w:rsidRPr="0048109E">
        <w:rPr>
          <w:lang w:val="es-ES"/>
        </w:rPr>
        <w:t xml:space="preserve"> todos estos pasos en el juego de roles.</w:t>
      </w:r>
    </w:p>
    <w:p w14:paraId="3DA0ECBC" w14:textId="4227D734" w:rsidR="0073141F" w:rsidRPr="0048109E" w:rsidRDefault="00F0271F" w:rsidP="0006132D">
      <w:pPr>
        <w:ind w:left="900" w:hanging="540"/>
        <w:rPr>
          <w:lang w:val="es-ES"/>
        </w:rPr>
      </w:pPr>
      <w:r>
        <w:rPr>
          <w:lang w:val="es-ES"/>
        </w:rPr>
        <w:t>4</w:t>
      </w:r>
      <w:r w:rsidR="005168EB">
        <w:rPr>
          <w:lang w:val="es-ES"/>
        </w:rPr>
        <w:t>d</w:t>
      </w:r>
      <w:r>
        <w:rPr>
          <w:lang w:val="es-ES"/>
        </w:rPr>
        <w:t>.</w:t>
      </w:r>
      <w:r>
        <w:rPr>
          <w:lang w:val="es-ES"/>
        </w:rPr>
        <w:tab/>
        <w:t>Explique a los participantes</w:t>
      </w:r>
      <w:r w:rsidR="0073141F" w:rsidRPr="0048109E">
        <w:rPr>
          <w:lang w:val="es-ES"/>
        </w:rPr>
        <w:t>: En el proceso de negociación, es necesario que haya al menos</w:t>
      </w:r>
      <w:r>
        <w:rPr>
          <w:lang w:val="es-ES"/>
        </w:rPr>
        <w:t xml:space="preserve"> una visita de seguimiento. Pregunte: ¿Cuál</w:t>
      </w:r>
      <w:r w:rsidR="0073141F" w:rsidRPr="0048109E">
        <w:rPr>
          <w:lang w:val="es-ES"/>
        </w:rPr>
        <w:t xml:space="preserve"> cree usted que es el propósito de la visita de seguimiento? (Las respuestas podrían</w:t>
      </w:r>
      <w:r>
        <w:rPr>
          <w:lang w:val="es-ES"/>
        </w:rPr>
        <w:t xml:space="preserve"> incluir: Corroborar </w:t>
      </w:r>
      <w:r w:rsidR="0073141F" w:rsidRPr="0048109E">
        <w:rPr>
          <w:lang w:val="es-ES"/>
        </w:rPr>
        <w:t xml:space="preserve">si la persona ha </w:t>
      </w:r>
      <w:r>
        <w:rPr>
          <w:lang w:val="es-ES"/>
        </w:rPr>
        <w:t xml:space="preserve">adoptado </w:t>
      </w:r>
      <w:r w:rsidR="0073141F" w:rsidRPr="0048109E">
        <w:rPr>
          <w:lang w:val="es-ES"/>
        </w:rPr>
        <w:t xml:space="preserve">el cambio de comportamiento </w:t>
      </w:r>
      <w:r w:rsidR="003F39E7">
        <w:rPr>
          <w:lang w:val="es-ES"/>
        </w:rPr>
        <w:t>y cuáles fueron los resultados;</w:t>
      </w:r>
      <w:r w:rsidR="0073141F" w:rsidRPr="0048109E">
        <w:rPr>
          <w:lang w:val="es-ES"/>
        </w:rPr>
        <w:t xml:space="preserve"> ver si e</w:t>
      </w:r>
      <w:r>
        <w:rPr>
          <w:lang w:val="es-ES"/>
        </w:rPr>
        <w:t xml:space="preserve">l obstáculo se ha superado; </w:t>
      </w:r>
      <w:r w:rsidR="0073141F" w:rsidRPr="0048109E">
        <w:rPr>
          <w:lang w:val="es-ES"/>
        </w:rPr>
        <w:t xml:space="preserve">encontrar otros comportamientos que pueda necesitar </w:t>
      </w:r>
      <w:r w:rsidRPr="0048109E">
        <w:rPr>
          <w:lang w:val="es-ES"/>
        </w:rPr>
        <w:t xml:space="preserve">adoptar </w:t>
      </w:r>
      <w:r>
        <w:rPr>
          <w:lang w:val="es-ES"/>
        </w:rPr>
        <w:t>la persona.</w:t>
      </w:r>
      <w:r w:rsidR="0073141F" w:rsidRPr="0048109E">
        <w:rPr>
          <w:lang w:val="es-ES"/>
        </w:rPr>
        <w:t>) Durante la visita de seguimiento, el promotor sigue el mismo proceso de cambio</w:t>
      </w:r>
      <w:r>
        <w:rPr>
          <w:lang w:val="es-ES"/>
        </w:rPr>
        <w:t xml:space="preserve"> de comportamiento negociado, so</w:t>
      </w:r>
      <w:r w:rsidR="0073141F" w:rsidRPr="0048109E">
        <w:rPr>
          <w:lang w:val="es-ES"/>
        </w:rPr>
        <w:t>lo que esta vez el promoto</w:t>
      </w:r>
      <w:r>
        <w:rPr>
          <w:lang w:val="es-ES"/>
        </w:rPr>
        <w:t>r pregunta primero acerca del comportamiento</w:t>
      </w:r>
      <w:r w:rsidR="0073141F" w:rsidRPr="0048109E">
        <w:rPr>
          <w:lang w:val="es-ES"/>
        </w:rPr>
        <w:t xml:space="preserve"> </w:t>
      </w:r>
      <w:r>
        <w:rPr>
          <w:lang w:val="es-ES"/>
        </w:rPr>
        <w:t xml:space="preserve">acordado </w:t>
      </w:r>
      <w:r w:rsidR="0073141F" w:rsidRPr="0048109E">
        <w:rPr>
          <w:lang w:val="es-ES"/>
        </w:rPr>
        <w:t>y continúa desde allí.</w:t>
      </w:r>
    </w:p>
    <w:p w14:paraId="61A6CB80" w14:textId="42397C1B" w:rsidR="0073141F" w:rsidRPr="0048109E" w:rsidRDefault="00F0271F" w:rsidP="0006132D">
      <w:pPr>
        <w:ind w:left="360" w:hanging="360"/>
        <w:rPr>
          <w:lang w:val="es-ES"/>
        </w:rPr>
      </w:pPr>
      <w:r>
        <w:rPr>
          <w:lang w:val="es-ES"/>
        </w:rPr>
        <w:t>5.</w:t>
      </w:r>
      <w:r>
        <w:rPr>
          <w:lang w:val="es-ES"/>
        </w:rPr>
        <w:tab/>
        <w:t xml:space="preserve">Practicar nuestras habilidades de negociación </w:t>
      </w:r>
      <w:r w:rsidR="0073141F" w:rsidRPr="0048109E">
        <w:rPr>
          <w:lang w:val="es-ES"/>
        </w:rPr>
        <w:t>(1 hora)</w:t>
      </w:r>
    </w:p>
    <w:p w14:paraId="56D9DA38" w14:textId="47660EB0" w:rsidR="0073141F" w:rsidRPr="0048109E" w:rsidRDefault="00F0271F" w:rsidP="0006132D">
      <w:pPr>
        <w:ind w:left="900" w:hanging="540"/>
        <w:rPr>
          <w:lang w:val="es-ES"/>
        </w:rPr>
      </w:pPr>
      <w:r>
        <w:rPr>
          <w:lang w:val="es-ES"/>
        </w:rPr>
        <w:t>5a.</w:t>
      </w:r>
      <w:r>
        <w:rPr>
          <w:lang w:val="es-ES"/>
        </w:rPr>
        <w:tab/>
        <w:t>Explique</w:t>
      </w:r>
      <w:r w:rsidR="0073141F" w:rsidRPr="0048109E">
        <w:rPr>
          <w:lang w:val="es-ES"/>
        </w:rPr>
        <w:t xml:space="preserve"> a los participantes: Hemos discutido </w:t>
      </w:r>
      <w:r>
        <w:rPr>
          <w:lang w:val="es-ES"/>
        </w:rPr>
        <w:t>algo de</w:t>
      </w:r>
      <w:r w:rsidR="0073141F" w:rsidRPr="0048109E">
        <w:rPr>
          <w:lang w:val="es-ES"/>
        </w:rPr>
        <w:t xml:space="preserve"> la teoría detrás del proce</w:t>
      </w:r>
      <w:r>
        <w:rPr>
          <w:lang w:val="es-ES"/>
        </w:rPr>
        <w:t>so de Cambio de Comportamiento N</w:t>
      </w:r>
      <w:r w:rsidR="0073141F" w:rsidRPr="0048109E">
        <w:rPr>
          <w:lang w:val="es-ES"/>
        </w:rPr>
        <w:t>egociado. Ahora es el momento de poner en práctica nuestro conocimiento.</w:t>
      </w:r>
    </w:p>
    <w:p w14:paraId="7E9585AF" w14:textId="40F3E8D8" w:rsidR="0073141F" w:rsidRPr="0048109E" w:rsidRDefault="0073141F" w:rsidP="0006132D">
      <w:pPr>
        <w:ind w:left="900" w:hanging="540"/>
        <w:rPr>
          <w:lang w:val="es-ES"/>
        </w:rPr>
      </w:pPr>
      <w:r w:rsidRPr="0048109E">
        <w:rPr>
          <w:lang w:val="es-ES"/>
        </w:rPr>
        <w:t>5b.</w:t>
      </w:r>
      <w:r w:rsidRPr="0048109E">
        <w:rPr>
          <w:lang w:val="es-ES"/>
        </w:rPr>
        <w:tab/>
      </w:r>
      <w:r w:rsidR="00F0271F">
        <w:rPr>
          <w:lang w:val="es-ES"/>
        </w:rPr>
        <w:t>Integre</w:t>
      </w:r>
      <w:r w:rsidRPr="0048109E">
        <w:rPr>
          <w:lang w:val="es-ES"/>
        </w:rPr>
        <w:t xml:space="preserve"> el grupo en pequeños grupos de dos o tres. Cada grupo debe seleccionar primero un comportamiento y escribir una declaración de comportamiento. </w:t>
      </w:r>
      <w:r w:rsidR="00F0271F">
        <w:rPr>
          <w:lang w:val="es-ES"/>
        </w:rPr>
        <w:t xml:space="preserve">Los </w:t>
      </w:r>
      <w:r w:rsidRPr="0048109E">
        <w:rPr>
          <w:lang w:val="es-ES"/>
        </w:rPr>
        <w:t>facilitadores ayudan a cada grupo.</w:t>
      </w:r>
    </w:p>
    <w:p w14:paraId="493687A1" w14:textId="7E79DF3C" w:rsidR="0073141F" w:rsidRPr="0048109E" w:rsidRDefault="0073141F" w:rsidP="0006132D">
      <w:pPr>
        <w:ind w:left="900" w:hanging="540"/>
        <w:rPr>
          <w:lang w:val="es-ES"/>
        </w:rPr>
      </w:pPr>
      <w:r w:rsidRPr="0048109E">
        <w:rPr>
          <w:lang w:val="es-ES"/>
        </w:rPr>
        <w:t>5c.</w:t>
      </w:r>
      <w:r w:rsidRPr="0048109E">
        <w:rPr>
          <w:lang w:val="es-ES"/>
        </w:rPr>
        <w:tab/>
        <w:t xml:space="preserve">Una vez que los participantes finalizan sus declaraciones de comportamiento, pida a cada grupo </w:t>
      </w:r>
      <w:r w:rsidR="00F0271F">
        <w:rPr>
          <w:lang w:val="es-ES"/>
        </w:rPr>
        <w:t>que desarrollen</w:t>
      </w:r>
      <w:r w:rsidRPr="0048109E">
        <w:rPr>
          <w:lang w:val="es-ES"/>
        </w:rPr>
        <w:t xml:space="preserve"> un juego de rol</w:t>
      </w:r>
      <w:r w:rsidR="00F0271F">
        <w:rPr>
          <w:lang w:val="es-ES"/>
        </w:rPr>
        <w:t xml:space="preserve">es de 2 a </w:t>
      </w:r>
      <w:r w:rsidRPr="0048109E">
        <w:rPr>
          <w:lang w:val="es-ES"/>
        </w:rPr>
        <w:t>3 minutos sobre cómo negociar el cambio de compor</w:t>
      </w:r>
      <w:r w:rsidR="00F0271F">
        <w:rPr>
          <w:lang w:val="es-ES"/>
        </w:rPr>
        <w:t xml:space="preserve">tamiento. Una persona va a hacer el papel de promotor, el otro va a </w:t>
      </w:r>
      <w:r w:rsidRPr="0048109E">
        <w:rPr>
          <w:lang w:val="es-ES"/>
        </w:rPr>
        <w:t>r</w:t>
      </w:r>
      <w:r w:rsidR="00F0271F">
        <w:rPr>
          <w:lang w:val="es-ES"/>
        </w:rPr>
        <w:t>epresentar</w:t>
      </w:r>
      <w:r w:rsidRPr="0048109E">
        <w:rPr>
          <w:lang w:val="es-ES"/>
        </w:rPr>
        <w:t xml:space="preserve"> el papel de miembro de la comunidad. La tercera persona puede desempeñar el papel de una persona que influye (com</w:t>
      </w:r>
      <w:r w:rsidR="00F0271F">
        <w:rPr>
          <w:lang w:val="es-ES"/>
        </w:rPr>
        <w:t>o un marido o de la suegra</w:t>
      </w:r>
      <w:r w:rsidRPr="0048109E">
        <w:rPr>
          <w:lang w:val="es-ES"/>
        </w:rPr>
        <w:t>, si es necesario). Cada grupo</w:t>
      </w:r>
      <w:r w:rsidR="00F0271F">
        <w:rPr>
          <w:lang w:val="es-ES"/>
        </w:rPr>
        <w:t xml:space="preserve"> de tres tomará turnos para</w:t>
      </w:r>
      <w:r w:rsidRPr="0048109E">
        <w:rPr>
          <w:lang w:val="es-ES"/>
        </w:rPr>
        <w:t xml:space="preserve"> realizar su juego de roles frente al grupo grande.</w:t>
      </w:r>
    </w:p>
    <w:p w14:paraId="4BFE0B79" w14:textId="0FF78DAE" w:rsidR="0073141F" w:rsidRPr="0048109E" w:rsidRDefault="0073141F" w:rsidP="005168EB">
      <w:pPr>
        <w:spacing w:after="40"/>
        <w:ind w:left="907" w:hanging="547"/>
        <w:rPr>
          <w:lang w:val="es-ES"/>
        </w:rPr>
      </w:pPr>
      <w:r w:rsidRPr="0048109E">
        <w:rPr>
          <w:lang w:val="es-ES"/>
        </w:rPr>
        <w:t>5d.</w:t>
      </w:r>
      <w:r w:rsidRPr="0048109E">
        <w:rPr>
          <w:lang w:val="es-ES"/>
        </w:rPr>
        <w:tab/>
        <w:t xml:space="preserve">Después </w:t>
      </w:r>
      <w:r w:rsidR="00F0271F">
        <w:rPr>
          <w:lang w:val="es-ES"/>
        </w:rPr>
        <w:t>que todos los</w:t>
      </w:r>
      <w:r w:rsidRPr="0048109E">
        <w:rPr>
          <w:lang w:val="es-ES"/>
        </w:rPr>
        <w:t xml:space="preserve"> participantes de los juegos de rol</w:t>
      </w:r>
      <w:r w:rsidR="00F0271F">
        <w:rPr>
          <w:lang w:val="es-ES"/>
        </w:rPr>
        <w:t>es hayan presentado, facilite</w:t>
      </w:r>
      <w:r w:rsidRPr="0048109E">
        <w:rPr>
          <w:lang w:val="es-ES"/>
        </w:rPr>
        <w:t xml:space="preserve"> una discusión basada en las siguientes preguntas:</w:t>
      </w:r>
    </w:p>
    <w:p w14:paraId="6C0AEE95" w14:textId="251FDF6E" w:rsidR="0073141F" w:rsidRPr="0048109E" w:rsidRDefault="00F0271F" w:rsidP="005168EB">
      <w:pPr>
        <w:pStyle w:val="ListParagraph"/>
        <w:numPr>
          <w:ilvl w:val="0"/>
          <w:numId w:val="48"/>
        </w:numPr>
        <w:spacing w:after="0" w:line="252" w:lineRule="auto"/>
        <w:ind w:left="1080" w:hanging="173"/>
        <w:contextualSpacing w:val="0"/>
        <w:rPr>
          <w:lang w:val="es-ES"/>
        </w:rPr>
      </w:pPr>
      <w:r>
        <w:rPr>
          <w:lang w:val="es-ES"/>
        </w:rPr>
        <w:t>¿Cómo se sintió en su rol de</w:t>
      </w:r>
      <w:r w:rsidR="0073141F" w:rsidRPr="0048109E">
        <w:rPr>
          <w:lang w:val="es-ES"/>
        </w:rPr>
        <w:t xml:space="preserve"> mi</w:t>
      </w:r>
      <w:r>
        <w:rPr>
          <w:lang w:val="es-ES"/>
        </w:rPr>
        <w:t>embro de la comunidad? ¿Cómo le</w:t>
      </w:r>
      <w:r w:rsidR="0073141F" w:rsidRPr="0048109E">
        <w:rPr>
          <w:lang w:val="es-ES"/>
        </w:rPr>
        <w:t xml:space="preserve"> fue, desde su punto de vista?</w:t>
      </w:r>
    </w:p>
    <w:p w14:paraId="7A6FAADC" w14:textId="0C079918" w:rsidR="0073141F" w:rsidRPr="0048109E" w:rsidRDefault="0073141F" w:rsidP="005168EB">
      <w:pPr>
        <w:pStyle w:val="ListParagraph"/>
        <w:numPr>
          <w:ilvl w:val="0"/>
          <w:numId w:val="48"/>
        </w:numPr>
        <w:spacing w:after="0" w:line="252" w:lineRule="auto"/>
        <w:ind w:left="1080" w:hanging="173"/>
        <w:contextualSpacing w:val="0"/>
        <w:rPr>
          <w:lang w:val="es-ES"/>
        </w:rPr>
      </w:pPr>
      <w:r w:rsidRPr="0048109E">
        <w:rPr>
          <w:lang w:val="es-ES"/>
        </w:rPr>
        <w:t>¿Cómo se s</w:t>
      </w:r>
      <w:r w:rsidR="00F0271F">
        <w:rPr>
          <w:lang w:val="es-ES"/>
        </w:rPr>
        <w:t>intió como el promotor? ¿Cómo le</w:t>
      </w:r>
      <w:r w:rsidRPr="0048109E">
        <w:rPr>
          <w:lang w:val="es-ES"/>
        </w:rPr>
        <w:t xml:space="preserve"> fue, desde su punto de vista?</w:t>
      </w:r>
    </w:p>
    <w:p w14:paraId="28FAA6F2" w14:textId="369959DB" w:rsidR="0073141F" w:rsidRPr="0048109E" w:rsidRDefault="00F0271F" w:rsidP="005168EB">
      <w:pPr>
        <w:pStyle w:val="ListParagraph"/>
        <w:numPr>
          <w:ilvl w:val="0"/>
          <w:numId w:val="48"/>
        </w:numPr>
        <w:spacing w:after="0" w:line="252" w:lineRule="auto"/>
        <w:ind w:left="1080" w:hanging="173"/>
        <w:contextualSpacing w:val="0"/>
        <w:rPr>
          <w:lang w:val="es-ES"/>
        </w:rPr>
      </w:pPr>
      <w:r>
        <w:rPr>
          <w:lang w:val="es-ES"/>
        </w:rPr>
        <w:t>¿Qué le pareció difícil</w:t>
      </w:r>
      <w:r w:rsidR="0073141F" w:rsidRPr="0048109E">
        <w:rPr>
          <w:lang w:val="es-ES"/>
        </w:rPr>
        <w:t>?</w:t>
      </w:r>
    </w:p>
    <w:p w14:paraId="32E3507B" w14:textId="77777777" w:rsidR="0073141F" w:rsidRPr="0048109E" w:rsidRDefault="0073141F" w:rsidP="005168EB">
      <w:pPr>
        <w:pStyle w:val="ListParagraph"/>
        <w:numPr>
          <w:ilvl w:val="0"/>
          <w:numId w:val="48"/>
        </w:numPr>
        <w:spacing w:after="0" w:line="252" w:lineRule="auto"/>
        <w:ind w:left="1080" w:hanging="173"/>
        <w:contextualSpacing w:val="0"/>
        <w:rPr>
          <w:lang w:val="es-ES"/>
        </w:rPr>
      </w:pPr>
      <w:r w:rsidRPr="0048109E">
        <w:rPr>
          <w:lang w:val="es-ES"/>
        </w:rPr>
        <w:t>¿Qué se puede mejorar?</w:t>
      </w:r>
    </w:p>
    <w:p w14:paraId="55934BDC" w14:textId="3D7483E6" w:rsidR="0073141F" w:rsidRPr="0048109E" w:rsidRDefault="0073141F" w:rsidP="0006132D">
      <w:pPr>
        <w:ind w:left="360" w:hanging="360"/>
        <w:rPr>
          <w:lang w:val="es-ES"/>
        </w:rPr>
      </w:pPr>
      <w:r w:rsidRPr="0048109E">
        <w:rPr>
          <w:lang w:val="es-ES"/>
        </w:rPr>
        <w:t>6.</w:t>
      </w:r>
      <w:r w:rsidRPr="0048109E">
        <w:rPr>
          <w:lang w:val="es-ES"/>
        </w:rPr>
        <w:tab/>
      </w:r>
      <w:r w:rsidR="003F39E7">
        <w:rPr>
          <w:lang w:val="es-ES"/>
        </w:rPr>
        <w:t>Cierre</w:t>
      </w:r>
      <w:r w:rsidRPr="0048109E">
        <w:rPr>
          <w:lang w:val="es-ES"/>
        </w:rPr>
        <w:t xml:space="preserve"> (10 minutos)</w:t>
      </w:r>
    </w:p>
    <w:p w14:paraId="0ED21436" w14:textId="43057927" w:rsidR="0073141F" w:rsidRPr="0048109E" w:rsidRDefault="00F0271F" w:rsidP="0006132D">
      <w:pPr>
        <w:ind w:left="900" w:hanging="540"/>
        <w:rPr>
          <w:lang w:val="es-ES"/>
        </w:rPr>
      </w:pPr>
      <w:r>
        <w:rPr>
          <w:lang w:val="es-ES"/>
        </w:rPr>
        <w:t>6a.</w:t>
      </w:r>
      <w:r>
        <w:rPr>
          <w:lang w:val="es-ES"/>
        </w:rPr>
        <w:tab/>
        <w:t>Explique</w:t>
      </w:r>
      <w:r w:rsidR="0073141F" w:rsidRPr="0048109E">
        <w:rPr>
          <w:lang w:val="es-ES"/>
        </w:rPr>
        <w:t xml:space="preserve"> que el </w:t>
      </w:r>
      <w:r>
        <w:rPr>
          <w:lang w:val="es-ES"/>
        </w:rPr>
        <w:t xml:space="preserve">enfoque del </w:t>
      </w:r>
      <w:r w:rsidR="0073141F" w:rsidRPr="0048109E">
        <w:rPr>
          <w:lang w:val="es-ES"/>
        </w:rPr>
        <w:t>c</w:t>
      </w:r>
      <w:r>
        <w:rPr>
          <w:lang w:val="es-ES"/>
        </w:rPr>
        <w:t xml:space="preserve">ambio de comportamiento </w:t>
      </w:r>
      <w:r w:rsidR="0073141F" w:rsidRPr="0048109E">
        <w:rPr>
          <w:lang w:val="es-ES"/>
        </w:rPr>
        <w:t>negociado se puede utilizar con cualquier comportamiento en cualquier sector. Señalar que el proceso requiere al menos una visita de seguimiento para ver cómo se está sigu</w:t>
      </w:r>
      <w:r>
        <w:rPr>
          <w:lang w:val="es-ES"/>
        </w:rPr>
        <w:t>iendo la recomendación y nombre</w:t>
      </w:r>
      <w:r w:rsidR="0073141F" w:rsidRPr="0048109E">
        <w:rPr>
          <w:lang w:val="es-ES"/>
        </w:rPr>
        <w:t xml:space="preserve"> otros comportamientos que la persona debe adoptar de acuerdo a la situación.</w:t>
      </w:r>
    </w:p>
    <w:p w14:paraId="0CB994DF" w14:textId="4D650DD8" w:rsidR="00EB19EC" w:rsidRPr="0048109E" w:rsidRDefault="00F0271F" w:rsidP="0006132D">
      <w:pPr>
        <w:ind w:left="900" w:hanging="540"/>
        <w:rPr>
          <w:lang w:val="es-ES"/>
        </w:rPr>
      </w:pPr>
      <w:r>
        <w:rPr>
          <w:lang w:val="es-ES"/>
        </w:rPr>
        <w:t xml:space="preserve">6b. </w:t>
      </w:r>
      <w:r>
        <w:rPr>
          <w:lang w:val="es-ES"/>
        </w:rPr>
        <w:tab/>
        <w:t>Pregunte</w:t>
      </w:r>
      <w:r w:rsidR="0073141F" w:rsidRPr="0048109E">
        <w:rPr>
          <w:lang w:val="es-ES"/>
        </w:rPr>
        <w:t xml:space="preserve"> a los participantes cómo </w:t>
      </w:r>
      <w:r>
        <w:rPr>
          <w:lang w:val="es-ES"/>
        </w:rPr>
        <w:t>podrían comenzar a incorporar</w:t>
      </w:r>
      <w:r w:rsidR="0073141F" w:rsidRPr="0048109E">
        <w:rPr>
          <w:lang w:val="es-ES"/>
        </w:rPr>
        <w:t xml:space="preserve"> el cambio de comportamiento negociado sus propios programas.</w:t>
      </w:r>
    </w:p>
    <w:p w14:paraId="791CA31B" w14:textId="77777777" w:rsidR="006C5B24" w:rsidRPr="0048109E" w:rsidRDefault="006C5B24">
      <w:pPr>
        <w:spacing w:after="160" w:line="259" w:lineRule="auto"/>
        <w:rPr>
          <w:lang w:val="es-ES"/>
        </w:rPr>
        <w:sectPr w:rsidR="006C5B24" w:rsidRPr="0048109E" w:rsidSect="00A70E9D">
          <w:footerReference w:type="even" r:id="rId56"/>
          <w:footerReference w:type="default" r:id="rId57"/>
          <w:endnotePr>
            <w:numFmt w:val="decimal"/>
            <w:numRestart w:val="eachSect"/>
          </w:endnotePr>
          <w:pgSz w:w="12240" w:h="15840" w:code="1"/>
          <w:pgMar w:top="1440" w:right="1296" w:bottom="1440" w:left="1584" w:header="720" w:footer="720" w:gutter="0"/>
          <w:cols w:space="720"/>
          <w:docGrid w:linePitch="360"/>
        </w:sectPr>
      </w:pPr>
    </w:p>
    <w:p w14:paraId="3047B3F3" w14:textId="0269B988" w:rsidR="0073141F" w:rsidRPr="0048109E" w:rsidRDefault="007D745F" w:rsidP="0006132D">
      <w:pPr>
        <w:pStyle w:val="Heading2"/>
        <w:rPr>
          <w:rFonts w:eastAsia="Calibri"/>
          <w:lang w:val="es-ES"/>
        </w:rPr>
      </w:pPr>
      <w:bookmarkStart w:id="54" w:name="_Toc492549127"/>
      <w:bookmarkStart w:id="55" w:name="_Toc422998624"/>
      <w:r>
        <w:rPr>
          <w:rFonts w:eastAsia="Calibri"/>
          <w:lang w:val="es-ES"/>
        </w:rPr>
        <w:t>Hoja de trabajo</w:t>
      </w:r>
      <w:r w:rsidR="0073141F" w:rsidRPr="0048109E">
        <w:rPr>
          <w:rFonts w:eastAsia="Calibri"/>
          <w:lang w:val="es-ES"/>
        </w:rPr>
        <w:t xml:space="preserve">: </w:t>
      </w:r>
      <w:r w:rsidR="00CD4BE0">
        <w:rPr>
          <w:rFonts w:eastAsia="Calibri"/>
          <w:lang w:val="es-ES"/>
        </w:rPr>
        <w:t>J</w:t>
      </w:r>
      <w:r w:rsidR="00141E43" w:rsidRPr="0048109E">
        <w:rPr>
          <w:rFonts w:eastAsia="Calibri"/>
          <w:lang w:val="es-ES"/>
        </w:rPr>
        <w:t>uego de roles</w:t>
      </w:r>
      <w:r w:rsidR="0073141F" w:rsidRPr="0048109E">
        <w:rPr>
          <w:rFonts w:eastAsia="Calibri"/>
          <w:lang w:val="es-ES"/>
        </w:rPr>
        <w:t xml:space="preserve">: </w:t>
      </w:r>
      <w:r w:rsidR="00CD4BE0">
        <w:rPr>
          <w:rFonts w:eastAsia="Calibri"/>
          <w:lang w:val="es-ES"/>
        </w:rPr>
        <w:t xml:space="preserve">Diálogos para </w:t>
      </w:r>
      <w:r w:rsidR="00D77D90">
        <w:rPr>
          <w:rFonts w:eastAsia="Calibri"/>
          <w:lang w:val="es-ES"/>
        </w:rPr>
        <w:t>n</w:t>
      </w:r>
      <w:r w:rsidR="00C136B5">
        <w:rPr>
          <w:rFonts w:eastAsia="Calibri"/>
          <w:lang w:val="es-ES"/>
        </w:rPr>
        <w:t>egociar e</w:t>
      </w:r>
      <w:r w:rsidR="0073141F" w:rsidRPr="0048109E">
        <w:rPr>
          <w:rFonts w:eastAsia="Calibri"/>
          <w:lang w:val="es-ES"/>
        </w:rPr>
        <w:t>l cambio de comportamiento</w:t>
      </w:r>
      <w:bookmarkEnd w:id="54"/>
      <w:r w:rsidR="0073141F" w:rsidRPr="0048109E">
        <w:rPr>
          <w:rFonts w:eastAsia="Calibri"/>
          <w:lang w:val="es-ES"/>
        </w:rPr>
        <w:t xml:space="preserve"> </w:t>
      </w:r>
      <w:bookmarkEnd w:id="55"/>
    </w:p>
    <w:p w14:paraId="49CF50BC" w14:textId="2B1A5FFF" w:rsidR="0073141F" w:rsidRPr="0048109E" w:rsidRDefault="00CD4BE0" w:rsidP="0006132D">
      <w:pPr>
        <w:pStyle w:val="Heading3"/>
        <w:rPr>
          <w:lang w:val="es-ES"/>
        </w:rPr>
      </w:pPr>
      <w:bookmarkStart w:id="56" w:name="_Toc492549128"/>
      <w:r>
        <w:rPr>
          <w:lang w:val="es-ES"/>
        </w:rPr>
        <w:t>O</w:t>
      </w:r>
      <w:r w:rsidR="0073141F" w:rsidRPr="0048109E">
        <w:rPr>
          <w:lang w:val="es-ES"/>
        </w:rPr>
        <w:t>pción A</w:t>
      </w:r>
      <w:bookmarkEnd w:id="56"/>
    </w:p>
    <w:p w14:paraId="315925DF" w14:textId="676628AD" w:rsidR="0073141F" w:rsidRPr="0048109E" w:rsidRDefault="0073141F" w:rsidP="0006132D">
      <w:pPr>
        <w:spacing w:after="60"/>
        <w:rPr>
          <w:lang w:val="es-ES"/>
        </w:rPr>
      </w:pPr>
      <w:r w:rsidRPr="0048109E">
        <w:rPr>
          <w:b/>
          <w:lang w:val="es-ES"/>
        </w:rPr>
        <w:t xml:space="preserve">Comportamiento: </w:t>
      </w:r>
      <w:r w:rsidR="00CD4BE0">
        <w:rPr>
          <w:lang w:val="es-ES"/>
        </w:rPr>
        <w:t>B</w:t>
      </w:r>
      <w:r w:rsidRPr="0048109E">
        <w:rPr>
          <w:lang w:val="es-ES"/>
        </w:rPr>
        <w:t xml:space="preserve">úsqueda de atención médica para los niños </w:t>
      </w:r>
    </w:p>
    <w:p w14:paraId="440EB33A" w14:textId="704F95D6" w:rsidR="0073141F" w:rsidRPr="0048109E" w:rsidRDefault="00CD4BE0" w:rsidP="0006132D">
      <w:pPr>
        <w:spacing w:after="60"/>
        <w:rPr>
          <w:lang w:val="es-ES"/>
        </w:rPr>
      </w:pPr>
      <w:r w:rsidRPr="0048109E">
        <w:rPr>
          <w:b/>
          <w:lang w:val="es-ES"/>
        </w:rPr>
        <w:t>Guion</w:t>
      </w:r>
      <w:r w:rsidR="0073141F" w:rsidRPr="0048109E">
        <w:rPr>
          <w:b/>
          <w:lang w:val="es-ES"/>
        </w:rPr>
        <w:t>:</w:t>
      </w:r>
      <w:r>
        <w:rPr>
          <w:lang w:val="es-ES"/>
        </w:rPr>
        <w:t xml:space="preserve"> Padre no permite</w:t>
      </w:r>
      <w:r w:rsidR="00A74631">
        <w:rPr>
          <w:lang w:val="es-ES"/>
        </w:rPr>
        <w:t xml:space="preserve"> que</w:t>
      </w:r>
      <w:r>
        <w:rPr>
          <w:lang w:val="es-ES"/>
        </w:rPr>
        <w:t xml:space="preserve"> la madre que busque</w:t>
      </w:r>
      <w:r w:rsidR="0073141F" w:rsidRPr="0048109E">
        <w:rPr>
          <w:lang w:val="es-ES"/>
        </w:rPr>
        <w:t xml:space="preserve"> atención médica sin su permiso y sin su presencia</w:t>
      </w:r>
    </w:p>
    <w:p w14:paraId="02FEA266" w14:textId="0BA42ECB" w:rsidR="0073141F" w:rsidRPr="0048109E" w:rsidRDefault="00CD4BE0" w:rsidP="0006132D">
      <w:pPr>
        <w:spacing w:after="120"/>
        <w:rPr>
          <w:lang w:val="es-ES"/>
        </w:rPr>
      </w:pPr>
      <w:r>
        <w:rPr>
          <w:b/>
          <w:lang w:val="es-ES"/>
        </w:rPr>
        <w:t>A</w:t>
      </w:r>
      <w:r w:rsidR="0073141F" w:rsidRPr="0048109E">
        <w:rPr>
          <w:b/>
          <w:lang w:val="es-ES"/>
        </w:rPr>
        <w:t xml:space="preserve">ctores: </w:t>
      </w:r>
      <w:r w:rsidR="0073141F" w:rsidRPr="0048109E">
        <w:rPr>
          <w:lang w:val="es-ES"/>
        </w:rPr>
        <w:t>Promotor, madre, marido</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48109E" w14:paraId="4BC420C3"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7DA8CCDC" w14:textId="77777777" w:rsidR="0073141F" w:rsidRPr="0048109E" w:rsidRDefault="0073141F" w:rsidP="00831FBC">
            <w:pPr>
              <w:spacing w:before="40" w:after="40"/>
              <w:rPr>
                <w:rFonts w:eastAsia="Calibri"/>
                <w:b/>
                <w:bCs/>
                <w:color w:val="FFFFFF" w:themeColor="background1"/>
                <w:lang w:val="es-ES"/>
              </w:rPr>
            </w:pPr>
            <w:r w:rsidRPr="0048109E">
              <w:rPr>
                <w:rFonts w:eastAsia="Calibri"/>
                <w:b/>
                <w:bCs/>
                <w:color w:val="FFFFFF" w:themeColor="background1"/>
                <w:lang w:val="es-ES"/>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4FC821C3" w14:textId="77777777" w:rsidR="0073141F" w:rsidRPr="0048109E" w:rsidRDefault="0073141F" w:rsidP="00831FBC">
            <w:pPr>
              <w:spacing w:before="40" w:after="40"/>
              <w:rPr>
                <w:rFonts w:eastAsia="Calibri"/>
                <w:b/>
                <w:bCs/>
                <w:color w:val="FFFFFF" w:themeColor="background1"/>
                <w:lang w:val="es-ES"/>
              </w:rPr>
            </w:pPr>
            <w:r w:rsidRPr="0048109E">
              <w:rPr>
                <w:rFonts w:eastAsia="Calibri"/>
                <w:b/>
                <w:bCs/>
                <w:color w:val="FFFFFF" w:themeColor="background1"/>
                <w:lang w:val="es-ES"/>
              </w:rPr>
              <w:t>Diálogo</w:t>
            </w:r>
          </w:p>
        </w:tc>
      </w:tr>
      <w:tr w:rsidR="0073141F" w:rsidRPr="0048109E" w14:paraId="61E0A18F" w14:textId="77777777" w:rsidTr="00831FBC">
        <w:trPr>
          <w:jc w:val="center"/>
        </w:trPr>
        <w:tc>
          <w:tcPr>
            <w:tcW w:w="9360" w:type="dxa"/>
            <w:gridSpan w:val="2"/>
            <w:tcBorders>
              <w:top w:val="single" w:sz="12" w:space="0" w:color="FFFFFF" w:themeColor="background1"/>
            </w:tcBorders>
            <w:shd w:val="clear" w:color="auto" w:fill="BCC589"/>
            <w:vAlign w:val="center"/>
          </w:tcPr>
          <w:p w14:paraId="3E29BA66" w14:textId="7E5EAC2A" w:rsidR="0073141F" w:rsidRPr="0048109E" w:rsidRDefault="0073141F" w:rsidP="00CD4BE0">
            <w:pPr>
              <w:spacing w:before="40" w:after="40"/>
              <w:rPr>
                <w:rFonts w:eastAsia="Calibri" w:cs="Arial"/>
                <w:b/>
                <w:color w:val="FFFFFF" w:themeColor="background1"/>
                <w:lang w:val="es-ES"/>
              </w:rPr>
            </w:pPr>
            <w:r w:rsidRPr="0048109E">
              <w:rPr>
                <w:rFonts w:eastAsia="Calibri"/>
                <w:b/>
                <w:bCs/>
                <w:lang w:val="es-ES"/>
              </w:rPr>
              <w:t xml:space="preserve">1. </w:t>
            </w:r>
            <w:r w:rsidR="00CD4BE0">
              <w:rPr>
                <w:rFonts w:eastAsia="Calibri"/>
                <w:b/>
                <w:bCs/>
                <w:lang w:val="es-ES"/>
              </w:rPr>
              <w:t>Saludo</w:t>
            </w:r>
          </w:p>
        </w:tc>
      </w:tr>
      <w:tr w:rsidR="0073141F" w:rsidRPr="005168EB" w14:paraId="4EB9D7C2" w14:textId="77777777" w:rsidTr="00831FBC">
        <w:trPr>
          <w:jc w:val="center"/>
        </w:trPr>
        <w:tc>
          <w:tcPr>
            <w:tcW w:w="1721" w:type="dxa"/>
          </w:tcPr>
          <w:p w14:paraId="01A2E83C"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61B3EDE2" w14:textId="54450D09" w:rsidR="0073141F" w:rsidRPr="0048109E" w:rsidRDefault="0073141F" w:rsidP="00CD4BE0">
            <w:pPr>
              <w:spacing w:before="40" w:after="40"/>
              <w:rPr>
                <w:rFonts w:eastAsia="Calibri"/>
                <w:bCs/>
                <w:lang w:val="es-ES"/>
              </w:rPr>
            </w:pPr>
            <w:r w:rsidRPr="0048109E">
              <w:rPr>
                <w:rFonts w:eastAsia="Calibri" w:cs="Arial"/>
                <w:lang w:val="es-ES"/>
              </w:rPr>
              <w:t xml:space="preserve">Buenos días, Julia. </w:t>
            </w:r>
            <w:r w:rsidR="00CD4BE0">
              <w:rPr>
                <w:rFonts w:eastAsia="Calibri" w:cs="Arial"/>
                <w:lang w:val="es-ES"/>
              </w:rPr>
              <w:t>Qué gusto verla</w:t>
            </w:r>
            <w:r w:rsidRPr="0048109E">
              <w:rPr>
                <w:rFonts w:eastAsia="Calibri" w:cs="Arial"/>
                <w:lang w:val="es-ES"/>
              </w:rPr>
              <w:t>. Esp</w:t>
            </w:r>
            <w:r w:rsidR="00CD4BE0">
              <w:rPr>
                <w:rFonts w:eastAsia="Calibri" w:cs="Arial"/>
                <w:lang w:val="es-ES"/>
              </w:rPr>
              <w:t xml:space="preserve">ero que se encuentre </w:t>
            </w:r>
            <w:r w:rsidRPr="0048109E">
              <w:rPr>
                <w:rFonts w:eastAsia="Calibri" w:cs="Arial"/>
                <w:lang w:val="es-ES"/>
              </w:rPr>
              <w:t>bien.</w:t>
            </w:r>
          </w:p>
        </w:tc>
      </w:tr>
      <w:tr w:rsidR="0073141F" w:rsidRPr="005168EB" w14:paraId="21E36408" w14:textId="77777777" w:rsidTr="00831FBC">
        <w:trPr>
          <w:jc w:val="center"/>
        </w:trPr>
        <w:tc>
          <w:tcPr>
            <w:tcW w:w="1721" w:type="dxa"/>
          </w:tcPr>
          <w:p w14:paraId="4A971EEB"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2289F75D" w14:textId="7840D771" w:rsidR="0073141F" w:rsidRPr="0048109E" w:rsidRDefault="00CD4BE0" w:rsidP="00CD4BE0">
            <w:pPr>
              <w:spacing w:before="40" w:after="40"/>
              <w:rPr>
                <w:rFonts w:eastAsia="Calibri"/>
                <w:bCs/>
                <w:lang w:val="es-ES"/>
              </w:rPr>
            </w:pPr>
            <w:r>
              <w:rPr>
                <w:rFonts w:eastAsia="Calibri" w:cs="Arial"/>
                <w:lang w:val="es-ES"/>
              </w:rPr>
              <w:t>Bienvenido. Me alegro de verlo. Gracias por venir a visitarme</w:t>
            </w:r>
            <w:r w:rsidR="0073141F" w:rsidRPr="0048109E">
              <w:rPr>
                <w:rFonts w:eastAsia="Calibri" w:cs="Arial"/>
                <w:lang w:val="es-ES"/>
              </w:rPr>
              <w:t>.</w:t>
            </w:r>
          </w:p>
        </w:tc>
      </w:tr>
      <w:tr w:rsidR="0073141F" w:rsidRPr="0048109E" w14:paraId="746F8A85" w14:textId="77777777" w:rsidTr="00831FBC">
        <w:trPr>
          <w:jc w:val="center"/>
        </w:trPr>
        <w:tc>
          <w:tcPr>
            <w:tcW w:w="9360" w:type="dxa"/>
            <w:gridSpan w:val="2"/>
            <w:shd w:val="clear" w:color="auto" w:fill="BCC589"/>
            <w:vAlign w:val="center"/>
          </w:tcPr>
          <w:p w14:paraId="2B81580E" w14:textId="58CF551F" w:rsidR="0073141F" w:rsidRPr="0048109E" w:rsidRDefault="00CD4BE0" w:rsidP="00831FBC">
            <w:pPr>
              <w:spacing w:before="40" w:after="40"/>
              <w:contextualSpacing/>
              <w:rPr>
                <w:rFonts w:eastAsia="Calibri"/>
                <w:b/>
                <w:bCs/>
                <w:lang w:val="es-ES"/>
              </w:rPr>
            </w:pPr>
            <w:r>
              <w:rPr>
                <w:rFonts w:eastAsia="Calibri"/>
                <w:b/>
                <w:bCs/>
                <w:lang w:val="es-ES"/>
              </w:rPr>
              <w:t>2. Preguntar</w:t>
            </w:r>
          </w:p>
          <w:p w14:paraId="1C1BE010" w14:textId="77777777" w:rsidR="0073141F" w:rsidRPr="0048109E" w:rsidRDefault="0073141F" w:rsidP="00831FBC">
            <w:pPr>
              <w:autoSpaceDE w:val="0"/>
              <w:autoSpaceDN w:val="0"/>
              <w:adjustRightInd w:val="0"/>
              <w:spacing w:before="40" w:after="40"/>
              <w:rPr>
                <w:rFonts w:eastAsia="Calibri" w:cs="Arial"/>
                <w:b/>
                <w:lang w:val="es-ES"/>
              </w:rPr>
            </w:pPr>
            <w:r w:rsidRPr="0048109E">
              <w:rPr>
                <w:rFonts w:eastAsia="Calibri"/>
                <w:b/>
                <w:bCs/>
                <w:lang w:val="es-ES"/>
              </w:rPr>
              <w:t>3. Escuchar</w:t>
            </w:r>
          </w:p>
        </w:tc>
      </w:tr>
      <w:tr w:rsidR="0073141F" w:rsidRPr="005168EB" w14:paraId="19AA78C2" w14:textId="77777777" w:rsidTr="00831FBC">
        <w:trPr>
          <w:jc w:val="center"/>
        </w:trPr>
        <w:tc>
          <w:tcPr>
            <w:tcW w:w="1721" w:type="dxa"/>
          </w:tcPr>
          <w:p w14:paraId="7621FFCF"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115F8CD5" w14:textId="38CC6D87" w:rsidR="0073141F" w:rsidRPr="0048109E" w:rsidRDefault="0073141F" w:rsidP="00CD4BE0">
            <w:pPr>
              <w:autoSpaceDE w:val="0"/>
              <w:autoSpaceDN w:val="0"/>
              <w:adjustRightInd w:val="0"/>
              <w:spacing w:before="40" w:after="40"/>
              <w:rPr>
                <w:rFonts w:eastAsia="Calibri" w:cs="Arial"/>
                <w:lang w:val="es-ES"/>
              </w:rPr>
            </w:pPr>
            <w:r w:rsidRPr="0048109E">
              <w:rPr>
                <w:rFonts w:eastAsia="Calibri" w:cs="Arial"/>
                <w:lang w:val="es-ES"/>
              </w:rPr>
              <w:t xml:space="preserve">¿Qué </w:t>
            </w:r>
            <w:r w:rsidR="00CD4BE0">
              <w:rPr>
                <w:rFonts w:eastAsia="Calibri" w:cs="Arial"/>
                <w:lang w:val="es-ES"/>
              </w:rPr>
              <w:t>tiene Pedrito</w:t>
            </w:r>
            <w:r w:rsidRPr="0048109E">
              <w:rPr>
                <w:rFonts w:eastAsia="Calibri" w:cs="Arial"/>
                <w:lang w:val="es-ES"/>
              </w:rPr>
              <w:t xml:space="preserve"> ahora? ¿Cómo está?</w:t>
            </w:r>
          </w:p>
        </w:tc>
      </w:tr>
      <w:tr w:rsidR="0073141F" w:rsidRPr="005168EB" w14:paraId="30A4F434" w14:textId="77777777" w:rsidTr="00831FBC">
        <w:trPr>
          <w:jc w:val="center"/>
        </w:trPr>
        <w:tc>
          <w:tcPr>
            <w:tcW w:w="1721" w:type="dxa"/>
          </w:tcPr>
          <w:p w14:paraId="3BE778DA"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3A141CE3" w14:textId="7FC74847" w:rsidR="0073141F" w:rsidRPr="0048109E" w:rsidRDefault="00CD4BE0" w:rsidP="00CD4BE0">
            <w:pPr>
              <w:spacing w:before="40" w:after="40"/>
              <w:rPr>
                <w:rFonts w:eastAsia="Calibri"/>
                <w:bCs/>
                <w:lang w:val="es-ES"/>
              </w:rPr>
            </w:pPr>
            <w:r>
              <w:rPr>
                <w:rFonts w:eastAsia="Calibri"/>
                <w:bCs/>
                <w:lang w:val="es-ES"/>
              </w:rPr>
              <w:t>Pedrito tiene</w:t>
            </w:r>
            <w:r w:rsidR="0073141F" w:rsidRPr="0048109E">
              <w:rPr>
                <w:rFonts w:eastAsia="Calibri"/>
                <w:bCs/>
                <w:lang w:val="es-ES"/>
              </w:rPr>
              <w:t xml:space="preserve"> 8 meses de e</w:t>
            </w:r>
            <w:r>
              <w:rPr>
                <w:rFonts w:eastAsia="Calibri"/>
                <w:bCs/>
                <w:lang w:val="es-ES"/>
              </w:rPr>
              <w:t xml:space="preserve">dad ahora, y no está muy bien. Hace dos </w:t>
            </w:r>
            <w:r w:rsidR="0073141F" w:rsidRPr="0048109E">
              <w:rPr>
                <w:rFonts w:eastAsia="Calibri"/>
                <w:bCs/>
                <w:lang w:val="es-ES"/>
              </w:rPr>
              <w:t>semanas</w:t>
            </w:r>
            <w:r>
              <w:rPr>
                <w:rFonts w:eastAsia="Calibri"/>
                <w:bCs/>
                <w:lang w:val="es-ES"/>
              </w:rPr>
              <w:t xml:space="preserve"> se resfrió</w:t>
            </w:r>
            <w:r w:rsidR="0073141F" w:rsidRPr="0048109E">
              <w:rPr>
                <w:rFonts w:eastAsia="Calibri"/>
                <w:bCs/>
                <w:lang w:val="es-ES"/>
              </w:rPr>
              <w:t xml:space="preserve"> y todavía está en mal estado.</w:t>
            </w:r>
          </w:p>
        </w:tc>
      </w:tr>
      <w:tr w:rsidR="0073141F" w:rsidRPr="005168EB" w14:paraId="12CCF350" w14:textId="77777777" w:rsidTr="00831FBC">
        <w:trPr>
          <w:jc w:val="center"/>
        </w:trPr>
        <w:tc>
          <w:tcPr>
            <w:tcW w:w="1721" w:type="dxa"/>
          </w:tcPr>
          <w:p w14:paraId="43392A29"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03133460" w14:textId="36C9484C" w:rsidR="0073141F" w:rsidRPr="0048109E" w:rsidRDefault="0073141F" w:rsidP="00CD4BE0">
            <w:pPr>
              <w:spacing w:before="40" w:after="40"/>
              <w:rPr>
                <w:rFonts w:eastAsia="Calibri"/>
                <w:bCs/>
                <w:lang w:val="es-ES"/>
              </w:rPr>
            </w:pPr>
            <w:r w:rsidRPr="0048109E">
              <w:rPr>
                <w:rFonts w:eastAsia="Calibri"/>
                <w:bCs/>
                <w:lang w:val="es-ES"/>
              </w:rPr>
              <w:t xml:space="preserve">Siento mucho </w:t>
            </w:r>
            <w:r w:rsidR="00CD4BE0" w:rsidRPr="0048109E">
              <w:rPr>
                <w:rFonts w:eastAsia="Calibri"/>
                <w:bCs/>
                <w:lang w:val="es-ES"/>
              </w:rPr>
              <w:t>oír</w:t>
            </w:r>
            <w:r w:rsidRPr="0048109E">
              <w:rPr>
                <w:rFonts w:eastAsia="Calibri"/>
                <w:bCs/>
                <w:lang w:val="es-ES"/>
              </w:rPr>
              <w:t xml:space="preserve"> eso. </w:t>
            </w:r>
            <w:r w:rsidR="00CD4BE0">
              <w:rPr>
                <w:rFonts w:eastAsia="Calibri"/>
                <w:bCs/>
                <w:lang w:val="es-ES"/>
              </w:rPr>
              <w:t>¿Pudieron llevar a Pedrito al doctor</w:t>
            </w:r>
            <w:r w:rsidRPr="0048109E">
              <w:rPr>
                <w:rFonts w:eastAsia="Calibri"/>
                <w:bCs/>
                <w:lang w:val="es-ES"/>
              </w:rPr>
              <w:t>?</w:t>
            </w:r>
          </w:p>
        </w:tc>
      </w:tr>
      <w:tr w:rsidR="0073141F" w:rsidRPr="005168EB" w14:paraId="355F7499" w14:textId="77777777" w:rsidTr="00831FBC">
        <w:trPr>
          <w:jc w:val="center"/>
        </w:trPr>
        <w:tc>
          <w:tcPr>
            <w:tcW w:w="1721" w:type="dxa"/>
          </w:tcPr>
          <w:p w14:paraId="5B9EEC86"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7AE4C4D1" w14:textId="05D3C5C5" w:rsidR="0073141F" w:rsidRPr="0048109E" w:rsidRDefault="00CD4BE0" w:rsidP="00CD4BE0">
            <w:pPr>
              <w:spacing w:before="40" w:after="40"/>
              <w:rPr>
                <w:rFonts w:eastAsia="Calibri"/>
                <w:bCs/>
                <w:lang w:val="es-ES"/>
              </w:rPr>
            </w:pPr>
            <w:r>
              <w:rPr>
                <w:rFonts w:eastAsia="Calibri"/>
                <w:bCs/>
                <w:lang w:val="es-ES"/>
              </w:rPr>
              <w:t xml:space="preserve">Sí, lo hicimos </w:t>
            </w:r>
            <w:r w:rsidR="0073141F" w:rsidRPr="0048109E">
              <w:rPr>
                <w:rFonts w:eastAsia="Calibri"/>
                <w:bCs/>
                <w:lang w:val="es-ES"/>
              </w:rPr>
              <w:t xml:space="preserve">una vez. Por suerte el día que estaba muy enfermo mi marido estaba aquí y </w:t>
            </w:r>
            <w:r>
              <w:rPr>
                <w:rFonts w:eastAsia="Calibri"/>
                <w:bCs/>
                <w:lang w:val="es-ES"/>
              </w:rPr>
              <w:t>lo llevó</w:t>
            </w:r>
            <w:r w:rsidR="0073141F" w:rsidRPr="0048109E">
              <w:rPr>
                <w:rFonts w:eastAsia="Calibri"/>
                <w:bCs/>
                <w:lang w:val="es-ES"/>
              </w:rPr>
              <w:t xml:space="preserve"> médico. El médico dijo que </w:t>
            </w:r>
            <w:r>
              <w:rPr>
                <w:rFonts w:eastAsia="Calibri"/>
                <w:bCs/>
                <w:lang w:val="es-ES"/>
              </w:rPr>
              <w:t>necesitaría ver a Pedrito una vez más para asegurarse</w:t>
            </w:r>
            <w:r w:rsidR="00406D06">
              <w:rPr>
                <w:rFonts w:eastAsia="Calibri"/>
                <w:bCs/>
                <w:lang w:val="es-ES"/>
              </w:rPr>
              <w:t xml:space="preserve"> </w:t>
            </w:r>
            <w:r w:rsidR="0073141F" w:rsidRPr="0048109E">
              <w:rPr>
                <w:rFonts w:eastAsia="Calibri"/>
                <w:bCs/>
                <w:lang w:val="es-ES"/>
              </w:rPr>
              <w:t>que se está recuperando bien, pero mi marido no estaba aquí para ir conmigo al médico.</w:t>
            </w:r>
          </w:p>
        </w:tc>
      </w:tr>
      <w:tr w:rsidR="0073141F" w:rsidRPr="005168EB" w14:paraId="058CBCB1" w14:textId="77777777" w:rsidTr="00831FBC">
        <w:trPr>
          <w:jc w:val="center"/>
        </w:trPr>
        <w:tc>
          <w:tcPr>
            <w:tcW w:w="1721" w:type="dxa"/>
          </w:tcPr>
          <w:p w14:paraId="2A08D000"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2F204F3E" w14:textId="4DA22597" w:rsidR="0073141F" w:rsidRPr="0048109E" w:rsidRDefault="00CD4BE0" w:rsidP="00CD4BE0">
            <w:pPr>
              <w:spacing w:before="40" w:after="40"/>
              <w:rPr>
                <w:rFonts w:eastAsia="Calibri"/>
                <w:bCs/>
                <w:lang w:val="es-ES"/>
              </w:rPr>
            </w:pPr>
            <w:r>
              <w:rPr>
                <w:rFonts w:eastAsia="Calibri"/>
                <w:bCs/>
                <w:lang w:val="es-ES"/>
              </w:rPr>
              <w:t>Y, ¿usted sola no podía llevar a Pedrito al médico</w:t>
            </w:r>
            <w:r w:rsidR="0073141F" w:rsidRPr="0048109E">
              <w:rPr>
                <w:rFonts w:eastAsia="Calibri"/>
                <w:bCs/>
                <w:lang w:val="es-ES"/>
              </w:rPr>
              <w:t>?</w:t>
            </w:r>
          </w:p>
        </w:tc>
      </w:tr>
      <w:tr w:rsidR="0073141F" w:rsidRPr="005168EB" w14:paraId="41B5903C" w14:textId="77777777" w:rsidTr="00831FBC">
        <w:trPr>
          <w:jc w:val="center"/>
        </w:trPr>
        <w:tc>
          <w:tcPr>
            <w:tcW w:w="1721" w:type="dxa"/>
          </w:tcPr>
          <w:p w14:paraId="032F8A80"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51E10CD1" w14:textId="3BFAA64F" w:rsidR="0073141F" w:rsidRPr="0048109E" w:rsidRDefault="00CD4BE0" w:rsidP="00CD4BE0">
            <w:pPr>
              <w:spacing w:before="40" w:after="40"/>
              <w:rPr>
                <w:rFonts w:eastAsia="Calibri"/>
                <w:bCs/>
                <w:lang w:val="es-ES"/>
              </w:rPr>
            </w:pPr>
            <w:r>
              <w:rPr>
                <w:rFonts w:eastAsia="Calibri"/>
                <w:bCs/>
                <w:lang w:val="es-ES"/>
              </w:rPr>
              <w:t>Pues,</w:t>
            </w:r>
            <w:r w:rsidR="0073141F" w:rsidRPr="0048109E">
              <w:rPr>
                <w:rFonts w:eastAsia="Calibri"/>
                <w:bCs/>
                <w:lang w:val="es-ES"/>
              </w:rPr>
              <w:t xml:space="preserve"> mi marido no me permite salir</w:t>
            </w:r>
            <w:r>
              <w:rPr>
                <w:rFonts w:eastAsia="Calibri"/>
                <w:bCs/>
                <w:lang w:val="es-ES"/>
              </w:rPr>
              <w:t xml:space="preserve"> de la casa cuando él no está aquí. Y, como no tengo </w:t>
            </w:r>
            <w:r w:rsidR="0073141F" w:rsidRPr="0048109E">
              <w:rPr>
                <w:rFonts w:eastAsia="Calibri"/>
                <w:bCs/>
                <w:lang w:val="es-ES"/>
              </w:rPr>
              <w:t>su permiso para ir a</w:t>
            </w:r>
            <w:r>
              <w:rPr>
                <w:rFonts w:eastAsia="Calibri"/>
                <w:bCs/>
                <w:lang w:val="es-ES"/>
              </w:rPr>
              <w:t>l médico, no puedo llevar yo sola a Pedrito</w:t>
            </w:r>
            <w:r w:rsidR="0073141F" w:rsidRPr="0048109E">
              <w:rPr>
                <w:rFonts w:eastAsia="Calibri"/>
                <w:bCs/>
                <w:lang w:val="es-ES"/>
              </w:rPr>
              <w:t>.</w:t>
            </w:r>
          </w:p>
        </w:tc>
      </w:tr>
      <w:tr w:rsidR="0073141F" w:rsidRPr="005168EB" w14:paraId="3A7665DA" w14:textId="77777777" w:rsidTr="00831FBC">
        <w:trPr>
          <w:jc w:val="center"/>
        </w:trPr>
        <w:tc>
          <w:tcPr>
            <w:tcW w:w="1721" w:type="dxa"/>
          </w:tcPr>
          <w:p w14:paraId="6D6B2443"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425B0FB5" w14:textId="00322D4F" w:rsidR="0073141F" w:rsidRPr="0048109E" w:rsidRDefault="00CD4BE0" w:rsidP="00831FBC">
            <w:pPr>
              <w:spacing w:before="40" w:after="40"/>
              <w:rPr>
                <w:rFonts w:eastAsia="Calibri"/>
                <w:bCs/>
                <w:lang w:val="es-ES"/>
              </w:rPr>
            </w:pPr>
            <w:r>
              <w:rPr>
                <w:rFonts w:eastAsia="Calibri"/>
                <w:bCs/>
                <w:lang w:val="es-ES"/>
              </w:rPr>
              <w:t>Ah, ya le entiendo. Cada vez que tiene</w:t>
            </w:r>
            <w:r w:rsidR="0073141F" w:rsidRPr="0048109E">
              <w:rPr>
                <w:rFonts w:eastAsia="Calibri"/>
                <w:bCs/>
                <w:lang w:val="es-ES"/>
              </w:rPr>
              <w:t xml:space="preserve"> que</w:t>
            </w:r>
            <w:r>
              <w:rPr>
                <w:rFonts w:eastAsia="Calibri"/>
                <w:bCs/>
                <w:lang w:val="es-ES"/>
              </w:rPr>
              <w:t xml:space="preserve"> hacer algo fuera de la casa,</w:t>
            </w:r>
            <w:r w:rsidR="0073141F" w:rsidRPr="0048109E">
              <w:rPr>
                <w:rFonts w:eastAsia="Calibri"/>
                <w:bCs/>
                <w:lang w:val="es-ES"/>
              </w:rPr>
              <w:t xml:space="preserve"> </w:t>
            </w:r>
            <w:r>
              <w:rPr>
                <w:rFonts w:eastAsia="Calibri"/>
                <w:bCs/>
                <w:lang w:val="es-ES"/>
              </w:rPr>
              <w:t>¿</w:t>
            </w:r>
            <w:r w:rsidR="0073141F" w:rsidRPr="0048109E">
              <w:rPr>
                <w:rFonts w:eastAsia="Calibri"/>
                <w:bCs/>
                <w:lang w:val="es-ES"/>
              </w:rPr>
              <w:t>su marido tiene que darle permiso y estar con usted?</w:t>
            </w:r>
          </w:p>
        </w:tc>
      </w:tr>
      <w:tr w:rsidR="0073141F" w:rsidRPr="0048109E" w14:paraId="63A2CE0E" w14:textId="77777777" w:rsidTr="00831FBC">
        <w:trPr>
          <w:jc w:val="center"/>
        </w:trPr>
        <w:tc>
          <w:tcPr>
            <w:tcW w:w="9360" w:type="dxa"/>
            <w:gridSpan w:val="2"/>
            <w:shd w:val="clear" w:color="auto" w:fill="BCC589"/>
            <w:vAlign w:val="center"/>
          </w:tcPr>
          <w:p w14:paraId="6B2E2087" w14:textId="77777777" w:rsidR="0073141F" w:rsidRPr="0048109E" w:rsidRDefault="0073141F" w:rsidP="00831FBC">
            <w:pPr>
              <w:spacing w:before="40" w:after="40"/>
              <w:rPr>
                <w:rFonts w:eastAsia="Calibri"/>
                <w:b/>
                <w:bCs/>
                <w:lang w:val="es-ES"/>
              </w:rPr>
            </w:pPr>
            <w:r w:rsidRPr="0048109E">
              <w:rPr>
                <w:rFonts w:eastAsia="Calibri"/>
                <w:b/>
                <w:bCs/>
                <w:lang w:val="es-ES"/>
              </w:rPr>
              <w:t>4. Identificar</w:t>
            </w:r>
          </w:p>
        </w:tc>
      </w:tr>
      <w:tr w:rsidR="0073141F" w:rsidRPr="005168EB" w14:paraId="56610209" w14:textId="77777777" w:rsidTr="00831FBC">
        <w:trPr>
          <w:jc w:val="center"/>
        </w:trPr>
        <w:tc>
          <w:tcPr>
            <w:tcW w:w="1721" w:type="dxa"/>
          </w:tcPr>
          <w:p w14:paraId="77C7E864"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4B2B4774" w14:textId="0B849344" w:rsidR="0073141F" w:rsidRPr="0048109E" w:rsidRDefault="0073141F" w:rsidP="00CD4BE0">
            <w:pPr>
              <w:spacing w:before="40" w:after="40"/>
              <w:rPr>
                <w:rFonts w:eastAsia="Calibri"/>
                <w:bCs/>
                <w:lang w:val="es-ES"/>
              </w:rPr>
            </w:pPr>
            <w:r w:rsidRPr="0048109E">
              <w:rPr>
                <w:rFonts w:eastAsia="Calibri"/>
                <w:bCs/>
                <w:lang w:val="es-ES"/>
              </w:rPr>
              <w:t xml:space="preserve">Sí. Mi marido tiene que darme permiso para hacer cualquier actividad fuera del hogar. Por ejemplo, me da permiso para ir a recoger el agua cada dos días. Sin embargo, cuando tengo que interactuar con otro hombre, </w:t>
            </w:r>
            <w:r w:rsidR="00CD4BE0">
              <w:rPr>
                <w:rFonts w:eastAsia="Calibri"/>
                <w:bCs/>
                <w:lang w:val="es-ES"/>
              </w:rPr>
              <w:t>como el doctor</w:t>
            </w:r>
            <w:r w:rsidRPr="0048109E">
              <w:rPr>
                <w:rFonts w:eastAsia="Calibri"/>
                <w:bCs/>
                <w:lang w:val="es-ES"/>
              </w:rPr>
              <w:t xml:space="preserve">, </w:t>
            </w:r>
            <w:r w:rsidR="00CD4BE0">
              <w:rPr>
                <w:rFonts w:eastAsia="Calibri"/>
                <w:bCs/>
                <w:lang w:val="es-ES"/>
              </w:rPr>
              <w:t>su permiso no es suficiente; él</w:t>
            </w:r>
            <w:r w:rsidRPr="0048109E">
              <w:rPr>
                <w:rFonts w:eastAsia="Calibri"/>
                <w:bCs/>
                <w:lang w:val="es-ES"/>
              </w:rPr>
              <w:t xml:space="preserve"> quiere estar allí.</w:t>
            </w:r>
          </w:p>
        </w:tc>
      </w:tr>
      <w:tr w:rsidR="0073141F" w:rsidRPr="005168EB" w14:paraId="7EBAC91E" w14:textId="77777777" w:rsidTr="00831FBC">
        <w:trPr>
          <w:jc w:val="center"/>
        </w:trPr>
        <w:tc>
          <w:tcPr>
            <w:tcW w:w="1721" w:type="dxa"/>
          </w:tcPr>
          <w:p w14:paraId="6297E564"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78480A29" w14:textId="672E67B1" w:rsidR="0073141F" w:rsidRPr="0048109E" w:rsidRDefault="0073141F" w:rsidP="00831FBC">
            <w:pPr>
              <w:spacing w:before="40" w:after="40"/>
              <w:rPr>
                <w:rFonts w:eastAsia="Calibri"/>
                <w:bCs/>
                <w:lang w:val="es-ES"/>
              </w:rPr>
            </w:pPr>
            <w:r w:rsidRPr="0048109E">
              <w:rPr>
                <w:rFonts w:eastAsia="Calibri"/>
                <w:bCs/>
                <w:lang w:val="es-ES"/>
              </w:rPr>
              <w:t>Así que s</w:t>
            </w:r>
            <w:r w:rsidR="00CD4BE0">
              <w:rPr>
                <w:rFonts w:eastAsia="Calibri"/>
                <w:bCs/>
                <w:lang w:val="es-ES"/>
              </w:rPr>
              <w:t>u marido tiene que estar con usted para ir al médico. ¿Cómo se</w:t>
            </w:r>
            <w:r w:rsidRPr="0048109E">
              <w:rPr>
                <w:rFonts w:eastAsia="Calibri"/>
                <w:bCs/>
                <w:lang w:val="es-ES"/>
              </w:rPr>
              <w:t xml:space="preserve"> sientes sobre eso?</w:t>
            </w:r>
          </w:p>
        </w:tc>
      </w:tr>
      <w:tr w:rsidR="0073141F" w:rsidRPr="005168EB" w14:paraId="5A08FC6F" w14:textId="77777777" w:rsidTr="00831FBC">
        <w:trPr>
          <w:jc w:val="center"/>
        </w:trPr>
        <w:tc>
          <w:tcPr>
            <w:tcW w:w="1721" w:type="dxa"/>
          </w:tcPr>
          <w:p w14:paraId="5EC27843"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658C7FA0" w14:textId="73F9F5B5" w:rsidR="0073141F" w:rsidRPr="0048109E" w:rsidRDefault="0073141F" w:rsidP="00CD4BE0">
            <w:pPr>
              <w:spacing w:before="40" w:after="40"/>
              <w:rPr>
                <w:rFonts w:eastAsia="Calibri"/>
                <w:bCs/>
                <w:lang w:val="es-ES"/>
              </w:rPr>
            </w:pPr>
            <w:r w:rsidRPr="0048109E">
              <w:rPr>
                <w:rFonts w:eastAsia="Calibri"/>
                <w:bCs/>
                <w:lang w:val="es-ES"/>
              </w:rPr>
              <w:t xml:space="preserve">Mi marido me quiere mucho y está tratando de protegerme; es por eso que tiene esa regla en nuestra casa. Sin embargo, </w:t>
            </w:r>
            <w:r w:rsidR="00CD4BE0">
              <w:rPr>
                <w:rFonts w:eastAsia="Calibri"/>
                <w:bCs/>
                <w:lang w:val="es-ES"/>
              </w:rPr>
              <w:t>eso me complica las cosas, por</w:t>
            </w:r>
            <w:r w:rsidRPr="0048109E">
              <w:rPr>
                <w:rFonts w:eastAsia="Calibri"/>
                <w:bCs/>
                <w:lang w:val="es-ES"/>
              </w:rPr>
              <w:t xml:space="preserve">que </w:t>
            </w:r>
            <w:r w:rsidR="00CD4BE0">
              <w:rPr>
                <w:rFonts w:eastAsia="Calibri"/>
                <w:bCs/>
                <w:lang w:val="es-ES"/>
              </w:rPr>
              <w:t xml:space="preserve">él </w:t>
            </w:r>
            <w:r w:rsidRPr="0048109E">
              <w:rPr>
                <w:rFonts w:eastAsia="Calibri"/>
                <w:bCs/>
                <w:lang w:val="es-ES"/>
              </w:rPr>
              <w:t>trabaja fuera de la ciudad. Tengo que espera</w:t>
            </w:r>
            <w:r w:rsidR="00CD4BE0">
              <w:rPr>
                <w:rFonts w:eastAsia="Calibri"/>
                <w:bCs/>
                <w:lang w:val="es-ES"/>
              </w:rPr>
              <w:t>r a que vuelva a casa para llevar a Pedrito</w:t>
            </w:r>
            <w:r w:rsidRPr="0048109E">
              <w:rPr>
                <w:rFonts w:eastAsia="Calibri"/>
                <w:bCs/>
                <w:lang w:val="es-ES"/>
              </w:rPr>
              <w:t xml:space="preserve"> al médico, y me temo que mi bebé </w:t>
            </w:r>
            <w:r w:rsidR="00CD4BE0">
              <w:rPr>
                <w:rFonts w:eastAsia="Calibri"/>
                <w:bCs/>
                <w:lang w:val="es-ES"/>
              </w:rPr>
              <w:t xml:space="preserve">se va a enfermar más si </w:t>
            </w:r>
            <w:r w:rsidRPr="0048109E">
              <w:rPr>
                <w:rFonts w:eastAsia="Calibri"/>
                <w:bCs/>
                <w:lang w:val="es-ES"/>
              </w:rPr>
              <w:t xml:space="preserve">espero </w:t>
            </w:r>
            <w:r w:rsidR="00CD4BE0">
              <w:rPr>
                <w:rFonts w:eastAsia="Calibri"/>
                <w:bCs/>
                <w:lang w:val="es-ES"/>
              </w:rPr>
              <w:t>tanto tiempo</w:t>
            </w:r>
            <w:r w:rsidRPr="0048109E">
              <w:rPr>
                <w:rFonts w:eastAsia="Calibri"/>
                <w:bCs/>
                <w:lang w:val="es-ES"/>
              </w:rPr>
              <w:t>.</w:t>
            </w:r>
          </w:p>
        </w:tc>
      </w:tr>
      <w:tr w:rsidR="0073141F" w:rsidRPr="00A521A3" w14:paraId="2BA2E53A" w14:textId="77777777" w:rsidTr="00831FBC">
        <w:trPr>
          <w:jc w:val="center"/>
        </w:trPr>
        <w:tc>
          <w:tcPr>
            <w:tcW w:w="1721" w:type="dxa"/>
          </w:tcPr>
          <w:p w14:paraId="25C909F7"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2C9001D4" w14:textId="72BF026A" w:rsidR="0073141F" w:rsidRPr="0048109E" w:rsidRDefault="00A521A3" w:rsidP="00831FBC">
            <w:pPr>
              <w:spacing w:before="40" w:after="40"/>
              <w:rPr>
                <w:rFonts w:eastAsia="Calibri"/>
                <w:bCs/>
                <w:lang w:val="es-ES"/>
              </w:rPr>
            </w:pPr>
            <w:r>
              <w:rPr>
                <w:rFonts w:eastAsia="Calibri"/>
                <w:bCs/>
                <w:lang w:val="es-ES"/>
              </w:rPr>
              <w:t xml:space="preserve">Sí, </w:t>
            </w:r>
            <w:r w:rsidR="0073141F" w:rsidRPr="0048109E">
              <w:rPr>
                <w:rFonts w:eastAsia="Calibri"/>
                <w:bCs/>
                <w:lang w:val="es-ES"/>
              </w:rPr>
              <w:t>eso es verdad. Espera</w:t>
            </w:r>
            <w:r>
              <w:rPr>
                <w:rFonts w:eastAsia="Calibri"/>
                <w:bCs/>
                <w:lang w:val="es-ES"/>
              </w:rPr>
              <w:t>r puede ser arriesgado. ¿Su</w:t>
            </w:r>
            <w:r w:rsidR="0073141F" w:rsidRPr="0048109E">
              <w:rPr>
                <w:rFonts w:eastAsia="Calibri"/>
                <w:bCs/>
                <w:lang w:val="es-ES"/>
              </w:rPr>
              <w:t xml:space="preserve"> marido </w:t>
            </w:r>
            <w:r>
              <w:rPr>
                <w:rFonts w:eastAsia="Calibri"/>
                <w:bCs/>
                <w:lang w:val="es-ES"/>
              </w:rPr>
              <w:t xml:space="preserve">está </w:t>
            </w:r>
            <w:r w:rsidR="0073141F" w:rsidRPr="0048109E">
              <w:rPr>
                <w:rFonts w:eastAsia="Calibri"/>
                <w:bCs/>
                <w:lang w:val="es-ES"/>
              </w:rPr>
              <w:t>aquí?</w:t>
            </w:r>
          </w:p>
        </w:tc>
      </w:tr>
      <w:tr w:rsidR="0073141F" w:rsidRPr="005168EB" w14:paraId="7A99A1A4" w14:textId="77777777" w:rsidTr="00831FBC">
        <w:trPr>
          <w:jc w:val="center"/>
        </w:trPr>
        <w:tc>
          <w:tcPr>
            <w:tcW w:w="1721" w:type="dxa"/>
          </w:tcPr>
          <w:p w14:paraId="2340B94A"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05110FD9" w14:textId="02F05208" w:rsidR="0073141F" w:rsidRPr="0048109E" w:rsidRDefault="00A521A3" w:rsidP="00831FBC">
            <w:pPr>
              <w:spacing w:before="40" w:after="40"/>
              <w:rPr>
                <w:rFonts w:eastAsia="Calibri"/>
                <w:bCs/>
                <w:lang w:val="es-ES"/>
              </w:rPr>
            </w:pPr>
            <w:r>
              <w:rPr>
                <w:rFonts w:eastAsia="Calibri"/>
                <w:bCs/>
                <w:lang w:val="es-ES"/>
              </w:rPr>
              <w:t xml:space="preserve">Sí, </w:t>
            </w:r>
            <w:r w:rsidR="0073141F" w:rsidRPr="0048109E">
              <w:rPr>
                <w:rFonts w:eastAsia="Calibri"/>
                <w:bCs/>
                <w:lang w:val="es-ES"/>
              </w:rPr>
              <w:t>acaba de llegar esta mañana y está descansando. Tenemos una cita con el médico esta tarde.</w:t>
            </w:r>
          </w:p>
        </w:tc>
      </w:tr>
      <w:tr w:rsidR="0073141F" w:rsidRPr="005168EB" w14:paraId="05AEC1F0" w14:textId="77777777" w:rsidTr="00831FBC">
        <w:trPr>
          <w:jc w:val="center"/>
        </w:trPr>
        <w:tc>
          <w:tcPr>
            <w:tcW w:w="1721" w:type="dxa"/>
          </w:tcPr>
          <w:p w14:paraId="72DAF80D"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556B0514" w14:textId="592D2642" w:rsidR="0073141F" w:rsidRPr="0048109E" w:rsidRDefault="00A521A3" w:rsidP="00A521A3">
            <w:pPr>
              <w:spacing w:before="40" w:after="40"/>
              <w:rPr>
                <w:rFonts w:eastAsia="Calibri"/>
                <w:bCs/>
                <w:lang w:val="es-ES"/>
              </w:rPr>
            </w:pPr>
            <w:r>
              <w:rPr>
                <w:rFonts w:eastAsia="Calibri"/>
                <w:bCs/>
                <w:lang w:val="es-ES"/>
              </w:rPr>
              <w:t>Esas son buenas</w:t>
            </w:r>
            <w:r w:rsidR="0073141F" w:rsidRPr="0048109E">
              <w:rPr>
                <w:rFonts w:eastAsia="Calibri"/>
                <w:bCs/>
                <w:lang w:val="es-ES"/>
              </w:rPr>
              <w:t xml:space="preserve"> noticia</w:t>
            </w:r>
            <w:r>
              <w:rPr>
                <w:rFonts w:eastAsia="Calibri"/>
                <w:bCs/>
                <w:lang w:val="es-ES"/>
              </w:rPr>
              <w:t xml:space="preserve">s. ¿Cree que su esposo puede platicar con </w:t>
            </w:r>
            <w:r w:rsidR="0073141F" w:rsidRPr="0048109E">
              <w:rPr>
                <w:rFonts w:eastAsia="Calibri"/>
                <w:bCs/>
                <w:lang w:val="es-ES"/>
              </w:rPr>
              <w:t>nosotros por un minuto o dos?</w:t>
            </w:r>
          </w:p>
        </w:tc>
      </w:tr>
      <w:tr w:rsidR="0073141F" w:rsidRPr="004C0018" w14:paraId="7888469B" w14:textId="77777777" w:rsidTr="00831FBC">
        <w:trPr>
          <w:jc w:val="center"/>
        </w:trPr>
        <w:tc>
          <w:tcPr>
            <w:tcW w:w="1721" w:type="dxa"/>
          </w:tcPr>
          <w:p w14:paraId="1C52B65B"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2C2A944E" w14:textId="6BD51926" w:rsidR="0073141F" w:rsidRPr="0048109E" w:rsidRDefault="00A521A3" w:rsidP="00A521A3">
            <w:pPr>
              <w:spacing w:before="40" w:after="40"/>
              <w:rPr>
                <w:rFonts w:eastAsia="Calibri"/>
                <w:bCs/>
                <w:lang w:val="es-ES"/>
              </w:rPr>
            </w:pPr>
            <w:r>
              <w:rPr>
                <w:rFonts w:eastAsia="Calibri"/>
                <w:bCs/>
                <w:lang w:val="es-ES"/>
              </w:rPr>
              <w:t>Sí, déjeme llamarlo</w:t>
            </w:r>
            <w:r w:rsidR="0073141F" w:rsidRPr="0048109E">
              <w:rPr>
                <w:rFonts w:eastAsia="Calibri"/>
                <w:bCs/>
                <w:lang w:val="es-ES"/>
              </w:rPr>
              <w:t xml:space="preserve">. </w:t>
            </w:r>
          </w:p>
        </w:tc>
      </w:tr>
      <w:tr w:rsidR="0073141F" w:rsidRPr="00A521A3" w14:paraId="4D5C6053" w14:textId="77777777" w:rsidTr="00831FBC">
        <w:trPr>
          <w:jc w:val="center"/>
        </w:trPr>
        <w:tc>
          <w:tcPr>
            <w:tcW w:w="9360" w:type="dxa"/>
            <w:gridSpan w:val="2"/>
            <w:tcBorders>
              <w:top w:val="single" w:sz="12" w:space="0" w:color="FFFFFF" w:themeColor="background1"/>
            </w:tcBorders>
            <w:shd w:val="clear" w:color="auto" w:fill="BCC589"/>
            <w:vAlign w:val="center"/>
          </w:tcPr>
          <w:p w14:paraId="1F099315" w14:textId="0F67377A" w:rsidR="0073141F" w:rsidRPr="0048109E" w:rsidRDefault="0073141F" w:rsidP="00831FBC">
            <w:pPr>
              <w:spacing w:before="40" w:after="40"/>
              <w:rPr>
                <w:rFonts w:eastAsia="Calibri"/>
                <w:b/>
                <w:bCs/>
                <w:lang w:val="es-ES"/>
              </w:rPr>
            </w:pPr>
            <w:r w:rsidRPr="0048109E">
              <w:rPr>
                <w:rFonts w:eastAsia="Calibri"/>
                <w:b/>
                <w:bCs/>
                <w:lang w:val="es-ES"/>
              </w:rPr>
              <w:t>5.</w:t>
            </w:r>
            <w:r w:rsidR="004B431A">
              <w:rPr>
                <w:rFonts w:eastAsia="Calibri"/>
                <w:b/>
                <w:bCs/>
                <w:lang w:val="es-ES"/>
              </w:rPr>
              <w:t xml:space="preserve"> Discutir</w:t>
            </w:r>
          </w:p>
        </w:tc>
      </w:tr>
      <w:tr w:rsidR="0073141F" w:rsidRPr="005168EB" w14:paraId="0F7F4B65" w14:textId="77777777" w:rsidTr="00831FBC">
        <w:trPr>
          <w:jc w:val="center"/>
        </w:trPr>
        <w:tc>
          <w:tcPr>
            <w:tcW w:w="1721" w:type="dxa"/>
          </w:tcPr>
          <w:p w14:paraId="6BE825DE"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4401AE0F" w14:textId="0E520443" w:rsidR="0073141F" w:rsidRPr="0048109E" w:rsidRDefault="0073141F" w:rsidP="004B431A">
            <w:pPr>
              <w:spacing w:before="40" w:after="40"/>
              <w:rPr>
                <w:rFonts w:eastAsia="Calibri"/>
                <w:bCs/>
                <w:lang w:val="es-ES"/>
              </w:rPr>
            </w:pPr>
            <w:r w:rsidRPr="0048109E">
              <w:rPr>
                <w:rFonts w:eastAsia="Calibri"/>
                <w:bCs/>
                <w:lang w:val="es-ES"/>
              </w:rPr>
              <w:t xml:space="preserve">Hola. </w:t>
            </w:r>
            <w:r w:rsidR="004B431A">
              <w:rPr>
                <w:rFonts w:eastAsia="Calibri"/>
                <w:bCs/>
                <w:lang w:val="es-ES"/>
              </w:rPr>
              <w:t>Me alegra mucho conocerlo</w:t>
            </w:r>
            <w:r w:rsidRPr="0048109E">
              <w:rPr>
                <w:rFonts w:eastAsia="Calibri"/>
                <w:bCs/>
                <w:lang w:val="es-ES"/>
              </w:rPr>
              <w:t xml:space="preserve">. Felicitaciones por </w:t>
            </w:r>
            <w:r w:rsidR="004B431A">
              <w:rPr>
                <w:rFonts w:eastAsia="Calibri"/>
                <w:bCs/>
                <w:lang w:val="es-ES"/>
              </w:rPr>
              <w:t xml:space="preserve">tener </w:t>
            </w:r>
            <w:r w:rsidRPr="0048109E">
              <w:rPr>
                <w:rFonts w:eastAsia="Calibri"/>
                <w:bCs/>
                <w:lang w:val="es-ES"/>
              </w:rPr>
              <w:t>un hijo tan hermoso y por ser un padre tan amoroso y protector.</w:t>
            </w:r>
          </w:p>
        </w:tc>
      </w:tr>
      <w:tr w:rsidR="0073141F" w:rsidRPr="005168EB" w14:paraId="40194D80" w14:textId="77777777" w:rsidTr="00831FBC">
        <w:trPr>
          <w:jc w:val="center"/>
        </w:trPr>
        <w:tc>
          <w:tcPr>
            <w:tcW w:w="1721" w:type="dxa"/>
          </w:tcPr>
          <w:p w14:paraId="217C2248"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323BEDA9" w14:textId="6943D005" w:rsidR="0073141F" w:rsidRPr="0048109E" w:rsidRDefault="004B431A" w:rsidP="00831FBC">
            <w:pPr>
              <w:spacing w:before="40" w:after="40"/>
              <w:rPr>
                <w:rFonts w:eastAsia="Calibri"/>
                <w:bCs/>
                <w:lang w:val="es-ES"/>
              </w:rPr>
            </w:pPr>
            <w:r>
              <w:rPr>
                <w:rFonts w:eastAsia="Calibri"/>
                <w:bCs/>
                <w:lang w:val="es-ES"/>
              </w:rPr>
              <w:t>Encantado de conocerlo</w:t>
            </w:r>
            <w:r w:rsidR="0073141F" w:rsidRPr="0048109E">
              <w:rPr>
                <w:rFonts w:eastAsia="Calibri"/>
                <w:bCs/>
                <w:lang w:val="es-ES"/>
              </w:rPr>
              <w:t>. Sí, amo a mi esposa y mi hijo; ellos son mis tesoros.</w:t>
            </w:r>
          </w:p>
        </w:tc>
      </w:tr>
      <w:tr w:rsidR="0073141F" w:rsidRPr="005168EB" w14:paraId="48E8DE71" w14:textId="77777777" w:rsidTr="00831FBC">
        <w:trPr>
          <w:jc w:val="center"/>
        </w:trPr>
        <w:tc>
          <w:tcPr>
            <w:tcW w:w="1721" w:type="dxa"/>
          </w:tcPr>
          <w:p w14:paraId="25BF10ED"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2DF91D61" w14:textId="4C411E6E" w:rsidR="0073141F" w:rsidRPr="0048109E" w:rsidRDefault="0073141F" w:rsidP="00831FBC">
            <w:pPr>
              <w:spacing w:before="40" w:after="40"/>
              <w:rPr>
                <w:rFonts w:eastAsia="Calibri"/>
                <w:bCs/>
                <w:lang w:val="es-ES"/>
              </w:rPr>
            </w:pPr>
            <w:r w:rsidRPr="0048109E">
              <w:rPr>
                <w:rFonts w:eastAsia="Calibri"/>
                <w:bCs/>
                <w:lang w:val="es-ES"/>
              </w:rPr>
              <w:t>Entiendo que usted tiene que dar</w:t>
            </w:r>
            <w:r w:rsidR="004B431A">
              <w:rPr>
                <w:rFonts w:eastAsia="Calibri"/>
                <w:bCs/>
                <w:lang w:val="es-ES"/>
              </w:rPr>
              <w:t>le</w:t>
            </w:r>
            <w:r w:rsidRPr="0048109E">
              <w:rPr>
                <w:rFonts w:eastAsia="Calibri"/>
                <w:bCs/>
                <w:lang w:val="es-ES"/>
              </w:rPr>
              <w:t xml:space="preserve"> permiso a su esposa para realizar actividades fuera de la casa. También entiendo que ella no puede ir sola al médico </w:t>
            </w:r>
            <w:r w:rsidR="004B431A">
              <w:rPr>
                <w:rFonts w:eastAsia="Calibri"/>
                <w:bCs/>
                <w:lang w:val="es-ES"/>
              </w:rPr>
              <w:t>a menos que ella esté con usted</w:t>
            </w:r>
            <w:r w:rsidRPr="0048109E">
              <w:rPr>
                <w:rFonts w:eastAsia="Calibri"/>
                <w:bCs/>
                <w:lang w:val="es-ES"/>
              </w:rPr>
              <w:t>.</w:t>
            </w:r>
          </w:p>
        </w:tc>
      </w:tr>
      <w:tr w:rsidR="0073141F" w:rsidRPr="005168EB" w14:paraId="67647316" w14:textId="77777777" w:rsidTr="00831FBC">
        <w:trPr>
          <w:jc w:val="center"/>
        </w:trPr>
        <w:tc>
          <w:tcPr>
            <w:tcW w:w="1721" w:type="dxa"/>
          </w:tcPr>
          <w:p w14:paraId="28AA647A"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2BDD647A" w14:textId="51B737EA" w:rsidR="0073141F" w:rsidRPr="0048109E" w:rsidRDefault="004B431A" w:rsidP="004B431A">
            <w:pPr>
              <w:spacing w:before="40" w:after="40"/>
              <w:rPr>
                <w:rFonts w:eastAsia="Calibri"/>
                <w:bCs/>
                <w:lang w:val="es-ES"/>
              </w:rPr>
            </w:pPr>
            <w:r>
              <w:rPr>
                <w:rFonts w:eastAsia="Calibri"/>
                <w:bCs/>
                <w:lang w:val="es-ES"/>
              </w:rPr>
              <w:t>Sí, la gente en esta comunidad le gusta mucho el chisme, y yo no quiero que hagan</w:t>
            </w:r>
            <w:r w:rsidR="0073141F" w:rsidRPr="0048109E">
              <w:rPr>
                <w:rFonts w:eastAsia="Calibri"/>
                <w:bCs/>
                <w:lang w:val="es-ES"/>
              </w:rPr>
              <w:t xml:space="preserve"> chismes sobre mi esposa si ella va sola al médico, sobre todo porque el médico es un hombre.</w:t>
            </w:r>
          </w:p>
        </w:tc>
      </w:tr>
      <w:tr w:rsidR="0073141F" w:rsidRPr="005168EB" w14:paraId="2005BA17" w14:textId="77777777" w:rsidTr="00831FBC">
        <w:trPr>
          <w:jc w:val="center"/>
        </w:trPr>
        <w:tc>
          <w:tcPr>
            <w:tcW w:w="1721" w:type="dxa"/>
          </w:tcPr>
          <w:p w14:paraId="139FF9DF"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7B41A28B" w14:textId="0FDBB92C" w:rsidR="0073141F" w:rsidRPr="0048109E" w:rsidRDefault="0073141F" w:rsidP="004B431A">
            <w:pPr>
              <w:spacing w:before="40" w:after="40"/>
              <w:rPr>
                <w:rFonts w:eastAsia="Calibri"/>
                <w:bCs/>
                <w:lang w:val="es-ES"/>
              </w:rPr>
            </w:pPr>
            <w:r w:rsidRPr="0048109E">
              <w:rPr>
                <w:rFonts w:eastAsia="Calibri"/>
                <w:bCs/>
                <w:lang w:val="es-ES"/>
              </w:rPr>
              <w:t xml:space="preserve">Entiendo que usted está tratando de proteger a su esposa. ¿Sabía que cuando una mujer </w:t>
            </w:r>
            <w:r w:rsidR="004B431A">
              <w:rPr>
                <w:rFonts w:eastAsia="Calibri"/>
                <w:bCs/>
                <w:lang w:val="es-ES"/>
              </w:rPr>
              <w:t>va sola al</w:t>
            </w:r>
            <w:r w:rsidRPr="0048109E">
              <w:rPr>
                <w:rFonts w:eastAsia="Calibri"/>
                <w:bCs/>
                <w:lang w:val="es-ES"/>
              </w:rPr>
              <w:t xml:space="preserve"> médico, la enfermera </w:t>
            </w:r>
            <w:r w:rsidR="004B431A">
              <w:rPr>
                <w:rFonts w:eastAsia="Calibri"/>
                <w:bCs/>
                <w:lang w:val="es-ES"/>
              </w:rPr>
              <w:t xml:space="preserve">también </w:t>
            </w:r>
            <w:r w:rsidRPr="0048109E">
              <w:rPr>
                <w:rFonts w:eastAsia="Calibri"/>
                <w:bCs/>
                <w:lang w:val="es-ES"/>
              </w:rPr>
              <w:t>está presente en todo momento durante la consulta?</w:t>
            </w:r>
          </w:p>
        </w:tc>
      </w:tr>
      <w:tr w:rsidR="0073141F" w:rsidRPr="005168EB" w14:paraId="2BE485CF" w14:textId="77777777" w:rsidTr="00831FBC">
        <w:trPr>
          <w:jc w:val="center"/>
        </w:trPr>
        <w:tc>
          <w:tcPr>
            <w:tcW w:w="1721" w:type="dxa"/>
          </w:tcPr>
          <w:p w14:paraId="16C0C71F"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7CA39DAA" w14:textId="77777777" w:rsidR="0073141F" w:rsidRPr="0048109E" w:rsidRDefault="0073141F" w:rsidP="00831FBC">
            <w:pPr>
              <w:spacing w:before="40" w:after="40"/>
              <w:rPr>
                <w:rFonts w:eastAsia="Calibri"/>
                <w:bCs/>
                <w:lang w:val="es-ES"/>
              </w:rPr>
            </w:pPr>
            <w:r w:rsidRPr="0048109E">
              <w:rPr>
                <w:rFonts w:eastAsia="Calibri"/>
                <w:bCs/>
                <w:lang w:val="es-ES"/>
              </w:rPr>
              <w:t>No sabía eso. Eso es interesante.</w:t>
            </w:r>
          </w:p>
        </w:tc>
      </w:tr>
      <w:tr w:rsidR="0073141F" w:rsidRPr="0048109E" w14:paraId="62EF95BD" w14:textId="77777777" w:rsidTr="00831FBC">
        <w:trPr>
          <w:jc w:val="center"/>
        </w:trPr>
        <w:tc>
          <w:tcPr>
            <w:tcW w:w="9360" w:type="dxa"/>
            <w:gridSpan w:val="2"/>
            <w:shd w:val="clear" w:color="auto" w:fill="BCC589"/>
            <w:vAlign w:val="center"/>
          </w:tcPr>
          <w:p w14:paraId="78EE2432" w14:textId="77777777" w:rsidR="0073141F" w:rsidRPr="0048109E" w:rsidRDefault="0073141F" w:rsidP="00831FBC">
            <w:pPr>
              <w:spacing w:before="40" w:after="40"/>
              <w:rPr>
                <w:rFonts w:eastAsia="Calibri"/>
                <w:b/>
                <w:bCs/>
                <w:lang w:val="es-ES"/>
              </w:rPr>
            </w:pPr>
            <w:r w:rsidRPr="0048109E">
              <w:rPr>
                <w:rFonts w:eastAsia="Calibri"/>
                <w:b/>
                <w:bCs/>
                <w:lang w:val="es-ES"/>
              </w:rPr>
              <w:t>6. Recomendar</w:t>
            </w:r>
          </w:p>
        </w:tc>
      </w:tr>
      <w:tr w:rsidR="0073141F" w:rsidRPr="005168EB" w14:paraId="0F18A090" w14:textId="77777777" w:rsidTr="00831FBC">
        <w:trPr>
          <w:jc w:val="center"/>
        </w:trPr>
        <w:tc>
          <w:tcPr>
            <w:tcW w:w="1721" w:type="dxa"/>
          </w:tcPr>
          <w:p w14:paraId="1C504C01"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4F807BC2" w14:textId="5008DB02" w:rsidR="0073141F" w:rsidRPr="0048109E" w:rsidRDefault="0073141F" w:rsidP="00783807">
            <w:pPr>
              <w:spacing w:before="40" w:after="120"/>
              <w:rPr>
                <w:rFonts w:eastAsia="Calibri"/>
                <w:bCs/>
                <w:lang w:val="es-ES"/>
              </w:rPr>
            </w:pPr>
            <w:r w:rsidRPr="0048109E">
              <w:rPr>
                <w:rFonts w:eastAsia="Calibri"/>
                <w:bCs/>
                <w:lang w:val="es-ES"/>
              </w:rPr>
              <w:t>Entiendo su preocupación y su deseo de proteger a su familia. Sin embargo, es muy importante seguir las recomendaciones del médico para asegurar que nuestros niños se recuperan rápidamente. Puesto que usted sabe que la enfermera estará</w:t>
            </w:r>
            <w:r w:rsidR="004B431A">
              <w:rPr>
                <w:rFonts w:eastAsia="Calibri"/>
                <w:bCs/>
                <w:lang w:val="es-ES"/>
              </w:rPr>
              <w:t xml:space="preserve"> en la sala con su esposa, Pedrito</w:t>
            </w:r>
            <w:r w:rsidRPr="0048109E">
              <w:rPr>
                <w:rFonts w:eastAsia="Calibri"/>
                <w:bCs/>
                <w:lang w:val="es-ES"/>
              </w:rPr>
              <w:t xml:space="preserve"> y el médico, me gustaría hacer una suger</w:t>
            </w:r>
            <w:r w:rsidR="00783807">
              <w:rPr>
                <w:rFonts w:eastAsia="Calibri"/>
                <w:bCs/>
                <w:lang w:val="es-ES"/>
              </w:rPr>
              <w:t>encia. ¿Cree que podría</w:t>
            </w:r>
            <w:r w:rsidRPr="0048109E">
              <w:rPr>
                <w:rFonts w:eastAsia="Calibri"/>
                <w:bCs/>
                <w:lang w:val="es-ES"/>
              </w:rPr>
              <w:t xml:space="preserve"> dar perm</w:t>
            </w:r>
            <w:r w:rsidR="00783807">
              <w:rPr>
                <w:rFonts w:eastAsia="Calibri"/>
                <w:bCs/>
                <w:lang w:val="es-ES"/>
              </w:rPr>
              <w:t>iso a su esposa de llevar a Pedrito</w:t>
            </w:r>
            <w:r w:rsidRPr="0048109E">
              <w:rPr>
                <w:rFonts w:eastAsia="Calibri"/>
                <w:bCs/>
                <w:lang w:val="es-ES"/>
              </w:rPr>
              <w:t xml:space="preserve"> al m</w:t>
            </w:r>
            <w:r w:rsidR="00783807">
              <w:rPr>
                <w:rFonts w:eastAsia="Calibri"/>
                <w:bCs/>
                <w:lang w:val="es-ES"/>
              </w:rPr>
              <w:t>édico cada vez que ella piense que sea</w:t>
            </w:r>
            <w:r w:rsidRPr="0048109E">
              <w:rPr>
                <w:rFonts w:eastAsia="Calibri"/>
                <w:bCs/>
                <w:lang w:val="es-ES"/>
              </w:rPr>
              <w:t xml:space="preserve"> necesario?</w:t>
            </w:r>
          </w:p>
        </w:tc>
      </w:tr>
      <w:tr w:rsidR="0073141F" w:rsidRPr="005168EB" w14:paraId="11A07A61" w14:textId="77777777" w:rsidTr="00831FBC">
        <w:trPr>
          <w:jc w:val="center"/>
        </w:trPr>
        <w:tc>
          <w:tcPr>
            <w:tcW w:w="1721" w:type="dxa"/>
          </w:tcPr>
          <w:p w14:paraId="3ED47B0C"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788140D1" w14:textId="6CCE6A06" w:rsidR="0073141F" w:rsidRPr="0048109E" w:rsidRDefault="00783807" w:rsidP="00783807">
            <w:pPr>
              <w:spacing w:before="40" w:after="40"/>
              <w:rPr>
                <w:rFonts w:eastAsia="Calibri"/>
                <w:bCs/>
                <w:lang w:val="es-ES"/>
              </w:rPr>
            </w:pPr>
            <w:r>
              <w:rPr>
                <w:rFonts w:eastAsia="Calibri"/>
                <w:bCs/>
                <w:lang w:val="es-ES"/>
              </w:rPr>
              <w:t>¿En cualquier momento</w:t>
            </w:r>
            <w:r w:rsidR="0073141F" w:rsidRPr="0048109E">
              <w:rPr>
                <w:rFonts w:eastAsia="Calibri"/>
                <w:bCs/>
                <w:lang w:val="es-ES"/>
              </w:rPr>
              <w:t>? Eso es demasiado, creo</w:t>
            </w:r>
            <w:r>
              <w:rPr>
                <w:rFonts w:eastAsia="Calibri"/>
                <w:bCs/>
                <w:lang w:val="es-ES"/>
              </w:rPr>
              <w:t>.</w:t>
            </w:r>
            <w:r w:rsidR="003F39E7">
              <w:rPr>
                <w:rFonts w:eastAsia="Calibri"/>
                <w:bCs/>
                <w:lang w:val="es-ES"/>
              </w:rPr>
              <w:t xml:space="preserve"> Me gustaría que mi esposo esté</w:t>
            </w:r>
            <w:r w:rsidR="0073141F" w:rsidRPr="0048109E">
              <w:rPr>
                <w:rFonts w:eastAsia="Calibri"/>
                <w:bCs/>
                <w:lang w:val="es-ES"/>
              </w:rPr>
              <w:t xml:space="preserve"> conmigo para los controles de rutina. Tener su permiso para </w:t>
            </w:r>
            <w:r>
              <w:rPr>
                <w:rFonts w:eastAsia="Calibri"/>
                <w:bCs/>
                <w:lang w:val="es-ES"/>
              </w:rPr>
              <w:t>llevar a Pedrito al médico cuando esté</w:t>
            </w:r>
            <w:r w:rsidR="0073141F" w:rsidRPr="0048109E">
              <w:rPr>
                <w:rFonts w:eastAsia="Calibri"/>
                <w:bCs/>
                <w:lang w:val="es-ES"/>
              </w:rPr>
              <w:t xml:space="preserve"> enfermo sería un alivio.</w:t>
            </w:r>
          </w:p>
        </w:tc>
      </w:tr>
      <w:tr w:rsidR="0073141F" w:rsidRPr="005168EB" w14:paraId="082D8DF9" w14:textId="77777777" w:rsidTr="00831FBC">
        <w:trPr>
          <w:jc w:val="center"/>
        </w:trPr>
        <w:tc>
          <w:tcPr>
            <w:tcW w:w="1721" w:type="dxa"/>
          </w:tcPr>
          <w:p w14:paraId="548396A8"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57378671" w14:textId="440ECFF7" w:rsidR="0073141F" w:rsidRPr="0048109E" w:rsidRDefault="0073141F" w:rsidP="00831FBC">
            <w:pPr>
              <w:spacing w:before="40" w:after="40"/>
              <w:rPr>
                <w:rFonts w:eastAsia="Calibri"/>
                <w:bCs/>
                <w:lang w:val="es-ES"/>
              </w:rPr>
            </w:pPr>
            <w:r w:rsidRPr="0048109E">
              <w:rPr>
                <w:rFonts w:eastAsia="Calibri"/>
                <w:bCs/>
                <w:lang w:val="es-ES"/>
              </w:rPr>
              <w:t>Estoy de acuerdo con mi esposa. Me gustaría estar presente en las visitas rutinarias</w:t>
            </w:r>
            <w:r w:rsidR="00783807">
              <w:rPr>
                <w:rFonts w:eastAsia="Calibri"/>
                <w:bCs/>
                <w:lang w:val="es-ES"/>
              </w:rPr>
              <w:t>. Sin embargo, si cree que Pedrito</w:t>
            </w:r>
            <w:r w:rsidRPr="0048109E">
              <w:rPr>
                <w:rFonts w:eastAsia="Calibri"/>
                <w:bCs/>
                <w:lang w:val="es-ES"/>
              </w:rPr>
              <w:t xml:space="preserve"> está enfermo, </w:t>
            </w:r>
            <w:r w:rsidR="00783807">
              <w:rPr>
                <w:rFonts w:eastAsia="Calibri"/>
                <w:bCs/>
                <w:lang w:val="es-ES"/>
              </w:rPr>
              <w:t xml:space="preserve">ella </w:t>
            </w:r>
            <w:r w:rsidRPr="0048109E">
              <w:rPr>
                <w:rFonts w:eastAsia="Calibri"/>
                <w:bCs/>
                <w:lang w:val="es-ES"/>
              </w:rPr>
              <w:t>puede llevarlo al médico.</w:t>
            </w:r>
          </w:p>
        </w:tc>
      </w:tr>
      <w:tr w:rsidR="0073141F" w:rsidRPr="00783807" w14:paraId="29AF2C82" w14:textId="77777777" w:rsidTr="00831FBC">
        <w:trPr>
          <w:jc w:val="center"/>
        </w:trPr>
        <w:tc>
          <w:tcPr>
            <w:tcW w:w="1721" w:type="dxa"/>
          </w:tcPr>
          <w:p w14:paraId="56AC32AB"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2720A037" w14:textId="09D77AEE" w:rsidR="0073141F" w:rsidRPr="0048109E" w:rsidRDefault="00783807" w:rsidP="00783807">
            <w:pPr>
              <w:spacing w:before="40" w:after="40"/>
              <w:rPr>
                <w:rFonts w:eastAsia="Calibri"/>
                <w:bCs/>
                <w:lang w:val="es-ES"/>
              </w:rPr>
            </w:pPr>
            <w:r>
              <w:rPr>
                <w:rFonts w:eastAsia="Calibri"/>
                <w:bCs/>
                <w:lang w:val="es-ES"/>
              </w:rPr>
              <w:t>¡Fantástico! V</w:t>
            </w:r>
            <w:r w:rsidR="0073141F" w:rsidRPr="0048109E">
              <w:rPr>
                <w:rFonts w:eastAsia="Calibri"/>
                <w:bCs/>
                <w:lang w:val="es-ES"/>
              </w:rPr>
              <w:t>amos a probar esto,</w:t>
            </w:r>
            <w:r>
              <w:rPr>
                <w:rFonts w:eastAsia="Calibri"/>
                <w:bCs/>
                <w:lang w:val="es-ES"/>
              </w:rPr>
              <w:t xml:space="preserve"> entonces: cuando su esposa crea que Pedrito</w:t>
            </w:r>
            <w:r w:rsidR="0073141F" w:rsidRPr="0048109E">
              <w:rPr>
                <w:rFonts w:eastAsia="Calibri"/>
                <w:bCs/>
                <w:lang w:val="es-ES"/>
              </w:rPr>
              <w:t xml:space="preserve"> está </w:t>
            </w:r>
            <w:r>
              <w:rPr>
                <w:rFonts w:eastAsia="Calibri"/>
                <w:bCs/>
                <w:lang w:val="es-ES"/>
              </w:rPr>
              <w:t>enfermo lo llevará</w:t>
            </w:r>
            <w:r w:rsidR="0073141F" w:rsidRPr="0048109E">
              <w:rPr>
                <w:rFonts w:eastAsia="Calibri"/>
                <w:bCs/>
                <w:lang w:val="es-ES"/>
              </w:rPr>
              <w:t xml:space="preserve"> al médico</w:t>
            </w:r>
            <w:r>
              <w:rPr>
                <w:rFonts w:eastAsia="Calibri"/>
                <w:bCs/>
                <w:lang w:val="es-ES"/>
              </w:rPr>
              <w:t>, ya que</w:t>
            </w:r>
            <w:r w:rsidR="0073141F" w:rsidRPr="0048109E">
              <w:rPr>
                <w:rFonts w:eastAsia="Calibri"/>
                <w:bCs/>
                <w:lang w:val="es-ES"/>
              </w:rPr>
              <w:t xml:space="preserve"> se asume que ella tiene su permiso. ¿Está bien?</w:t>
            </w:r>
          </w:p>
        </w:tc>
      </w:tr>
      <w:tr w:rsidR="0073141F" w:rsidRPr="005168EB" w14:paraId="72481415" w14:textId="77777777" w:rsidTr="00831FBC">
        <w:trPr>
          <w:jc w:val="center"/>
        </w:trPr>
        <w:tc>
          <w:tcPr>
            <w:tcW w:w="1721" w:type="dxa"/>
          </w:tcPr>
          <w:p w14:paraId="404B387D"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20C2F545" w14:textId="329BE20A" w:rsidR="0073141F" w:rsidRPr="0048109E" w:rsidRDefault="00783807" w:rsidP="00831FBC">
            <w:pPr>
              <w:spacing w:before="40" w:after="40"/>
              <w:rPr>
                <w:rFonts w:eastAsia="Calibri"/>
                <w:bCs/>
                <w:lang w:val="es-ES"/>
              </w:rPr>
            </w:pPr>
            <w:r>
              <w:rPr>
                <w:rFonts w:eastAsia="Calibri"/>
                <w:bCs/>
                <w:lang w:val="es-ES"/>
              </w:rPr>
              <w:t>¿Qué opinas, mi amor</w:t>
            </w:r>
            <w:r w:rsidR="0073141F" w:rsidRPr="0048109E">
              <w:rPr>
                <w:rFonts w:eastAsia="Calibri"/>
                <w:bCs/>
                <w:lang w:val="es-ES"/>
              </w:rPr>
              <w:t xml:space="preserve">? </w:t>
            </w:r>
            <w:r w:rsidR="007633CB">
              <w:rPr>
                <w:rFonts w:eastAsia="Calibri"/>
                <w:bCs/>
                <w:lang w:val="es-ES"/>
              </w:rPr>
              <w:t>¿Podemos probar es</w:t>
            </w:r>
            <w:r w:rsidR="0073141F" w:rsidRPr="0048109E">
              <w:rPr>
                <w:rFonts w:eastAsia="Calibri"/>
                <w:bCs/>
                <w:lang w:val="es-ES"/>
              </w:rPr>
              <w:t>o?</w:t>
            </w:r>
          </w:p>
        </w:tc>
      </w:tr>
      <w:tr w:rsidR="0073141F" w:rsidRPr="00783807" w14:paraId="5A26C46E" w14:textId="77777777" w:rsidTr="00831FBC">
        <w:trPr>
          <w:jc w:val="center"/>
        </w:trPr>
        <w:tc>
          <w:tcPr>
            <w:tcW w:w="1721" w:type="dxa"/>
          </w:tcPr>
          <w:p w14:paraId="5237566D"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2FFB638C" w14:textId="7F6DEA46" w:rsidR="0073141F" w:rsidRPr="0048109E" w:rsidRDefault="007633CB" w:rsidP="00831FBC">
            <w:pPr>
              <w:spacing w:before="40" w:after="40"/>
              <w:rPr>
                <w:rFonts w:eastAsia="Calibri"/>
                <w:bCs/>
                <w:lang w:val="es-ES"/>
              </w:rPr>
            </w:pPr>
            <w:r>
              <w:rPr>
                <w:rFonts w:eastAsia="Calibri"/>
                <w:bCs/>
                <w:lang w:val="es-ES"/>
              </w:rPr>
              <w:t>Sí, podemos probar es</w:t>
            </w:r>
            <w:r w:rsidR="0073141F" w:rsidRPr="0048109E">
              <w:rPr>
                <w:rFonts w:eastAsia="Calibri"/>
                <w:bCs/>
                <w:lang w:val="es-ES"/>
              </w:rPr>
              <w:t>o.</w:t>
            </w:r>
          </w:p>
        </w:tc>
      </w:tr>
      <w:tr w:rsidR="0073141F" w:rsidRPr="00783807" w14:paraId="738C8405" w14:textId="77777777" w:rsidTr="00831FBC">
        <w:trPr>
          <w:jc w:val="center"/>
        </w:trPr>
        <w:tc>
          <w:tcPr>
            <w:tcW w:w="9360" w:type="dxa"/>
            <w:gridSpan w:val="2"/>
            <w:tcBorders>
              <w:top w:val="single" w:sz="12" w:space="0" w:color="FFFFFF" w:themeColor="background1"/>
            </w:tcBorders>
            <w:shd w:val="clear" w:color="auto" w:fill="BCC589"/>
            <w:vAlign w:val="center"/>
          </w:tcPr>
          <w:p w14:paraId="1C4A903F" w14:textId="0EED77D6" w:rsidR="0073141F" w:rsidRPr="0048109E" w:rsidRDefault="0073141F" w:rsidP="007633CB">
            <w:pPr>
              <w:spacing w:before="40" w:after="40"/>
              <w:rPr>
                <w:rFonts w:eastAsia="Calibri"/>
                <w:b/>
                <w:bCs/>
                <w:lang w:val="es-ES"/>
              </w:rPr>
            </w:pPr>
            <w:r w:rsidRPr="0048109E">
              <w:rPr>
                <w:rFonts w:eastAsia="Calibri"/>
                <w:b/>
                <w:bCs/>
                <w:lang w:val="es-ES"/>
              </w:rPr>
              <w:t xml:space="preserve">7. </w:t>
            </w:r>
            <w:r w:rsidR="007633CB">
              <w:rPr>
                <w:rFonts w:eastAsia="Calibri"/>
                <w:b/>
                <w:bCs/>
                <w:lang w:val="es-ES"/>
              </w:rPr>
              <w:t>Acordar</w:t>
            </w:r>
          </w:p>
        </w:tc>
      </w:tr>
      <w:tr w:rsidR="0073141F" w:rsidRPr="007633CB" w14:paraId="48CB83BD" w14:textId="77777777" w:rsidTr="00831FBC">
        <w:trPr>
          <w:jc w:val="center"/>
        </w:trPr>
        <w:tc>
          <w:tcPr>
            <w:tcW w:w="1721" w:type="dxa"/>
          </w:tcPr>
          <w:p w14:paraId="70B1AA6D"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6AE4061D" w14:textId="3BA3D3C1" w:rsidR="0073141F" w:rsidRPr="0048109E" w:rsidRDefault="0073141F" w:rsidP="007633CB">
            <w:pPr>
              <w:spacing w:before="40" w:after="40"/>
              <w:rPr>
                <w:rFonts w:eastAsia="Calibri"/>
                <w:bCs/>
                <w:lang w:val="es-ES"/>
              </w:rPr>
            </w:pPr>
            <w:r w:rsidRPr="0048109E">
              <w:rPr>
                <w:rFonts w:eastAsia="Calibri"/>
                <w:bCs/>
                <w:lang w:val="es-ES"/>
              </w:rPr>
              <w:t xml:space="preserve">La próxima vez </w:t>
            </w:r>
            <w:r w:rsidR="007633CB">
              <w:rPr>
                <w:rFonts w:eastAsia="Calibri"/>
                <w:bCs/>
                <w:lang w:val="es-ES"/>
              </w:rPr>
              <w:t>que venga a visitarlos</w:t>
            </w:r>
            <w:r w:rsidRPr="0048109E">
              <w:rPr>
                <w:rFonts w:eastAsia="Calibri"/>
                <w:bCs/>
                <w:lang w:val="es-ES"/>
              </w:rPr>
              <w:t xml:space="preserve"> podemos revisar l</w:t>
            </w:r>
            <w:r w:rsidR="007633CB">
              <w:rPr>
                <w:rFonts w:eastAsia="Calibri"/>
                <w:bCs/>
                <w:lang w:val="es-ES"/>
              </w:rPr>
              <w:t>a decisión y ver cómo les funciona. ¿Qué piensan</w:t>
            </w:r>
            <w:r w:rsidRPr="0048109E">
              <w:rPr>
                <w:rFonts w:eastAsia="Calibri"/>
                <w:bCs/>
                <w:lang w:val="es-ES"/>
              </w:rPr>
              <w:t>?</w:t>
            </w:r>
          </w:p>
        </w:tc>
      </w:tr>
      <w:tr w:rsidR="0073141F" w:rsidRPr="0048109E" w14:paraId="178B6713" w14:textId="77777777" w:rsidTr="00831FBC">
        <w:trPr>
          <w:jc w:val="center"/>
        </w:trPr>
        <w:tc>
          <w:tcPr>
            <w:tcW w:w="1721" w:type="dxa"/>
          </w:tcPr>
          <w:p w14:paraId="4289D795"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3D203483" w14:textId="77777777" w:rsidR="0073141F" w:rsidRPr="0048109E" w:rsidRDefault="0073141F" w:rsidP="00831FBC">
            <w:pPr>
              <w:spacing w:before="40" w:after="40"/>
              <w:rPr>
                <w:rFonts w:eastAsia="Calibri"/>
                <w:bCs/>
                <w:lang w:val="es-ES"/>
              </w:rPr>
            </w:pPr>
            <w:r w:rsidRPr="0048109E">
              <w:rPr>
                <w:rFonts w:eastAsia="Calibri"/>
                <w:bCs/>
                <w:lang w:val="es-ES"/>
              </w:rPr>
              <w:t>De acuerdo, podemos probarlo.</w:t>
            </w:r>
          </w:p>
        </w:tc>
      </w:tr>
      <w:tr w:rsidR="0073141F" w:rsidRPr="005168EB" w14:paraId="4E85FD6E" w14:textId="77777777" w:rsidTr="00831FBC">
        <w:trPr>
          <w:jc w:val="center"/>
        </w:trPr>
        <w:tc>
          <w:tcPr>
            <w:tcW w:w="1721" w:type="dxa"/>
          </w:tcPr>
          <w:p w14:paraId="59FE0371"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00D6E118" w14:textId="0D9E5D2D" w:rsidR="0073141F" w:rsidRPr="0048109E" w:rsidRDefault="0073141F" w:rsidP="007633CB">
            <w:pPr>
              <w:spacing w:before="40" w:after="40"/>
              <w:rPr>
                <w:rFonts w:eastAsia="Calibri"/>
                <w:bCs/>
                <w:lang w:val="es-ES"/>
              </w:rPr>
            </w:pPr>
            <w:r w:rsidRPr="0048109E">
              <w:rPr>
                <w:rFonts w:eastAsia="Calibri"/>
                <w:bCs/>
                <w:lang w:val="es-ES"/>
              </w:rPr>
              <w:t>Por lo tanto, estamos de acuerdo de que</w:t>
            </w:r>
            <w:r w:rsidR="007633CB">
              <w:rPr>
                <w:rFonts w:eastAsia="Calibri"/>
                <w:bCs/>
                <w:lang w:val="es-ES"/>
              </w:rPr>
              <w:t xml:space="preserve"> Julia tiene permiso para llevar a Pedrito </w:t>
            </w:r>
            <w:r w:rsidRPr="0048109E">
              <w:rPr>
                <w:rFonts w:eastAsia="Calibri"/>
                <w:bCs/>
                <w:lang w:val="es-ES"/>
              </w:rPr>
              <w:t>al médico si cree que está enfermo?</w:t>
            </w:r>
          </w:p>
        </w:tc>
      </w:tr>
      <w:tr w:rsidR="0073141F" w:rsidRPr="0048109E" w14:paraId="7E1B15F4" w14:textId="77777777" w:rsidTr="00831FBC">
        <w:trPr>
          <w:jc w:val="center"/>
        </w:trPr>
        <w:tc>
          <w:tcPr>
            <w:tcW w:w="1721" w:type="dxa"/>
          </w:tcPr>
          <w:p w14:paraId="05584925" w14:textId="77777777" w:rsidR="0073141F" w:rsidRPr="0048109E" w:rsidRDefault="0073141F" w:rsidP="00831FBC">
            <w:pPr>
              <w:spacing w:before="40" w:after="40"/>
              <w:rPr>
                <w:rFonts w:eastAsia="Calibri"/>
                <w:bCs/>
                <w:lang w:val="es-ES"/>
              </w:rPr>
            </w:pPr>
            <w:r w:rsidRPr="0048109E">
              <w:rPr>
                <w:rFonts w:eastAsia="Calibri"/>
                <w:bCs/>
                <w:lang w:val="es-ES"/>
              </w:rPr>
              <w:t>Padre</w:t>
            </w:r>
          </w:p>
        </w:tc>
        <w:tc>
          <w:tcPr>
            <w:tcW w:w="7639" w:type="dxa"/>
            <w:vAlign w:val="center"/>
          </w:tcPr>
          <w:p w14:paraId="26FAC9C3" w14:textId="77777777" w:rsidR="0073141F" w:rsidRPr="0048109E" w:rsidRDefault="0073141F" w:rsidP="00831FBC">
            <w:pPr>
              <w:spacing w:before="40" w:after="40"/>
              <w:rPr>
                <w:rFonts w:eastAsia="Calibri"/>
                <w:bCs/>
                <w:lang w:val="es-ES"/>
              </w:rPr>
            </w:pPr>
            <w:r w:rsidRPr="0048109E">
              <w:rPr>
                <w:rFonts w:eastAsia="Calibri"/>
                <w:bCs/>
                <w:lang w:val="es-ES"/>
              </w:rPr>
              <w:t>Sí.</w:t>
            </w:r>
          </w:p>
        </w:tc>
      </w:tr>
      <w:tr w:rsidR="0073141F" w:rsidRPr="007633CB" w14:paraId="02141716" w14:textId="77777777" w:rsidTr="00831FBC">
        <w:trPr>
          <w:jc w:val="center"/>
        </w:trPr>
        <w:tc>
          <w:tcPr>
            <w:tcW w:w="9360" w:type="dxa"/>
            <w:gridSpan w:val="2"/>
            <w:shd w:val="clear" w:color="auto" w:fill="BCC589"/>
            <w:vAlign w:val="center"/>
          </w:tcPr>
          <w:p w14:paraId="702622DB" w14:textId="4A3FB7B9" w:rsidR="0073141F" w:rsidRPr="0048109E" w:rsidRDefault="007633CB" w:rsidP="00831FBC">
            <w:pPr>
              <w:spacing w:before="40" w:after="40"/>
              <w:rPr>
                <w:rFonts w:eastAsia="Calibri"/>
                <w:b/>
                <w:bCs/>
                <w:lang w:val="es-ES"/>
              </w:rPr>
            </w:pPr>
            <w:r>
              <w:rPr>
                <w:rFonts w:eastAsia="Calibri"/>
                <w:b/>
                <w:bCs/>
                <w:lang w:val="es-ES"/>
              </w:rPr>
              <w:t>8. Cita</w:t>
            </w:r>
          </w:p>
        </w:tc>
      </w:tr>
      <w:tr w:rsidR="0073141F" w:rsidRPr="005168EB" w14:paraId="387B7757" w14:textId="77777777" w:rsidTr="00831FBC">
        <w:trPr>
          <w:jc w:val="center"/>
        </w:trPr>
        <w:tc>
          <w:tcPr>
            <w:tcW w:w="1721" w:type="dxa"/>
          </w:tcPr>
          <w:p w14:paraId="57C64D48"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6D8F9607" w14:textId="68E18B5D" w:rsidR="0073141F" w:rsidRPr="0048109E" w:rsidRDefault="0073141F" w:rsidP="00831FBC">
            <w:pPr>
              <w:spacing w:before="40" w:after="40"/>
              <w:rPr>
                <w:rFonts w:eastAsia="Calibri"/>
                <w:bCs/>
                <w:lang w:val="es-ES"/>
              </w:rPr>
            </w:pPr>
            <w:r w:rsidRPr="0048109E">
              <w:rPr>
                <w:rFonts w:eastAsia="Calibri"/>
                <w:bCs/>
                <w:lang w:val="es-ES"/>
              </w:rPr>
              <w:t xml:space="preserve">¡Eso es genial! Yo pienso volver en un par de semanas para ver cómo </w:t>
            </w:r>
            <w:r w:rsidR="007633CB">
              <w:rPr>
                <w:rFonts w:eastAsia="Calibri"/>
                <w:bCs/>
                <w:lang w:val="es-ES"/>
              </w:rPr>
              <w:t>van las cosas. ¿Está bien con ustedes? Y, si surge algo</w:t>
            </w:r>
            <w:r w:rsidRPr="0048109E">
              <w:rPr>
                <w:rFonts w:eastAsia="Calibri"/>
                <w:bCs/>
                <w:lang w:val="es-ES"/>
              </w:rPr>
              <w:t xml:space="preserve"> mientras tan</w:t>
            </w:r>
            <w:r w:rsidR="007633CB">
              <w:rPr>
                <w:rFonts w:eastAsia="Calibri"/>
                <w:bCs/>
                <w:lang w:val="es-ES"/>
              </w:rPr>
              <w:t>to, por favor, simplemente vayan</w:t>
            </w:r>
            <w:r w:rsidRPr="0048109E">
              <w:rPr>
                <w:rFonts w:eastAsia="Calibri"/>
                <w:bCs/>
                <w:lang w:val="es-ES"/>
              </w:rPr>
              <w:t xml:space="preserve"> a verme.</w:t>
            </w:r>
          </w:p>
        </w:tc>
      </w:tr>
      <w:tr w:rsidR="0073141F" w:rsidRPr="005168EB" w14:paraId="6E3404D0" w14:textId="77777777" w:rsidTr="00831FBC">
        <w:trPr>
          <w:jc w:val="center"/>
        </w:trPr>
        <w:tc>
          <w:tcPr>
            <w:tcW w:w="1721" w:type="dxa"/>
          </w:tcPr>
          <w:p w14:paraId="739E148D" w14:textId="77777777" w:rsidR="0073141F" w:rsidRPr="0048109E" w:rsidRDefault="0073141F" w:rsidP="00831FBC">
            <w:pPr>
              <w:spacing w:before="40" w:after="40"/>
              <w:rPr>
                <w:rFonts w:eastAsia="Calibri"/>
                <w:bCs/>
                <w:lang w:val="es-ES"/>
              </w:rPr>
            </w:pPr>
            <w:r w:rsidRPr="0048109E">
              <w:rPr>
                <w:rFonts w:eastAsia="Calibri"/>
                <w:bCs/>
                <w:lang w:val="es-ES"/>
              </w:rPr>
              <w:t>Madre</w:t>
            </w:r>
          </w:p>
        </w:tc>
        <w:tc>
          <w:tcPr>
            <w:tcW w:w="7639" w:type="dxa"/>
            <w:vAlign w:val="center"/>
          </w:tcPr>
          <w:p w14:paraId="12875E29" w14:textId="77777777" w:rsidR="0073141F" w:rsidRPr="0048109E" w:rsidRDefault="0073141F" w:rsidP="00831FBC">
            <w:pPr>
              <w:spacing w:before="40" w:after="40"/>
              <w:rPr>
                <w:rFonts w:eastAsia="Calibri"/>
                <w:bCs/>
                <w:lang w:val="es-ES"/>
              </w:rPr>
            </w:pPr>
            <w:r w:rsidRPr="0048109E">
              <w:rPr>
                <w:rFonts w:eastAsia="Calibri"/>
                <w:bCs/>
                <w:lang w:val="es-ES"/>
              </w:rPr>
              <w:t>Bueno lo haré. Gracias por venir.</w:t>
            </w:r>
          </w:p>
        </w:tc>
      </w:tr>
      <w:tr w:rsidR="0073141F" w:rsidRPr="005168EB" w14:paraId="53DB5CE5" w14:textId="77777777" w:rsidTr="00831FBC">
        <w:trPr>
          <w:jc w:val="center"/>
        </w:trPr>
        <w:tc>
          <w:tcPr>
            <w:tcW w:w="1721" w:type="dxa"/>
          </w:tcPr>
          <w:p w14:paraId="5CA9890F" w14:textId="77777777" w:rsidR="0073141F" w:rsidRPr="0048109E" w:rsidRDefault="0073141F" w:rsidP="00831FBC">
            <w:pPr>
              <w:spacing w:before="40" w:after="40"/>
              <w:rPr>
                <w:rFonts w:eastAsia="Calibri"/>
                <w:bCs/>
                <w:lang w:val="es-ES"/>
              </w:rPr>
            </w:pPr>
            <w:r w:rsidRPr="0048109E">
              <w:rPr>
                <w:rFonts w:eastAsia="Calibri"/>
                <w:bCs/>
                <w:lang w:val="es-ES"/>
              </w:rPr>
              <w:t>Promotor</w:t>
            </w:r>
          </w:p>
        </w:tc>
        <w:tc>
          <w:tcPr>
            <w:tcW w:w="7639" w:type="dxa"/>
            <w:vAlign w:val="center"/>
          </w:tcPr>
          <w:p w14:paraId="6EFBFB0F" w14:textId="360EE919" w:rsidR="0073141F" w:rsidRPr="0048109E" w:rsidRDefault="007633CB" w:rsidP="00831FBC">
            <w:pPr>
              <w:spacing w:before="40" w:after="40"/>
              <w:rPr>
                <w:rFonts w:eastAsia="Calibri"/>
                <w:bCs/>
                <w:lang w:val="es-ES"/>
              </w:rPr>
            </w:pPr>
            <w:r>
              <w:rPr>
                <w:rFonts w:eastAsia="Calibri"/>
                <w:bCs/>
                <w:lang w:val="es-ES"/>
              </w:rPr>
              <w:t xml:space="preserve">¡Pedrito </w:t>
            </w:r>
            <w:r w:rsidR="0073141F" w:rsidRPr="0048109E">
              <w:rPr>
                <w:rFonts w:eastAsia="Calibri"/>
                <w:bCs/>
                <w:lang w:val="es-ES"/>
              </w:rPr>
              <w:t xml:space="preserve">es un bebé </w:t>
            </w:r>
            <w:r>
              <w:rPr>
                <w:rFonts w:eastAsia="Calibri"/>
                <w:bCs/>
                <w:lang w:val="es-ES"/>
              </w:rPr>
              <w:t xml:space="preserve">con </w:t>
            </w:r>
            <w:r w:rsidR="0073141F" w:rsidRPr="0048109E">
              <w:rPr>
                <w:rFonts w:eastAsia="Calibri"/>
                <w:bCs/>
                <w:lang w:val="es-ES"/>
              </w:rPr>
              <w:t xml:space="preserve">suerte de tener </w:t>
            </w:r>
            <w:r>
              <w:rPr>
                <w:rFonts w:eastAsia="Calibri"/>
                <w:bCs/>
                <w:lang w:val="es-ES"/>
              </w:rPr>
              <w:t>una madre y un padre tan amorosos</w:t>
            </w:r>
            <w:r w:rsidR="0073141F" w:rsidRPr="0048109E">
              <w:rPr>
                <w:rFonts w:eastAsia="Calibri"/>
                <w:bCs/>
                <w:lang w:val="es-ES"/>
              </w:rPr>
              <w:t xml:space="preserve">! </w:t>
            </w:r>
          </w:p>
        </w:tc>
      </w:tr>
    </w:tbl>
    <w:p w14:paraId="6838B0E8" w14:textId="302B47CC" w:rsidR="0073141F" w:rsidRPr="0048109E" w:rsidRDefault="007633CB" w:rsidP="006C5B24">
      <w:pPr>
        <w:pStyle w:val="Heading3"/>
        <w:rPr>
          <w:lang w:val="es-ES"/>
        </w:rPr>
      </w:pPr>
      <w:bookmarkStart w:id="57" w:name="_Toc492549129"/>
      <w:r>
        <w:rPr>
          <w:lang w:val="es-ES"/>
        </w:rPr>
        <w:t>O</w:t>
      </w:r>
      <w:r w:rsidR="0073141F" w:rsidRPr="0048109E">
        <w:rPr>
          <w:lang w:val="es-ES"/>
        </w:rPr>
        <w:t>pción B</w:t>
      </w:r>
      <w:bookmarkEnd w:id="57"/>
    </w:p>
    <w:p w14:paraId="61E79CCE" w14:textId="77777777" w:rsidR="0073141F" w:rsidRPr="0048109E" w:rsidRDefault="0073141F" w:rsidP="0006132D">
      <w:pPr>
        <w:spacing w:after="60"/>
        <w:rPr>
          <w:rFonts w:ascii="Calibri" w:eastAsia="Calibri" w:hAnsi="Calibri" w:cs="Times New Roman"/>
          <w:lang w:val="es-ES"/>
        </w:rPr>
      </w:pPr>
      <w:r w:rsidRPr="0048109E">
        <w:rPr>
          <w:rFonts w:ascii="Calibri" w:eastAsia="Calibri" w:hAnsi="Calibri" w:cs="Times New Roman"/>
          <w:b/>
          <w:lang w:val="es-ES"/>
        </w:rPr>
        <w:t xml:space="preserve">Comportamiento: </w:t>
      </w:r>
      <w:r w:rsidRPr="0048109E">
        <w:rPr>
          <w:rFonts w:ascii="Calibri" w:eastAsia="Calibri" w:hAnsi="Calibri" w:cs="Times New Roman"/>
          <w:lang w:val="es-ES"/>
        </w:rPr>
        <w:t>Retrasar el matrimonio precoz</w:t>
      </w:r>
    </w:p>
    <w:p w14:paraId="0D777397" w14:textId="5E3FFCE5" w:rsidR="0073141F" w:rsidRPr="0048109E" w:rsidRDefault="007633CB" w:rsidP="0006132D">
      <w:pPr>
        <w:spacing w:after="60"/>
        <w:rPr>
          <w:rFonts w:ascii="Calibri" w:eastAsia="Calibri" w:hAnsi="Calibri" w:cs="Times New Roman"/>
          <w:lang w:val="es-ES"/>
        </w:rPr>
      </w:pPr>
      <w:r>
        <w:rPr>
          <w:rFonts w:ascii="Calibri" w:eastAsia="Calibri" w:hAnsi="Calibri" w:cs="Times New Roman"/>
          <w:b/>
          <w:lang w:val="es-ES"/>
        </w:rPr>
        <w:t>Guio</w:t>
      </w:r>
      <w:r w:rsidR="0073141F" w:rsidRPr="0048109E">
        <w:rPr>
          <w:rFonts w:ascii="Calibri" w:eastAsia="Calibri" w:hAnsi="Calibri" w:cs="Times New Roman"/>
          <w:b/>
          <w:lang w:val="es-ES"/>
        </w:rPr>
        <w:t>n:</w:t>
      </w:r>
      <w:r w:rsidR="0073141F" w:rsidRPr="0048109E">
        <w:rPr>
          <w:rFonts w:ascii="Calibri" w:eastAsia="Calibri" w:hAnsi="Calibri" w:cs="Times New Roman"/>
          <w:lang w:val="es-ES"/>
        </w:rPr>
        <w:t xml:space="preserve"> Madre no quiere</w:t>
      </w:r>
      <w:r>
        <w:rPr>
          <w:rFonts w:ascii="Calibri" w:eastAsia="Calibri" w:hAnsi="Calibri" w:cs="Times New Roman"/>
          <w:lang w:val="es-ES"/>
        </w:rPr>
        <w:t xml:space="preserve"> que su hija se case</w:t>
      </w:r>
      <w:r w:rsidR="0073141F" w:rsidRPr="0048109E">
        <w:rPr>
          <w:rFonts w:ascii="Calibri" w:eastAsia="Calibri" w:hAnsi="Calibri" w:cs="Times New Roman"/>
          <w:lang w:val="es-ES"/>
        </w:rPr>
        <w:t xml:space="preserve"> a los 16 años</w:t>
      </w:r>
      <w:r>
        <w:rPr>
          <w:rFonts w:ascii="Calibri" w:eastAsia="Calibri" w:hAnsi="Calibri" w:cs="Times New Roman"/>
          <w:lang w:val="es-ES"/>
        </w:rPr>
        <w:t>,</w:t>
      </w:r>
      <w:r w:rsidR="0073141F" w:rsidRPr="0048109E">
        <w:rPr>
          <w:rFonts w:ascii="Calibri" w:eastAsia="Calibri" w:hAnsi="Calibri" w:cs="Times New Roman"/>
          <w:lang w:val="es-ES"/>
        </w:rPr>
        <w:t xml:space="preserve"> pero el marido quiere </w:t>
      </w:r>
      <w:r>
        <w:rPr>
          <w:rFonts w:ascii="Calibri" w:eastAsia="Calibri" w:hAnsi="Calibri" w:cs="Times New Roman"/>
          <w:lang w:val="es-ES"/>
        </w:rPr>
        <w:t>darla en matrimonio</w:t>
      </w:r>
    </w:p>
    <w:p w14:paraId="3A9A18C9" w14:textId="4CC9C243" w:rsidR="0073141F" w:rsidRPr="0048109E" w:rsidRDefault="007633CB" w:rsidP="0006132D">
      <w:pPr>
        <w:rPr>
          <w:rFonts w:ascii="Calibri" w:eastAsia="Calibri" w:hAnsi="Calibri" w:cs="Times New Roman"/>
          <w:lang w:val="es-ES"/>
        </w:rPr>
      </w:pPr>
      <w:r>
        <w:rPr>
          <w:rFonts w:ascii="Calibri" w:eastAsia="Calibri" w:hAnsi="Calibri" w:cs="Times New Roman"/>
          <w:b/>
          <w:lang w:val="es-ES"/>
        </w:rPr>
        <w:t>A</w:t>
      </w:r>
      <w:r w:rsidR="0073141F" w:rsidRPr="0048109E">
        <w:rPr>
          <w:rFonts w:ascii="Calibri" w:eastAsia="Calibri" w:hAnsi="Calibri" w:cs="Times New Roman"/>
          <w:b/>
          <w:lang w:val="es-ES"/>
        </w:rPr>
        <w:t xml:space="preserve">ctores: </w:t>
      </w:r>
      <w:r>
        <w:rPr>
          <w:rFonts w:ascii="Calibri" w:eastAsia="Calibri" w:hAnsi="Calibri" w:cs="Times New Roman"/>
          <w:lang w:val="es-ES"/>
        </w:rPr>
        <w:t xml:space="preserve">Promotor, </w:t>
      </w:r>
      <w:r w:rsidR="0073141F" w:rsidRPr="0048109E">
        <w:rPr>
          <w:rFonts w:ascii="Calibri" w:eastAsia="Calibri" w:hAnsi="Calibri" w:cs="Times New Roman"/>
          <w:lang w:val="es-ES"/>
        </w:rPr>
        <w:t>ma</w:t>
      </w:r>
      <w:r>
        <w:rPr>
          <w:rFonts w:ascii="Calibri" w:eastAsia="Calibri" w:hAnsi="Calibri" w:cs="Times New Roman"/>
          <w:lang w:val="es-ES"/>
        </w:rPr>
        <w:t xml:space="preserve">dre, </w:t>
      </w:r>
      <w:r w:rsidR="0073141F" w:rsidRPr="0048109E">
        <w:rPr>
          <w:rFonts w:ascii="Calibri" w:eastAsia="Calibri" w:hAnsi="Calibri" w:cs="Times New Roman"/>
          <w:lang w:val="es-ES"/>
        </w:rPr>
        <w:t>padre</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48109E" w14:paraId="7376855D"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44B5A1F3" w14:textId="77777777" w:rsidR="0073141F" w:rsidRPr="0048109E" w:rsidRDefault="0073141F" w:rsidP="00831FBC">
            <w:pPr>
              <w:spacing w:before="40" w:after="40"/>
              <w:rPr>
                <w:rFonts w:ascii="Calibri" w:eastAsia="Calibri" w:hAnsi="Calibri" w:cs="Times New Roman"/>
                <w:b/>
                <w:bCs/>
                <w:color w:val="FFFFFF"/>
                <w:lang w:val="es-ES"/>
              </w:rPr>
            </w:pPr>
            <w:r w:rsidRPr="0048109E">
              <w:rPr>
                <w:rFonts w:ascii="Calibri" w:eastAsia="Calibri" w:hAnsi="Calibri" w:cs="Times New Roman"/>
                <w:b/>
                <w:bCs/>
                <w:color w:val="FFFFFF"/>
                <w:lang w:val="es-ES"/>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0712B355" w14:textId="77777777" w:rsidR="0073141F" w:rsidRPr="0048109E" w:rsidRDefault="0073141F" w:rsidP="00831FBC">
            <w:pPr>
              <w:spacing w:before="40" w:after="40"/>
              <w:rPr>
                <w:rFonts w:ascii="Calibri" w:eastAsia="Calibri" w:hAnsi="Calibri" w:cs="Times New Roman"/>
                <w:b/>
                <w:bCs/>
                <w:color w:val="FFFFFF"/>
                <w:lang w:val="es-ES"/>
              </w:rPr>
            </w:pPr>
            <w:r w:rsidRPr="0048109E">
              <w:rPr>
                <w:rFonts w:ascii="Calibri" w:eastAsia="Calibri" w:hAnsi="Calibri" w:cs="Times New Roman"/>
                <w:b/>
                <w:bCs/>
                <w:color w:val="FFFFFF"/>
                <w:lang w:val="es-ES"/>
              </w:rPr>
              <w:t>Diálogo</w:t>
            </w:r>
          </w:p>
        </w:tc>
      </w:tr>
      <w:tr w:rsidR="0073141F" w:rsidRPr="007633CB" w14:paraId="554ACBF3" w14:textId="77777777" w:rsidTr="00831FBC">
        <w:trPr>
          <w:jc w:val="center"/>
        </w:trPr>
        <w:tc>
          <w:tcPr>
            <w:tcW w:w="9360" w:type="dxa"/>
            <w:gridSpan w:val="2"/>
            <w:tcBorders>
              <w:top w:val="single" w:sz="12" w:space="0" w:color="FFFFFF" w:themeColor="background1"/>
            </w:tcBorders>
            <w:shd w:val="clear" w:color="auto" w:fill="BCC589"/>
            <w:vAlign w:val="center"/>
          </w:tcPr>
          <w:p w14:paraId="24E7378C" w14:textId="1C3F0A84" w:rsidR="0073141F" w:rsidRPr="0048109E" w:rsidRDefault="007633CB" w:rsidP="00831FBC">
            <w:pPr>
              <w:spacing w:before="40" w:after="40"/>
              <w:rPr>
                <w:rFonts w:ascii="Calibri" w:eastAsia="Calibri" w:hAnsi="Calibri" w:cs="Arial"/>
                <w:b/>
                <w:color w:val="FFFFFF"/>
                <w:lang w:val="es-ES"/>
              </w:rPr>
            </w:pPr>
            <w:r>
              <w:rPr>
                <w:rFonts w:ascii="Calibri" w:eastAsia="Calibri" w:hAnsi="Calibri" w:cs="Times New Roman"/>
                <w:b/>
                <w:bCs/>
                <w:lang w:val="es-ES"/>
              </w:rPr>
              <w:t>1. Saludo</w:t>
            </w:r>
          </w:p>
        </w:tc>
      </w:tr>
      <w:tr w:rsidR="0073141F" w:rsidRPr="005168EB" w14:paraId="628877F5" w14:textId="77777777" w:rsidTr="00831FBC">
        <w:trPr>
          <w:jc w:val="center"/>
        </w:trPr>
        <w:tc>
          <w:tcPr>
            <w:tcW w:w="1721" w:type="dxa"/>
          </w:tcPr>
          <w:p w14:paraId="317F1E2B"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74B518E1" w14:textId="34D2DA79"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Arial"/>
                <w:lang w:val="es-ES"/>
              </w:rPr>
              <w:t xml:space="preserve">Buenos días, </w:t>
            </w:r>
            <w:r w:rsidR="000A24F8">
              <w:rPr>
                <w:rFonts w:ascii="Calibri" w:eastAsia="Calibri" w:hAnsi="Calibri" w:cs="Arial"/>
                <w:lang w:val="es-ES"/>
              </w:rPr>
              <w:t>Ángela</w:t>
            </w:r>
            <w:r w:rsidRPr="0048109E">
              <w:rPr>
                <w:rFonts w:ascii="Calibri" w:eastAsia="Calibri" w:hAnsi="Calibri" w:cs="Arial"/>
                <w:lang w:val="es-ES"/>
              </w:rPr>
              <w:t>. ¿</w:t>
            </w:r>
            <w:r w:rsidR="008E7685" w:rsidRPr="0048109E">
              <w:rPr>
                <w:rFonts w:ascii="Calibri" w:eastAsia="Calibri" w:hAnsi="Calibri" w:cs="Arial"/>
                <w:lang w:val="es-ES"/>
              </w:rPr>
              <w:t>Cómo</w:t>
            </w:r>
            <w:r w:rsidR="008E7685">
              <w:rPr>
                <w:rFonts w:ascii="Calibri" w:eastAsia="Calibri" w:hAnsi="Calibri" w:cs="Arial"/>
                <w:lang w:val="es-ES"/>
              </w:rPr>
              <w:t xml:space="preserve"> está</w:t>
            </w:r>
            <w:r w:rsidRPr="0048109E">
              <w:rPr>
                <w:rFonts w:ascii="Calibri" w:eastAsia="Calibri" w:hAnsi="Calibri" w:cs="Arial"/>
                <w:lang w:val="es-ES"/>
              </w:rPr>
              <w:t>?</w:t>
            </w:r>
          </w:p>
        </w:tc>
      </w:tr>
      <w:tr w:rsidR="0073141F" w:rsidRPr="005168EB" w14:paraId="4AD43901" w14:textId="77777777" w:rsidTr="00831FBC">
        <w:trPr>
          <w:jc w:val="center"/>
        </w:trPr>
        <w:tc>
          <w:tcPr>
            <w:tcW w:w="1721" w:type="dxa"/>
          </w:tcPr>
          <w:p w14:paraId="286ED463"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3ED6A066" w14:textId="4B2170A8" w:rsidR="0073141F" w:rsidRPr="0048109E" w:rsidRDefault="008E7685" w:rsidP="00831FBC">
            <w:pPr>
              <w:spacing w:before="40" w:after="40"/>
              <w:rPr>
                <w:rFonts w:ascii="Calibri" w:eastAsia="Calibri" w:hAnsi="Calibri" w:cs="Times New Roman"/>
                <w:bCs/>
                <w:lang w:val="es-ES"/>
              </w:rPr>
            </w:pPr>
            <w:r>
              <w:rPr>
                <w:rFonts w:ascii="Calibri" w:eastAsia="Calibri" w:hAnsi="Calibri" w:cs="Arial"/>
                <w:lang w:val="es-ES"/>
              </w:rPr>
              <w:t>Bienvenido. Es bueno verlo</w:t>
            </w:r>
            <w:r w:rsidR="0073141F" w:rsidRPr="0048109E">
              <w:rPr>
                <w:rFonts w:ascii="Calibri" w:eastAsia="Calibri" w:hAnsi="Calibri" w:cs="Arial"/>
                <w:lang w:val="es-ES"/>
              </w:rPr>
              <w:t xml:space="preserve"> otra vez. Gracias por venir a visitar.</w:t>
            </w:r>
          </w:p>
        </w:tc>
      </w:tr>
      <w:tr w:rsidR="0073141F" w:rsidRPr="0048109E" w14:paraId="4BFB174F" w14:textId="77777777" w:rsidTr="00831FBC">
        <w:trPr>
          <w:jc w:val="center"/>
        </w:trPr>
        <w:tc>
          <w:tcPr>
            <w:tcW w:w="9360" w:type="dxa"/>
            <w:gridSpan w:val="2"/>
            <w:shd w:val="clear" w:color="auto" w:fill="BCC589"/>
            <w:vAlign w:val="center"/>
          </w:tcPr>
          <w:p w14:paraId="4A9BADEF" w14:textId="025DF79B" w:rsidR="0073141F" w:rsidRPr="0048109E" w:rsidRDefault="008E7685" w:rsidP="00831FBC">
            <w:pPr>
              <w:spacing w:before="40" w:after="40"/>
              <w:contextualSpacing/>
              <w:rPr>
                <w:rFonts w:ascii="Calibri" w:eastAsia="Calibri" w:hAnsi="Calibri" w:cs="Times New Roman"/>
                <w:b/>
                <w:bCs/>
                <w:lang w:val="es-ES"/>
              </w:rPr>
            </w:pPr>
            <w:r>
              <w:rPr>
                <w:rFonts w:ascii="Calibri" w:eastAsia="Calibri" w:hAnsi="Calibri" w:cs="Times New Roman"/>
                <w:b/>
                <w:bCs/>
                <w:lang w:val="es-ES"/>
              </w:rPr>
              <w:t>2. Preguntar</w:t>
            </w:r>
          </w:p>
          <w:p w14:paraId="516C8A1B" w14:textId="77777777" w:rsidR="0073141F" w:rsidRPr="0048109E" w:rsidRDefault="0073141F" w:rsidP="00831FBC">
            <w:pPr>
              <w:autoSpaceDE w:val="0"/>
              <w:autoSpaceDN w:val="0"/>
              <w:adjustRightInd w:val="0"/>
              <w:spacing w:before="40" w:after="40"/>
              <w:rPr>
                <w:rFonts w:ascii="Calibri" w:eastAsia="Calibri" w:hAnsi="Calibri" w:cs="Arial"/>
                <w:b/>
                <w:lang w:val="es-ES"/>
              </w:rPr>
            </w:pPr>
            <w:r w:rsidRPr="0048109E">
              <w:rPr>
                <w:rFonts w:ascii="Calibri" w:eastAsia="Calibri" w:hAnsi="Calibri" w:cs="Times New Roman"/>
                <w:b/>
                <w:bCs/>
                <w:lang w:val="es-ES"/>
              </w:rPr>
              <w:t>3. Escuchar</w:t>
            </w:r>
          </w:p>
        </w:tc>
      </w:tr>
      <w:tr w:rsidR="0073141F" w:rsidRPr="005168EB" w14:paraId="372D8C39" w14:textId="77777777" w:rsidTr="00831FBC">
        <w:trPr>
          <w:jc w:val="center"/>
        </w:trPr>
        <w:tc>
          <w:tcPr>
            <w:tcW w:w="1721" w:type="dxa"/>
          </w:tcPr>
          <w:p w14:paraId="7ABA01F2"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4CE98F5C" w14:textId="0E015794" w:rsidR="0073141F" w:rsidRPr="0048109E" w:rsidRDefault="008E7685" w:rsidP="008E7685">
            <w:pPr>
              <w:autoSpaceDE w:val="0"/>
              <w:autoSpaceDN w:val="0"/>
              <w:adjustRightInd w:val="0"/>
              <w:spacing w:before="40" w:after="40"/>
              <w:rPr>
                <w:rFonts w:ascii="Calibri" w:eastAsia="Calibri" w:hAnsi="Calibri" w:cs="Arial"/>
                <w:lang w:val="es-ES"/>
              </w:rPr>
            </w:pPr>
            <w:r>
              <w:rPr>
                <w:rFonts w:ascii="Calibri" w:eastAsia="Calibri" w:hAnsi="Calibri" w:cs="Arial"/>
                <w:lang w:val="es-ES"/>
              </w:rPr>
              <w:t xml:space="preserve">Me enteré que su Paula va a cumplir 16 años </w:t>
            </w:r>
            <w:r w:rsidR="0073141F" w:rsidRPr="0048109E">
              <w:rPr>
                <w:rFonts w:ascii="Calibri" w:eastAsia="Calibri" w:hAnsi="Calibri" w:cs="Arial"/>
                <w:lang w:val="es-ES"/>
              </w:rPr>
              <w:t>muy pronto, ¿cómo se siente al respecto?</w:t>
            </w:r>
          </w:p>
        </w:tc>
      </w:tr>
      <w:tr w:rsidR="0073141F" w:rsidRPr="005168EB" w14:paraId="4ABC87BD" w14:textId="77777777" w:rsidTr="00831FBC">
        <w:trPr>
          <w:jc w:val="center"/>
        </w:trPr>
        <w:tc>
          <w:tcPr>
            <w:tcW w:w="1721" w:type="dxa"/>
          </w:tcPr>
          <w:p w14:paraId="69692B57"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02B09122" w14:textId="04D9025D" w:rsidR="0073141F" w:rsidRPr="0048109E" w:rsidRDefault="008E7685" w:rsidP="00831FBC">
            <w:pPr>
              <w:spacing w:before="40" w:after="40"/>
              <w:rPr>
                <w:rFonts w:ascii="Calibri" w:eastAsia="Calibri" w:hAnsi="Calibri" w:cs="Times New Roman"/>
                <w:bCs/>
                <w:lang w:val="es-ES"/>
              </w:rPr>
            </w:pPr>
            <w:r>
              <w:rPr>
                <w:rFonts w:ascii="Calibri" w:eastAsia="Calibri" w:hAnsi="Calibri" w:cs="Times New Roman"/>
                <w:bCs/>
                <w:lang w:val="es-ES"/>
              </w:rPr>
              <w:t>Sí, estoy emocionada y preocupada</w:t>
            </w:r>
            <w:r w:rsidR="0073141F" w:rsidRPr="0048109E">
              <w:rPr>
                <w:rFonts w:ascii="Calibri" w:eastAsia="Calibri" w:hAnsi="Calibri" w:cs="Times New Roman"/>
                <w:bCs/>
                <w:lang w:val="es-ES"/>
              </w:rPr>
              <w:t xml:space="preserve"> al mismo tiempo. </w:t>
            </w:r>
          </w:p>
        </w:tc>
      </w:tr>
      <w:tr w:rsidR="0073141F" w:rsidRPr="005168EB" w14:paraId="24C20864" w14:textId="77777777" w:rsidTr="00831FBC">
        <w:trPr>
          <w:jc w:val="center"/>
        </w:trPr>
        <w:tc>
          <w:tcPr>
            <w:tcW w:w="1721" w:type="dxa"/>
          </w:tcPr>
          <w:p w14:paraId="3DB034F4"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2BEC5693" w14:textId="2B017657" w:rsidR="0073141F" w:rsidRPr="0048109E" w:rsidRDefault="0073141F" w:rsidP="008E7685">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Me alegro de que </w:t>
            </w:r>
            <w:r w:rsidR="008E7685">
              <w:rPr>
                <w:rFonts w:ascii="Calibri" w:eastAsia="Calibri" w:hAnsi="Calibri" w:cs="Times New Roman"/>
                <w:bCs/>
                <w:lang w:val="es-ES"/>
              </w:rPr>
              <w:t>esté contenta</w:t>
            </w:r>
            <w:r w:rsidRPr="0048109E">
              <w:rPr>
                <w:rFonts w:ascii="Calibri" w:eastAsia="Calibri" w:hAnsi="Calibri" w:cs="Times New Roman"/>
                <w:bCs/>
                <w:lang w:val="es-ES"/>
              </w:rPr>
              <w:t xml:space="preserve">. ¿Me podría decir más acerca de su preocupación </w:t>
            </w:r>
            <w:r w:rsidR="008E7685">
              <w:rPr>
                <w:rFonts w:ascii="Calibri" w:eastAsia="Calibri" w:hAnsi="Calibri" w:cs="Times New Roman"/>
                <w:bCs/>
                <w:lang w:val="es-ES"/>
              </w:rPr>
              <w:t>de que su hija llegue a los</w:t>
            </w:r>
            <w:r w:rsidRPr="0048109E">
              <w:rPr>
                <w:rFonts w:ascii="Calibri" w:eastAsia="Calibri" w:hAnsi="Calibri" w:cs="Times New Roman"/>
                <w:bCs/>
                <w:lang w:val="es-ES"/>
              </w:rPr>
              <w:t xml:space="preserve"> dieciséis años de edad?</w:t>
            </w:r>
          </w:p>
        </w:tc>
      </w:tr>
      <w:tr w:rsidR="0073141F" w:rsidRPr="005168EB" w14:paraId="708EB9F7" w14:textId="77777777" w:rsidTr="00831FBC">
        <w:trPr>
          <w:jc w:val="center"/>
        </w:trPr>
        <w:tc>
          <w:tcPr>
            <w:tcW w:w="1721" w:type="dxa"/>
          </w:tcPr>
          <w:p w14:paraId="42C8A6A4"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26ADB1E7" w14:textId="661A3585" w:rsidR="0073141F" w:rsidRPr="0048109E" w:rsidRDefault="0073141F" w:rsidP="008E7685">
            <w:pPr>
              <w:spacing w:before="40" w:after="40"/>
              <w:rPr>
                <w:rFonts w:ascii="Calibri" w:eastAsia="Calibri" w:hAnsi="Calibri" w:cs="Times New Roman"/>
                <w:bCs/>
                <w:lang w:val="es-ES"/>
              </w:rPr>
            </w:pPr>
            <w:r w:rsidRPr="0048109E">
              <w:rPr>
                <w:rFonts w:ascii="Calibri" w:eastAsia="Calibri" w:hAnsi="Calibri" w:cs="Times New Roman"/>
                <w:bCs/>
                <w:lang w:val="es-ES"/>
              </w:rPr>
              <w:t>Por supuesto. Aquí en nuestro pueblo es muy común que las niñas se casen cuando llegan a los dieciséi</w:t>
            </w:r>
            <w:r w:rsidR="008E7685">
              <w:rPr>
                <w:rFonts w:ascii="Calibri" w:eastAsia="Calibri" w:hAnsi="Calibri" w:cs="Times New Roman"/>
                <w:bCs/>
                <w:lang w:val="es-ES"/>
              </w:rPr>
              <w:t>s años de edad. Estoy preocupada</w:t>
            </w:r>
            <w:r w:rsidRPr="0048109E">
              <w:rPr>
                <w:rFonts w:ascii="Calibri" w:eastAsia="Calibri" w:hAnsi="Calibri" w:cs="Times New Roman"/>
                <w:bCs/>
                <w:lang w:val="es-ES"/>
              </w:rPr>
              <w:t xml:space="preserve"> porque Pau</w:t>
            </w:r>
            <w:r w:rsidR="008E7685">
              <w:rPr>
                <w:rFonts w:ascii="Calibri" w:eastAsia="Calibri" w:hAnsi="Calibri" w:cs="Times New Roman"/>
                <w:bCs/>
                <w:lang w:val="es-ES"/>
              </w:rPr>
              <w:t>la es tan inteligente y tan llena de energía</w:t>
            </w:r>
            <w:r w:rsidRPr="0048109E">
              <w:rPr>
                <w:rFonts w:ascii="Calibri" w:eastAsia="Calibri" w:hAnsi="Calibri" w:cs="Times New Roman"/>
                <w:bCs/>
                <w:lang w:val="es-ES"/>
              </w:rPr>
              <w:t xml:space="preserve"> que creo que tiene mucho que da</w:t>
            </w:r>
            <w:r w:rsidR="008E7685">
              <w:rPr>
                <w:rFonts w:ascii="Calibri" w:eastAsia="Calibri" w:hAnsi="Calibri" w:cs="Times New Roman"/>
                <w:bCs/>
                <w:lang w:val="es-ES"/>
              </w:rPr>
              <w:t>r a nuestra comunidad y si se casa</w:t>
            </w:r>
            <w:r w:rsidRPr="0048109E">
              <w:rPr>
                <w:rFonts w:ascii="Calibri" w:eastAsia="Calibri" w:hAnsi="Calibri" w:cs="Times New Roman"/>
                <w:bCs/>
                <w:lang w:val="es-ES"/>
              </w:rPr>
              <w:t xml:space="preserve"> dejar</w:t>
            </w:r>
            <w:r w:rsidR="008E7685">
              <w:rPr>
                <w:rFonts w:ascii="Calibri" w:eastAsia="Calibri" w:hAnsi="Calibri" w:cs="Times New Roman"/>
                <w:bCs/>
                <w:lang w:val="es-ES"/>
              </w:rPr>
              <w:t>á de ir a la escuela y no podrá preparase</w:t>
            </w:r>
            <w:r w:rsidRPr="0048109E">
              <w:rPr>
                <w:rFonts w:ascii="Calibri" w:eastAsia="Calibri" w:hAnsi="Calibri" w:cs="Times New Roman"/>
                <w:bCs/>
                <w:lang w:val="es-ES"/>
              </w:rPr>
              <w:t xml:space="preserve"> para ser un</w:t>
            </w:r>
            <w:r w:rsidR="008E7685">
              <w:rPr>
                <w:rFonts w:ascii="Calibri" w:eastAsia="Calibri" w:hAnsi="Calibri" w:cs="Times New Roman"/>
                <w:bCs/>
                <w:lang w:val="es-ES"/>
              </w:rPr>
              <w:t xml:space="preserve">a gran lideresa. </w:t>
            </w:r>
          </w:p>
        </w:tc>
      </w:tr>
      <w:tr w:rsidR="0073141F" w:rsidRPr="005168EB" w14:paraId="7BA78630" w14:textId="77777777" w:rsidTr="00831FBC">
        <w:trPr>
          <w:jc w:val="center"/>
        </w:trPr>
        <w:tc>
          <w:tcPr>
            <w:tcW w:w="1721" w:type="dxa"/>
          </w:tcPr>
          <w:p w14:paraId="2E812AC6"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2C52B2F1"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Es verdad. El matrimonio es una gran responsabilidad.</w:t>
            </w:r>
          </w:p>
        </w:tc>
      </w:tr>
      <w:tr w:rsidR="0073141F" w:rsidRPr="005168EB" w14:paraId="3EC2A8D2" w14:textId="77777777" w:rsidTr="00831FBC">
        <w:trPr>
          <w:jc w:val="center"/>
        </w:trPr>
        <w:tc>
          <w:tcPr>
            <w:tcW w:w="1721" w:type="dxa"/>
          </w:tcPr>
          <w:p w14:paraId="64D3D9F1"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2E5CF228" w14:textId="78BDDA42" w:rsidR="0073141F" w:rsidRPr="0048109E" w:rsidRDefault="008E7685" w:rsidP="00831FBC">
            <w:pPr>
              <w:spacing w:before="40" w:after="40"/>
              <w:rPr>
                <w:rFonts w:ascii="Calibri" w:eastAsia="Calibri" w:hAnsi="Calibri" w:cs="Times New Roman"/>
                <w:bCs/>
                <w:lang w:val="es-ES"/>
              </w:rPr>
            </w:pPr>
            <w:r>
              <w:rPr>
                <w:rFonts w:ascii="Calibri" w:eastAsia="Calibri" w:hAnsi="Calibri" w:cs="Times New Roman"/>
                <w:bCs/>
                <w:lang w:val="es-ES"/>
              </w:rPr>
              <w:t>Sí, y estoy segura que</w:t>
            </w:r>
            <w:r w:rsidR="0073141F" w:rsidRPr="0048109E">
              <w:rPr>
                <w:rFonts w:ascii="Calibri" w:eastAsia="Calibri" w:hAnsi="Calibri" w:cs="Times New Roman"/>
                <w:bCs/>
                <w:lang w:val="es-ES"/>
              </w:rPr>
              <w:t xml:space="preserve"> después de casarse ella va a quedar embarazada y va a dejar de ir a la escuela para cuid</w:t>
            </w:r>
            <w:r>
              <w:rPr>
                <w:rFonts w:ascii="Calibri" w:eastAsia="Calibri" w:hAnsi="Calibri" w:cs="Times New Roman"/>
                <w:bCs/>
                <w:lang w:val="es-ES"/>
              </w:rPr>
              <w:t>ar de sus hijos. Lo mismo me sucedió</w:t>
            </w:r>
            <w:r w:rsidR="0073141F" w:rsidRPr="0048109E">
              <w:rPr>
                <w:rFonts w:ascii="Calibri" w:eastAsia="Calibri" w:hAnsi="Calibri" w:cs="Times New Roman"/>
                <w:bCs/>
                <w:lang w:val="es-ES"/>
              </w:rPr>
              <w:t xml:space="preserve"> a mí</w:t>
            </w:r>
            <w:r>
              <w:rPr>
                <w:rFonts w:ascii="Calibri" w:eastAsia="Calibri" w:hAnsi="Calibri" w:cs="Times New Roman"/>
                <w:bCs/>
                <w:lang w:val="es-ES"/>
              </w:rPr>
              <w:t xml:space="preserve"> y no quiero que le pase a </w:t>
            </w:r>
            <w:r w:rsidR="0073141F" w:rsidRPr="0048109E">
              <w:rPr>
                <w:rFonts w:ascii="Calibri" w:eastAsia="Calibri" w:hAnsi="Calibri" w:cs="Times New Roman"/>
                <w:bCs/>
                <w:lang w:val="es-ES"/>
              </w:rPr>
              <w:t>Paula. Sin em</w:t>
            </w:r>
            <w:r>
              <w:rPr>
                <w:rFonts w:ascii="Calibri" w:eastAsia="Calibri" w:hAnsi="Calibri" w:cs="Times New Roman"/>
                <w:bCs/>
                <w:lang w:val="es-ES"/>
              </w:rPr>
              <w:t xml:space="preserve">bargo, mi marido está presionando </w:t>
            </w:r>
            <w:r w:rsidR="0073141F" w:rsidRPr="0048109E">
              <w:rPr>
                <w:rFonts w:ascii="Calibri" w:eastAsia="Calibri" w:hAnsi="Calibri" w:cs="Times New Roman"/>
                <w:bCs/>
                <w:lang w:val="es-ES"/>
              </w:rPr>
              <w:t>a Paula para casarse ya que él dice que es lo que las mujeres deben hacer.</w:t>
            </w:r>
          </w:p>
        </w:tc>
      </w:tr>
      <w:tr w:rsidR="0073141F" w:rsidRPr="008E7685" w14:paraId="7B7B6A4F" w14:textId="77777777" w:rsidTr="00831FBC">
        <w:trPr>
          <w:jc w:val="center"/>
        </w:trPr>
        <w:tc>
          <w:tcPr>
            <w:tcW w:w="1721" w:type="dxa"/>
          </w:tcPr>
          <w:p w14:paraId="4CD35449"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62553FBF" w14:textId="78062275" w:rsidR="0073141F" w:rsidRPr="0048109E" w:rsidRDefault="008E7685" w:rsidP="008E7685">
            <w:pPr>
              <w:spacing w:before="40" w:after="40"/>
              <w:rPr>
                <w:rFonts w:ascii="Calibri" w:eastAsia="Calibri" w:hAnsi="Calibri" w:cs="Times New Roman"/>
                <w:bCs/>
                <w:lang w:val="es-ES"/>
              </w:rPr>
            </w:pPr>
            <w:r>
              <w:rPr>
                <w:rFonts w:ascii="Calibri" w:eastAsia="Calibri" w:hAnsi="Calibri" w:cs="Times New Roman"/>
                <w:bCs/>
                <w:lang w:val="es-ES"/>
              </w:rPr>
              <w:t>La entiendo</w:t>
            </w:r>
            <w:r w:rsidR="0073141F" w:rsidRPr="0048109E">
              <w:rPr>
                <w:rFonts w:ascii="Calibri" w:eastAsia="Calibri" w:hAnsi="Calibri" w:cs="Times New Roman"/>
                <w:bCs/>
                <w:lang w:val="es-ES"/>
              </w:rPr>
              <w:t>, esas tradiciones son muy com</w:t>
            </w:r>
            <w:r>
              <w:rPr>
                <w:rFonts w:ascii="Calibri" w:eastAsia="Calibri" w:hAnsi="Calibri" w:cs="Times New Roman"/>
                <w:bCs/>
                <w:lang w:val="es-ES"/>
              </w:rPr>
              <w:t xml:space="preserve">unes en nuestra comunidad y </w:t>
            </w:r>
            <w:r w:rsidR="0073141F" w:rsidRPr="0048109E">
              <w:rPr>
                <w:rFonts w:ascii="Calibri" w:eastAsia="Calibri" w:hAnsi="Calibri" w:cs="Times New Roman"/>
                <w:bCs/>
                <w:lang w:val="es-ES"/>
              </w:rPr>
              <w:t>son</w:t>
            </w:r>
            <w:r>
              <w:rPr>
                <w:rFonts w:ascii="Calibri" w:eastAsia="Calibri" w:hAnsi="Calibri" w:cs="Times New Roman"/>
                <w:bCs/>
                <w:lang w:val="es-ES"/>
              </w:rPr>
              <w:t xml:space="preserve"> muy</w:t>
            </w:r>
            <w:r w:rsidR="0073141F" w:rsidRPr="0048109E">
              <w:rPr>
                <w:rFonts w:ascii="Calibri" w:eastAsia="Calibri" w:hAnsi="Calibri" w:cs="Times New Roman"/>
                <w:bCs/>
                <w:lang w:val="es-ES"/>
              </w:rPr>
              <w:t xml:space="preserve"> difíciles de cambiar. </w:t>
            </w:r>
            <w:r>
              <w:rPr>
                <w:rFonts w:ascii="Calibri" w:eastAsia="Calibri" w:hAnsi="Calibri" w:cs="Times New Roman"/>
                <w:bCs/>
                <w:lang w:val="es-ES"/>
              </w:rPr>
              <w:t xml:space="preserve">¿Está su esposo </w:t>
            </w:r>
            <w:r w:rsidR="0073141F" w:rsidRPr="0048109E">
              <w:rPr>
                <w:rFonts w:ascii="Calibri" w:eastAsia="Calibri" w:hAnsi="Calibri" w:cs="Times New Roman"/>
                <w:bCs/>
                <w:lang w:val="es-ES"/>
              </w:rPr>
              <w:t>en casa hoy?</w:t>
            </w:r>
          </w:p>
        </w:tc>
      </w:tr>
      <w:tr w:rsidR="0073141F" w:rsidRPr="0048109E" w14:paraId="49C28BDB" w14:textId="77777777" w:rsidTr="00831FBC">
        <w:trPr>
          <w:jc w:val="center"/>
        </w:trPr>
        <w:tc>
          <w:tcPr>
            <w:tcW w:w="9360" w:type="dxa"/>
            <w:gridSpan w:val="2"/>
            <w:shd w:val="clear" w:color="auto" w:fill="BCC589"/>
            <w:vAlign w:val="center"/>
          </w:tcPr>
          <w:p w14:paraId="48AA566E" w14:textId="77777777" w:rsidR="0073141F" w:rsidRPr="0048109E" w:rsidRDefault="0073141F" w:rsidP="00831FBC">
            <w:pPr>
              <w:spacing w:before="40" w:after="40"/>
              <w:rPr>
                <w:rFonts w:ascii="Calibri" w:eastAsia="Calibri" w:hAnsi="Calibri" w:cs="Times New Roman"/>
                <w:b/>
                <w:bCs/>
                <w:lang w:val="es-ES"/>
              </w:rPr>
            </w:pPr>
            <w:r w:rsidRPr="0048109E">
              <w:rPr>
                <w:rFonts w:ascii="Calibri" w:eastAsia="Calibri" w:hAnsi="Calibri" w:cs="Times New Roman"/>
                <w:b/>
                <w:bCs/>
                <w:lang w:val="es-ES"/>
              </w:rPr>
              <w:t>4. Identificar</w:t>
            </w:r>
          </w:p>
        </w:tc>
      </w:tr>
      <w:tr w:rsidR="0073141F" w:rsidRPr="005168EB" w14:paraId="5AD0111C" w14:textId="77777777" w:rsidTr="00831FBC">
        <w:trPr>
          <w:jc w:val="center"/>
        </w:trPr>
        <w:tc>
          <w:tcPr>
            <w:tcW w:w="1721" w:type="dxa"/>
          </w:tcPr>
          <w:p w14:paraId="477C3EDA"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0484196D" w14:textId="3EEA6896" w:rsidR="0073141F" w:rsidRPr="0048109E" w:rsidRDefault="008E7685" w:rsidP="00831FBC">
            <w:pPr>
              <w:spacing w:before="40" w:after="40"/>
              <w:rPr>
                <w:rFonts w:ascii="Calibri" w:eastAsia="Calibri" w:hAnsi="Calibri" w:cs="Times New Roman"/>
                <w:bCs/>
                <w:lang w:val="es-ES"/>
              </w:rPr>
            </w:pPr>
            <w:r>
              <w:rPr>
                <w:rFonts w:ascii="Calibri" w:eastAsia="Calibri" w:hAnsi="Calibri" w:cs="Times New Roman"/>
                <w:bCs/>
                <w:lang w:val="es-ES"/>
              </w:rPr>
              <w:t>Sí está</w:t>
            </w:r>
            <w:r w:rsidR="0073141F" w:rsidRPr="0048109E">
              <w:rPr>
                <w:rFonts w:ascii="Calibri" w:eastAsia="Calibri" w:hAnsi="Calibri" w:cs="Times New Roman"/>
                <w:bCs/>
                <w:lang w:val="es-ES"/>
              </w:rPr>
              <w:t>. Él acaba de regresar del campo hace un par de minutos.</w:t>
            </w:r>
          </w:p>
        </w:tc>
      </w:tr>
      <w:tr w:rsidR="0073141F" w:rsidRPr="005168EB" w14:paraId="26D376E5" w14:textId="77777777" w:rsidTr="00831FBC">
        <w:trPr>
          <w:jc w:val="center"/>
        </w:trPr>
        <w:tc>
          <w:tcPr>
            <w:tcW w:w="1721" w:type="dxa"/>
          </w:tcPr>
          <w:p w14:paraId="7B2D46F2"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1307A1B6" w14:textId="7A11A1A9" w:rsidR="0073141F" w:rsidRPr="0048109E" w:rsidRDefault="008E7685" w:rsidP="00831FBC">
            <w:pPr>
              <w:spacing w:before="40" w:after="40"/>
              <w:rPr>
                <w:rFonts w:ascii="Calibri" w:eastAsia="Calibri" w:hAnsi="Calibri" w:cs="Times New Roman"/>
                <w:bCs/>
                <w:lang w:val="es-ES"/>
              </w:rPr>
            </w:pPr>
            <w:r>
              <w:rPr>
                <w:rFonts w:ascii="Calibri" w:eastAsia="Calibri" w:hAnsi="Calibri" w:cs="Times New Roman"/>
                <w:bCs/>
                <w:lang w:val="es-ES"/>
              </w:rPr>
              <w:t>Cree que estaría</w:t>
            </w:r>
            <w:r w:rsidR="0073141F" w:rsidRPr="0048109E">
              <w:rPr>
                <w:rFonts w:ascii="Calibri" w:eastAsia="Calibri" w:hAnsi="Calibri" w:cs="Times New Roman"/>
                <w:bCs/>
                <w:lang w:val="es-ES"/>
              </w:rPr>
              <w:t xml:space="preserve"> dispuesto a hablar conmigo? </w:t>
            </w:r>
          </w:p>
        </w:tc>
      </w:tr>
      <w:tr w:rsidR="0073141F" w:rsidRPr="005168EB" w14:paraId="396E8D61" w14:textId="77777777" w:rsidTr="00831FBC">
        <w:trPr>
          <w:jc w:val="center"/>
        </w:trPr>
        <w:tc>
          <w:tcPr>
            <w:tcW w:w="1721" w:type="dxa"/>
          </w:tcPr>
          <w:p w14:paraId="1984F660"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1CEC89C8" w14:textId="6C1A4D3D" w:rsidR="0073141F" w:rsidRPr="0048109E" w:rsidRDefault="008E7685" w:rsidP="00B823D7">
            <w:pPr>
              <w:spacing w:before="40" w:after="40"/>
              <w:rPr>
                <w:rFonts w:ascii="Calibri" w:eastAsia="Calibri" w:hAnsi="Calibri" w:cs="Times New Roman"/>
                <w:bCs/>
                <w:lang w:val="es-ES"/>
              </w:rPr>
            </w:pPr>
            <w:r>
              <w:rPr>
                <w:rFonts w:ascii="Calibri" w:eastAsia="Calibri" w:hAnsi="Calibri" w:cs="Times New Roman"/>
                <w:bCs/>
                <w:lang w:val="es-ES"/>
              </w:rPr>
              <w:t>Sí, deje</w:t>
            </w:r>
            <w:r w:rsidR="0073141F" w:rsidRPr="0048109E">
              <w:rPr>
                <w:rFonts w:ascii="Calibri" w:eastAsia="Calibri" w:hAnsi="Calibri" w:cs="Times New Roman"/>
                <w:bCs/>
                <w:lang w:val="es-ES"/>
              </w:rPr>
              <w:t xml:space="preserve"> que lo llame (llama al </w:t>
            </w:r>
            <w:r w:rsidR="00B823D7">
              <w:rPr>
                <w:rFonts w:ascii="Calibri" w:eastAsia="Calibri" w:hAnsi="Calibri" w:cs="Times New Roman"/>
                <w:bCs/>
                <w:lang w:val="es-ES"/>
              </w:rPr>
              <w:t>esposo). Le presento a mi esposo</w:t>
            </w:r>
            <w:r>
              <w:rPr>
                <w:rFonts w:ascii="Calibri" w:eastAsia="Calibri" w:hAnsi="Calibri" w:cs="Times New Roman"/>
                <w:bCs/>
                <w:lang w:val="es-ES"/>
              </w:rPr>
              <w:t>, Pablo</w:t>
            </w:r>
            <w:r w:rsidR="0073141F" w:rsidRPr="0048109E">
              <w:rPr>
                <w:rFonts w:ascii="Calibri" w:eastAsia="Calibri" w:hAnsi="Calibri" w:cs="Times New Roman"/>
                <w:bCs/>
                <w:lang w:val="es-ES"/>
              </w:rPr>
              <w:t>.</w:t>
            </w:r>
          </w:p>
        </w:tc>
      </w:tr>
      <w:tr w:rsidR="0073141F" w:rsidRPr="0048109E" w14:paraId="6F216B59" w14:textId="77777777" w:rsidTr="00831FBC">
        <w:trPr>
          <w:jc w:val="center"/>
        </w:trPr>
        <w:tc>
          <w:tcPr>
            <w:tcW w:w="9360" w:type="dxa"/>
            <w:gridSpan w:val="2"/>
            <w:tcBorders>
              <w:top w:val="single" w:sz="12" w:space="0" w:color="FFFFFF" w:themeColor="background1"/>
            </w:tcBorders>
            <w:shd w:val="clear" w:color="auto" w:fill="BCC589"/>
            <w:vAlign w:val="center"/>
          </w:tcPr>
          <w:p w14:paraId="6132A644" w14:textId="77777777" w:rsidR="0073141F" w:rsidRPr="0048109E" w:rsidRDefault="0073141F" w:rsidP="00831FBC">
            <w:pPr>
              <w:spacing w:before="40" w:after="40"/>
              <w:rPr>
                <w:rFonts w:ascii="Calibri" w:eastAsia="Calibri" w:hAnsi="Calibri" w:cs="Times New Roman"/>
                <w:b/>
                <w:bCs/>
                <w:lang w:val="es-ES"/>
              </w:rPr>
            </w:pPr>
            <w:r w:rsidRPr="0048109E">
              <w:rPr>
                <w:rFonts w:ascii="Calibri" w:eastAsia="Calibri" w:hAnsi="Calibri" w:cs="Times New Roman"/>
                <w:b/>
                <w:bCs/>
                <w:lang w:val="es-ES"/>
              </w:rPr>
              <w:t>5. Discuta</w:t>
            </w:r>
          </w:p>
        </w:tc>
      </w:tr>
      <w:tr w:rsidR="0073141F" w:rsidRPr="005168EB" w14:paraId="49671128" w14:textId="77777777" w:rsidTr="00831FBC">
        <w:trPr>
          <w:jc w:val="center"/>
        </w:trPr>
        <w:tc>
          <w:tcPr>
            <w:tcW w:w="1721" w:type="dxa"/>
          </w:tcPr>
          <w:p w14:paraId="70201DB4"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1B2083A5" w14:textId="297364D9" w:rsidR="0073141F" w:rsidRPr="0048109E" w:rsidRDefault="0073141F" w:rsidP="00B823D7">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Hola. </w:t>
            </w:r>
            <w:r w:rsidR="00B823D7">
              <w:rPr>
                <w:rFonts w:ascii="Calibri" w:eastAsia="Calibri" w:hAnsi="Calibri" w:cs="Times New Roman"/>
                <w:bCs/>
                <w:lang w:val="es-ES"/>
              </w:rPr>
              <w:t>Mucho gusto de conocerlo</w:t>
            </w:r>
            <w:r w:rsidRPr="0048109E">
              <w:rPr>
                <w:rFonts w:ascii="Calibri" w:eastAsia="Calibri" w:hAnsi="Calibri" w:cs="Times New Roman"/>
                <w:bCs/>
                <w:lang w:val="es-ES"/>
              </w:rPr>
              <w:t>. Felicitaciones por criar una hija tan hermosa y talentosa.</w:t>
            </w:r>
          </w:p>
        </w:tc>
      </w:tr>
      <w:tr w:rsidR="0073141F" w:rsidRPr="005168EB" w14:paraId="19822C2A" w14:textId="77777777" w:rsidTr="00831FBC">
        <w:trPr>
          <w:jc w:val="center"/>
        </w:trPr>
        <w:tc>
          <w:tcPr>
            <w:tcW w:w="1721" w:type="dxa"/>
          </w:tcPr>
          <w:p w14:paraId="1209F890"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2391554D" w14:textId="57E4DC0F" w:rsidR="0073141F" w:rsidRPr="0048109E" w:rsidRDefault="00B823D7" w:rsidP="00831FBC">
            <w:pPr>
              <w:spacing w:before="40" w:after="40"/>
              <w:rPr>
                <w:rFonts w:ascii="Calibri" w:eastAsia="Calibri" w:hAnsi="Calibri" w:cs="Times New Roman"/>
                <w:bCs/>
                <w:lang w:val="es-ES"/>
              </w:rPr>
            </w:pPr>
            <w:r>
              <w:rPr>
                <w:rFonts w:ascii="Calibri" w:eastAsia="Calibri" w:hAnsi="Calibri" w:cs="Times New Roman"/>
                <w:bCs/>
                <w:lang w:val="es-ES"/>
              </w:rPr>
              <w:t>Es un placer conocerlo</w:t>
            </w:r>
            <w:r w:rsidR="0073141F" w:rsidRPr="0048109E">
              <w:rPr>
                <w:rFonts w:ascii="Calibri" w:eastAsia="Calibri" w:hAnsi="Calibri" w:cs="Times New Roman"/>
                <w:bCs/>
                <w:lang w:val="es-ES"/>
              </w:rPr>
              <w:t xml:space="preserve"> también. Sí, estoy muy orgulloso de</w:t>
            </w:r>
            <w:r>
              <w:rPr>
                <w:rFonts w:ascii="Calibri" w:eastAsia="Calibri" w:hAnsi="Calibri" w:cs="Times New Roman"/>
                <w:bCs/>
                <w:lang w:val="es-ES"/>
              </w:rPr>
              <w:t xml:space="preserve"> lo que se está convirtiendo </w:t>
            </w:r>
            <w:r w:rsidR="0073141F" w:rsidRPr="0048109E">
              <w:rPr>
                <w:rFonts w:ascii="Calibri" w:eastAsia="Calibri" w:hAnsi="Calibri" w:cs="Times New Roman"/>
                <w:bCs/>
                <w:lang w:val="es-ES"/>
              </w:rPr>
              <w:t>Paula.</w:t>
            </w:r>
          </w:p>
        </w:tc>
      </w:tr>
      <w:tr w:rsidR="0073141F" w:rsidRPr="005168EB" w14:paraId="55D800F4" w14:textId="77777777" w:rsidTr="00831FBC">
        <w:trPr>
          <w:jc w:val="center"/>
        </w:trPr>
        <w:tc>
          <w:tcPr>
            <w:tcW w:w="1721" w:type="dxa"/>
          </w:tcPr>
          <w:p w14:paraId="31E4FBC9"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389C0E29" w14:textId="50B3EB64" w:rsidR="0073141F" w:rsidRPr="0048109E" w:rsidRDefault="0073141F" w:rsidP="00B823D7">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Me </w:t>
            </w:r>
            <w:r w:rsidR="00B823D7">
              <w:rPr>
                <w:rFonts w:ascii="Calibri" w:eastAsia="Calibri" w:hAnsi="Calibri" w:cs="Times New Roman"/>
                <w:bCs/>
                <w:lang w:val="es-ES"/>
              </w:rPr>
              <w:t>enteré que Paula va a cumplir 16 años. Debe estar muy contento</w:t>
            </w:r>
            <w:r w:rsidRPr="0048109E">
              <w:rPr>
                <w:rFonts w:ascii="Calibri" w:eastAsia="Calibri" w:hAnsi="Calibri" w:cs="Times New Roman"/>
                <w:bCs/>
                <w:lang w:val="es-ES"/>
              </w:rPr>
              <w:t xml:space="preserve">. También </w:t>
            </w:r>
            <w:r w:rsidR="00B823D7">
              <w:rPr>
                <w:rFonts w:ascii="Calibri" w:eastAsia="Calibri" w:hAnsi="Calibri" w:cs="Times New Roman"/>
                <w:bCs/>
                <w:lang w:val="es-ES"/>
              </w:rPr>
              <w:t>me enteré que</w:t>
            </w:r>
            <w:r w:rsidRPr="0048109E">
              <w:rPr>
                <w:rFonts w:ascii="Calibri" w:eastAsia="Calibri" w:hAnsi="Calibri" w:cs="Times New Roman"/>
                <w:bCs/>
                <w:lang w:val="es-ES"/>
              </w:rPr>
              <w:t xml:space="preserve"> usted piensa que las niñas deberían casarse poco después de que </w:t>
            </w:r>
            <w:r w:rsidR="00B823D7">
              <w:rPr>
                <w:rFonts w:ascii="Calibri" w:eastAsia="Calibri" w:hAnsi="Calibri" w:cs="Times New Roman"/>
                <w:bCs/>
                <w:lang w:val="es-ES"/>
              </w:rPr>
              <w:t>cumplan</w:t>
            </w:r>
            <w:r w:rsidRPr="0048109E">
              <w:rPr>
                <w:rFonts w:ascii="Calibri" w:eastAsia="Calibri" w:hAnsi="Calibri" w:cs="Times New Roman"/>
                <w:bCs/>
                <w:lang w:val="es-ES"/>
              </w:rPr>
              <w:t xml:space="preserve"> los dieciséis años de edad.</w:t>
            </w:r>
          </w:p>
        </w:tc>
      </w:tr>
      <w:tr w:rsidR="0073141F" w:rsidRPr="005168EB" w14:paraId="53D9CDBE" w14:textId="77777777" w:rsidTr="00831FBC">
        <w:trPr>
          <w:jc w:val="center"/>
        </w:trPr>
        <w:tc>
          <w:tcPr>
            <w:tcW w:w="1721" w:type="dxa"/>
          </w:tcPr>
          <w:p w14:paraId="5AA9641C"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2F726D59" w14:textId="175C7936" w:rsidR="0073141F" w:rsidRPr="0048109E" w:rsidRDefault="0073141F" w:rsidP="00B823D7">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Sí, mi madre, mis hermanas y casi todas las mujeres que conozco en la comunidad se casaron después de </w:t>
            </w:r>
            <w:r w:rsidR="00B823D7">
              <w:rPr>
                <w:rFonts w:ascii="Calibri" w:eastAsia="Calibri" w:hAnsi="Calibri" w:cs="Times New Roman"/>
                <w:bCs/>
                <w:lang w:val="es-ES"/>
              </w:rPr>
              <w:t>cumplir 16 años</w:t>
            </w:r>
            <w:r w:rsidRPr="0048109E">
              <w:rPr>
                <w:rFonts w:ascii="Calibri" w:eastAsia="Calibri" w:hAnsi="Calibri" w:cs="Times New Roman"/>
                <w:bCs/>
                <w:lang w:val="es-ES"/>
              </w:rPr>
              <w:t xml:space="preserve">. </w:t>
            </w:r>
          </w:p>
        </w:tc>
      </w:tr>
      <w:tr w:rsidR="0073141F" w:rsidRPr="005168EB" w14:paraId="470BA5D4" w14:textId="77777777" w:rsidTr="00831FBC">
        <w:trPr>
          <w:jc w:val="center"/>
        </w:trPr>
        <w:tc>
          <w:tcPr>
            <w:tcW w:w="1721" w:type="dxa"/>
          </w:tcPr>
          <w:p w14:paraId="65B6C6C4"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2FF437C1" w14:textId="27CA0F7A" w:rsidR="0073141F" w:rsidRPr="0048109E" w:rsidRDefault="00B823D7" w:rsidP="007145CF">
            <w:pPr>
              <w:spacing w:before="40" w:after="40"/>
              <w:rPr>
                <w:rFonts w:ascii="Calibri" w:eastAsia="Calibri" w:hAnsi="Calibri" w:cs="Times New Roman"/>
                <w:bCs/>
                <w:lang w:val="es-ES"/>
              </w:rPr>
            </w:pPr>
            <w:r>
              <w:rPr>
                <w:rFonts w:ascii="Calibri" w:eastAsia="Calibri" w:hAnsi="Calibri" w:cs="Times New Roman"/>
                <w:bCs/>
                <w:lang w:val="es-ES"/>
              </w:rPr>
              <w:t xml:space="preserve">¿Me podría decir </w:t>
            </w:r>
            <w:r w:rsidR="0073141F" w:rsidRPr="0048109E">
              <w:rPr>
                <w:rFonts w:ascii="Calibri" w:eastAsia="Calibri" w:hAnsi="Calibri" w:cs="Times New Roman"/>
                <w:bCs/>
                <w:lang w:val="es-ES"/>
              </w:rPr>
              <w:t>por qué cree qu</w:t>
            </w:r>
            <w:r>
              <w:rPr>
                <w:rFonts w:ascii="Calibri" w:eastAsia="Calibri" w:hAnsi="Calibri" w:cs="Times New Roman"/>
                <w:bCs/>
                <w:lang w:val="es-ES"/>
              </w:rPr>
              <w:t xml:space="preserve">e es importante para Paula </w:t>
            </w:r>
            <w:r w:rsidR="0073141F" w:rsidRPr="0048109E">
              <w:rPr>
                <w:rFonts w:ascii="Calibri" w:eastAsia="Calibri" w:hAnsi="Calibri" w:cs="Times New Roman"/>
                <w:bCs/>
                <w:lang w:val="es-ES"/>
              </w:rPr>
              <w:t>casarse desp</w:t>
            </w:r>
            <w:r>
              <w:rPr>
                <w:rFonts w:ascii="Calibri" w:eastAsia="Calibri" w:hAnsi="Calibri" w:cs="Times New Roman"/>
                <w:bCs/>
                <w:lang w:val="es-ES"/>
              </w:rPr>
              <w:t>ués de cumplir 16 años</w:t>
            </w:r>
            <w:r w:rsidR="0073141F" w:rsidRPr="0048109E">
              <w:rPr>
                <w:rFonts w:ascii="Calibri" w:eastAsia="Calibri" w:hAnsi="Calibri" w:cs="Times New Roman"/>
                <w:bCs/>
                <w:lang w:val="es-ES"/>
              </w:rPr>
              <w:t>?</w:t>
            </w:r>
            <w:r w:rsidR="00406D06">
              <w:rPr>
                <w:rFonts w:ascii="Calibri" w:eastAsia="Calibri" w:hAnsi="Calibri" w:cs="Times New Roman"/>
                <w:bCs/>
                <w:lang w:val="es-ES"/>
              </w:rPr>
              <w:t xml:space="preserve"> </w:t>
            </w:r>
          </w:p>
        </w:tc>
      </w:tr>
      <w:tr w:rsidR="0073141F" w:rsidRPr="005168EB" w14:paraId="375936F7" w14:textId="77777777" w:rsidTr="00831FBC">
        <w:trPr>
          <w:jc w:val="center"/>
        </w:trPr>
        <w:tc>
          <w:tcPr>
            <w:tcW w:w="1721" w:type="dxa"/>
          </w:tcPr>
          <w:p w14:paraId="24E59121"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15FD7409" w14:textId="3BD81106" w:rsidR="0073141F" w:rsidRPr="0048109E" w:rsidRDefault="0073141F" w:rsidP="00B823D7">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Como he dicho antes que </w:t>
            </w:r>
            <w:r w:rsidR="00B823D7">
              <w:rPr>
                <w:rFonts w:ascii="Calibri" w:eastAsia="Calibri" w:hAnsi="Calibri" w:cs="Times New Roman"/>
                <w:bCs/>
                <w:lang w:val="es-ES"/>
              </w:rPr>
              <w:t>es la costumbre de</w:t>
            </w:r>
            <w:r w:rsidRPr="0048109E">
              <w:rPr>
                <w:rFonts w:ascii="Calibri" w:eastAsia="Calibri" w:hAnsi="Calibri" w:cs="Times New Roman"/>
                <w:bCs/>
                <w:lang w:val="es-ES"/>
              </w:rPr>
              <w:t xml:space="preserve"> nuestra comunidad. </w:t>
            </w:r>
            <w:r w:rsidR="00B823D7">
              <w:rPr>
                <w:rFonts w:ascii="Calibri" w:eastAsia="Calibri" w:hAnsi="Calibri" w:cs="Times New Roman"/>
                <w:bCs/>
                <w:lang w:val="es-ES"/>
              </w:rPr>
              <w:t xml:space="preserve">Amo tanto a Paula que no quisiera que no tenga </w:t>
            </w:r>
            <w:r w:rsidRPr="0048109E">
              <w:rPr>
                <w:rFonts w:ascii="Calibri" w:eastAsia="Calibri" w:hAnsi="Calibri" w:cs="Times New Roman"/>
                <w:bCs/>
                <w:lang w:val="es-ES"/>
              </w:rPr>
              <w:t>una familia. Me</w:t>
            </w:r>
            <w:r w:rsidR="00B823D7">
              <w:rPr>
                <w:rFonts w:ascii="Calibri" w:eastAsia="Calibri" w:hAnsi="Calibri" w:cs="Times New Roman"/>
                <w:bCs/>
                <w:lang w:val="es-ES"/>
              </w:rPr>
              <w:t xml:space="preserve"> temo que los hombres no quieran</w:t>
            </w:r>
            <w:r w:rsidRPr="0048109E">
              <w:rPr>
                <w:rFonts w:ascii="Calibri" w:eastAsia="Calibri" w:hAnsi="Calibri" w:cs="Times New Roman"/>
                <w:bCs/>
                <w:lang w:val="es-ES"/>
              </w:rPr>
              <w:t xml:space="preserve"> casarse con ella cuando sea mayor.</w:t>
            </w:r>
          </w:p>
        </w:tc>
      </w:tr>
      <w:tr w:rsidR="0073141F" w:rsidRPr="005168EB" w14:paraId="4C2B6829" w14:textId="77777777" w:rsidTr="00831FBC">
        <w:trPr>
          <w:jc w:val="center"/>
        </w:trPr>
        <w:tc>
          <w:tcPr>
            <w:tcW w:w="1721" w:type="dxa"/>
          </w:tcPr>
          <w:p w14:paraId="749E7652"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7E2E2AC3" w14:textId="617E9C42" w:rsidR="0073141F" w:rsidRPr="0048109E" w:rsidRDefault="0073141F" w:rsidP="00B823D7">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Gracias por explicar su preocupación. Usted sabe que los tiempos están cambiando, por ejemplo, en la ciudad la mayoría de las </w:t>
            </w:r>
            <w:r w:rsidR="00B823D7">
              <w:rPr>
                <w:rFonts w:ascii="Calibri" w:eastAsia="Calibri" w:hAnsi="Calibri" w:cs="Times New Roman"/>
                <w:bCs/>
                <w:lang w:val="es-ES"/>
              </w:rPr>
              <w:t>jovencitas esperan para casarse hasta</w:t>
            </w:r>
            <w:r w:rsidRPr="0048109E">
              <w:rPr>
                <w:rFonts w:ascii="Calibri" w:eastAsia="Calibri" w:hAnsi="Calibri" w:cs="Times New Roman"/>
                <w:bCs/>
                <w:lang w:val="es-ES"/>
              </w:rPr>
              <w:t xml:space="preserve"> </w:t>
            </w:r>
            <w:r w:rsidR="00B823D7">
              <w:rPr>
                <w:rFonts w:ascii="Calibri" w:eastAsia="Calibri" w:hAnsi="Calibri" w:cs="Times New Roman"/>
                <w:bCs/>
                <w:lang w:val="es-ES"/>
              </w:rPr>
              <w:t>que estén en sus veinte. Ellas v</w:t>
            </w:r>
            <w:r w:rsidRPr="0048109E">
              <w:rPr>
                <w:rFonts w:ascii="Calibri" w:eastAsia="Calibri" w:hAnsi="Calibri" w:cs="Times New Roman"/>
                <w:bCs/>
                <w:lang w:val="es-ES"/>
              </w:rPr>
              <w:t>an a la universidad antes de pensar en casarse.</w:t>
            </w:r>
          </w:p>
        </w:tc>
      </w:tr>
      <w:tr w:rsidR="0073141F" w:rsidRPr="005168EB" w14:paraId="685FB19B" w14:textId="77777777" w:rsidTr="00831FBC">
        <w:trPr>
          <w:jc w:val="center"/>
        </w:trPr>
        <w:tc>
          <w:tcPr>
            <w:tcW w:w="1721" w:type="dxa"/>
          </w:tcPr>
          <w:p w14:paraId="3847C755"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34B6EAEF" w14:textId="53E497F9" w:rsidR="0073141F" w:rsidRPr="0048109E" w:rsidRDefault="0073141F"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Hmm. Nunca escuché sobre eso. Pensé que todas las</w:t>
            </w:r>
            <w:r w:rsidR="00FC239E">
              <w:rPr>
                <w:rFonts w:ascii="Calibri" w:eastAsia="Calibri" w:hAnsi="Calibri" w:cs="Times New Roman"/>
                <w:bCs/>
                <w:lang w:val="es-ES"/>
              </w:rPr>
              <w:t xml:space="preserve"> jovencitas</w:t>
            </w:r>
            <w:r w:rsidRPr="0048109E">
              <w:rPr>
                <w:rFonts w:ascii="Calibri" w:eastAsia="Calibri" w:hAnsi="Calibri" w:cs="Times New Roman"/>
                <w:bCs/>
                <w:lang w:val="es-ES"/>
              </w:rPr>
              <w:t xml:space="preserve"> de nuestro </w:t>
            </w:r>
            <w:r w:rsidR="00B823D7">
              <w:rPr>
                <w:rFonts w:ascii="Calibri" w:eastAsia="Calibri" w:hAnsi="Calibri" w:cs="Times New Roman"/>
                <w:bCs/>
                <w:lang w:val="es-ES"/>
              </w:rPr>
              <w:t>país se casan a los 16.</w:t>
            </w:r>
          </w:p>
        </w:tc>
      </w:tr>
      <w:tr w:rsidR="0073141F" w:rsidRPr="0048109E" w14:paraId="7E69ED21" w14:textId="77777777" w:rsidTr="00831FBC">
        <w:trPr>
          <w:jc w:val="center"/>
        </w:trPr>
        <w:tc>
          <w:tcPr>
            <w:tcW w:w="9360" w:type="dxa"/>
            <w:gridSpan w:val="2"/>
            <w:shd w:val="clear" w:color="auto" w:fill="BCC589"/>
            <w:vAlign w:val="center"/>
          </w:tcPr>
          <w:p w14:paraId="3A2D7EE5" w14:textId="77777777" w:rsidR="0073141F" w:rsidRPr="0048109E" w:rsidRDefault="0073141F" w:rsidP="00831FBC">
            <w:pPr>
              <w:spacing w:before="40" w:after="40"/>
              <w:rPr>
                <w:rFonts w:ascii="Calibri" w:eastAsia="Calibri" w:hAnsi="Calibri" w:cs="Times New Roman"/>
                <w:b/>
                <w:bCs/>
                <w:lang w:val="es-ES"/>
              </w:rPr>
            </w:pPr>
            <w:r w:rsidRPr="0048109E">
              <w:rPr>
                <w:rFonts w:ascii="Calibri" w:eastAsia="Calibri" w:hAnsi="Calibri" w:cs="Times New Roman"/>
                <w:b/>
                <w:bCs/>
                <w:lang w:val="es-ES"/>
              </w:rPr>
              <w:t>6. Recomendar</w:t>
            </w:r>
          </w:p>
        </w:tc>
      </w:tr>
      <w:tr w:rsidR="0073141F" w:rsidRPr="005168EB" w14:paraId="70A4E636" w14:textId="77777777" w:rsidTr="00831FBC">
        <w:trPr>
          <w:jc w:val="center"/>
        </w:trPr>
        <w:tc>
          <w:tcPr>
            <w:tcW w:w="1721" w:type="dxa"/>
          </w:tcPr>
          <w:p w14:paraId="40BB184E"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64A031D7" w14:textId="044E67A9" w:rsidR="0073141F" w:rsidRPr="0048109E" w:rsidRDefault="0073141F" w:rsidP="00FC239E">
            <w:pPr>
              <w:spacing w:before="40" w:after="120"/>
              <w:rPr>
                <w:rFonts w:ascii="Calibri" w:eastAsia="Calibri" w:hAnsi="Calibri" w:cs="Times New Roman"/>
                <w:bCs/>
                <w:lang w:val="es-ES"/>
              </w:rPr>
            </w:pPr>
            <w:r w:rsidRPr="0048109E">
              <w:rPr>
                <w:rFonts w:ascii="Calibri" w:eastAsia="Calibri" w:hAnsi="Calibri" w:cs="Times New Roman"/>
                <w:bCs/>
                <w:lang w:val="es-ES"/>
              </w:rPr>
              <w:t xml:space="preserve">Entiendo su amor por Paula. ¿Usted cree que puede permitir que Paula </w:t>
            </w:r>
            <w:r w:rsidR="00FC239E">
              <w:rPr>
                <w:rFonts w:ascii="Calibri" w:eastAsia="Calibri" w:hAnsi="Calibri" w:cs="Times New Roman"/>
                <w:bCs/>
                <w:lang w:val="es-ES"/>
              </w:rPr>
              <w:t xml:space="preserve">decida </w:t>
            </w:r>
            <w:r w:rsidRPr="0048109E">
              <w:rPr>
                <w:rFonts w:ascii="Calibri" w:eastAsia="Calibri" w:hAnsi="Calibri" w:cs="Times New Roman"/>
                <w:bCs/>
                <w:lang w:val="es-ES"/>
              </w:rPr>
              <w:t>cuándo casarse?</w:t>
            </w:r>
          </w:p>
        </w:tc>
      </w:tr>
      <w:tr w:rsidR="0073141F" w:rsidRPr="005168EB" w14:paraId="30F5E9DE" w14:textId="77777777" w:rsidTr="00831FBC">
        <w:trPr>
          <w:jc w:val="center"/>
        </w:trPr>
        <w:tc>
          <w:tcPr>
            <w:tcW w:w="1721" w:type="dxa"/>
          </w:tcPr>
          <w:p w14:paraId="01208F0C"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591C625A" w14:textId="1CDB4780" w:rsidR="0073141F" w:rsidRPr="0048109E" w:rsidRDefault="00FC239E" w:rsidP="00FC239E">
            <w:pPr>
              <w:spacing w:before="40" w:after="40"/>
              <w:rPr>
                <w:rFonts w:ascii="Calibri" w:eastAsia="Calibri" w:hAnsi="Calibri" w:cs="Times New Roman"/>
                <w:bCs/>
                <w:lang w:val="es-ES"/>
              </w:rPr>
            </w:pPr>
            <w:r>
              <w:rPr>
                <w:rFonts w:ascii="Calibri" w:eastAsia="Calibri" w:hAnsi="Calibri" w:cs="Times New Roman"/>
                <w:bCs/>
                <w:lang w:val="es-ES"/>
              </w:rPr>
              <w:t>¡Bueno… yo tampoco quiero que ella no se case.</w:t>
            </w:r>
          </w:p>
        </w:tc>
      </w:tr>
      <w:tr w:rsidR="0073141F" w:rsidRPr="005168EB" w14:paraId="5E5E5D80" w14:textId="77777777" w:rsidTr="00831FBC">
        <w:trPr>
          <w:jc w:val="center"/>
        </w:trPr>
        <w:tc>
          <w:tcPr>
            <w:tcW w:w="1721" w:type="dxa"/>
          </w:tcPr>
          <w:p w14:paraId="6519C06A"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27F78963" w14:textId="7F1073B5" w:rsidR="0073141F" w:rsidRPr="0048109E" w:rsidRDefault="0073141F"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Sí, como </w:t>
            </w:r>
            <w:r w:rsidR="00FC239E">
              <w:rPr>
                <w:rFonts w:ascii="Calibri" w:eastAsia="Calibri" w:hAnsi="Calibri" w:cs="Times New Roman"/>
                <w:bCs/>
                <w:lang w:val="es-ES"/>
              </w:rPr>
              <w:t xml:space="preserve">le </w:t>
            </w:r>
            <w:r w:rsidRPr="0048109E">
              <w:rPr>
                <w:rFonts w:ascii="Calibri" w:eastAsia="Calibri" w:hAnsi="Calibri" w:cs="Times New Roman"/>
                <w:bCs/>
                <w:lang w:val="es-ES"/>
              </w:rPr>
              <w:t>dije</w:t>
            </w:r>
            <w:r w:rsidR="00FC239E">
              <w:rPr>
                <w:rFonts w:ascii="Calibri" w:eastAsia="Calibri" w:hAnsi="Calibri" w:cs="Times New Roman"/>
                <w:bCs/>
                <w:lang w:val="es-ES"/>
              </w:rPr>
              <w:t xml:space="preserve">, </w:t>
            </w:r>
            <w:r w:rsidRPr="0048109E">
              <w:rPr>
                <w:rFonts w:ascii="Calibri" w:eastAsia="Calibri" w:hAnsi="Calibri" w:cs="Times New Roman"/>
                <w:bCs/>
                <w:lang w:val="es-ES"/>
              </w:rPr>
              <w:t>la amo mucho y quiero que tenga la alegría de tener una familia.</w:t>
            </w:r>
          </w:p>
        </w:tc>
      </w:tr>
      <w:tr w:rsidR="0073141F" w:rsidRPr="005168EB" w14:paraId="655B0490" w14:textId="77777777" w:rsidTr="00831FBC">
        <w:trPr>
          <w:jc w:val="center"/>
        </w:trPr>
        <w:tc>
          <w:tcPr>
            <w:tcW w:w="1721" w:type="dxa"/>
          </w:tcPr>
          <w:p w14:paraId="6535DCBA"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5E61B49E" w14:textId="7BB50CE7" w:rsidR="0073141F" w:rsidRPr="0048109E" w:rsidRDefault="0073141F"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 xml:space="preserve">Ya veo. ¿Qué </w:t>
            </w:r>
            <w:r w:rsidR="00FC239E">
              <w:rPr>
                <w:rFonts w:ascii="Calibri" w:eastAsia="Calibri" w:hAnsi="Calibri" w:cs="Times New Roman"/>
                <w:bCs/>
                <w:lang w:val="es-ES"/>
              </w:rPr>
              <w:t xml:space="preserve">pasaría si dejara que Paula termine la escuela antes de encontrar esposo? </w:t>
            </w:r>
            <w:r w:rsidRPr="0048109E">
              <w:rPr>
                <w:rFonts w:ascii="Calibri" w:eastAsia="Calibri" w:hAnsi="Calibri" w:cs="Times New Roman"/>
                <w:bCs/>
                <w:lang w:val="es-ES"/>
              </w:rPr>
              <w:t>¿Usted piensa qu</w:t>
            </w:r>
            <w:r w:rsidR="00FC239E">
              <w:rPr>
                <w:rFonts w:ascii="Calibri" w:eastAsia="Calibri" w:hAnsi="Calibri" w:cs="Times New Roman"/>
                <w:bCs/>
                <w:lang w:val="es-ES"/>
              </w:rPr>
              <w:t xml:space="preserve">e esto es factible? ¿Qué opina </w:t>
            </w:r>
            <w:r w:rsidRPr="0048109E">
              <w:rPr>
                <w:rFonts w:ascii="Calibri" w:eastAsia="Calibri" w:hAnsi="Calibri" w:cs="Times New Roman"/>
                <w:bCs/>
                <w:lang w:val="es-ES"/>
              </w:rPr>
              <w:t>de esta sugerencia?</w:t>
            </w:r>
          </w:p>
        </w:tc>
      </w:tr>
      <w:tr w:rsidR="0073141F" w:rsidRPr="005168EB" w14:paraId="72C46066" w14:textId="77777777" w:rsidTr="00831FBC">
        <w:trPr>
          <w:jc w:val="center"/>
        </w:trPr>
        <w:tc>
          <w:tcPr>
            <w:tcW w:w="1721" w:type="dxa"/>
          </w:tcPr>
          <w:p w14:paraId="6FCAE91E"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565E17D0" w14:textId="4AA2B291" w:rsidR="0073141F" w:rsidRPr="0048109E" w:rsidRDefault="00FC239E" w:rsidP="00FC239E">
            <w:pPr>
              <w:spacing w:before="40" w:after="40"/>
              <w:rPr>
                <w:rFonts w:ascii="Calibri" w:eastAsia="Calibri" w:hAnsi="Calibri" w:cs="Times New Roman"/>
                <w:bCs/>
                <w:lang w:val="es-ES"/>
              </w:rPr>
            </w:pPr>
            <w:r>
              <w:rPr>
                <w:rFonts w:ascii="Calibri" w:eastAsia="Calibri" w:hAnsi="Calibri" w:cs="Times New Roman"/>
                <w:bCs/>
                <w:lang w:val="es-ES"/>
              </w:rPr>
              <w:t>¿Qué opinas, Pablo</w:t>
            </w:r>
            <w:r w:rsidR="0073141F" w:rsidRPr="0048109E">
              <w:rPr>
                <w:rFonts w:ascii="Calibri" w:eastAsia="Calibri" w:hAnsi="Calibri" w:cs="Times New Roman"/>
                <w:bCs/>
                <w:lang w:val="es-ES"/>
              </w:rPr>
              <w:t xml:space="preserve">? </w:t>
            </w:r>
            <w:r>
              <w:rPr>
                <w:rFonts w:ascii="Calibri" w:eastAsia="Calibri" w:hAnsi="Calibri" w:cs="Times New Roman"/>
                <w:bCs/>
                <w:lang w:val="es-ES"/>
              </w:rPr>
              <w:t>Solo le quedan dos</w:t>
            </w:r>
            <w:r w:rsidR="0073141F" w:rsidRPr="0048109E">
              <w:rPr>
                <w:rFonts w:ascii="Calibri" w:eastAsia="Calibri" w:hAnsi="Calibri" w:cs="Times New Roman"/>
                <w:bCs/>
                <w:lang w:val="es-ES"/>
              </w:rPr>
              <w:t xml:space="preserve"> años más en la escuela. Me encantaría si </w:t>
            </w:r>
            <w:r>
              <w:rPr>
                <w:rFonts w:ascii="Calibri" w:eastAsia="Calibri" w:hAnsi="Calibri" w:cs="Times New Roman"/>
                <w:bCs/>
                <w:lang w:val="es-ES"/>
              </w:rPr>
              <w:t>Paula pudiera graduarse</w:t>
            </w:r>
            <w:r w:rsidR="0073141F" w:rsidRPr="0048109E">
              <w:rPr>
                <w:rFonts w:ascii="Calibri" w:eastAsia="Calibri" w:hAnsi="Calibri" w:cs="Times New Roman"/>
                <w:bCs/>
                <w:lang w:val="es-ES"/>
              </w:rPr>
              <w:t>.</w:t>
            </w:r>
          </w:p>
        </w:tc>
      </w:tr>
      <w:tr w:rsidR="0073141F" w:rsidRPr="005168EB" w14:paraId="483895B0" w14:textId="77777777" w:rsidTr="00831FBC">
        <w:trPr>
          <w:jc w:val="center"/>
        </w:trPr>
        <w:tc>
          <w:tcPr>
            <w:tcW w:w="1721" w:type="dxa"/>
          </w:tcPr>
          <w:p w14:paraId="72B32116"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5D0948BE"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Bueno, supongo que podemos probarlo.</w:t>
            </w:r>
          </w:p>
        </w:tc>
      </w:tr>
      <w:tr w:rsidR="0073141F" w:rsidRPr="0048109E" w14:paraId="6F3D4240" w14:textId="77777777" w:rsidTr="00831FBC">
        <w:trPr>
          <w:jc w:val="center"/>
        </w:trPr>
        <w:tc>
          <w:tcPr>
            <w:tcW w:w="9360" w:type="dxa"/>
            <w:gridSpan w:val="2"/>
            <w:tcBorders>
              <w:top w:val="single" w:sz="12" w:space="0" w:color="FFFFFF" w:themeColor="background1"/>
            </w:tcBorders>
            <w:shd w:val="clear" w:color="auto" w:fill="BCC589"/>
            <w:vAlign w:val="center"/>
          </w:tcPr>
          <w:p w14:paraId="3DD353A9" w14:textId="2C87F35B" w:rsidR="0073141F" w:rsidRPr="0048109E" w:rsidRDefault="0073141F" w:rsidP="00FC239E">
            <w:pPr>
              <w:spacing w:before="40" w:after="40"/>
              <w:rPr>
                <w:rFonts w:ascii="Calibri" w:eastAsia="Calibri" w:hAnsi="Calibri" w:cs="Times New Roman"/>
                <w:b/>
                <w:bCs/>
                <w:lang w:val="es-ES"/>
              </w:rPr>
            </w:pPr>
            <w:r w:rsidRPr="0048109E">
              <w:rPr>
                <w:rFonts w:ascii="Calibri" w:eastAsia="Calibri" w:hAnsi="Calibri" w:cs="Times New Roman"/>
                <w:b/>
                <w:bCs/>
                <w:lang w:val="es-ES"/>
              </w:rPr>
              <w:t xml:space="preserve">7. </w:t>
            </w:r>
            <w:r w:rsidR="00FC239E">
              <w:rPr>
                <w:rFonts w:ascii="Calibri" w:eastAsia="Calibri" w:hAnsi="Calibri" w:cs="Times New Roman"/>
                <w:b/>
                <w:bCs/>
                <w:lang w:val="es-ES"/>
              </w:rPr>
              <w:t>Acordar</w:t>
            </w:r>
          </w:p>
        </w:tc>
      </w:tr>
      <w:tr w:rsidR="0073141F" w:rsidRPr="005168EB" w14:paraId="1217901C" w14:textId="77777777" w:rsidTr="00831FBC">
        <w:trPr>
          <w:jc w:val="center"/>
        </w:trPr>
        <w:tc>
          <w:tcPr>
            <w:tcW w:w="1721" w:type="dxa"/>
          </w:tcPr>
          <w:p w14:paraId="1C237282"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16ECB63A" w14:textId="2B41A0C6" w:rsidR="0073141F" w:rsidRPr="0048109E" w:rsidRDefault="0073141F" w:rsidP="00A74631">
            <w:pPr>
              <w:spacing w:before="40" w:after="40"/>
              <w:rPr>
                <w:rFonts w:ascii="Calibri" w:eastAsia="Calibri" w:hAnsi="Calibri" w:cs="Times New Roman"/>
                <w:bCs/>
                <w:lang w:val="es-ES"/>
              </w:rPr>
            </w:pPr>
            <w:r w:rsidRPr="0048109E">
              <w:rPr>
                <w:rFonts w:ascii="Calibri" w:eastAsia="Calibri" w:hAnsi="Calibri" w:cs="Times New Roman"/>
                <w:bCs/>
                <w:lang w:val="es-ES"/>
              </w:rPr>
              <w:t>Por lo</w:t>
            </w:r>
            <w:r w:rsidR="00FC239E">
              <w:rPr>
                <w:rFonts w:ascii="Calibri" w:eastAsia="Calibri" w:hAnsi="Calibri" w:cs="Times New Roman"/>
                <w:bCs/>
                <w:lang w:val="es-ES"/>
              </w:rPr>
              <w:t xml:space="preserve"> tanto, ¿estamos de acuerdo que Paula se graduará</w:t>
            </w:r>
            <w:r w:rsidRPr="0048109E">
              <w:rPr>
                <w:rFonts w:ascii="Calibri" w:eastAsia="Calibri" w:hAnsi="Calibri" w:cs="Times New Roman"/>
                <w:bCs/>
                <w:lang w:val="es-ES"/>
              </w:rPr>
              <w:t xml:space="preserve"> de la escuela secundari</w:t>
            </w:r>
            <w:r w:rsidR="00FC239E">
              <w:rPr>
                <w:rFonts w:ascii="Calibri" w:eastAsia="Calibri" w:hAnsi="Calibri" w:cs="Times New Roman"/>
                <w:bCs/>
                <w:lang w:val="es-ES"/>
              </w:rPr>
              <w:t xml:space="preserve">a antes de </w:t>
            </w:r>
            <w:r w:rsidR="00A74631">
              <w:rPr>
                <w:rFonts w:ascii="Calibri" w:eastAsia="Calibri" w:hAnsi="Calibri" w:cs="Times New Roman"/>
                <w:bCs/>
                <w:lang w:val="es-ES"/>
              </w:rPr>
              <w:t>pedirle</w:t>
            </w:r>
            <w:r w:rsidR="00FC239E">
              <w:rPr>
                <w:rFonts w:ascii="Calibri" w:eastAsia="Calibri" w:hAnsi="Calibri" w:cs="Times New Roman"/>
                <w:bCs/>
                <w:lang w:val="es-ES"/>
              </w:rPr>
              <w:t xml:space="preserve"> que encuentre esposo</w:t>
            </w:r>
            <w:r w:rsidRPr="0048109E">
              <w:rPr>
                <w:rFonts w:ascii="Calibri" w:eastAsia="Calibri" w:hAnsi="Calibri" w:cs="Times New Roman"/>
                <w:bCs/>
                <w:lang w:val="es-ES"/>
              </w:rPr>
              <w:t xml:space="preserve">? </w:t>
            </w:r>
          </w:p>
        </w:tc>
      </w:tr>
      <w:tr w:rsidR="0073141F" w:rsidRPr="005168EB" w14:paraId="0CF8DD0A" w14:textId="77777777" w:rsidTr="00831FBC">
        <w:trPr>
          <w:jc w:val="center"/>
        </w:trPr>
        <w:tc>
          <w:tcPr>
            <w:tcW w:w="1721" w:type="dxa"/>
          </w:tcPr>
          <w:p w14:paraId="2D004F20"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7FE84701" w14:textId="15CCD873" w:rsidR="0073141F" w:rsidRPr="0048109E" w:rsidRDefault="0073141F"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Sí, podemos esper</w:t>
            </w:r>
            <w:r w:rsidR="00FC239E">
              <w:rPr>
                <w:rFonts w:ascii="Calibri" w:eastAsia="Calibri" w:hAnsi="Calibri" w:cs="Times New Roman"/>
                <w:bCs/>
                <w:lang w:val="es-ES"/>
              </w:rPr>
              <w:t xml:space="preserve">ar para </w:t>
            </w:r>
            <w:r w:rsidR="00A74631">
              <w:rPr>
                <w:rFonts w:ascii="Calibri" w:eastAsia="Calibri" w:hAnsi="Calibri" w:cs="Times New Roman"/>
                <w:bCs/>
                <w:lang w:val="es-ES"/>
              </w:rPr>
              <w:t>pedirle</w:t>
            </w:r>
            <w:r w:rsidR="00FC239E">
              <w:rPr>
                <w:rFonts w:ascii="Calibri" w:eastAsia="Calibri" w:hAnsi="Calibri" w:cs="Times New Roman"/>
                <w:bCs/>
                <w:lang w:val="es-ES"/>
              </w:rPr>
              <w:t xml:space="preserve"> que encuentre esposo</w:t>
            </w:r>
            <w:r w:rsidRPr="0048109E">
              <w:rPr>
                <w:rFonts w:ascii="Calibri" w:eastAsia="Calibri" w:hAnsi="Calibri" w:cs="Times New Roman"/>
                <w:bCs/>
                <w:lang w:val="es-ES"/>
              </w:rPr>
              <w:t>.</w:t>
            </w:r>
          </w:p>
        </w:tc>
      </w:tr>
      <w:tr w:rsidR="0073141F" w:rsidRPr="0048109E" w14:paraId="5876CE8D" w14:textId="77777777" w:rsidTr="00831FBC">
        <w:trPr>
          <w:jc w:val="center"/>
        </w:trPr>
        <w:tc>
          <w:tcPr>
            <w:tcW w:w="9360" w:type="dxa"/>
            <w:gridSpan w:val="2"/>
            <w:shd w:val="clear" w:color="auto" w:fill="BCC589"/>
            <w:vAlign w:val="center"/>
          </w:tcPr>
          <w:p w14:paraId="42447CDC" w14:textId="6FA77B84" w:rsidR="0073141F" w:rsidRPr="0048109E" w:rsidRDefault="00FC239E" w:rsidP="00FC239E">
            <w:pPr>
              <w:spacing w:before="40" w:after="40"/>
              <w:rPr>
                <w:rFonts w:ascii="Calibri" w:eastAsia="Calibri" w:hAnsi="Calibri" w:cs="Times New Roman"/>
                <w:b/>
                <w:bCs/>
                <w:lang w:val="es-ES"/>
              </w:rPr>
            </w:pPr>
            <w:r>
              <w:rPr>
                <w:rFonts w:ascii="Calibri" w:eastAsia="Calibri" w:hAnsi="Calibri" w:cs="Times New Roman"/>
                <w:b/>
                <w:bCs/>
                <w:lang w:val="es-ES"/>
              </w:rPr>
              <w:t>8. Cita</w:t>
            </w:r>
          </w:p>
        </w:tc>
      </w:tr>
      <w:tr w:rsidR="0073141F" w:rsidRPr="005168EB" w14:paraId="3BF54F3F" w14:textId="77777777" w:rsidTr="00831FBC">
        <w:trPr>
          <w:jc w:val="center"/>
        </w:trPr>
        <w:tc>
          <w:tcPr>
            <w:tcW w:w="1721" w:type="dxa"/>
          </w:tcPr>
          <w:p w14:paraId="60DECDC3"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5E88AA2C" w14:textId="6D4AF849" w:rsidR="0073141F" w:rsidRPr="0048109E" w:rsidRDefault="0073141F"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¡Eso es genial! Yo pienso volver en 2 meses para ver cómo v</w:t>
            </w:r>
            <w:r w:rsidR="00FC239E">
              <w:rPr>
                <w:rFonts w:ascii="Calibri" w:eastAsia="Calibri" w:hAnsi="Calibri" w:cs="Times New Roman"/>
                <w:bCs/>
                <w:lang w:val="es-ES"/>
              </w:rPr>
              <w:t>an las cosas. ¿Está bien con ustedes? Y si surge algo</w:t>
            </w:r>
            <w:r w:rsidRPr="0048109E">
              <w:rPr>
                <w:rFonts w:ascii="Calibri" w:eastAsia="Calibri" w:hAnsi="Calibri" w:cs="Times New Roman"/>
                <w:bCs/>
                <w:lang w:val="es-ES"/>
              </w:rPr>
              <w:t xml:space="preserve"> mientras tanto, por favor, simplemente </w:t>
            </w:r>
            <w:r w:rsidR="00FC239E">
              <w:rPr>
                <w:rFonts w:ascii="Calibri" w:eastAsia="Calibri" w:hAnsi="Calibri" w:cs="Times New Roman"/>
                <w:bCs/>
                <w:lang w:val="es-ES"/>
              </w:rPr>
              <w:t>vayan a verme.</w:t>
            </w:r>
          </w:p>
        </w:tc>
      </w:tr>
      <w:tr w:rsidR="0073141F" w:rsidRPr="005168EB" w14:paraId="6477C0EF" w14:textId="77777777" w:rsidTr="00831FBC">
        <w:trPr>
          <w:jc w:val="center"/>
        </w:trPr>
        <w:tc>
          <w:tcPr>
            <w:tcW w:w="1721" w:type="dxa"/>
          </w:tcPr>
          <w:p w14:paraId="4CEE07FE"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62B56886" w14:textId="30094CC0" w:rsidR="0073141F" w:rsidRPr="0048109E" w:rsidRDefault="00FC239E" w:rsidP="00FC239E">
            <w:pPr>
              <w:spacing w:before="40" w:after="40"/>
              <w:rPr>
                <w:rFonts w:ascii="Calibri" w:eastAsia="Calibri" w:hAnsi="Calibri" w:cs="Times New Roman"/>
                <w:bCs/>
                <w:lang w:val="es-ES"/>
              </w:rPr>
            </w:pPr>
            <w:r w:rsidRPr="0048109E">
              <w:rPr>
                <w:rFonts w:ascii="Calibri" w:eastAsia="Calibri" w:hAnsi="Calibri" w:cs="Times New Roman"/>
                <w:bCs/>
                <w:lang w:val="es-ES"/>
              </w:rPr>
              <w:t>Está</w:t>
            </w:r>
            <w:r>
              <w:rPr>
                <w:rFonts w:ascii="Calibri" w:eastAsia="Calibri" w:hAnsi="Calibri" w:cs="Times New Roman"/>
                <w:bCs/>
                <w:lang w:val="es-ES"/>
              </w:rPr>
              <w:t xml:space="preserve"> bien lo haré</w:t>
            </w:r>
            <w:r w:rsidR="0073141F" w:rsidRPr="0048109E">
              <w:rPr>
                <w:rFonts w:ascii="Calibri" w:eastAsia="Calibri" w:hAnsi="Calibri" w:cs="Times New Roman"/>
                <w:bCs/>
                <w:lang w:val="es-ES"/>
              </w:rPr>
              <w:t>. Gracias por venir.</w:t>
            </w:r>
          </w:p>
        </w:tc>
      </w:tr>
      <w:tr w:rsidR="0073141F" w:rsidRPr="005168EB" w14:paraId="492A4062" w14:textId="77777777" w:rsidTr="00831FBC">
        <w:trPr>
          <w:jc w:val="center"/>
        </w:trPr>
        <w:tc>
          <w:tcPr>
            <w:tcW w:w="1721" w:type="dxa"/>
          </w:tcPr>
          <w:p w14:paraId="61316C03" w14:textId="77777777" w:rsidR="0073141F" w:rsidRPr="0048109E" w:rsidRDefault="0073141F" w:rsidP="00831FBC">
            <w:pPr>
              <w:spacing w:before="40" w:after="40"/>
              <w:rPr>
                <w:rFonts w:ascii="Calibri" w:eastAsia="Calibri" w:hAnsi="Calibri" w:cs="Times New Roman"/>
                <w:bCs/>
                <w:lang w:val="es-ES"/>
              </w:rPr>
            </w:pPr>
            <w:r w:rsidRPr="0048109E">
              <w:rPr>
                <w:rFonts w:eastAsia="Calibri"/>
                <w:bCs/>
                <w:lang w:val="es-ES"/>
              </w:rPr>
              <w:t>Promotor</w:t>
            </w:r>
          </w:p>
        </w:tc>
        <w:tc>
          <w:tcPr>
            <w:tcW w:w="7639" w:type="dxa"/>
            <w:vAlign w:val="center"/>
          </w:tcPr>
          <w:p w14:paraId="40098B1A" w14:textId="77777777" w:rsidR="0073141F" w:rsidRPr="0048109E" w:rsidRDefault="0073141F" w:rsidP="00831FBC">
            <w:pPr>
              <w:spacing w:before="40" w:after="40"/>
              <w:rPr>
                <w:rFonts w:ascii="Calibri" w:eastAsia="Calibri" w:hAnsi="Calibri" w:cs="Times New Roman"/>
                <w:bCs/>
                <w:lang w:val="es-ES"/>
              </w:rPr>
            </w:pPr>
            <w:r w:rsidRPr="0048109E">
              <w:rPr>
                <w:rFonts w:ascii="Calibri" w:eastAsia="Calibri" w:hAnsi="Calibri" w:cs="Times New Roman"/>
                <w:bCs/>
                <w:lang w:val="es-ES"/>
              </w:rPr>
              <w:t>No hay problema. Me alegro de que Paula tendrá la oportunidad de terminar la escuela secundaria.</w:t>
            </w:r>
          </w:p>
        </w:tc>
      </w:tr>
    </w:tbl>
    <w:p w14:paraId="6D25EE20" w14:textId="30D9F9AE" w:rsidR="0073141F" w:rsidRPr="0048109E" w:rsidRDefault="00FC239E" w:rsidP="006C5B24">
      <w:pPr>
        <w:pStyle w:val="Heading3"/>
        <w:rPr>
          <w:lang w:val="es-ES"/>
        </w:rPr>
      </w:pPr>
      <w:bookmarkStart w:id="58" w:name="_Toc492549130"/>
      <w:r>
        <w:rPr>
          <w:lang w:val="es-ES"/>
        </w:rPr>
        <w:t>O</w:t>
      </w:r>
      <w:r w:rsidR="0073141F" w:rsidRPr="0048109E">
        <w:rPr>
          <w:lang w:val="es-ES"/>
        </w:rPr>
        <w:t>pción C</w:t>
      </w:r>
      <w:bookmarkEnd w:id="58"/>
    </w:p>
    <w:p w14:paraId="632D40C7" w14:textId="26D62B1F" w:rsidR="0073141F" w:rsidRPr="0048109E" w:rsidRDefault="0073141F" w:rsidP="0006132D">
      <w:pPr>
        <w:spacing w:after="60"/>
        <w:rPr>
          <w:rFonts w:ascii="Calibri" w:eastAsia="Calibri" w:hAnsi="Calibri" w:cs="Times New Roman"/>
          <w:lang w:val="es-ES"/>
        </w:rPr>
      </w:pPr>
      <w:r w:rsidRPr="0048109E">
        <w:rPr>
          <w:rFonts w:ascii="Calibri" w:eastAsia="Calibri" w:hAnsi="Calibri" w:cs="Times New Roman"/>
          <w:b/>
          <w:lang w:val="es-ES"/>
        </w:rPr>
        <w:t xml:space="preserve">Comportamiento: </w:t>
      </w:r>
      <w:r w:rsidRPr="0048109E">
        <w:rPr>
          <w:rFonts w:ascii="Calibri" w:eastAsia="Calibri" w:hAnsi="Calibri" w:cs="Times New Roman"/>
          <w:lang w:val="es-ES"/>
        </w:rPr>
        <w:t>La incorporación de los peces de los estanques</w:t>
      </w:r>
      <w:r w:rsidR="000A24F8">
        <w:rPr>
          <w:rFonts w:ascii="Calibri" w:eastAsia="Calibri" w:hAnsi="Calibri" w:cs="Times New Roman"/>
          <w:lang w:val="es-ES"/>
        </w:rPr>
        <w:t xml:space="preserve"> personales</w:t>
      </w:r>
      <w:r w:rsidRPr="0048109E">
        <w:rPr>
          <w:rFonts w:ascii="Calibri" w:eastAsia="Calibri" w:hAnsi="Calibri" w:cs="Times New Roman"/>
          <w:lang w:val="es-ES"/>
        </w:rPr>
        <w:t xml:space="preserve"> </w:t>
      </w:r>
      <w:r w:rsidR="000A24F8">
        <w:rPr>
          <w:rFonts w:ascii="Calibri" w:eastAsia="Calibri" w:hAnsi="Calibri" w:cs="Times New Roman"/>
          <w:lang w:val="es-ES"/>
        </w:rPr>
        <w:t>(acuicultura) a</w:t>
      </w:r>
      <w:r w:rsidRPr="0048109E">
        <w:rPr>
          <w:rFonts w:ascii="Calibri" w:eastAsia="Calibri" w:hAnsi="Calibri" w:cs="Times New Roman"/>
          <w:lang w:val="es-ES"/>
        </w:rPr>
        <w:t xml:space="preserve"> la dieta de los niños </w:t>
      </w:r>
    </w:p>
    <w:p w14:paraId="5A1AF592" w14:textId="3A610985" w:rsidR="0073141F" w:rsidRPr="0048109E" w:rsidRDefault="000A24F8" w:rsidP="0006132D">
      <w:pPr>
        <w:spacing w:after="60"/>
        <w:rPr>
          <w:rFonts w:ascii="Calibri" w:eastAsia="Calibri" w:hAnsi="Calibri" w:cs="Times New Roman"/>
          <w:lang w:val="es-ES"/>
        </w:rPr>
      </w:pPr>
      <w:r>
        <w:rPr>
          <w:rFonts w:ascii="Calibri" w:eastAsia="Calibri" w:hAnsi="Calibri" w:cs="Times New Roman"/>
          <w:b/>
          <w:lang w:val="es-ES"/>
        </w:rPr>
        <w:t>Guio</w:t>
      </w:r>
      <w:r w:rsidR="0073141F" w:rsidRPr="0048109E">
        <w:rPr>
          <w:rFonts w:ascii="Calibri" w:eastAsia="Calibri" w:hAnsi="Calibri" w:cs="Times New Roman"/>
          <w:b/>
          <w:lang w:val="es-ES"/>
        </w:rPr>
        <w:t>n:</w:t>
      </w:r>
      <w:r w:rsidR="0073141F" w:rsidRPr="0048109E">
        <w:rPr>
          <w:rFonts w:ascii="Calibri" w:eastAsia="Calibri" w:hAnsi="Calibri" w:cs="Times New Roman"/>
          <w:lang w:val="es-ES"/>
        </w:rPr>
        <w:t xml:space="preserve"> Madre quiere incluir el pescado en la di</w:t>
      </w:r>
      <w:r>
        <w:rPr>
          <w:rFonts w:ascii="Calibri" w:eastAsia="Calibri" w:hAnsi="Calibri" w:cs="Times New Roman"/>
          <w:lang w:val="es-ES"/>
        </w:rPr>
        <w:t>eta de los niños, pero el esposo</w:t>
      </w:r>
      <w:r w:rsidR="0073141F" w:rsidRPr="0048109E">
        <w:rPr>
          <w:rFonts w:ascii="Calibri" w:eastAsia="Calibri" w:hAnsi="Calibri" w:cs="Times New Roman"/>
          <w:lang w:val="es-ES"/>
        </w:rPr>
        <w:t xml:space="preserve"> </w:t>
      </w:r>
      <w:r>
        <w:rPr>
          <w:rFonts w:ascii="Calibri" w:eastAsia="Calibri" w:hAnsi="Calibri" w:cs="Times New Roman"/>
          <w:lang w:val="es-ES"/>
        </w:rPr>
        <w:t>vende</w:t>
      </w:r>
      <w:r w:rsidR="0073141F" w:rsidRPr="0048109E">
        <w:rPr>
          <w:rFonts w:ascii="Calibri" w:eastAsia="Calibri" w:hAnsi="Calibri" w:cs="Times New Roman"/>
          <w:lang w:val="es-ES"/>
        </w:rPr>
        <w:t xml:space="preserve"> todo el pescado en el mercado</w:t>
      </w:r>
    </w:p>
    <w:p w14:paraId="574BD5BA" w14:textId="49778CF8" w:rsidR="0073141F" w:rsidRPr="0048109E" w:rsidRDefault="000A24F8" w:rsidP="0006132D">
      <w:pPr>
        <w:rPr>
          <w:rFonts w:ascii="Calibri" w:eastAsia="Calibri" w:hAnsi="Calibri" w:cs="Times New Roman"/>
          <w:lang w:val="es-ES"/>
        </w:rPr>
      </w:pPr>
      <w:r>
        <w:rPr>
          <w:rFonts w:ascii="Calibri" w:eastAsia="Calibri" w:hAnsi="Calibri" w:cs="Times New Roman"/>
          <w:b/>
          <w:lang w:val="es-ES"/>
        </w:rPr>
        <w:t>A</w:t>
      </w:r>
      <w:r w:rsidR="0073141F" w:rsidRPr="0048109E">
        <w:rPr>
          <w:rFonts w:ascii="Calibri" w:eastAsia="Calibri" w:hAnsi="Calibri" w:cs="Times New Roman"/>
          <w:b/>
          <w:lang w:val="es-ES"/>
        </w:rPr>
        <w:t xml:space="preserve">ctores: </w:t>
      </w:r>
      <w:r w:rsidR="0073141F" w:rsidRPr="0048109E">
        <w:rPr>
          <w:rFonts w:ascii="Calibri" w:eastAsia="Calibri" w:hAnsi="Calibri" w:cs="Times New Roman"/>
          <w:lang w:val="es-ES"/>
        </w:rPr>
        <w:t>Agen</w:t>
      </w:r>
      <w:r>
        <w:rPr>
          <w:rFonts w:ascii="Calibri" w:eastAsia="Calibri" w:hAnsi="Calibri" w:cs="Times New Roman"/>
          <w:lang w:val="es-ES"/>
        </w:rPr>
        <w:t xml:space="preserve">te de Cambio de Comportamiento, madre, </w:t>
      </w:r>
      <w:r w:rsidR="0073141F" w:rsidRPr="0048109E">
        <w:rPr>
          <w:rFonts w:ascii="Calibri" w:eastAsia="Calibri" w:hAnsi="Calibri" w:cs="Times New Roman"/>
          <w:lang w:val="es-ES"/>
        </w:rPr>
        <w:t>padre</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48109E" w14:paraId="0DBAC4F4"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13532BCC" w14:textId="77777777" w:rsidR="0073141F" w:rsidRPr="0048109E" w:rsidRDefault="0073141F" w:rsidP="00B65ADC">
            <w:pPr>
              <w:spacing w:beforeLines="30" w:before="72" w:afterLines="30" w:after="72"/>
              <w:rPr>
                <w:rFonts w:ascii="Calibri" w:eastAsia="Calibri" w:hAnsi="Calibri" w:cs="Times New Roman"/>
                <w:b/>
                <w:bCs/>
                <w:color w:val="FFFFFF"/>
                <w:lang w:val="es-ES"/>
              </w:rPr>
            </w:pPr>
            <w:r w:rsidRPr="0048109E">
              <w:rPr>
                <w:rFonts w:ascii="Calibri" w:eastAsia="Calibri" w:hAnsi="Calibri" w:cs="Times New Roman"/>
                <w:b/>
                <w:bCs/>
                <w:color w:val="FFFFFF"/>
                <w:lang w:val="es-ES"/>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78C3E1CF" w14:textId="77777777" w:rsidR="0073141F" w:rsidRPr="0048109E" w:rsidRDefault="0073141F" w:rsidP="00B65ADC">
            <w:pPr>
              <w:spacing w:beforeLines="30" w:before="72" w:afterLines="30" w:after="72"/>
              <w:rPr>
                <w:rFonts w:ascii="Calibri" w:eastAsia="Calibri" w:hAnsi="Calibri" w:cs="Times New Roman"/>
                <w:b/>
                <w:bCs/>
                <w:color w:val="FFFFFF"/>
                <w:lang w:val="es-ES"/>
              </w:rPr>
            </w:pPr>
            <w:r w:rsidRPr="0048109E">
              <w:rPr>
                <w:rFonts w:ascii="Calibri" w:eastAsia="Calibri" w:hAnsi="Calibri" w:cs="Times New Roman"/>
                <w:b/>
                <w:bCs/>
                <w:color w:val="FFFFFF"/>
                <w:lang w:val="es-ES"/>
              </w:rPr>
              <w:t>Diálogo</w:t>
            </w:r>
          </w:p>
        </w:tc>
      </w:tr>
      <w:tr w:rsidR="0073141F" w:rsidRPr="000A24F8" w14:paraId="32332AE6" w14:textId="77777777" w:rsidTr="00831FBC">
        <w:trPr>
          <w:jc w:val="center"/>
        </w:trPr>
        <w:tc>
          <w:tcPr>
            <w:tcW w:w="9360" w:type="dxa"/>
            <w:gridSpan w:val="2"/>
            <w:tcBorders>
              <w:top w:val="single" w:sz="12" w:space="0" w:color="FFFFFF" w:themeColor="background1"/>
            </w:tcBorders>
            <w:shd w:val="clear" w:color="auto" w:fill="BCC589"/>
            <w:vAlign w:val="center"/>
          </w:tcPr>
          <w:p w14:paraId="512276C4" w14:textId="1735C992" w:rsidR="0073141F" w:rsidRPr="0048109E" w:rsidRDefault="000A24F8" w:rsidP="00B65ADC">
            <w:pPr>
              <w:spacing w:beforeLines="30" w:before="72" w:afterLines="30" w:after="72"/>
              <w:rPr>
                <w:rFonts w:ascii="Calibri" w:eastAsia="Calibri" w:hAnsi="Calibri" w:cs="Arial"/>
                <w:b/>
                <w:color w:val="FFFFFF"/>
                <w:lang w:val="es-ES"/>
              </w:rPr>
            </w:pPr>
            <w:r>
              <w:rPr>
                <w:rFonts w:ascii="Calibri" w:eastAsia="Calibri" w:hAnsi="Calibri" w:cs="Times New Roman"/>
                <w:b/>
                <w:bCs/>
                <w:lang w:val="es-ES"/>
              </w:rPr>
              <w:t>1. Saludar</w:t>
            </w:r>
          </w:p>
        </w:tc>
      </w:tr>
      <w:tr w:rsidR="0073141F" w:rsidRPr="0048109E" w14:paraId="273D4C8D" w14:textId="77777777" w:rsidTr="00831FBC">
        <w:trPr>
          <w:jc w:val="center"/>
        </w:trPr>
        <w:tc>
          <w:tcPr>
            <w:tcW w:w="1721" w:type="dxa"/>
          </w:tcPr>
          <w:p w14:paraId="70019065" w14:textId="4B5D997B"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r w:rsidR="0073141F" w:rsidRPr="0048109E">
              <w:rPr>
                <w:rFonts w:ascii="Calibri" w:eastAsia="Calibri" w:hAnsi="Calibri" w:cs="Times New Roman"/>
                <w:bCs/>
                <w:lang w:val="es-ES"/>
              </w:rPr>
              <w:t xml:space="preserve"> </w:t>
            </w:r>
          </w:p>
        </w:tc>
        <w:tc>
          <w:tcPr>
            <w:tcW w:w="7639" w:type="dxa"/>
            <w:vAlign w:val="center"/>
          </w:tcPr>
          <w:p w14:paraId="070D608A" w14:textId="130C2D48"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Arial"/>
                <w:lang w:val="es-ES"/>
              </w:rPr>
              <w:t xml:space="preserve">Buenos días, </w:t>
            </w:r>
            <w:r w:rsidR="000A24F8">
              <w:rPr>
                <w:rFonts w:ascii="Calibri" w:eastAsia="Calibri" w:hAnsi="Calibri" w:cs="Arial"/>
                <w:lang w:val="es-ES"/>
              </w:rPr>
              <w:t>Ángela</w:t>
            </w:r>
            <w:r w:rsidRPr="0048109E">
              <w:rPr>
                <w:rFonts w:ascii="Calibri" w:eastAsia="Calibri" w:hAnsi="Calibri" w:cs="Arial"/>
                <w:lang w:val="es-ES"/>
              </w:rPr>
              <w:t>. ¿</w:t>
            </w:r>
            <w:r w:rsidR="000A24F8" w:rsidRPr="0048109E">
              <w:rPr>
                <w:rFonts w:ascii="Calibri" w:eastAsia="Calibri" w:hAnsi="Calibri" w:cs="Arial"/>
                <w:lang w:val="es-ES"/>
              </w:rPr>
              <w:t>Cómo</w:t>
            </w:r>
            <w:r w:rsidR="000A24F8">
              <w:rPr>
                <w:rFonts w:ascii="Calibri" w:eastAsia="Calibri" w:hAnsi="Calibri" w:cs="Arial"/>
                <w:lang w:val="es-ES"/>
              </w:rPr>
              <w:t xml:space="preserve"> está</w:t>
            </w:r>
            <w:r w:rsidRPr="0048109E">
              <w:rPr>
                <w:rFonts w:ascii="Calibri" w:eastAsia="Calibri" w:hAnsi="Calibri" w:cs="Arial"/>
                <w:lang w:val="es-ES"/>
              </w:rPr>
              <w:t>? Espe</w:t>
            </w:r>
            <w:r w:rsidR="000A24F8">
              <w:rPr>
                <w:rFonts w:ascii="Calibri" w:eastAsia="Calibri" w:hAnsi="Calibri" w:cs="Arial"/>
                <w:lang w:val="es-ES"/>
              </w:rPr>
              <w:t>ro que su estanque de peces esté</w:t>
            </w:r>
            <w:r w:rsidRPr="0048109E">
              <w:rPr>
                <w:rFonts w:ascii="Calibri" w:eastAsia="Calibri" w:hAnsi="Calibri" w:cs="Arial"/>
                <w:lang w:val="es-ES"/>
              </w:rPr>
              <w:t xml:space="preserve"> prosperando. </w:t>
            </w:r>
            <w:r w:rsidR="000A24F8">
              <w:rPr>
                <w:rFonts w:ascii="Calibri" w:eastAsia="Calibri" w:hAnsi="Calibri" w:cs="Arial"/>
                <w:lang w:val="es-ES"/>
              </w:rPr>
              <w:t>¡</w:t>
            </w:r>
            <w:r w:rsidRPr="0048109E">
              <w:rPr>
                <w:rFonts w:ascii="Calibri" w:eastAsia="Calibri" w:hAnsi="Calibri" w:cs="Arial"/>
                <w:lang w:val="es-ES"/>
              </w:rPr>
              <w:t>Felicitacione</w:t>
            </w:r>
            <w:r w:rsidR="000A24F8">
              <w:rPr>
                <w:rFonts w:ascii="Calibri" w:eastAsia="Calibri" w:hAnsi="Calibri" w:cs="Arial"/>
                <w:lang w:val="es-ES"/>
              </w:rPr>
              <w:t xml:space="preserve">s por la primera cosecha de </w:t>
            </w:r>
            <w:r w:rsidRPr="0048109E">
              <w:rPr>
                <w:rFonts w:ascii="Calibri" w:eastAsia="Calibri" w:hAnsi="Calibri" w:cs="Arial"/>
                <w:lang w:val="es-ES"/>
              </w:rPr>
              <w:t>peces!</w:t>
            </w:r>
          </w:p>
        </w:tc>
      </w:tr>
      <w:tr w:rsidR="0073141F" w:rsidRPr="005168EB" w14:paraId="3ABB2154" w14:textId="77777777" w:rsidTr="00831FBC">
        <w:trPr>
          <w:jc w:val="center"/>
        </w:trPr>
        <w:tc>
          <w:tcPr>
            <w:tcW w:w="1721" w:type="dxa"/>
          </w:tcPr>
          <w:p w14:paraId="75AE7C76"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41E9A065" w14:textId="55D9BB70"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Arial"/>
                <w:lang w:val="es-ES"/>
              </w:rPr>
              <w:t>Bienvenido. Es bueno verlo</w:t>
            </w:r>
            <w:r w:rsidR="0073141F" w:rsidRPr="0048109E">
              <w:rPr>
                <w:rFonts w:ascii="Calibri" w:eastAsia="Calibri" w:hAnsi="Calibri" w:cs="Arial"/>
                <w:lang w:val="es-ES"/>
              </w:rPr>
              <w:t xml:space="preserve"> otra vez. Gracias por venir a visitar.</w:t>
            </w:r>
          </w:p>
        </w:tc>
      </w:tr>
      <w:tr w:rsidR="0073141F" w:rsidRPr="0048109E" w14:paraId="614B173B" w14:textId="77777777" w:rsidTr="00831FBC">
        <w:trPr>
          <w:jc w:val="center"/>
        </w:trPr>
        <w:tc>
          <w:tcPr>
            <w:tcW w:w="9360" w:type="dxa"/>
            <w:gridSpan w:val="2"/>
            <w:shd w:val="clear" w:color="auto" w:fill="BCC589"/>
            <w:vAlign w:val="center"/>
          </w:tcPr>
          <w:p w14:paraId="37FA56CD" w14:textId="7E755B94" w:rsidR="0073141F" w:rsidRPr="0048109E" w:rsidRDefault="000A24F8" w:rsidP="00B65ADC">
            <w:pPr>
              <w:spacing w:beforeLines="30" w:before="72" w:afterLines="30" w:after="72"/>
              <w:contextualSpacing/>
              <w:rPr>
                <w:rFonts w:ascii="Calibri" w:eastAsia="Calibri" w:hAnsi="Calibri" w:cs="Times New Roman"/>
                <w:b/>
                <w:bCs/>
                <w:lang w:val="es-ES"/>
              </w:rPr>
            </w:pPr>
            <w:r>
              <w:rPr>
                <w:rFonts w:ascii="Calibri" w:eastAsia="Calibri" w:hAnsi="Calibri" w:cs="Times New Roman"/>
                <w:b/>
                <w:bCs/>
                <w:lang w:val="es-ES"/>
              </w:rPr>
              <w:t>2. Preguntar</w:t>
            </w:r>
          </w:p>
          <w:p w14:paraId="19E0D4A9" w14:textId="77777777" w:rsidR="0073141F" w:rsidRPr="0048109E" w:rsidRDefault="0073141F" w:rsidP="00B65ADC">
            <w:pPr>
              <w:autoSpaceDE w:val="0"/>
              <w:autoSpaceDN w:val="0"/>
              <w:adjustRightInd w:val="0"/>
              <w:spacing w:beforeLines="30" w:before="72" w:afterLines="30" w:after="72"/>
              <w:rPr>
                <w:rFonts w:ascii="Calibri" w:eastAsia="Calibri" w:hAnsi="Calibri" w:cs="Arial"/>
                <w:b/>
                <w:lang w:val="es-ES"/>
              </w:rPr>
            </w:pPr>
            <w:r w:rsidRPr="0048109E">
              <w:rPr>
                <w:rFonts w:ascii="Calibri" w:eastAsia="Calibri" w:hAnsi="Calibri" w:cs="Times New Roman"/>
                <w:b/>
                <w:bCs/>
                <w:lang w:val="es-ES"/>
              </w:rPr>
              <w:t>3. Escuchar</w:t>
            </w:r>
          </w:p>
        </w:tc>
      </w:tr>
      <w:tr w:rsidR="0073141F" w:rsidRPr="00406D06" w14:paraId="671F5B69" w14:textId="77777777" w:rsidTr="00831FBC">
        <w:trPr>
          <w:jc w:val="center"/>
        </w:trPr>
        <w:tc>
          <w:tcPr>
            <w:tcW w:w="1721" w:type="dxa"/>
          </w:tcPr>
          <w:p w14:paraId="18C72959" w14:textId="09101ECD"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2B89F8ED" w14:textId="7F9C334F" w:rsidR="0073141F" w:rsidRPr="0048109E" w:rsidRDefault="000A24F8" w:rsidP="000A24F8">
            <w:pPr>
              <w:autoSpaceDE w:val="0"/>
              <w:autoSpaceDN w:val="0"/>
              <w:adjustRightInd w:val="0"/>
              <w:spacing w:beforeLines="30" w:before="72" w:afterLines="30" w:after="72"/>
              <w:rPr>
                <w:rFonts w:ascii="Calibri" w:eastAsia="Calibri" w:hAnsi="Calibri" w:cs="Arial"/>
                <w:lang w:val="es-ES"/>
              </w:rPr>
            </w:pPr>
            <w:r>
              <w:rPr>
                <w:rFonts w:ascii="Calibri" w:eastAsia="Calibri" w:hAnsi="Calibri" w:cs="Arial"/>
                <w:lang w:val="es-ES"/>
              </w:rPr>
              <w:t>Entiendo</w:t>
            </w:r>
            <w:r w:rsidR="0073141F" w:rsidRPr="0048109E">
              <w:rPr>
                <w:rFonts w:ascii="Calibri" w:eastAsia="Calibri" w:hAnsi="Calibri" w:cs="Arial"/>
                <w:lang w:val="es-ES"/>
              </w:rPr>
              <w:t xml:space="preserve"> </w:t>
            </w:r>
            <w:r>
              <w:rPr>
                <w:rFonts w:ascii="Calibri" w:eastAsia="Calibri" w:hAnsi="Calibri" w:cs="Arial"/>
                <w:lang w:val="es-ES"/>
              </w:rPr>
              <w:t>que ya van como 6 meses desde que</w:t>
            </w:r>
            <w:r w:rsidR="00406D06">
              <w:rPr>
                <w:rFonts w:ascii="Calibri" w:eastAsia="Calibri" w:hAnsi="Calibri" w:cs="Arial"/>
                <w:lang w:val="es-ES"/>
              </w:rPr>
              <w:t xml:space="preserve"> </w:t>
            </w:r>
            <w:r w:rsidR="0073141F" w:rsidRPr="0048109E">
              <w:rPr>
                <w:rFonts w:ascii="Calibri" w:eastAsia="Calibri" w:hAnsi="Calibri" w:cs="Arial"/>
                <w:lang w:val="es-ES"/>
              </w:rPr>
              <w:t>instaló el estanque. ¿Cómo está?</w:t>
            </w:r>
          </w:p>
        </w:tc>
      </w:tr>
      <w:tr w:rsidR="0073141F" w:rsidRPr="005168EB" w14:paraId="53372182" w14:textId="77777777" w:rsidTr="00831FBC">
        <w:trPr>
          <w:jc w:val="center"/>
        </w:trPr>
        <w:tc>
          <w:tcPr>
            <w:tcW w:w="1721" w:type="dxa"/>
          </w:tcPr>
          <w:p w14:paraId="3902B7A4"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384BE904"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Las cosas van bastante bien. Hemos recibido un gran entrenamiento y hemos estado tratando de aplicar todo lo que los promotores de la pesca nos enseñaron.</w:t>
            </w:r>
          </w:p>
        </w:tc>
      </w:tr>
      <w:tr w:rsidR="0073141F" w:rsidRPr="005168EB" w14:paraId="20B6D602" w14:textId="77777777" w:rsidTr="00831FBC">
        <w:trPr>
          <w:jc w:val="center"/>
        </w:trPr>
        <w:tc>
          <w:tcPr>
            <w:tcW w:w="1721" w:type="dxa"/>
          </w:tcPr>
          <w:p w14:paraId="050D5704" w14:textId="5305592C"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6BCFDF4F" w14:textId="73362653" w:rsidR="0073141F" w:rsidRPr="0048109E" w:rsidRDefault="000A24F8" w:rsidP="000A24F8">
            <w:pPr>
              <w:spacing w:beforeLines="30" w:before="72" w:afterLines="30" w:after="72"/>
              <w:rPr>
                <w:rFonts w:ascii="Calibri" w:eastAsia="Calibri" w:hAnsi="Calibri" w:cs="Times New Roman"/>
                <w:bCs/>
                <w:lang w:val="es-ES"/>
              </w:rPr>
            </w:pPr>
            <w:r>
              <w:rPr>
                <w:rFonts w:ascii="Calibri" w:eastAsia="Calibri" w:hAnsi="Calibri" w:cs="Times New Roman"/>
                <w:bCs/>
                <w:lang w:val="es-ES"/>
              </w:rPr>
              <w:t>¡Qué bueno escuchar eso!</w:t>
            </w:r>
            <w:r w:rsidR="0073141F" w:rsidRPr="0048109E">
              <w:rPr>
                <w:rFonts w:ascii="Calibri" w:eastAsia="Calibri" w:hAnsi="Calibri" w:cs="Times New Roman"/>
                <w:bCs/>
                <w:lang w:val="es-ES"/>
              </w:rPr>
              <w:t xml:space="preserve"> ¿</w:t>
            </w:r>
            <w:r>
              <w:rPr>
                <w:rFonts w:ascii="Calibri" w:eastAsia="Calibri" w:hAnsi="Calibri" w:cs="Times New Roman"/>
                <w:bCs/>
                <w:lang w:val="es-ES"/>
              </w:rPr>
              <w:t>Ha tenido también visitas</w:t>
            </w:r>
            <w:r w:rsidR="0073141F" w:rsidRPr="0048109E">
              <w:rPr>
                <w:rFonts w:ascii="Calibri" w:eastAsia="Calibri" w:hAnsi="Calibri" w:cs="Times New Roman"/>
                <w:bCs/>
                <w:lang w:val="es-ES"/>
              </w:rPr>
              <w:t xml:space="preserve"> del personal de salud local?</w:t>
            </w:r>
          </w:p>
        </w:tc>
      </w:tr>
      <w:tr w:rsidR="0073141F" w:rsidRPr="005168EB" w14:paraId="04271476" w14:textId="77777777" w:rsidTr="00831FBC">
        <w:trPr>
          <w:jc w:val="center"/>
        </w:trPr>
        <w:tc>
          <w:tcPr>
            <w:tcW w:w="1721" w:type="dxa"/>
          </w:tcPr>
          <w:p w14:paraId="213CCB64"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34538BCD" w14:textId="3730C16C" w:rsidR="0073141F" w:rsidRPr="0048109E" w:rsidRDefault="000A24F8" w:rsidP="000A24F8">
            <w:pPr>
              <w:spacing w:beforeLines="30" w:before="72" w:afterLines="30" w:after="72"/>
              <w:rPr>
                <w:rFonts w:ascii="Calibri" w:eastAsia="Calibri" w:hAnsi="Calibri" w:cs="Times New Roman"/>
                <w:bCs/>
                <w:lang w:val="es-ES"/>
              </w:rPr>
            </w:pPr>
            <w:r>
              <w:rPr>
                <w:rFonts w:ascii="Calibri" w:eastAsia="Calibri" w:hAnsi="Calibri" w:cs="Times New Roman"/>
                <w:bCs/>
                <w:lang w:val="es-ES"/>
              </w:rPr>
              <w:t>Ay</w:t>
            </w:r>
            <w:r w:rsidR="0073141F" w:rsidRPr="0048109E">
              <w:rPr>
                <w:rFonts w:ascii="Calibri" w:eastAsia="Calibri" w:hAnsi="Calibri" w:cs="Times New Roman"/>
                <w:bCs/>
                <w:lang w:val="es-ES"/>
              </w:rPr>
              <w:t xml:space="preserve"> s</w:t>
            </w:r>
            <w:r>
              <w:rPr>
                <w:rFonts w:ascii="Calibri" w:eastAsia="Calibri" w:hAnsi="Calibri" w:cs="Times New Roman"/>
                <w:bCs/>
                <w:lang w:val="es-ES"/>
              </w:rPr>
              <w:t>í. Nos</w:t>
            </w:r>
            <w:r w:rsidR="0073141F" w:rsidRPr="0048109E">
              <w:rPr>
                <w:rFonts w:ascii="Calibri" w:eastAsia="Calibri" w:hAnsi="Calibri" w:cs="Times New Roman"/>
                <w:bCs/>
                <w:lang w:val="es-ES"/>
              </w:rPr>
              <w:t xml:space="preserve"> mencionó que muchos niños están desnutridos en nuestra comunidad y que tenemos que intenta</w:t>
            </w:r>
            <w:r>
              <w:rPr>
                <w:rFonts w:ascii="Calibri" w:eastAsia="Calibri" w:hAnsi="Calibri" w:cs="Times New Roman"/>
                <w:bCs/>
                <w:lang w:val="es-ES"/>
              </w:rPr>
              <w:t xml:space="preserve">r incluir otros alimentos en la </w:t>
            </w:r>
            <w:r w:rsidR="0073141F" w:rsidRPr="0048109E">
              <w:rPr>
                <w:rFonts w:ascii="Calibri" w:eastAsia="Calibri" w:hAnsi="Calibri" w:cs="Times New Roman"/>
                <w:bCs/>
                <w:lang w:val="es-ES"/>
              </w:rPr>
              <w:t>dieta, como el pescado.</w:t>
            </w:r>
          </w:p>
        </w:tc>
      </w:tr>
      <w:tr w:rsidR="0073141F" w:rsidRPr="0048109E" w14:paraId="7FEC3AAD" w14:textId="77777777" w:rsidTr="00831FBC">
        <w:trPr>
          <w:jc w:val="center"/>
        </w:trPr>
        <w:tc>
          <w:tcPr>
            <w:tcW w:w="1721" w:type="dxa"/>
          </w:tcPr>
          <w:p w14:paraId="6A48B64D" w14:textId="5C3DE615"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02869419" w14:textId="7DBB8B02"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Eso es de verdad. El pescado es una </w:t>
            </w:r>
            <w:r w:rsidR="000A24F8">
              <w:rPr>
                <w:rFonts w:ascii="Calibri" w:eastAsia="Calibri" w:hAnsi="Calibri" w:cs="Times New Roman"/>
                <w:bCs/>
                <w:lang w:val="es-ES"/>
              </w:rPr>
              <w:t>fuente importante de proteínas. Dígame</w:t>
            </w:r>
            <w:r w:rsidRPr="0048109E">
              <w:rPr>
                <w:rFonts w:ascii="Calibri" w:eastAsia="Calibri" w:hAnsi="Calibri" w:cs="Times New Roman"/>
                <w:bCs/>
                <w:lang w:val="es-ES"/>
              </w:rPr>
              <w:t>, ¿cómo va</w:t>
            </w:r>
            <w:r w:rsidR="000A24F8">
              <w:rPr>
                <w:rFonts w:ascii="Calibri" w:eastAsia="Calibri" w:hAnsi="Calibri" w:cs="Times New Roman"/>
                <w:bCs/>
                <w:lang w:val="es-ES"/>
              </w:rPr>
              <w:t xml:space="preserve"> con eso</w:t>
            </w:r>
            <w:r w:rsidRPr="0048109E">
              <w:rPr>
                <w:rFonts w:ascii="Calibri" w:eastAsia="Calibri" w:hAnsi="Calibri" w:cs="Times New Roman"/>
                <w:bCs/>
                <w:lang w:val="es-ES"/>
              </w:rPr>
              <w:t>?</w:t>
            </w:r>
          </w:p>
        </w:tc>
      </w:tr>
      <w:tr w:rsidR="0073141F" w:rsidRPr="005168EB" w14:paraId="451EB7D8" w14:textId="77777777" w:rsidTr="00831FBC">
        <w:trPr>
          <w:jc w:val="center"/>
        </w:trPr>
        <w:tc>
          <w:tcPr>
            <w:tcW w:w="1721" w:type="dxa"/>
          </w:tcPr>
          <w:p w14:paraId="2493F683"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5B64CD24" w14:textId="57063CC1" w:rsidR="0073141F" w:rsidRPr="0048109E" w:rsidRDefault="0073141F" w:rsidP="000A24F8">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Bueno, he estado tratando, pero hay algunas cosas que </w:t>
            </w:r>
            <w:r w:rsidR="000A24F8">
              <w:rPr>
                <w:rFonts w:ascii="Calibri" w:eastAsia="Calibri" w:hAnsi="Calibri" w:cs="Times New Roman"/>
                <w:bCs/>
                <w:lang w:val="es-ES"/>
              </w:rPr>
              <w:t>lo han hecho</w:t>
            </w:r>
            <w:r w:rsidRPr="0048109E">
              <w:rPr>
                <w:rFonts w:ascii="Calibri" w:eastAsia="Calibri" w:hAnsi="Calibri" w:cs="Times New Roman"/>
                <w:bCs/>
                <w:lang w:val="es-ES"/>
              </w:rPr>
              <w:t xml:space="preserve"> muy difícil. </w:t>
            </w:r>
          </w:p>
        </w:tc>
      </w:tr>
      <w:tr w:rsidR="0073141F" w:rsidRPr="005168EB" w14:paraId="46DB1AFD" w14:textId="77777777" w:rsidTr="00831FBC">
        <w:trPr>
          <w:jc w:val="center"/>
        </w:trPr>
        <w:tc>
          <w:tcPr>
            <w:tcW w:w="1721" w:type="dxa"/>
          </w:tcPr>
          <w:p w14:paraId="467FA42C" w14:textId="0BAE298F"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29CA097F" w14:textId="018692E3" w:rsidR="0073141F" w:rsidRPr="0048109E" w:rsidRDefault="003F39E7"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Puede ser difícil</w:t>
            </w:r>
            <w:r w:rsidR="0073141F" w:rsidRPr="0048109E">
              <w:rPr>
                <w:rFonts w:ascii="Calibri" w:eastAsia="Calibri" w:hAnsi="Calibri" w:cs="Times New Roman"/>
                <w:bCs/>
                <w:lang w:val="es-ES"/>
              </w:rPr>
              <w:t xml:space="preserve"> tratar de cambiar la dieta de su</w:t>
            </w:r>
            <w:r w:rsidR="000A24F8">
              <w:rPr>
                <w:rFonts w:ascii="Calibri" w:eastAsia="Calibri" w:hAnsi="Calibri" w:cs="Times New Roman"/>
                <w:bCs/>
                <w:lang w:val="es-ES"/>
              </w:rPr>
              <w:t xml:space="preserve"> familia, y estoy feliz q</w:t>
            </w:r>
            <w:r w:rsidR="0073141F" w:rsidRPr="0048109E">
              <w:rPr>
                <w:rFonts w:ascii="Calibri" w:eastAsia="Calibri" w:hAnsi="Calibri" w:cs="Times New Roman"/>
                <w:bCs/>
                <w:lang w:val="es-ES"/>
              </w:rPr>
              <w:t>ue usted está tratando. ¿Me puede decir acerca de algunas de las cosas que han hecho que sea difícil para usted?</w:t>
            </w:r>
          </w:p>
        </w:tc>
      </w:tr>
      <w:tr w:rsidR="0073141F" w:rsidRPr="0048109E" w14:paraId="4E308AA8" w14:textId="77777777" w:rsidTr="00831FBC">
        <w:trPr>
          <w:jc w:val="center"/>
        </w:trPr>
        <w:tc>
          <w:tcPr>
            <w:tcW w:w="9360" w:type="dxa"/>
            <w:gridSpan w:val="2"/>
            <w:shd w:val="clear" w:color="auto" w:fill="BCC589"/>
            <w:vAlign w:val="center"/>
          </w:tcPr>
          <w:p w14:paraId="5EA72B2F" w14:textId="77777777" w:rsidR="0073141F" w:rsidRPr="0048109E" w:rsidRDefault="0073141F" w:rsidP="00B65ADC">
            <w:pPr>
              <w:spacing w:beforeLines="30" w:before="72" w:afterLines="30" w:after="72"/>
              <w:rPr>
                <w:rFonts w:ascii="Calibri" w:eastAsia="Calibri" w:hAnsi="Calibri" w:cs="Times New Roman"/>
                <w:b/>
                <w:bCs/>
                <w:lang w:val="es-ES"/>
              </w:rPr>
            </w:pPr>
            <w:r w:rsidRPr="0048109E">
              <w:rPr>
                <w:rFonts w:ascii="Calibri" w:eastAsia="Calibri" w:hAnsi="Calibri" w:cs="Times New Roman"/>
                <w:b/>
                <w:bCs/>
                <w:lang w:val="es-ES"/>
              </w:rPr>
              <w:t>4. Identificar</w:t>
            </w:r>
          </w:p>
        </w:tc>
      </w:tr>
      <w:tr w:rsidR="0073141F" w:rsidRPr="005168EB" w14:paraId="1EE0D16C" w14:textId="77777777" w:rsidTr="00831FBC">
        <w:trPr>
          <w:jc w:val="center"/>
        </w:trPr>
        <w:tc>
          <w:tcPr>
            <w:tcW w:w="1721" w:type="dxa"/>
          </w:tcPr>
          <w:p w14:paraId="37442E0B"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4DA71BC2" w14:textId="338A2F66" w:rsidR="0073141F" w:rsidRPr="0048109E" w:rsidRDefault="0073141F" w:rsidP="000A24F8">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Sí, bueno, mi marido no quiere que yo use los peces de nuestro estanque en nuestras comidas familiares. Él quiere vender todo el p</w:t>
            </w:r>
            <w:r w:rsidR="000A24F8">
              <w:rPr>
                <w:rFonts w:ascii="Calibri" w:eastAsia="Calibri" w:hAnsi="Calibri" w:cs="Times New Roman"/>
                <w:bCs/>
                <w:lang w:val="es-ES"/>
              </w:rPr>
              <w:t>escado porque</w:t>
            </w:r>
            <w:r w:rsidRPr="0048109E">
              <w:rPr>
                <w:rFonts w:ascii="Calibri" w:eastAsia="Calibri" w:hAnsi="Calibri" w:cs="Times New Roman"/>
                <w:bCs/>
                <w:lang w:val="es-ES"/>
              </w:rPr>
              <w:t xml:space="preserve"> dice que podemos hacer más dinero.</w:t>
            </w:r>
          </w:p>
        </w:tc>
      </w:tr>
      <w:tr w:rsidR="0073141F" w:rsidRPr="005168EB" w14:paraId="7F9B97FF" w14:textId="77777777" w:rsidTr="00831FBC">
        <w:trPr>
          <w:jc w:val="center"/>
        </w:trPr>
        <w:tc>
          <w:tcPr>
            <w:tcW w:w="1721" w:type="dxa"/>
          </w:tcPr>
          <w:p w14:paraId="31CEDDF3" w14:textId="5F3B4BF5"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68257237" w14:textId="2AEFFE19" w:rsidR="0073141F" w:rsidRPr="0048109E" w:rsidRDefault="00A45652" w:rsidP="00A45652">
            <w:pPr>
              <w:spacing w:beforeLines="30" w:before="72" w:afterLines="30" w:after="72"/>
              <w:rPr>
                <w:rFonts w:ascii="Calibri" w:eastAsia="Calibri" w:hAnsi="Calibri" w:cs="Times New Roman"/>
                <w:bCs/>
                <w:lang w:val="es-ES"/>
              </w:rPr>
            </w:pPr>
            <w:r>
              <w:rPr>
                <w:rFonts w:ascii="Calibri" w:eastAsia="Calibri" w:hAnsi="Calibri" w:cs="Times New Roman"/>
                <w:bCs/>
                <w:lang w:val="es-ES"/>
              </w:rPr>
              <w:t xml:space="preserve">Entonces, ¿su esposo </w:t>
            </w:r>
            <w:r w:rsidR="0073141F" w:rsidRPr="0048109E">
              <w:rPr>
                <w:rFonts w:ascii="Calibri" w:eastAsia="Calibri" w:hAnsi="Calibri" w:cs="Times New Roman"/>
                <w:bCs/>
                <w:lang w:val="es-ES"/>
              </w:rPr>
              <w:t xml:space="preserve">piensa que ganar dinero en </w:t>
            </w:r>
            <w:r>
              <w:rPr>
                <w:rFonts w:ascii="Calibri" w:eastAsia="Calibri" w:hAnsi="Calibri" w:cs="Times New Roman"/>
                <w:bCs/>
                <w:lang w:val="es-ES"/>
              </w:rPr>
              <w:t>el mercado es más importante para</w:t>
            </w:r>
            <w:r w:rsidR="0073141F" w:rsidRPr="0048109E">
              <w:rPr>
                <w:rFonts w:ascii="Calibri" w:eastAsia="Calibri" w:hAnsi="Calibri" w:cs="Times New Roman"/>
                <w:bCs/>
                <w:lang w:val="es-ES"/>
              </w:rPr>
              <w:t xml:space="preserve"> la familia</w:t>
            </w:r>
            <w:r>
              <w:rPr>
                <w:rFonts w:ascii="Calibri" w:eastAsia="Calibri" w:hAnsi="Calibri" w:cs="Times New Roman"/>
                <w:bCs/>
                <w:lang w:val="es-ES"/>
              </w:rPr>
              <w:t xml:space="preserve"> que</w:t>
            </w:r>
            <w:r w:rsidR="0073141F" w:rsidRPr="0048109E">
              <w:rPr>
                <w:rFonts w:ascii="Calibri" w:eastAsia="Calibri" w:hAnsi="Calibri" w:cs="Times New Roman"/>
                <w:bCs/>
                <w:lang w:val="es-ES"/>
              </w:rPr>
              <w:t xml:space="preserve"> </w:t>
            </w:r>
            <w:r>
              <w:rPr>
                <w:rFonts w:ascii="Calibri" w:eastAsia="Calibri" w:hAnsi="Calibri" w:cs="Times New Roman"/>
                <w:bCs/>
                <w:lang w:val="es-ES"/>
              </w:rPr>
              <w:t>incorporar</w:t>
            </w:r>
            <w:r w:rsidR="0073141F" w:rsidRPr="0048109E">
              <w:rPr>
                <w:rFonts w:ascii="Calibri" w:eastAsia="Calibri" w:hAnsi="Calibri" w:cs="Times New Roman"/>
                <w:bCs/>
                <w:lang w:val="es-ES"/>
              </w:rPr>
              <w:t xml:space="preserve"> nuevos alimentos en la dieta de sus hijos?</w:t>
            </w:r>
          </w:p>
        </w:tc>
      </w:tr>
      <w:tr w:rsidR="0073141F" w:rsidRPr="005168EB" w14:paraId="79F590B8" w14:textId="77777777" w:rsidTr="00831FBC">
        <w:trPr>
          <w:jc w:val="center"/>
        </w:trPr>
        <w:tc>
          <w:tcPr>
            <w:tcW w:w="1721" w:type="dxa"/>
          </w:tcPr>
          <w:p w14:paraId="0F2300AF"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4CDDF464" w14:textId="722E79E6" w:rsidR="0073141F" w:rsidRPr="0048109E" w:rsidRDefault="00A45652"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Sí, él piensa que nuestros hijos se ven como el</w:t>
            </w:r>
            <w:r w:rsidR="0073141F" w:rsidRPr="0048109E">
              <w:rPr>
                <w:rFonts w:ascii="Calibri" w:eastAsia="Calibri" w:hAnsi="Calibri" w:cs="Times New Roman"/>
                <w:bCs/>
                <w:lang w:val="es-ES"/>
              </w:rPr>
              <w:t xml:space="preserve"> resto de los niños en el pueblo y todos ellos son bastante saludable</w:t>
            </w:r>
            <w:r>
              <w:rPr>
                <w:rFonts w:ascii="Calibri" w:eastAsia="Calibri" w:hAnsi="Calibri" w:cs="Times New Roman"/>
                <w:bCs/>
                <w:lang w:val="es-ES"/>
              </w:rPr>
              <w:t>s</w:t>
            </w:r>
            <w:r w:rsidR="0073141F" w:rsidRPr="0048109E">
              <w:rPr>
                <w:rFonts w:ascii="Calibri" w:eastAsia="Calibri" w:hAnsi="Calibri" w:cs="Times New Roman"/>
                <w:bCs/>
                <w:lang w:val="es-ES"/>
              </w:rPr>
              <w:t xml:space="preserve">. Es decir, se enferman a veces, </w:t>
            </w:r>
            <w:r>
              <w:rPr>
                <w:rFonts w:ascii="Calibri" w:eastAsia="Calibri" w:hAnsi="Calibri" w:cs="Times New Roman"/>
                <w:bCs/>
                <w:lang w:val="es-ES"/>
              </w:rPr>
              <w:t xml:space="preserve">pero él dice que eso es muy </w:t>
            </w:r>
            <w:r w:rsidR="0073141F" w:rsidRPr="0048109E">
              <w:rPr>
                <w:rFonts w:ascii="Calibri" w:eastAsia="Calibri" w:hAnsi="Calibri" w:cs="Times New Roman"/>
                <w:bCs/>
                <w:lang w:val="es-ES"/>
              </w:rPr>
              <w:t>normal.</w:t>
            </w:r>
          </w:p>
        </w:tc>
      </w:tr>
      <w:tr w:rsidR="0073141F" w:rsidRPr="0048109E" w14:paraId="15986359" w14:textId="77777777" w:rsidTr="00831FBC">
        <w:trPr>
          <w:jc w:val="center"/>
        </w:trPr>
        <w:tc>
          <w:tcPr>
            <w:tcW w:w="1721" w:type="dxa"/>
          </w:tcPr>
          <w:p w14:paraId="5CBDCE5D" w14:textId="59F11254"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78A2B8CC" w14:textId="38D105A4" w:rsidR="0073141F" w:rsidRPr="0048109E" w:rsidRDefault="00A45652"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Y, ¿qué piensa usted</w:t>
            </w:r>
            <w:r w:rsidR="0073141F" w:rsidRPr="0048109E">
              <w:rPr>
                <w:rFonts w:ascii="Calibri" w:eastAsia="Calibri" w:hAnsi="Calibri" w:cs="Times New Roman"/>
                <w:bCs/>
                <w:lang w:val="es-ES"/>
              </w:rPr>
              <w:t xml:space="preserve">? </w:t>
            </w:r>
          </w:p>
        </w:tc>
      </w:tr>
      <w:tr w:rsidR="0073141F" w:rsidRPr="005168EB" w14:paraId="026CAC4F" w14:textId="77777777" w:rsidTr="00831FBC">
        <w:trPr>
          <w:jc w:val="center"/>
        </w:trPr>
        <w:tc>
          <w:tcPr>
            <w:tcW w:w="1721" w:type="dxa"/>
          </w:tcPr>
          <w:p w14:paraId="1227FCC4"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23189DDB"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Pues bien, en las sesiones de educación aprendimos que los niños deben comer más alimentos y diferentes alimentos para asegurar que crezcan grandes y fuertes. </w:t>
            </w:r>
          </w:p>
        </w:tc>
      </w:tr>
      <w:tr w:rsidR="0073141F" w:rsidRPr="005168EB" w14:paraId="631CB2B2" w14:textId="77777777" w:rsidTr="00831FBC">
        <w:trPr>
          <w:jc w:val="center"/>
        </w:trPr>
        <w:tc>
          <w:tcPr>
            <w:tcW w:w="1721" w:type="dxa"/>
          </w:tcPr>
          <w:p w14:paraId="1E1B0CB2" w14:textId="40ABD0A5"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0EC2D2C6" w14:textId="3E5AF88D"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Esto es verdad. ¿Ha</w:t>
            </w:r>
            <w:r w:rsidR="00A45652">
              <w:rPr>
                <w:rFonts w:ascii="Calibri" w:eastAsia="Calibri" w:hAnsi="Calibri" w:cs="Times New Roman"/>
                <w:bCs/>
                <w:lang w:val="es-ES"/>
              </w:rPr>
              <w:t xml:space="preserve"> tratado de hablar con su esposo</w:t>
            </w:r>
            <w:r w:rsidRPr="0048109E">
              <w:rPr>
                <w:rFonts w:ascii="Calibri" w:eastAsia="Calibri" w:hAnsi="Calibri" w:cs="Times New Roman"/>
                <w:bCs/>
                <w:lang w:val="es-ES"/>
              </w:rPr>
              <w:t xml:space="preserve"> acerca de esto?</w:t>
            </w:r>
          </w:p>
        </w:tc>
      </w:tr>
      <w:tr w:rsidR="0073141F" w:rsidRPr="005168EB" w14:paraId="43C4A3C6" w14:textId="77777777" w:rsidTr="00831FBC">
        <w:trPr>
          <w:jc w:val="center"/>
        </w:trPr>
        <w:tc>
          <w:tcPr>
            <w:tcW w:w="1721" w:type="dxa"/>
          </w:tcPr>
          <w:p w14:paraId="5F003C6A"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271AA1F9"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Sí, pero es difícil y no siempre escucha.</w:t>
            </w:r>
          </w:p>
        </w:tc>
      </w:tr>
      <w:tr w:rsidR="0073141F" w:rsidRPr="004B431A" w14:paraId="2459268E" w14:textId="77777777" w:rsidTr="00831FBC">
        <w:trPr>
          <w:jc w:val="center"/>
        </w:trPr>
        <w:tc>
          <w:tcPr>
            <w:tcW w:w="1721" w:type="dxa"/>
          </w:tcPr>
          <w:p w14:paraId="69CBC65B" w14:textId="582B4315"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498592AF" w14:textId="68B73B4D"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Tal vez </w:t>
            </w:r>
            <w:r w:rsidR="00A45652">
              <w:rPr>
                <w:rFonts w:ascii="Calibri" w:eastAsia="Calibri" w:hAnsi="Calibri" w:cs="Times New Roman"/>
                <w:bCs/>
                <w:lang w:val="es-ES"/>
              </w:rPr>
              <w:t>ayudaría si</w:t>
            </w:r>
            <w:r w:rsidRPr="0048109E">
              <w:rPr>
                <w:rFonts w:ascii="Calibri" w:eastAsia="Calibri" w:hAnsi="Calibri" w:cs="Times New Roman"/>
                <w:bCs/>
                <w:lang w:val="es-ES"/>
              </w:rPr>
              <w:t xml:space="preserve"> hablamos con él junto</w:t>
            </w:r>
            <w:r w:rsidR="00A45652">
              <w:rPr>
                <w:rFonts w:ascii="Calibri" w:eastAsia="Calibri" w:hAnsi="Calibri" w:cs="Times New Roman"/>
                <w:bCs/>
                <w:lang w:val="es-ES"/>
              </w:rPr>
              <w:t>s. ¿Estará en casa él ahora? ¿Podríamos platicar un rato con él</w:t>
            </w:r>
            <w:r w:rsidRPr="0048109E">
              <w:rPr>
                <w:rFonts w:ascii="Calibri" w:eastAsia="Calibri" w:hAnsi="Calibri" w:cs="Times New Roman"/>
                <w:bCs/>
                <w:lang w:val="es-ES"/>
              </w:rPr>
              <w:t>?</w:t>
            </w:r>
          </w:p>
        </w:tc>
      </w:tr>
      <w:tr w:rsidR="0073141F" w:rsidRPr="005168EB" w14:paraId="73A1D768" w14:textId="77777777" w:rsidTr="00831FBC">
        <w:trPr>
          <w:jc w:val="center"/>
        </w:trPr>
        <w:tc>
          <w:tcPr>
            <w:tcW w:w="1721" w:type="dxa"/>
            <w:tcBorders>
              <w:bottom w:val="single" w:sz="12" w:space="0" w:color="7C8029"/>
            </w:tcBorders>
          </w:tcPr>
          <w:p w14:paraId="0B28ED68"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tcBorders>
              <w:bottom w:val="single" w:sz="12" w:space="0" w:color="7C8029"/>
            </w:tcBorders>
            <w:vAlign w:val="center"/>
          </w:tcPr>
          <w:p w14:paraId="3C285DC3" w14:textId="60364156"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Sí, está </w:t>
            </w:r>
            <w:r w:rsidR="00A45652">
              <w:rPr>
                <w:rFonts w:ascii="Calibri" w:eastAsia="Calibri" w:hAnsi="Calibri" w:cs="Times New Roman"/>
                <w:bCs/>
                <w:lang w:val="es-ES"/>
              </w:rPr>
              <w:t>justo fuera. Lo voy a llamar (llama al esposo</w:t>
            </w:r>
            <w:r w:rsidRPr="0048109E">
              <w:rPr>
                <w:rFonts w:ascii="Calibri" w:eastAsia="Calibri" w:hAnsi="Calibri" w:cs="Times New Roman"/>
                <w:bCs/>
                <w:lang w:val="es-ES"/>
              </w:rPr>
              <w:t>). Este es mi marido, Cipriano.</w:t>
            </w:r>
          </w:p>
        </w:tc>
      </w:tr>
      <w:tr w:rsidR="0073141F" w:rsidRPr="0048109E" w14:paraId="08657A51" w14:textId="77777777" w:rsidTr="00831FBC">
        <w:trPr>
          <w:tblHeader/>
          <w:jc w:val="center"/>
        </w:trPr>
        <w:tc>
          <w:tcPr>
            <w:tcW w:w="1721" w:type="dxa"/>
            <w:tcBorders>
              <w:top w:val="single" w:sz="12" w:space="0" w:color="7C8029"/>
              <w:bottom w:val="single" w:sz="12" w:space="0" w:color="FFFFFF" w:themeColor="background1"/>
              <w:right w:val="single" w:sz="12" w:space="0" w:color="FFFFFF" w:themeColor="background1"/>
            </w:tcBorders>
            <w:shd w:val="clear" w:color="auto" w:fill="7C8029"/>
          </w:tcPr>
          <w:p w14:paraId="22D19B42" w14:textId="77777777" w:rsidR="0073141F" w:rsidRPr="0048109E" w:rsidRDefault="0073141F" w:rsidP="00B65ADC">
            <w:pPr>
              <w:spacing w:beforeLines="30" w:before="72" w:afterLines="30" w:after="72"/>
              <w:rPr>
                <w:rFonts w:ascii="Calibri" w:eastAsia="Calibri" w:hAnsi="Calibri" w:cs="Times New Roman"/>
                <w:b/>
                <w:bCs/>
                <w:color w:val="FFFFFF" w:themeColor="background1"/>
                <w:lang w:val="es-ES"/>
              </w:rPr>
            </w:pPr>
            <w:r w:rsidRPr="0048109E">
              <w:rPr>
                <w:lang w:val="es-ES"/>
              </w:rPr>
              <w:br w:type="page"/>
            </w:r>
            <w:r w:rsidRPr="0048109E">
              <w:rPr>
                <w:rFonts w:ascii="Calibri" w:eastAsia="Calibri" w:hAnsi="Calibri" w:cs="Times New Roman"/>
                <w:b/>
                <w:bCs/>
                <w:color w:val="FFFFFF" w:themeColor="background1"/>
                <w:lang w:val="es-ES"/>
              </w:rPr>
              <w:t>Actor</w:t>
            </w:r>
          </w:p>
        </w:tc>
        <w:tc>
          <w:tcPr>
            <w:tcW w:w="7639" w:type="dxa"/>
            <w:tcBorders>
              <w:top w:val="single" w:sz="12" w:space="0" w:color="7C8029"/>
              <w:left w:val="single" w:sz="12" w:space="0" w:color="FFFFFF" w:themeColor="background1"/>
              <w:bottom w:val="single" w:sz="12" w:space="0" w:color="FFFFFF" w:themeColor="background1"/>
            </w:tcBorders>
            <w:shd w:val="clear" w:color="auto" w:fill="7C8029"/>
            <w:vAlign w:val="center"/>
          </w:tcPr>
          <w:p w14:paraId="5E3DEACC" w14:textId="77777777" w:rsidR="0073141F" w:rsidRPr="0048109E" w:rsidRDefault="0073141F" w:rsidP="00B65ADC">
            <w:pPr>
              <w:spacing w:beforeLines="30" w:before="72" w:afterLines="30" w:after="72"/>
              <w:rPr>
                <w:rFonts w:ascii="Calibri" w:eastAsia="Calibri" w:hAnsi="Calibri" w:cs="Times New Roman"/>
                <w:b/>
                <w:bCs/>
                <w:color w:val="FFFFFF" w:themeColor="background1"/>
                <w:lang w:val="es-ES"/>
              </w:rPr>
            </w:pPr>
            <w:r w:rsidRPr="0048109E">
              <w:rPr>
                <w:rFonts w:ascii="Calibri" w:eastAsia="Calibri" w:hAnsi="Calibri" w:cs="Times New Roman"/>
                <w:b/>
                <w:bCs/>
                <w:color w:val="FFFFFF" w:themeColor="background1"/>
                <w:lang w:val="es-ES"/>
              </w:rPr>
              <w:t>Diálogo</w:t>
            </w:r>
          </w:p>
        </w:tc>
      </w:tr>
      <w:tr w:rsidR="0073141F" w:rsidRPr="0048109E" w14:paraId="2A5387A1" w14:textId="77777777" w:rsidTr="00831FBC">
        <w:trPr>
          <w:jc w:val="center"/>
        </w:trPr>
        <w:tc>
          <w:tcPr>
            <w:tcW w:w="9360" w:type="dxa"/>
            <w:gridSpan w:val="2"/>
            <w:tcBorders>
              <w:top w:val="single" w:sz="12" w:space="0" w:color="FFFFFF" w:themeColor="background1"/>
            </w:tcBorders>
            <w:shd w:val="clear" w:color="auto" w:fill="BCC589"/>
            <w:vAlign w:val="center"/>
          </w:tcPr>
          <w:p w14:paraId="38121F9C" w14:textId="1172D64E" w:rsidR="0073141F" w:rsidRPr="0048109E" w:rsidRDefault="00A45652" w:rsidP="00B65ADC">
            <w:pPr>
              <w:spacing w:beforeLines="30" w:before="72" w:afterLines="30" w:after="72"/>
              <w:rPr>
                <w:rFonts w:ascii="Calibri" w:eastAsia="Calibri" w:hAnsi="Calibri" w:cs="Times New Roman"/>
                <w:b/>
                <w:bCs/>
                <w:lang w:val="es-ES"/>
              </w:rPr>
            </w:pPr>
            <w:r>
              <w:rPr>
                <w:rFonts w:ascii="Calibri" w:eastAsia="Calibri" w:hAnsi="Calibri" w:cs="Times New Roman"/>
                <w:b/>
                <w:bCs/>
                <w:lang w:val="es-ES"/>
              </w:rPr>
              <w:t>5. Discutir</w:t>
            </w:r>
          </w:p>
        </w:tc>
      </w:tr>
      <w:tr w:rsidR="0073141F" w:rsidRPr="00A45652" w14:paraId="38145288" w14:textId="77777777" w:rsidTr="00831FBC">
        <w:trPr>
          <w:jc w:val="center"/>
        </w:trPr>
        <w:tc>
          <w:tcPr>
            <w:tcW w:w="1721" w:type="dxa"/>
          </w:tcPr>
          <w:p w14:paraId="6186EACD" w14:textId="775C6995"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0FEAA6F9" w14:textId="67D28560"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Hola. </w:t>
            </w:r>
            <w:r w:rsidR="00A45652">
              <w:rPr>
                <w:rFonts w:ascii="Calibri" w:eastAsia="Calibri" w:hAnsi="Calibri" w:cs="Times New Roman"/>
                <w:bCs/>
                <w:lang w:val="es-ES"/>
              </w:rPr>
              <w:t>Mucho gusto en conocerlo</w:t>
            </w:r>
            <w:r w:rsidRPr="0048109E">
              <w:rPr>
                <w:rFonts w:ascii="Calibri" w:eastAsia="Calibri" w:hAnsi="Calibri" w:cs="Times New Roman"/>
                <w:bCs/>
                <w:lang w:val="es-ES"/>
              </w:rPr>
              <w:t>. Felicitaciones por su hermos</w:t>
            </w:r>
            <w:r w:rsidR="00A45652">
              <w:rPr>
                <w:rFonts w:ascii="Calibri" w:eastAsia="Calibri" w:hAnsi="Calibri" w:cs="Times New Roman"/>
                <w:bCs/>
                <w:lang w:val="es-ES"/>
              </w:rPr>
              <w:t xml:space="preserve">o estanque de peces. Entiendo que esto requiere mucho </w:t>
            </w:r>
            <w:r w:rsidRPr="0048109E">
              <w:rPr>
                <w:rFonts w:ascii="Calibri" w:eastAsia="Calibri" w:hAnsi="Calibri" w:cs="Times New Roman"/>
                <w:bCs/>
                <w:lang w:val="es-ES"/>
              </w:rPr>
              <w:t>trabajo, pero que finalm</w:t>
            </w:r>
            <w:r w:rsidR="00A45652">
              <w:rPr>
                <w:rFonts w:ascii="Calibri" w:eastAsia="Calibri" w:hAnsi="Calibri" w:cs="Times New Roman"/>
                <w:bCs/>
                <w:lang w:val="es-ES"/>
              </w:rPr>
              <w:t>ente ha comenzado la cosecha</w:t>
            </w:r>
            <w:r w:rsidRPr="0048109E">
              <w:rPr>
                <w:rFonts w:ascii="Calibri" w:eastAsia="Calibri" w:hAnsi="Calibri" w:cs="Times New Roman"/>
                <w:bCs/>
                <w:lang w:val="es-ES"/>
              </w:rPr>
              <w:t xml:space="preserve"> de los peces. Son excelentes noticias.</w:t>
            </w:r>
          </w:p>
        </w:tc>
      </w:tr>
      <w:tr w:rsidR="0073141F" w:rsidRPr="005168EB" w14:paraId="24F50EF8" w14:textId="77777777" w:rsidTr="00831FBC">
        <w:trPr>
          <w:jc w:val="center"/>
        </w:trPr>
        <w:tc>
          <w:tcPr>
            <w:tcW w:w="1721" w:type="dxa"/>
          </w:tcPr>
          <w:p w14:paraId="7EAF0E75"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1CCAA3A7" w14:textId="0BF3CEF8" w:rsidR="0073141F" w:rsidRPr="0048109E" w:rsidRDefault="00A45652"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Es un placer conocerlo</w:t>
            </w:r>
            <w:r w:rsidR="0073141F" w:rsidRPr="0048109E">
              <w:rPr>
                <w:rFonts w:ascii="Calibri" w:eastAsia="Calibri" w:hAnsi="Calibri" w:cs="Times New Roman"/>
                <w:bCs/>
                <w:lang w:val="es-ES"/>
              </w:rPr>
              <w:t xml:space="preserve"> también. Sí, me siento muy orgulloso de nuestros peces. Me tomó un tiempo para que puedan crecer, pero ahora todo vale la pena.</w:t>
            </w:r>
          </w:p>
        </w:tc>
      </w:tr>
      <w:tr w:rsidR="0073141F" w:rsidRPr="005168EB" w14:paraId="097E8A07" w14:textId="77777777" w:rsidTr="00831FBC">
        <w:trPr>
          <w:jc w:val="center"/>
        </w:trPr>
        <w:tc>
          <w:tcPr>
            <w:tcW w:w="1721" w:type="dxa"/>
          </w:tcPr>
          <w:p w14:paraId="684BF6A4" w14:textId="7B21BEBA"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4541D469" w14:textId="67D4F910"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Tengo entendido que usted ha</w:t>
            </w:r>
            <w:r w:rsidR="00A45652">
              <w:rPr>
                <w:rFonts w:ascii="Calibri" w:eastAsia="Calibri" w:hAnsi="Calibri" w:cs="Times New Roman"/>
                <w:bCs/>
                <w:lang w:val="es-ES"/>
              </w:rPr>
              <w:t xml:space="preserve"> estado vendiendo el pescado que </w:t>
            </w:r>
            <w:r w:rsidRPr="0048109E">
              <w:rPr>
                <w:rFonts w:ascii="Calibri" w:eastAsia="Calibri" w:hAnsi="Calibri" w:cs="Times New Roman"/>
                <w:bCs/>
                <w:lang w:val="es-ES"/>
              </w:rPr>
              <w:t>cose</w:t>
            </w:r>
            <w:r w:rsidR="00A45652">
              <w:rPr>
                <w:rFonts w:ascii="Calibri" w:eastAsia="Calibri" w:hAnsi="Calibri" w:cs="Times New Roman"/>
                <w:bCs/>
                <w:lang w:val="es-ES"/>
              </w:rPr>
              <w:t>cha en el mercado para ganar</w:t>
            </w:r>
            <w:r w:rsidRPr="0048109E">
              <w:rPr>
                <w:rFonts w:ascii="Calibri" w:eastAsia="Calibri" w:hAnsi="Calibri" w:cs="Times New Roman"/>
                <w:bCs/>
                <w:lang w:val="es-ES"/>
              </w:rPr>
              <w:t xml:space="preserve"> más dinero. </w:t>
            </w:r>
          </w:p>
        </w:tc>
      </w:tr>
      <w:tr w:rsidR="0073141F" w:rsidRPr="005168EB" w14:paraId="6A286255" w14:textId="77777777" w:rsidTr="00831FBC">
        <w:trPr>
          <w:jc w:val="center"/>
        </w:trPr>
        <w:tc>
          <w:tcPr>
            <w:tcW w:w="1721" w:type="dxa"/>
          </w:tcPr>
          <w:p w14:paraId="5681E5C4"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50586505" w14:textId="5C85058C"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Sí, casi todos en nuestra comunidad disfruta</w:t>
            </w:r>
            <w:r w:rsidR="00A45652">
              <w:rPr>
                <w:rFonts w:ascii="Calibri" w:eastAsia="Calibri" w:hAnsi="Calibri" w:cs="Times New Roman"/>
                <w:bCs/>
                <w:lang w:val="es-ES"/>
              </w:rPr>
              <w:t>n</w:t>
            </w:r>
            <w:r w:rsidRPr="0048109E">
              <w:rPr>
                <w:rFonts w:ascii="Calibri" w:eastAsia="Calibri" w:hAnsi="Calibri" w:cs="Times New Roman"/>
                <w:bCs/>
                <w:lang w:val="es-ES"/>
              </w:rPr>
              <w:t xml:space="preserve"> de comer pescado, y mis vecinos están di</w:t>
            </w:r>
            <w:r w:rsidR="00A45652">
              <w:rPr>
                <w:rFonts w:ascii="Calibri" w:eastAsia="Calibri" w:hAnsi="Calibri" w:cs="Times New Roman"/>
                <w:bCs/>
                <w:lang w:val="es-ES"/>
              </w:rPr>
              <w:t>spuestos a comprármelos a mí</w:t>
            </w:r>
            <w:r w:rsidRPr="0048109E">
              <w:rPr>
                <w:rFonts w:ascii="Calibri" w:eastAsia="Calibri" w:hAnsi="Calibri" w:cs="Times New Roman"/>
                <w:bCs/>
                <w:lang w:val="es-ES"/>
              </w:rPr>
              <w:t xml:space="preserve">. </w:t>
            </w:r>
          </w:p>
        </w:tc>
      </w:tr>
      <w:tr w:rsidR="0073141F" w:rsidRPr="0048109E" w14:paraId="5DF4F0F4" w14:textId="77777777" w:rsidTr="00831FBC">
        <w:trPr>
          <w:jc w:val="center"/>
        </w:trPr>
        <w:tc>
          <w:tcPr>
            <w:tcW w:w="1721" w:type="dxa"/>
          </w:tcPr>
          <w:p w14:paraId="2A5137D6" w14:textId="61BF5BD0"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08D7E83C" w14:textId="029D768E"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Es bueno que las personas di</w:t>
            </w:r>
            <w:r w:rsidR="00A45652">
              <w:rPr>
                <w:rFonts w:ascii="Calibri" w:eastAsia="Calibri" w:hAnsi="Calibri" w:cs="Times New Roman"/>
                <w:bCs/>
                <w:lang w:val="es-ES"/>
              </w:rPr>
              <w:t>sfruten de comer pascado</w:t>
            </w:r>
            <w:r w:rsidRPr="0048109E">
              <w:rPr>
                <w:rFonts w:ascii="Calibri" w:eastAsia="Calibri" w:hAnsi="Calibri" w:cs="Times New Roman"/>
                <w:bCs/>
                <w:lang w:val="es-ES"/>
              </w:rPr>
              <w:t>. Son una gran fuente de proteínas, lo cual es importante para el cuerpo para crecer y tener energía. ¿</w:t>
            </w:r>
            <w:r w:rsidR="00A45652">
              <w:rPr>
                <w:rFonts w:ascii="Calibri" w:eastAsia="Calibri" w:hAnsi="Calibri" w:cs="Times New Roman"/>
                <w:bCs/>
                <w:lang w:val="es-ES"/>
              </w:rPr>
              <w:t>A s</w:t>
            </w:r>
            <w:r w:rsidRPr="0048109E">
              <w:rPr>
                <w:rFonts w:ascii="Calibri" w:eastAsia="Calibri" w:hAnsi="Calibri" w:cs="Times New Roman"/>
                <w:bCs/>
                <w:lang w:val="es-ES"/>
              </w:rPr>
              <w:t>us hijos les gusta comer pescado?</w:t>
            </w:r>
          </w:p>
        </w:tc>
      </w:tr>
      <w:tr w:rsidR="0073141F" w:rsidRPr="005168EB" w14:paraId="5D500375" w14:textId="77777777" w:rsidTr="00831FBC">
        <w:trPr>
          <w:jc w:val="center"/>
        </w:trPr>
        <w:tc>
          <w:tcPr>
            <w:tcW w:w="1721" w:type="dxa"/>
          </w:tcPr>
          <w:p w14:paraId="18CCB276"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7FE708F8" w14:textId="09CF892E"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No lo sé. En realidad, no </w:t>
            </w:r>
            <w:r w:rsidR="00A45652">
              <w:rPr>
                <w:rFonts w:ascii="Calibri" w:eastAsia="Calibri" w:hAnsi="Calibri" w:cs="Times New Roman"/>
                <w:bCs/>
                <w:lang w:val="es-ES"/>
              </w:rPr>
              <w:t>les damos pescado para comer, prefiero venderlos porque valen mucho.</w:t>
            </w:r>
            <w:r w:rsidRPr="0048109E">
              <w:rPr>
                <w:rFonts w:ascii="Calibri" w:eastAsia="Calibri" w:hAnsi="Calibri" w:cs="Times New Roman"/>
                <w:bCs/>
                <w:lang w:val="es-ES"/>
              </w:rPr>
              <w:t xml:space="preserve"> </w:t>
            </w:r>
            <w:r w:rsidR="00A45652">
              <w:rPr>
                <w:rFonts w:ascii="Calibri" w:eastAsia="Calibri" w:hAnsi="Calibri" w:cs="Times New Roman"/>
                <w:bCs/>
                <w:lang w:val="es-ES"/>
              </w:rPr>
              <w:t>Sé</w:t>
            </w:r>
            <w:r w:rsidRPr="0048109E">
              <w:rPr>
                <w:rFonts w:ascii="Calibri" w:eastAsia="Calibri" w:hAnsi="Calibri" w:cs="Times New Roman"/>
                <w:bCs/>
                <w:lang w:val="es-ES"/>
              </w:rPr>
              <w:t xml:space="preserve"> que mi esposa quiere </w:t>
            </w:r>
            <w:r w:rsidR="00A45652">
              <w:rPr>
                <w:rFonts w:ascii="Calibri" w:eastAsia="Calibri" w:hAnsi="Calibri" w:cs="Times New Roman"/>
                <w:bCs/>
                <w:lang w:val="es-ES"/>
              </w:rPr>
              <w:t xml:space="preserve">darles de comer pescado, pero </w:t>
            </w:r>
            <w:r w:rsidRPr="0048109E">
              <w:rPr>
                <w:rFonts w:ascii="Calibri" w:eastAsia="Calibri" w:hAnsi="Calibri" w:cs="Times New Roman"/>
                <w:bCs/>
                <w:lang w:val="es-ES"/>
              </w:rPr>
              <w:t>los niños son tan pequeños que no tienen que comer mucho de todos modos.</w:t>
            </w:r>
          </w:p>
        </w:tc>
      </w:tr>
      <w:tr w:rsidR="0073141F" w:rsidRPr="005168EB" w14:paraId="3CED58D4" w14:textId="77777777" w:rsidTr="00831FBC">
        <w:trPr>
          <w:jc w:val="center"/>
        </w:trPr>
        <w:tc>
          <w:tcPr>
            <w:tcW w:w="1721" w:type="dxa"/>
          </w:tcPr>
          <w:p w14:paraId="61A198F6" w14:textId="6E6D97C4"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0F760012" w14:textId="4F92C486" w:rsidR="0073141F" w:rsidRPr="0048109E" w:rsidRDefault="0073141F" w:rsidP="00A45652">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Los niños son pequeños </w:t>
            </w:r>
            <w:r w:rsidR="00A45652">
              <w:rPr>
                <w:rFonts w:ascii="Calibri" w:eastAsia="Calibri" w:hAnsi="Calibri" w:cs="Times New Roman"/>
                <w:bCs/>
                <w:lang w:val="es-ES"/>
              </w:rPr>
              <w:t>a esta edad, pero ahora es cuando crecen más. Por eso</w:t>
            </w:r>
            <w:r w:rsidRPr="0048109E">
              <w:rPr>
                <w:rFonts w:ascii="Calibri" w:eastAsia="Calibri" w:hAnsi="Calibri" w:cs="Times New Roman"/>
                <w:bCs/>
                <w:lang w:val="es-ES"/>
              </w:rPr>
              <w:t xml:space="preserve"> realmente necesitan aún más comida en este momento de sus vidas, especialmente de </w:t>
            </w:r>
            <w:r w:rsidR="00A45652">
              <w:rPr>
                <w:rFonts w:ascii="Calibri" w:eastAsia="Calibri" w:hAnsi="Calibri" w:cs="Times New Roman"/>
                <w:bCs/>
                <w:lang w:val="es-ES"/>
              </w:rPr>
              <w:t>alimentos que provienen de animales</w:t>
            </w:r>
            <w:r w:rsidRPr="0048109E">
              <w:rPr>
                <w:rFonts w:ascii="Calibri" w:eastAsia="Calibri" w:hAnsi="Calibri" w:cs="Times New Roman"/>
                <w:bCs/>
                <w:lang w:val="es-ES"/>
              </w:rPr>
              <w:t>, par</w:t>
            </w:r>
            <w:r w:rsidR="00A45652">
              <w:rPr>
                <w:rFonts w:ascii="Calibri" w:eastAsia="Calibri" w:hAnsi="Calibri" w:cs="Times New Roman"/>
                <w:bCs/>
                <w:lang w:val="es-ES"/>
              </w:rPr>
              <w:t>a que puedan seguir creciendo y lleguen a ser</w:t>
            </w:r>
            <w:r w:rsidRPr="0048109E">
              <w:rPr>
                <w:rFonts w:ascii="Calibri" w:eastAsia="Calibri" w:hAnsi="Calibri" w:cs="Times New Roman"/>
                <w:bCs/>
                <w:lang w:val="es-ES"/>
              </w:rPr>
              <w:t xml:space="preserve"> adultos</w:t>
            </w:r>
            <w:r w:rsidR="00A45652">
              <w:rPr>
                <w:rFonts w:ascii="Calibri" w:eastAsia="Calibri" w:hAnsi="Calibri" w:cs="Times New Roman"/>
                <w:bCs/>
                <w:lang w:val="es-ES"/>
              </w:rPr>
              <w:t xml:space="preserve"> fuertes y</w:t>
            </w:r>
            <w:r w:rsidRPr="0048109E">
              <w:rPr>
                <w:rFonts w:ascii="Calibri" w:eastAsia="Calibri" w:hAnsi="Calibri" w:cs="Times New Roman"/>
                <w:bCs/>
                <w:lang w:val="es-ES"/>
              </w:rPr>
              <w:t xml:space="preserve"> sanos.</w:t>
            </w:r>
          </w:p>
        </w:tc>
      </w:tr>
      <w:tr w:rsidR="0073141F" w:rsidRPr="005168EB" w14:paraId="7F583610" w14:textId="77777777" w:rsidTr="00831FBC">
        <w:trPr>
          <w:jc w:val="center"/>
        </w:trPr>
        <w:tc>
          <w:tcPr>
            <w:tcW w:w="1721" w:type="dxa"/>
          </w:tcPr>
          <w:p w14:paraId="78758FE2"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511DCD42"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Hmm. Nunca lo había pensado de esa manera. Sin embargo, el dinero es importante también.</w:t>
            </w:r>
          </w:p>
        </w:tc>
      </w:tr>
      <w:tr w:rsidR="0073141F" w:rsidRPr="0048109E" w14:paraId="1EBEC111" w14:textId="77777777" w:rsidTr="00831FBC">
        <w:trPr>
          <w:jc w:val="center"/>
        </w:trPr>
        <w:tc>
          <w:tcPr>
            <w:tcW w:w="9360" w:type="dxa"/>
            <w:gridSpan w:val="2"/>
            <w:shd w:val="clear" w:color="auto" w:fill="BCC589"/>
            <w:vAlign w:val="center"/>
          </w:tcPr>
          <w:p w14:paraId="761F02E3" w14:textId="77777777" w:rsidR="0073141F" w:rsidRPr="0048109E" w:rsidRDefault="0073141F" w:rsidP="00B65ADC">
            <w:pPr>
              <w:spacing w:beforeLines="30" w:before="72" w:afterLines="30" w:after="72"/>
              <w:rPr>
                <w:rFonts w:ascii="Calibri" w:eastAsia="Calibri" w:hAnsi="Calibri" w:cs="Times New Roman"/>
                <w:b/>
                <w:bCs/>
                <w:lang w:val="es-ES"/>
              </w:rPr>
            </w:pPr>
            <w:r w:rsidRPr="0048109E">
              <w:rPr>
                <w:rFonts w:ascii="Calibri" w:eastAsia="Calibri" w:hAnsi="Calibri" w:cs="Times New Roman"/>
                <w:b/>
                <w:bCs/>
                <w:lang w:val="es-ES"/>
              </w:rPr>
              <w:t>6. Recomendar</w:t>
            </w:r>
          </w:p>
        </w:tc>
      </w:tr>
      <w:tr w:rsidR="0073141F" w:rsidRPr="00DD7EEE" w14:paraId="030C0151" w14:textId="77777777" w:rsidTr="00831FBC">
        <w:trPr>
          <w:jc w:val="center"/>
        </w:trPr>
        <w:tc>
          <w:tcPr>
            <w:tcW w:w="1721" w:type="dxa"/>
          </w:tcPr>
          <w:p w14:paraId="170173BB" w14:textId="08B15E80"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2DC19C82" w14:textId="34A0E440"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Yo entiendo que usted necesita </w:t>
            </w:r>
            <w:r w:rsidR="00A45652">
              <w:rPr>
                <w:rFonts w:ascii="Calibri" w:eastAsia="Calibri" w:hAnsi="Calibri" w:cs="Times New Roman"/>
                <w:bCs/>
                <w:lang w:val="es-ES"/>
              </w:rPr>
              <w:t>ganar</w:t>
            </w:r>
            <w:r w:rsidRPr="0048109E">
              <w:rPr>
                <w:rFonts w:ascii="Calibri" w:eastAsia="Calibri" w:hAnsi="Calibri" w:cs="Times New Roman"/>
                <w:bCs/>
                <w:lang w:val="es-ES"/>
              </w:rPr>
              <w:t xml:space="preserve"> dinero y que la venta de pescado en el mercado añade otra fuente de ingresos. Sin embargo, también es importante asegurarse de que </w:t>
            </w:r>
            <w:r w:rsidR="00A45652">
              <w:rPr>
                <w:rFonts w:ascii="Calibri" w:eastAsia="Calibri" w:hAnsi="Calibri" w:cs="Times New Roman"/>
                <w:bCs/>
                <w:lang w:val="es-ES"/>
              </w:rPr>
              <w:t>sus hijos tengan</w:t>
            </w:r>
            <w:r w:rsidRPr="0048109E">
              <w:rPr>
                <w:rFonts w:ascii="Calibri" w:eastAsia="Calibri" w:hAnsi="Calibri" w:cs="Times New Roman"/>
                <w:bCs/>
                <w:lang w:val="es-ES"/>
              </w:rPr>
              <w:t xml:space="preserve"> alimentos de</w:t>
            </w:r>
            <w:r w:rsidR="00A45652">
              <w:rPr>
                <w:rFonts w:ascii="Calibri" w:eastAsia="Calibri" w:hAnsi="Calibri" w:cs="Times New Roman"/>
                <w:bCs/>
                <w:lang w:val="es-ES"/>
              </w:rPr>
              <w:t xml:space="preserve"> buena calidad. La comida que les dan de comer ahora</w:t>
            </w:r>
            <w:r w:rsidRPr="0048109E">
              <w:rPr>
                <w:rFonts w:ascii="Calibri" w:eastAsia="Calibri" w:hAnsi="Calibri" w:cs="Times New Roman"/>
                <w:bCs/>
                <w:lang w:val="es-ES"/>
              </w:rPr>
              <w:t xml:space="preserve"> determinar</w:t>
            </w:r>
            <w:r w:rsidR="00A45652">
              <w:rPr>
                <w:rFonts w:ascii="Calibri" w:eastAsia="Calibri" w:hAnsi="Calibri" w:cs="Times New Roman"/>
                <w:bCs/>
                <w:lang w:val="es-ES"/>
              </w:rPr>
              <w:t>á</w:t>
            </w:r>
            <w:r w:rsidRPr="0048109E">
              <w:rPr>
                <w:rFonts w:ascii="Calibri" w:eastAsia="Calibri" w:hAnsi="Calibri" w:cs="Times New Roman"/>
                <w:bCs/>
                <w:lang w:val="es-ES"/>
              </w:rPr>
              <w:t xml:space="preserve"> qué tan sano</w:t>
            </w:r>
            <w:r w:rsidR="00A45652">
              <w:rPr>
                <w:rFonts w:ascii="Calibri" w:eastAsia="Calibri" w:hAnsi="Calibri" w:cs="Times New Roman"/>
                <w:bCs/>
                <w:lang w:val="es-ES"/>
              </w:rPr>
              <w:t>s</w:t>
            </w:r>
            <w:r w:rsidRPr="0048109E">
              <w:rPr>
                <w:rFonts w:ascii="Calibri" w:eastAsia="Calibri" w:hAnsi="Calibri" w:cs="Times New Roman"/>
                <w:bCs/>
                <w:lang w:val="es-ES"/>
              </w:rPr>
              <w:t xml:space="preserve"> </w:t>
            </w:r>
            <w:r w:rsidR="00A45652">
              <w:rPr>
                <w:rFonts w:ascii="Calibri" w:eastAsia="Calibri" w:hAnsi="Calibri" w:cs="Times New Roman"/>
                <w:bCs/>
                <w:lang w:val="es-ES"/>
              </w:rPr>
              <w:t xml:space="preserve">serán en el futuro. </w:t>
            </w:r>
          </w:p>
          <w:p w14:paraId="779DFD51" w14:textId="797BF260" w:rsidR="0073141F" w:rsidRPr="0048109E" w:rsidRDefault="0073141F" w:rsidP="00DD7EEE">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Me gustaría hacer una sugerencia. Cuando </w:t>
            </w:r>
            <w:r w:rsidR="000A24F8">
              <w:rPr>
                <w:rFonts w:ascii="Calibri" w:eastAsia="Calibri" w:hAnsi="Calibri" w:cs="Times New Roman"/>
                <w:bCs/>
                <w:lang w:val="es-ES"/>
              </w:rPr>
              <w:t>Ángela</w:t>
            </w:r>
            <w:r w:rsidR="00DD7EEE">
              <w:rPr>
                <w:rFonts w:ascii="Calibri" w:eastAsia="Calibri" w:hAnsi="Calibri" w:cs="Times New Roman"/>
                <w:bCs/>
                <w:lang w:val="es-ES"/>
              </w:rPr>
              <w:t xml:space="preserve"> prepare</w:t>
            </w:r>
            <w:r w:rsidRPr="0048109E">
              <w:rPr>
                <w:rFonts w:ascii="Calibri" w:eastAsia="Calibri" w:hAnsi="Calibri" w:cs="Times New Roman"/>
                <w:bCs/>
                <w:lang w:val="es-ES"/>
              </w:rPr>
              <w:t xml:space="preserve"> l</w:t>
            </w:r>
            <w:r w:rsidR="00DD7EEE">
              <w:rPr>
                <w:rFonts w:ascii="Calibri" w:eastAsia="Calibri" w:hAnsi="Calibri" w:cs="Times New Roman"/>
                <w:bCs/>
                <w:lang w:val="es-ES"/>
              </w:rPr>
              <w:t xml:space="preserve">a comida, ¿por qué no le permite que incluya </w:t>
            </w:r>
            <w:r w:rsidRPr="0048109E">
              <w:rPr>
                <w:rFonts w:ascii="Calibri" w:eastAsia="Calibri" w:hAnsi="Calibri" w:cs="Times New Roman"/>
                <w:bCs/>
                <w:lang w:val="es-ES"/>
              </w:rPr>
              <w:t xml:space="preserve">un poco de pescado para cada uno de los miembros de la familia: usted, ella, y cada uno de sus hijos? </w:t>
            </w:r>
            <w:r w:rsidR="00DD7EEE">
              <w:rPr>
                <w:rFonts w:ascii="Calibri" w:eastAsia="Calibri" w:hAnsi="Calibri" w:cs="Times New Roman"/>
                <w:bCs/>
                <w:lang w:val="es-ES"/>
              </w:rPr>
              <w:t>A usted todavía le queda buena</w:t>
            </w:r>
            <w:r w:rsidRPr="0048109E">
              <w:rPr>
                <w:rFonts w:ascii="Calibri" w:eastAsia="Calibri" w:hAnsi="Calibri" w:cs="Times New Roman"/>
                <w:bCs/>
                <w:lang w:val="es-ES"/>
              </w:rPr>
              <w:t xml:space="preserve"> cantidad de pescado para vender y sus hijos va</w:t>
            </w:r>
            <w:r w:rsidR="00DD7EEE">
              <w:rPr>
                <w:rFonts w:ascii="Calibri" w:eastAsia="Calibri" w:hAnsi="Calibri" w:cs="Times New Roman"/>
                <w:bCs/>
                <w:lang w:val="es-ES"/>
              </w:rPr>
              <w:t>n</w:t>
            </w:r>
            <w:r w:rsidRPr="0048109E">
              <w:rPr>
                <w:rFonts w:ascii="Calibri" w:eastAsia="Calibri" w:hAnsi="Calibri" w:cs="Times New Roman"/>
                <w:bCs/>
                <w:lang w:val="es-ES"/>
              </w:rPr>
              <w:t xml:space="preserve"> a obtener los nutrientes que necesitan. ¿Usted cree que puede hacer esto?</w:t>
            </w:r>
          </w:p>
        </w:tc>
      </w:tr>
      <w:tr w:rsidR="0073141F" w:rsidRPr="005168EB" w14:paraId="51F70B0E" w14:textId="77777777" w:rsidTr="00831FBC">
        <w:trPr>
          <w:jc w:val="center"/>
        </w:trPr>
        <w:tc>
          <w:tcPr>
            <w:tcW w:w="1721" w:type="dxa"/>
          </w:tcPr>
          <w:p w14:paraId="7E9B41AF"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2533DECC" w14:textId="0E4D1A14" w:rsidR="0073141F" w:rsidRPr="0048109E" w:rsidRDefault="003F39E7" w:rsidP="00DD7EEE">
            <w:pPr>
              <w:spacing w:beforeLines="30" w:before="72" w:afterLines="30" w:after="72"/>
              <w:rPr>
                <w:rFonts w:ascii="Calibri" w:eastAsia="Calibri" w:hAnsi="Calibri" w:cs="Times New Roman"/>
                <w:bCs/>
                <w:lang w:val="es-ES"/>
              </w:rPr>
            </w:pPr>
            <w:r>
              <w:rPr>
                <w:rFonts w:ascii="Calibri" w:eastAsia="Calibri" w:hAnsi="Calibri" w:cs="Times New Roman"/>
                <w:bCs/>
                <w:lang w:val="es-ES"/>
              </w:rPr>
              <w:t>¡Guauu! ¡Agregar</w:t>
            </w:r>
            <w:r w:rsidR="00DD7EEE">
              <w:rPr>
                <w:rFonts w:ascii="Calibri" w:eastAsia="Calibri" w:hAnsi="Calibri" w:cs="Times New Roman"/>
                <w:bCs/>
                <w:lang w:val="es-ES"/>
              </w:rPr>
              <w:t xml:space="preserve"> pescado en el plato de todos, todos los días, significa muchos pescados</w:t>
            </w:r>
            <w:r w:rsidR="0073141F" w:rsidRPr="0048109E">
              <w:rPr>
                <w:rFonts w:ascii="Calibri" w:eastAsia="Calibri" w:hAnsi="Calibri" w:cs="Times New Roman"/>
                <w:bCs/>
                <w:lang w:val="es-ES"/>
              </w:rPr>
              <w:t>!</w:t>
            </w:r>
          </w:p>
        </w:tc>
      </w:tr>
      <w:tr w:rsidR="0073141F" w:rsidRPr="005168EB" w14:paraId="75E29AB0" w14:textId="77777777" w:rsidTr="00831FBC">
        <w:trPr>
          <w:jc w:val="center"/>
        </w:trPr>
        <w:tc>
          <w:tcPr>
            <w:tcW w:w="1721" w:type="dxa"/>
          </w:tcPr>
          <w:p w14:paraId="0D6FF4DA"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1B10FDBA" w14:textId="79A62401" w:rsidR="0073141F" w:rsidRPr="0048109E" w:rsidRDefault="0073141F" w:rsidP="00A74631">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 xml:space="preserve">Sí, no creo </w:t>
            </w:r>
            <w:r w:rsidR="00DD7EEE">
              <w:rPr>
                <w:rFonts w:ascii="Calibri" w:eastAsia="Calibri" w:hAnsi="Calibri" w:cs="Times New Roman"/>
                <w:bCs/>
                <w:lang w:val="es-ES"/>
              </w:rPr>
              <w:t>poder darme el lujo de usar todos esos pe</w:t>
            </w:r>
            <w:r w:rsidR="00A74631">
              <w:rPr>
                <w:rFonts w:ascii="Calibri" w:eastAsia="Calibri" w:hAnsi="Calibri" w:cs="Times New Roman"/>
                <w:bCs/>
                <w:lang w:val="es-ES"/>
              </w:rPr>
              <w:t>scados</w:t>
            </w:r>
            <w:r w:rsidR="00DD7EEE">
              <w:rPr>
                <w:rFonts w:ascii="Calibri" w:eastAsia="Calibri" w:hAnsi="Calibri" w:cs="Times New Roman"/>
                <w:bCs/>
                <w:lang w:val="es-ES"/>
              </w:rPr>
              <w:t xml:space="preserve"> solo para alimentar a nuestra familia.</w:t>
            </w:r>
            <w:r w:rsidR="00406D06">
              <w:rPr>
                <w:rFonts w:ascii="Calibri" w:eastAsia="Calibri" w:hAnsi="Calibri" w:cs="Times New Roman"/>
                <w:bCs/>
                <w:lang w:val="es-ES"/>
              </w:rPr>
              <w:t xml:space="preserve"> </w:t>
            </w:r>
          </w:p>
        </w:tc>
      </w:tr>
      <w:tr w:rsidR="0073141F" w:rsidRPr="000A24F8" w14:paraId="27560AA3" w14:textId="77777777" w:rsidTr="00831FBC">
        <w:trPr>
          <w:jc w:val="center"/>
        </w:trPr>
        <w:tc>
          <w:tcPr>
            <w:tcW w:w="1721" w:type="dxa"/>
          </w:tcPr>
          <w:p w14:paraId="11555524" w14:textId="19DE4799"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11AFFBA8" w14:textId="1F6901C3" w:rsidR="0073141F" w:rsidRPr="0048109E" w:rsidRDefault="0073141F" w:rsidP="00A74631">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Veo que la i</w:t>
            </w:r>
            <w:r w:rsidR="00DD7EEE">
              <w:rPr>
                <w:rFonts w:ascii="Calibri" w:eastAsia="Calibri" w:hAnsi="Calibri" w:cs="Times New Roman"/>
                <w:bCs/>
                <w:lang w:val="es-ES"/>
              </w:rPr>
              <w:t xml:space="preserve">nclusión de pescado en la dieta del hogar </w:t>
            </w:r>
            <w:r w:rsidRPr="0048109E">
              <w:rPr>
                <w:rFonts w:ascii="Calibri" w:eastAsia="Calibri" w:hAnsi="Calibri" w:cs="Times New Roman"/>
                <w:bCs/>
                <w:lang w:val="es-ES"/>
              </w:rPr>
              <w:t xml:space="preserve">todos los días es mucho </w:t>
            </w:r>
            <w:r w:rsidR="00A74631">
              <w:rPr>
                <w:rFonts w:ascii="Calibri" w:eastAsia="Calibri" w:hAnsi="Calibri" w:cs="Times New Roman"/>
                <w:bCs/>
                <w:lang w:val="es-ES"/>
              </w:rPr>
              <w:t>pedir</w:t>
            </w:r>
            <w:r w:rsidRPr="0048109E">
              <w:rPr>
                <w:rFonts w:ascii="Calibri" w:eastAsia="Calibri" w:hAnsi="Calibri" w:cs="Times New Roman"/>
                <w:bCs/>
                <w:lang w:val="es-ES"/>
              </w:rPr>
              <w:t xml:space="preserve">. ¿Qué hay de tratar de añadir el pescado a sus comidas cada dos días? </w:t>
            </w:r>
            <w:r w:rsidR="000A24F8">
              <w:rPr>
                <w:rFonts w:ascii="Calibri" w:eastAsia="Calibri" w:hAnsi="Calibri" w:cs="Times New Roman"/>
                <w:bCs/>
                <w:lang w:val="es-ES"/>
              </w:rPr>
              <w:t>Ángela</w:t>
            </w:r>
            <w:r w:rsidRPr="0048109E">
              <w:rPr>
                <w:rFonts w:ascii="Calibri" w:eastAsia="Calibri" w:hAnsi="Calibri" w:cs="Times New Roman"/>
                <w:bCs/>
                <w:lang w:val="es-ES"/>
              </w:rPr>
              <w:t xml:space="preserve">, </w:t>
            </w:r>
            <w:r w:rsidR="00DD7EEE">
              <w:rPr>
                <w:rFonts w:ascii="Calibri" w:eastAsia="Calibri" w:hAnsi="Calibri" w:cs="Times New Roman"/>
                <w:bCs/>
                <w:lang w:val="es-ES"/>
              </w:rPr>
              <w:t>¿</w:t>
            </w:r>
            <w:r w:rsidRPr="0048109E">
              <w:rPr>
                <w:rFonts w:ascii="Calibri" w:eastAsia="Calibri" w:hAnsi="Calibri" w:cs="Times New Roman"/>
                <w:bCs/>
                <w:lang w:val="es-ES"/>
              </w:rPr>
              <w:t xml:space="preserve">puede </w:t>
            </w:r>
            <w:r w:rsidR="00DD7EEE">
              <w:rPr>
                <w:rFonts w:ascii="Calibri" w:eastAsia="Calibri" w:hAnsi="Calibri" w:cs="Times New Roman"/>
                <w:bCs/>
                <w:lang w:val="es-ES"/>
              </w:rPr>
              <w:t>recordarle a Cipriano que guarde algunos pescados para cocinarlos cada dos días? ¿Qué opina</w:t>
            </w:r>
            <w:r w:rsidRPr="0048109E">
              <w:rPr>
                <w:rFonts w:ascii="Calibri" w:eastAsia="Calibri" w:hAnsi="Calibri" w:cs="Times New Roman"/>
                <w:bCs/>
                <w:lang w:val="es-ES"/>
              </w:rPr>
              <w:t xml:space="preserve"> de esta sugerencia?</w:t>
            </w:r>
          </w:p>
        </w:tc>
      </w:tr>
      <w:tr w:rsidR="0073141F" w:rsidRPr="005168EB" w14:paraId="60BEBBF5" w14:textId="77777777" w:rsidTr="00831FBC">
        <w:trPr>
          <w:jc w:val="center"/>
        </w:trPr>
        <w:tc>
          <w:tcPr>
            <w:tcW w:w="1721" w:type="dxa"/>
          </w:tcPr>
          <w:p w14:paraId="2AE2E84E"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5DF6D10D" w14:textId="32C3264D"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¿Qué opinas, Cipriano? Cada dos d</w:t>
            </w:r>
            <w:r w:rsidR="00DD7EEE">
              <w:rPr>
                <w:rFonts w:ascii="Calibri" w:eastAsia="Calibri" w:hAnsi="Calibri" w:cs="Times New Roman"/>
                <w:bCs/>
                <w:lang w:val="es-ES"/>
              </w:rPr>
              <w:t>ías estaría bien. A los niños</w:t>
            </w:r>
            <w:r w:rsidRPr="0048109E">
              <w:rPr>
                <w:rFonts w:ascii="Calibri" w:eastAsia="Calibri" w:hAnsi="Calibri" w:cs="Times New Roman"/>
                <w:bCs/>
                <w:lang w:val="es-ES"/>
              </w:rPr>
              <w:t xml:space="preserve"> les gusta </w:t>
            </w:r>
            <w:r w:rsidR="00DD7EEE">
              <w:rPr>
                <w:rFonts w:ascii="Calibri" w:eastAsia="Calibri" w:hAnsi="Calibri" w:cs="Times New Roman"/>
                <w:bCs/>
                <w:lang w:val="es-ES"/>
              </w:rPr>
              <w:t>mucho comer pescado</w:t>
            </w:r>
            <w:r w:rsidRPr="0048109E">
              <w:rPr>
                <w:rFonts w:ascii="Calibri" w:eastAsia="Calibri" w:hAnsi="Calibri" w:cs="Times New Roman"/>
                <w:bCs/>
                <w:lang w:val="es-ES"/>
              </w:rPr>
              <w:t>...</w:t>
            </w:r>
          </w:p>
        </w:tc>
      </w:tr>
      <w:tr w:rsidR="0073141F" w:rsidRPr="005168EB" w14:paraId="561961E6" w14:textId="77777777" w:rsidTr="00831FBC">
        <w:trPr>
          <w:jc w:val="center"/>
        </w:trPr>
        <w:tc>
          <w:tcPr>
            <w:tcW w:w="1721" w:type="dxa"/>
          </w:tcPr>
          <w:p w14:paraId="103D96D9"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25D0CB71"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Bueno, supongo que podemos probarlo.</w:t>
            </w:r>
          </w:p>
        </w:tc>
      </w:tr>
      <w:tr w:rsidR="0073141F" w:rsidRPr="0048109E" w14:paraId="3ADBDC53" w14:textId="77777777" w:rsidTr="00831FBC">
        <w:trPr>
          <w:jc w:val="center"/>
        </w:trPr>
        <w:tc>
          <w:tcPr>
            <w:tcW w:w="9360" w:type="dxa"/>
            <w:gridSpan w:val="2"/>
            <w:tcBorders>
              <w:top w:val="single" w:sz="12" w:space="0" w:color="FFFFFF" w:themeColor="background1"/>
            </w:tcBorders>
            <w:shd w:val="clear" w:color="auto" w:fill="BCC589"/>
            <w:vAlign w:val="center"/>
          </w:tcPr>
          <w:p w14:paraId="26CDA912" w14:textId="3098E7C6" w:rsidR="0073141F" w:rsidRPr="0048109E" w:rsidRDefault="0073141F" w:rsidP="00DD7EEE">
            <w:pPr>
              <w:spacing w:beforeLines="30" w:before="72" w:afterLines="30" w:after="72"/>
              <w:rPr>
                <w:rFonts w:ascii="Calibri" w:eastAsia="Calibri" w:hAnsi="Calibri" w:cs="Times New Roman"/>
                <w:b/>
                <w:bCs/>
                <w:lang w:val="es-ES"/>
              </w:rPr>
            </w:pPr>
            <w:r w:rsidRPr="0048109E">
              <w:rPr>
                <w:rFonts w:ascii="Calibri" w:eastAsia="Calibri" w:hAnsi="Calibri" w:cs="Times New Roman"/>
                <w:b/>
                <w:bCs/>
                <w:lang w:val="es-ES"/>
              </w:rPr>
              <w:t xml:space="preserve">7. </w:t>
            </w:r>
            <w:r w:rsidR="00DD7EEE">
              <w:rPr>
                <w:rFonts w:ascii="Calibri" w:eastAsia="Calibri" w:hAnsi="Calibri" w:cs="Times New Roman"/>
                <w:b/>
                <w:bCs/>
                <w:lang w:val="es-ES"/>
              </w:rPr>
              <w:t>Acordar</w:t>
            </w:r>
          </w:p>
        </w:tc>
      </w:tr>
      <w:tr w:rsidR="0073141F" w:rsidRPr="005168EB" w14:paraId="313BB185" w14:textId="77777777" w:rsidTr="00831FBC">
        <w:trPr>
          <w:jc w:val="center"/>
        </w:trPr>
        <w:tc>
          <w:tcPr>
            <w:tcW w:w="1721" w:type="dxa"/>
          </w:tcPr>
          <w:p w14:paraId="1FA02C41" w14:textId="24728624"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5ECE73C2" w14:textId="5394E12F" w:rsidR="0073141F" w:rsidRPr="0048109E" w:rsidRDefault="0073141F" w:rsidP="00DD7EEE">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¡Estupendo! ¿</w:t>
            </w:r>
            <w:r w:rsidR="00DD7EEE">
              <w:rPr>
                <w:rFonts w:ascii="Calibri" w:eastAsia="Calibri" w:hAnsi="Calibri" w:cs="Times New Roman"/>
                <w:bCs/>
                <w:lang w:val="es-ES"/>
              </w:rPr>
              <w:t>Podría llevar la cuenta de los pescados que</w:t>
            </w:r>
            <w:r w:rsidRPr="0048109E">
              <w:rPr>
                <w:rFonts w:ascii="Calibri" w:eastAsia="Calibri" w:hAnsi="Calibri" w:cs="Times New Roman"/>
                <w:bCs/>
                <w:lang w:val="es-ES"/>
              </w:rPr>
              <w:t xml:space="preserve"> vende </w:t>
            </w:r>
            <w:r w:rsidR="00DD7EEE">
              <w:rPr>
                <w:rFonts w:ascii="Calibri" w:eastAsia="Calibri" w:hAnsi="Calibri" w:cs="Times New Roman"/>
                <w:bCs/>
                <w:lang w:val="es-ES"/>
              </w:rPr>
              <w:t xml:space="preserve">por semana y el número de pescados </w:t>
            </w:r>
            <w:r w:rsidRPr="0048109E">
              <w:rPr>
                <w:rFonts w:ascii="Calibri" w:eastAsia="Calibri" w:hAnsi="Calibri" w:cs="Times New Roman"/>
                <w:bCs/>
                <w:lang w:val="es-ES"/>
              </w:rPr>
              <w:t xml:space="preserve">que come su familia? También, podemos medir </w:t>
            </w:r>
            <w:r w:rsidR="00DD7EEE">
              <w:rPr>
                <w:rFonts w:ascii="Calibri" w:eastAsia="Calibri" w:hAnsi="Calibri" w:cs="Times New Roman"/>
                <w:bCs/>
                <w:lang w:val="es-ES"/>
              </w:rPr>
              <w:t xml:space="preserve">a </w:t>
            </w:r>
            <w:r w:rsidRPr="0048109E">
              <w:rPr>
                <w:rFonts w:ascii="Calibri" w:eastAsia="Calibri" w:hAnsi="Calibri" w:cs="Times New Roman"/>
                <w:bCs/>
                <w:lang w:val="es-ES"/>
              </w:rPr>
              <w:t xml:space="preserve">los niños ahora y después comprobar de nuevo cuando vuelva en un par de meses para ver </w:t>
            </w:r>
            <w:r w:rsidR="00DD7EEE">
              <w:rPr>
                <w:rFonts w:ascii="Calibri" w:eastAsia="Calibri" w:hAnsi="Calibri" w:cs="Times New Roman"/>
                <w:bCs/>
                <w:lang w:val="es-ES"/>
              </w:rPr>
              <w:t>cuánto crecieron.</w:t>
            </w:r>
          </w:p>
        </w:tc>
      </w:tr>
      <w:tr w:rsidR="0073141F" w:rsidRPr="005168EB" w14:paraId="390A7F51" w14:textId="77777777" w:rsidTr="00831FBC">
        <w:trPr>
          <w:jc w:val="center"/>
        </w:trPr>
        <w:tc>
          <w:tcPr>
            <w:tcW w:w="1721" w:type="dxa"/>
          </w:tcPr>
          <w:p w14:paraId="5A15FF33"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Padre</w:t>
            </w:r>
          </w:p>
        </w:tc>
        <w:tc>
          <w:tcPr>
            <w:tcW w:w="7639" w:type="dxa"/>
            <w:vAlign w:val="center"/>
          </w:tcPr>
          <w:p w14:paraId="18EC3719" w14:textId="2EBCDB3C" w:rsidR="0073141F" w:rsidRPr="0048109E" w:rsidRDefault="00DD7EEE"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Bueno</w:t>
            </w:r>
            <w:r w:rsidR="0073141F" w:rsidRPr="0048109E">
              <w:rPr>
                <w:rFonts w:ascii="Calibri" w:eastAsia="Calibri" w:hAnsi="Calibri" w:cs="Times New Roman"/>
                <w:bCs/>
                <w:lang w:val="es-ES"/>
              </w:rPr>
              <w:t>, supongo que podemos probarlo durante un par de meses.</w:t>
            </w:r>
          </w:p>
        </w:tc>
      </w:tr>
      <w:tr w:rsidR="0073141F" w:rsidRPr="005168EB" w14:paraId="277C5773" w14:textId="77777777" w:rsidTr="00831FBC">
        <w:trPr>
          <w:jc w:val="center"/>
        </w:trPr>
        <w:tc>
          <w:tcPr>
            <w:tcW w:w="1721" w:type="dxa"/>
          </w:tcPr>
          <w:p w14:paraId="62C319F8" w14:textId="4631FAD8"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71C82D3C" w14:textId="1A755575" w:rsidR="0073141F" w:rsidRPr="0048109E" w:rsidRDefault="00DD7EEE" w:rsidP="00DD7EEE">
            <w:pPr>
              <w:spacing w:beforeLines="30" w:before="72" w:afterLines="30" w:after="72"/>
              <w:rPr>
                <w:rFonts w:ascii="Calibri" w:eastAsia="Calibri" w:hAnsi="Calibri" w:cs="Times New Roman"/>
                <w:bCs/>
                <w:lang w:val="es-ES"/>
              </w:rPr>
            </w:pPr>
            <w:r>
              <w:rPr>
                <w:rFonts w:ascii="Calibri" w:eastAsia="Calibri" w:hAnsi="Calibri" w:cs="Times New Roman"/>
                <w:bCs/>
                <w:lang w:val="es-ES"/>
              </w:rPr>
              <w:t>De manera que</w:t>
            </w:r>
            <w:r w:rsidR="0073141F" w:rsidRPr="0048109E">
              <w:rPr>
                <w:rFonts w:ascii="Calibri" w:eastAsia="Calibri" w:hAnsi="Calibri" w:cs="Times New Roman"/>
                <w:bCs/>
                <w:lang w:val="es-ES"/>
              </w:rPr>
              <w:t xml:space="preserve"> </w:t>
            </w:r>
            <w:r w:rsidR="00A74631">
              <w:rPr>
                <w:rFonts w:ascii="Calibri" w:eastAsia="Calibri" w:hAnsi="Calibri" w:cs="Times New Roman"/>
                <w:bCs/>
                <w:lang w:val="es-ES"/>
              </w:rPr>
              <w:t>¿</w:t>
            </w:r>
            <w:r w:rsidR="0073141F" w:rsidRPr="0048109E">
              <w:rPr>
                <w:rFonts w:ascii="Calibri" w:eastAsia="Calibri" w:hAnsi="Calibri" w:cs="Times New Roman"/>
                <w:bCs/>
                <w:lang w:val="es-ES"/>
              </w:rPr>
              <w:t xml:space="preserve">estamos de acuerdo que </w:t>
            </w:r>
            <w:r w:rsidR="000A24F8">
              <w:rPr>
                <w:rFonts w:ascii="Calibri" w:eastAsia="Calibri" w:hAnsi="Calibri" w:cs="Times New Roman"/>
                <w:bCs/>
                <w:lang w:val="es-ES"/>
              </w:rPr>
              <w:t>Ángela</w:t>
            </w:r>
            <w:r w:rsidR="0073141F" w:rsidRPr="0048109E">
              <w:rPr>
                <w:rFonts w:ascii="Calibri" w:eastAsia="Calibri" w:hAnsi="Calibri" w:cs="Times New Roman"/>
                <w:bCs/>
                <w:lang w:val="es-ES"/>
              </w:rPr>
              <w:t xml:space="preserve"> </w:t>
            </w:r>
            <w:r>
              <w:rPr>
                <w:rFonts w:ascii="Calibri" w:eastAsia="Calibri" w:hAnsi="Calibri" w:cs="Times New Roman"/>
                <w:bCs/>
                <w:lang w:val="es-ES"/>
              </w:rPr>
              <w:t xml:space="preserve">va a cocinar pescado para toda la familia </w:t>
            </w:r>
            <w:r w:rsidR="0073141F" w:rsidRPr="0048109E">
              <w:rPr>
                <w:rFonts w:ascii="Calibri" w:eastAsia="Calibri" w:hAnsi="Calibri" w:cs="Times New Roman"/>
                <w:bCs/>
                <w:lang w:val="es-ES"/>
              </w:rPr>
              <w:t xml:space="preserve">por lo menos cada dos días? </w:t>
            </w:r>
          </w:p>
        </w:tc>
      </w:tr>
      <w:tr w:rsidR="0073141F" w:rsidRPr="0048109E" w14:paraId="76A339B4" w14:textId="77777777" w:rsidTr="00831FBC">
        <w:trPr>
          <w:jc w:val="center"/>
        </w:trPr>
        <w:tc>
          <w:tcPr>
            <w:tcW w:w="1721" w:type="dxa"/>
          </w:tcPr>
          <w:p w14:paraId="6833ABF8"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 y padre</w:t>
            </w:r>
          </w:p>
        </w:tc>
        <w:tc>
          <w:tcPr>
            <w:tcW w:w="7639" w:type="dxa"/>
          </w:tcPr>
          <w:p w14:paraId="21593717"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Sí.</w:t>
            </w:r>
          </w:p>
        </w:tc>
      </w:tr>
      <w:tr w:rsidR="0073141F" w:rsidRPr="0048109E" w14:paraId="1662E8D1" w14:textId="77777777" w:rsidTr="00831FBC">
        <w:trPr>
          <w:jc w:val="center"/>
        </w:trPr>
        <w:tc>
          <w:tcPr>
            <w:tcW w:w="9360" w:type="dxa"/>
            <w:gridSpan w:val="2"/>
            <w:shd w:val="clear" w:color="auto" w:fill="BCC589"/>
            <w:vAlign w:val="center"/>
          </w:tcPr>
          <w:p w14:paraId="6EE9B21D" w14:textId="2A8CF043" w:rsidR="0073141F" w:rsidRPr="0048109E" w:rsidRDefault="0073141F" w:rsidP="00DD7EEE">
            <w:pPr>
              <w:spacing w:beforeLines="30" w:before="72" w:afterLines="30" w:after="72"/>
              <w:rPr>
                <w:rFonts w:ascii="Calibri" w:eastAsia="Calibri" w:hAnsi="Calibri" w:cs="Times New Roman"/>
                <w:b/>
                <w:bCs/>
                <w:lang w:val="es-ES"/>
              </w:rPr>
            </w:pPr>
            <w:r w:rsidRPr="0048109E">
              <w:rPr>
                <w:rFonts w:ascii="Calibri" w:eastAsia="Calibri" w:hAnsi="Calibri" w:cs="Times New Roman"/>
                <w:b/>
                <w:bCs/>
                <w:lang w:val="es-ES"/>
              </w:rPr>
              <w:t xml:space="preserve">8. </w:t>
            </w:r>
            <w:r w:rsidR="00DD7EEE">
              <w:rPr>
                <w:rFonts w:ascii="Calibri" w:eastAsia="Calibri" w:hAnsi="Calibri" w:cs="Times New Roman"/>
                <w:b/>
                <w:bCs/>
                <w:lang w:val="es-ES"/>
              </w:rPr>
              <w:t>Cita</w:t>
            </w:r>
          </w:p>
        </w:tc>
      </w:tr>
      <w:tr w:rsidR="0073141F" w:rsidRPr="005168EB" w14:paraId="3728F507" w14:textId="77777777" w:rsidTr="00831FBC">
        <w:trPr>
          <w:jc w:val="center"/>
        </w:trPr>
        <w:tc>
          <w:tcPr>
            <w:tcW w:w="1721" w:type="dxa"/>
          </w:tcPr>
          <w:p w14:paraId="6B8A4B27" w14:textId="37C81FD7"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3371FDF8" w14:textId="1D95C708"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¡Eso es genial! Yo pienso volver en 2 meses para ver cómo v</w:t>
            </w:r>
            <w:r w:rsidR="00DD7EEE">
              <w:rPr>
                <w:rFonts w:ascii="Calibri" w:eastAsia="Calibri" w:hAnsi="Calibri" w:cs="Times New Roman"/>
                <w:bCs/>
                <w:lang w:val="es-ES"/>
              </w:rPr>
              <w:t>an las cosas. ¿Está bien con ustedes? Y si surge algo</w:t>
            </w:r>
            <w:r w:rsidRPr="0048109E">
              <w:rPr>
                <w:rFonts w:ascii="Calibri" w:eastAsia="Calibri" w:hAnsi="Calibri" w:cs="Times New Roman"/>
                <w:bCs/>
                <w:lang w:val="es-ES"/>
              </w:rPr>
              <w:t xml:space="preserve"> mientr</w:t>
            </w:r>
            <w:r w:rsidR="00DD7EEE">
              <w:rPr>
                <w:rFonts w:ascii="Calibri" w:eastAsia="Calibri" w:hAnsi="Calibri" w:cs="Times New Roman"/>
                <w:bCs/>
                <w:lang w:val="es-ES"/>
              </w:rPr>
              <w:t>as tanto, por favor, vayan</w:t>
            </w:r>
            <w:r w:rsidRPr="0048109E">
              <w:rPr>
                <w:rFonts w:ascii="Calibri" w:eastAsia="Calibri" w:hAnsi="Calibri" w:cs="Times New Roman"/>
                <w:bCs/>
                <w:lang w:val="es-ES"/>
              </w:rPr>
              <w:t xml:space="preserve"> a verme.</w:t>
            </w:r>
          </w:p>
        </w:tc>
      </w:tr>
      <w:tr w:rsidR="0073141F" w:rsidRPr="005168EB" w14:paraId="44436A2B" w14:textId="77777777" w:rsidTr="00831FBC">
        <w:trPr>
          <w:jc w:val="center"/>
        </w:trPr>
        <w:tc>
          <w:tcPr>
            <w:tcW w:w="1721" w:type="dxa"/>
          </w:tcPr>
          <w:p w14:paraId="394CD088" w14:textId="77777777" w:rsidR="0073141F" w:rsidRPr="0048109E" w:rsidRDefault="0073141F"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Madre</w:t>
            </w:r>
          </w:p>
        </w:tc>
        <w:tc>
          <w:tcPr>
            <w:tcW w:w="7639" w:type="dxa"/>
            <w:vAlign w:val="center"/>
          </w:tcPr>
          <w:p w14:paraId="52E8B3B8" w14:textId="46C4CECA" w:rsidR="0073141F" w:rsidRPr="0048109E" w:rsidRDefault="00DD7EEE" w:rsidP="00B65ADC">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Está</w:t>
            </w:r>
            <w:r w:rsidR="0073141F" w:rsidRPr="0048109E">
              <w:rPr>
                <w:rFonts w:ascii="Calibri" w:eastAsia="Calibri" w:hAnsi="Calibri" w:cs="Times New Roman"/>
                <w:bCs/>
                <w:lang w:val="es-ES"/>
              </w:rPr>
              <w:t xml:space="preserve"> bien lo hare. Gracias por venir.</w:t>
            </w:r>
          </w:p>
        </w:tc>
      </w:tr>
      <w:tr w:rsidR="0073141F" w:rsidRPr="005168EB" w14:paraId="48406C44" w14:textId="77777777" w:rsidTr="00831FBC">
        <w:trPr>
          <w:jc w:val="center"/>
        </w:trPr>
        <w:tc>
          <w:tcPr>
            <w:tcW w:w="1721" w:type="dxa"/>
          </w:tcPr>
          <w:p w14:paraId="694CC2AB" w14:textId="5611257C" w:rsidR="0073141F" w:rsidRPr="0048109E" w:rsidRDefault="000A24F8" w:rsidP="00B65ADC">
            <w:pPr>
              <w:spacing w:beforeLines="30" w:before="72" w:afterLines="30" w:after="72"/>
              <w:rPr>
                <w:rFonts w:ascii="Calibri" w:eastAsia="Calibri" w:hAnsi="Calibri" w:cs="Times New Roman"/>
                <w:bCs/>
                <w:lang w:val="es-ES"/>
              </w:rPr>
            </w:pPr>
            <w:r>
              <w:rPr>
                <w:rFonts w:ascii="Calibri" w:eastAsia="Calibri" w:hAnsi="Calibri" w:cs="Times New Roman"/>
                <w:bCs/>
                <w:lang w:val="es-ES"/>
              </w:rPr>
              <w:t>Agente</w:t>
            </w:r>
          </w:p>
        </w:tc>
        <w:tc>
          <w:tcPr>
            <w:tcW w:w="7639" w:type="dxa"/>
            <w:vAlign w:val="center"/>
          </w:tcPr>
          <w:p w14:paraId="40D50C2A" w14:textId="12F9A935" w:rsidR="0073141F" w:rsidRPr="0048109E" w:rsidRDefault="0073141F" w:rsidP="00DD7EEE">
            <w:pPr>
              <w:spacing w:beforeLines="30" w:before="72" w:afterLines="30" w:after="72"/>
              <w:rPr>
                <w:rFonts w:ascii="Calibri" w:eastAsia="Calibri" w:hAnsi="Calibri" w:cs="Times New Roman"/>
                <w:bCs/>
                <w:lang w:val="es-ES"/>
              </w:rPr>
            </w:pPr>
            <w:r w:rsidRPr="0048109E">
              <w:rPr>
                <w:rFonts w:ascii="Calibri" w:eastAsia="Calibri" w:hAnsi="Calibri" w:cs="Times New Roman"/>
                <w:bCs/>
                <w:lang w:val="es-ES"/>
              </w:rPr>
              <w:t>No hay problema. Estoy conte</w:t>
            </w:r>
            <w:r w:rsidR="00DD7EEE">
              <w:rPr>
                <w:rFonts w:ascii="Calibri" w:eastAsia="Calibri" w:hAnsi="Calibri" w:cs="Times New Roman"/>
                <w:bCs/>
                <w:lang w:val="es-ES"/>
              </w:rPr>
              <w:t>nto de que el estanque de peces se está logrando y que, aparte de los</w:t>
            </w:r>
            <w:r w:rsidRPr="0048109E">
              <w:rPr>
                <w:rFonts w:ascii="Calibri" w:eastAsia="Calibri" w:hAnsi="Calibri" w:cs="Times New Roman"/>
                <w:bCs/>
                <w:lang w:val="es-ES"/>
              </w:rPr>
              <w:t xml:space="preserve"> ingre</w:t>
            </w:r>
            <w:r w:rsidR="00DD7EEE">
              <w:rPr>
                <w:rFonts w:ascii="Calibri" w:eastAsia="Calibri" w:hAnsi="Calibri" w:cs="Times New Roman"/>
                <w:bCs/>
                <w:lang w:val="es-ES"/>
              </w:rPr>
              <w:t>sos adicionales para la familia, sus hijos también se van a beneficiar.</w:t>
            </w:r>
          </w:p>
        </w:tc>
      </w:tr>
    </w:tbl>
    <w:p w14:paraId="1F0AEF45" w14:textId="2B08F660" w:rsidR="00EB19EC" w:rsidRPr="0048109E" w:rsidRDefault="00EB19EC" w:rsidP="0006132D">
      <w:pPr>
        <w:rPr>
          <w:lang w:val="es-ES"/>
        </w:rPr>
      </w:pPr>
    </w:p>
    <w:p w14:paraId="1A6C13CF" w14:textId="77777777" w:rsidR="0073141F" w:rsidRPr="0048109E" w:rsidRDefault="0073141F" w:rsidP="0006132D">
      <w:pPr>
        <w:pStyle w:val="Heading2"/>
        <w:rPr>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bookmarkStart w:id="59" w:name="_Toc422998626"/>
    </w:p>
    <w:p w14:paraId="3DF960E6" w14:textId="53621833" w:rsidR="0073141F" w:rsidRPr="0048109E" w:rsidRDefault="007D745F" w:rsidP="0006132D">
      <w:pPr>
        <w:pStyle w:val="Heading2"/>
        <w:rPr>
          <w:lang w:val="es-ES"/>
        </w:rPr>
      </w:pPr>
      <w:bookmarkStart w:id="60" w:name="_Toc492549131"/>
      <w:r>
        <w:rPr>
          <w:lang w:val="es-ES"/>
        </w:rPr>
        <w:t>Hoja de trabajo</w:t>
      </w:r>
      <w:r w:rsidR="0073141F" w:rsidRPr="0048109E">
        <w:rPr>
          <w:lang w:val="es-ES"/>
        </w:rPr>
        <w:t xml:space="preserve">: </w:t>
      </w:r>
      <w:r w:rsidR="00141E43" w:rsidRPr="0048109E">
        <w:rPr>
          <w:lang w:val="es-ES"/>
        </w:rPr>
        <w:t>Pasos para el proceso de negociar el cambio de comportamiento</w:t>
      </w:r>
      <w:bookmarkEnd w:id="59"/>
      <w:bookmarkEnd w:id="60"/>
    </w:p>
    <w:tbl>
      <w:tblPr>
        <w:tblStyle w:val="TableGrid"/>
        <w:tblW w:w="9360"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2016"/>
        <w:gridCol w:w="2016"/>
        <w:gridCol w:w="5328"/>
      </w:tblGrid>
      <w:tr w:rsidR="0073141F" w:rsidRPr="005168EB" w14:paraId="787848BF" w14:textId="77777777" w:rsidTr="00831FBC">
        <w:trPr>
          <w:jc w:val="center"/>
        </w:trPr>
        <w:tc>
          <w:tcPr>
            <w:tcW w:w="2016" w:type="dxa"/>
            <w:vAlign w:val="center"/>
          </w:tcPr>
          <w:p w14:paraId="230730B9" w14:textId="77777777" w:rsidR="0073141F" w:rsidRPr="0048109E" w:rsidRDefault="0073141F" w:rsidP="00831FBC">
            <w:pPr>
              <w:spacing w:after="0"/>
              <w:jc w:val="center"/>
              <w:rPr>
                <w:lang w:val="es-ES"/>
              </w:rPr>
            </w:pPr>
            <w:r w:rsidRPr="0048109E">
              <w:rPr>
                <w:noProof/>
              </w:rPr>
              <w:drawing>
                <wp:inline distT="0" distB="0" distL="0" distR="0" wp14:anchorId="2424BD87" wp14:editId="35A1CDD1">
                  <wp:extent cx="755077" cy="825500"/>
                  <wp:effectExtent l="25400" t="0" r="6923" b="0"/>
                  <wp:docPr id="60"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765087" cy="836444"/>
                          </a:xfrm>
                          <a:prstGeom prst="rect">
                            <a:avLst/>
                          </a:prstGeom>
                          <a:noFill/>
                          <a:ln>
                            <a:noFill/>
                          </a:ln>
                        </pic:spPr>
                      </pic:pic>
                    </a:graphicData>
                  </a:graphic>
                </wp:inline>
              </w:drawing>
            </w:r>
          </w:p>
        </w:tc>
        <w:tc>
          <w:tcPr>
            <w:tcW w:w="2016" w:type="dxa"/>
          </w:tcPr>
          <w:p w14:paraId="65E4E286" w14:textId="77777777" w:rsidR="0073141F" w:rsidRPr="0048109E" w:rsidRDefault="0073141F" w:rsidP="00831FBC">
            <w:pPr>
              <w:spacing w:after="0"/>
              <w:jc w:val="center"/>
              <w:rPr>
                <w:b/>
                <w:u w:val="single"/>
                <w:lang w:val="es-ES"/>
              </w:rPr>
            </w:pPr>
            <w:r w:rsidRPr="0048109E">
              <w:rPr>
                <w:noProof/>
              </w:rPr>
              <w:drawing>
                <wp:inline distT="0" distB="0" distL="0" distR="0" wp14:anchorId="61B7A257" wp14:editId="1B61AE0F">
                  <wp:extent cx="725935" cy="863600"/>
                  <wp:effectExtent l="25400" t="0" r="10665" b="0"/>
                  <wp:docPr id="14"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59" cstate="hqprint">
                            <a:extLst>
                              <a:ext uri="{28A0092B-C50C-407E-A947-70E740481C1C}">
                                <a14:useLocalDpi xmlns:a14="http://schemas.microsoft.com/office/drawing/2010/main"/>
                              </a:ext>
                            </a:extLst>
                          </a:blip>
                          <a:stretch>
                            <a:fillRect/>
                          </a:stretch>
                        </pic:blipFill>
                        <pic:spPr>
                          <a:xfrm>
                            <a:off x="0" y="0"/>
                            <a:ext cx="727617" cy="865601"/>
                          </a:xfrm>
                          <a:prstGeom prst="rect">
                            <a:avLst/>
                          </a:prstGeom>
                        </pic:spPr>
                      </pic:pic>
                    </a:graphicData>
                  </a:graphic>
                </wp:inline>
              </w:drawing>
            </w:r>
          </w:p>
        </w:tc>
        <w:tc>
          <w:tcPr>
            <w:tcW w:w="5328" w:type="dxa"/>
            <w:vAlign w:val="center"/>
          </w:tcPr>
          <w:p w14:paraId="18D32D29" w14:textId="3AB6EBC3" w:rsidR="0073141F" w:rsidRPr="0048109E" w:rsidRDefault="0073141F" w:rsidP="00D77D90">
            <w:pPr>
              <w:pStyle w:val="ListParagraph"/>
              <w:numPr>
                <w:ilvl w:val="0"/>
                <w:numId w:val="44"/>
              </w:numPr>
              <w:spacing w:after="0" w:line="252" w:lineRule="auto"/>
              <w:ind w:left="342"/>
              <w:contextualSpacing w:val="0"/>
              <w:rPr>
                <w:lang w:val="es-ES"/>
              </w:rPr>
            </w:pPr>
            <w:r w:rsidRPr="0048109E">
              <w:rPr>
                <w:b/>
                <w:u w:val="single"/>
                <w:lang w:val="es-ES"/>
              </w:rPr>
              <w:t>Salud</w:t>
            </w:r>
            <w:r w:rsidR="00D77D90">
              <w:rPr>
                <w:b/>
                <w:u w:val="single"/>
                <w:lang w:val="es-ES"/>
              </w:rPr>
              <w:t>e</w:t>
            </w:r>
            <w:r w:rsidR="00406D06">
              <w:rPr>
                <w:b/>
                <w:lang w:val="es-ES"/>
              </w:rPr>
              <w:t xml:space="preserve"> </w:t>
            </w:r>
            <w:r w:rsidR="00DD7EEE">
              <w:rPr>
                <w:lang w:val="es-ES"/>
              </w:rPr>
              <w:t>a l</w:t>
            </w:r>
            <w:r w:rsidRPr="0048109E">
              <w:rPr>
                <w:lang w:val="es-ES"/>
              </w:rPr>
              <w:t xml:space="preserve">a persona y </w:t>
            </w:r>
            <w:r w:rsidR="00D77D90" w:rsidRPr="0048109E">
              <w:rPr>
                <w:lang w:val="es-ES"/>
              </w:rPr>
              <w:t>estable</w:t>
            </w:r>
            <w:r w:rsidR="00D77D90">
              <w:rPr>
                <w:lang w:val="es-ES"/>
              </w:rPr>
              <w:t>zca</w:t>
            </w:r>
            <w:r w:rsidRPr="0048109E">
              <w:rPr>
                <w:lang w:val="es-ES"/>
              </w:rPr>
              <w:t xml:space="preserve"> la confianza.</w:t>
            </w:r>
          </w:p>
        </w:tc>
      </w:tr>
      <w:tr w:rsidR="0073141F" w:rsidRPr="005168EB" w14:paraId="2DB85162" w14:textId="77777777" w:rsidTr="00831FBC">
        <w:trPr>
          <w:jc w:val="center"/>
        </w:trPr>
        <w:tc>
          <w:tcPr>
            <w:tcW w:w="2016" w:type="dxa"/>
            <w:vAlign w:val="center"/>
          </w:tcPr>
          <w:p w14:paraId="398BB2D6" w14:textId="77777777" w:rsidR="0073141F" w:rsidRPr="0048109E" w:rsidRDefault="0073141F" w:rsidP="00831FBC">
            <w:pPr>
              <w:spacing w:after="0"/>
              <w:jc w:val="center"/>
              <w:rPr>
                <w:lang w:val="es-ES"/>
              </w:rPr>
            </w:pPr>
            <w:r w:rsidRPr="0048109E">
              <w:rPr>
                <w:noProof/>
              </w:rPr>
              <w:drawing>
                <wp:inline distT="0" distB="0" distL="0" distR="0" wp14:anchorId="7A635202" wp14:editId="0D5F34D8">
                  <wp:extent cx="913028" cy="842433"/>
                  <wp:effectExtent l="25400" t="0" r="1372" b="0"/>
                  <wp:docPr id="73"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920530" cy="849355"/>
                          </a:xfrm>
                          <a:prstGeom prst="rect">
                            <a:avLst/>
                          </a:prstGeom>
                          <a:noFill/>
                          <a:ln>
                            <a:noFill/>
                          </a:ln>
                        </pic:spPr>
                      </pic:pic>
                    </a:graphicData>
                  </a:graphic>
                </wp:inline>
              </w:drawing>
            </w:r>
          </w:p>
        </w:tc>
        <w:tc>
          <w:tcPr>
            <w:tcW w:w="2016" w:type="dxa"/>
          </w:tcPr>
          <w:p w14:paraId="3F58815A" w14:textId="77777777" w:rsidR="0073141F" w:rsidRPr="0048109E" w:rsidRDefault="0073141F" w:rsidP="00831FBC">
            <w:pPr>
              <w:spacing w:after="0"/>
              <w:jc w:val="center"/>
              <w:rPr>
                <w:b/>
                <w:u w:val="single"/>
                <w:lang w:val="es-ES"/>
              </w:rPr>
            </w:pPr>
            <w:r w:rsidRPr="0048109E">
              <w:rPr>
                <w:noProof/>
              </w:rPr>
              <w:drawing>
                <wp:inline distT="0" distB="0" distL="0" distR="0" wp14:anchorId="7E85603A" wp14:editId="187AE936">
                  <wp:extent cx="1028700" cy="893939"/>
                  <wp:effectExtent l="25400" t="0" r="0" b="0"/>
                  <wp:docPr id="61"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61" cstate="hqprint">
                            <a:extLst>
                              <a:ext uri="{28A0092B-C50C-407E-A947-70E740481C1C}">
                                <a14:useLocalDpi xmlns:a14="http://schemas.microsoft.com/office/drawing/2010/main"/>
                              </a:ext>
                            </a:extLst>
                          </a:blip>
                          <a:srcRect/>
                          <a:stretch>
                            <a:fillRect/>
                          </a:stretch>
                        </pic:blipFill>
                        <pic:spPr bwMode="auto">
                          <a:xfrm>
                            <a:off x="0" y="0"/>
                            <a:ext cx="1036544" cy="900755"/>
                          </a:xfrm>
                          <a:prstGeom prst="rect">
                            <a:avLst/>
                          </a:prstGeom>
                          <a:noFill/>
                          <a:ln w="9525">
                            <a:noFill/>
                            <a:miter lim="800000"/>
                            <a:headEnd/>
                            <a:tailEnd/>
                          </a:ln>
                        </pic:spPr>
                      </pic:pic>
                    </a:graphicData>
                  </a:graphic>
                </wp:inline>
              </w:drawing>
            </w:r>
          </w:p>
        </w:tc>
        <w:tc>
          <w:tcPr>
            <w:tcW w:w="5328" w:type="dxa"/>
            <w:vAlign w:val="center"/>
          </w:tcPr>
          <w:p w14:paraId="416729B8" w14:textId="65710A88" w:rsidR="0073141F" w:rsidRPr="0048109E" w:rsidRDefault="0073141F" w:rsidP="00D77D90">
            <w:pPr>
              <w:pStyle w:val="ListParagraph"/>
              <w:numPr>
                <w:ilvl w:val="0"/>
                <w:numId w:val="44"/>
              </w:numPr>
              <w:spacing w:after="0" w:line="252" w:lineRule="auto"/>
              <w:ind w:left="342"/>
              <w:contextualSpacing w:val="0"/>
              <w:rPr>
                <w:lang w:val="es-ES"/>
              </w:rPr>
            </w:pPr>
            <w:r w:rsidRPr="0048109E">
              <w:rPr>
                <w:b/>
                <w:u w:val="single"/>
                <w:lang w:val="es-ES"/>
              </w:rPr>
              <w:t>P</w:t>
            </w:r>
            <w:r w:rsidR="00DD7EEE">
              <w:rPr>
                <w:b/>
                <w:u w:val="single"/>
                <w:lang w:val="es-ES"/>
              </w:rPr>
              <w:t>regunt</w:t>
            </w:r>
            <w:r w:rsidR="00D77D90">
              <w:rPr>
                <w:b/>
                <w:u w:val="single"/>
                <w:lang w:val="es-ES"/>
              </w:rPr>
              <w:t>e</w:t>
            </w:r>
            <w:r w:rsidR="00DD7EEE">
              <w:rPr>
                <w:lang w:val="es-ES"/>
              </w:rPr>
              <w:t xml:space="preserve"> </w:t>
            </w:r>
            <w:r w:rsidRPr="0048109E">
              <w:rPr>
                <w:lang w:val="es-ES"/>
              </w:rPr>
              <w:t>a</w:t>
            </w:r>
            <w:r w:rsidR="00DD7EEE">
              <w:rPr>
                <w:lang w:val="es-ES"/>
              </w:rPr>
              <w:t xml:space="preserve"> la</w:t>
            </w:r>
            <w:r w:rsidRPr="0048109E">
              <w:rPr>
                <w:lang w:val="es-ES"/>
              </w:rPr>
              <w:t xml:space="preserve"> pe</w:t>
            </w:r>
            <w:r w:rsidR="00DD7EEE">
              <w:rPr>
                <w:lang w:val="es-ES"/>
              </w:rPr>
              <w:t>rsona acerca de comportamientos</w:t>
            </w:r>
            <w:r w:rsidRPr="0048109E">
              <w:rPr>
                <w:lang w:val="es-ES"/>
              </w:rPr>
              <w:t xml:space="preserve">/ prácticas actuales. </w:t>
            </w:r>
          </w:p>
        </w:tc>
      </w:tr>
      <w:tr w:rsidR="0073141F" w:rsidRPr="005168EB" w14:paraId="77890A17" w14:textId="77777777" w:rsidTr="00831FBC">
        <w:trPr>
          <w:jc w:val="center"/>
        </w:trPr>
        <w:tc>
          <w:tcPr>
            <w:tcW w:w="2016" w:type="dxa"/>
            <w:vAlign w:val="center"/>
          </w:tcPr>
          <w:p w14:paraId="1316F8C4" w14:textId="77777777" w:rsidR="0073141F" w:rsidRPr="0048109E" w:rsidRDefault="0073141F" w:rsidP="00831FBC">
            <w:pPr>
              <w:spacing w:after="0"/>
              <w:jc w:val="center"/>
              <w:rPr>
                <w:lang w:val="es-ES"/>
              </w:rPr>
            </w:pPr>
            <w:r w:rsidRPr="0048109E">
              <w:rPr>
                <w:noProof/>
              </w:rPr>
              <w:drawing>
                <wp:inline distT="0" distB="0" distL="0" distR="0" wp14:anchorId="1769EC87" wp14:editId="3E516C92">
                  <wp:extent cx="1021471" cy="905933"/>
                  <wp:effectExtent l="25400" t="0" r="0" b="0"/>
                  <wp:docPr id="74"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030542" cy="913978"/>
                          </a:xfrm>
                          <a:prstGeom prst="rect">
                            <a:avLst/>
                          </a:prstGeom>
                          <a:noFill/>
                          <a:ln>
                            <a:noFill/>
                          </a:ln>
                        </pic:spPr>
                      </pic:pic>
                    </a:graphicData>
                  </a:graphic>
                </wp:inline>
              </w:drawing>
            </w:r>
          </w:p>
        </w:tc>
        <w:tc>
          <w:tcPr>
            <w:tcW w:w="2016" w:type="dxa"/>
          </w:tcPr>
          <w:p w14:paraId="73523AB6" w14:textId="77777777" w:rsidR="0073141F" w:rsidRPr="0048109E" w:rsidRDefault="0073141F" w:rsidP="00831FBC">
            <w:pPr>
              <w:spacing w:after="0"/>
              <w:jc w:val="center"/>
              <w:rPr>
                <w:b/>
                <w:u w:val="single"/>
                <w:lang w:val="es-ES"/>
              </w:rPr>
            </w:pPr>
            <w:r w:rsidRPr="0048109E">
              <w:rPr>
                <w:noProof/>
              </w:rPr>
              <w:drawing>
                <wp:inline distT="0" distB="0" distL="0" distR="0" wp14:anchorId="0671F838" wp14:editId="54BF0078">
                  <wp:extent cx="1076063" cy="931333"/>
                  <wp:effectExtent l="25400" t="0" r="0" b="0"/>
                  <wp:docPr id="75"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63" cstate="hqprint">
                            <a:extLst>
                              <a:ext uri="{28A0092B-C50C-407E-A947-70E740481C1C}">
                                <a14:useLocalDpi xmlns:a14="http://schemas.microsoft.com/office/drawing/2010/main"/>
                              </a:ext>
                            </a:extLst>
                          </a:blip>
                          <a:srcRect/>
                          <a:stretch>
                            <a:fillRect/>
                          </a:stretch>
                        </pic:blipFill>
                        <pic:spPr bwMode="auto">
                          <a:xfrm>
                            <a:off x="0" y="0"/>
                            <a:ext cx="1085735" cy="939704"/>
                          </a:xfrm>
                          <a:prstGeom prst="rect">
                            <a:avLst/>
                          </a:prstGeom>
                          <a:noFill/>
                          <a:ln w="9525">
                            <a:noFill/>
                            <a:miter lim="800000"/>
                            <a:headEnd/>
                            <a:tailEnd/>
                          </a:ln>
                        </pic:spPr>
                      </pic:pic>
                    </a:graphicData>
                  </a:graphic>
                </wp:inline>
              </w:drawing>
            </w:r>
          </w:p>
        </w:tc>
        <w:tc>
          <w:tcPr>
            <w:tcW w:w="5328" w:type="dxa"/>
            <w:vAlign w:val="center"/>
          </w:tcPr>
          <w:p w14:paraId="34A34B35" w14:textId="600FD7C2" w:rsidR="0073141F" w:rsidRPr="0048109E" w:rsidRDefault="00D77D90" w:rsidP="00D77D90">
            <w:pPr>
              <w:pStyle w:val="ListParagraph"/>
              <w:numPr>
                <w:ilvl w:val="0"/>
                <w:numId w:val="44"/>
              </w:numPr>
              <w:spacing w:after="0" w:line="252" w:lineRule="auto"/>
              <w:ind w:left="342"/>
              <w:contextualSpacing w:val="0"/>
              <w:rPr>
                <w:lang w:val="es-ES"/>
              </w:rPr>
            </w:pPr>
            <w:r>
              <w:rPr>
                <w:b/>
                <w:u w:val="single"/>
                <w:lang w:val="es-ES"/>
              </w:rPr>
              <w:t>Escuche</w:t>
            </w:r>
            <w:r w:rsidR="00406D06">
              <w:rPr>
                <w:b/>
                <w:lang w:val="es-ES"/>
              </w:rPr>
              <w:t xml:space="preserve"> </w:t>
            </w:r>
            <w:r w:rsidR="00DD7EEE">
              <w:rPr>
                <w:lang w:val="es-ES"/>
              </w:rPr>
              <w:t>y</w:t>
            </w:r>
            <w:r w:rsidR="0073141F" w:rsidRPr="0048109E">
              <w:rPr>
                <w:lang w:val="es-ES"/>
              </w:rPr>
              <w:t xml:space="preserve"> reflexion</w:t>
            </w:r>
            <w:r>
              <w:rPr>
                <w:lang w:val="es-ES"/>
              </w:rPr>
              <w:t>e</w:t>
            </w:r>
            <w:r w:rsidR="0073141F" w:rsidRPr="0048109E">
              <w:rPr>
                <w:lang w:val="es-ES"/>
              </w:rPr>
              <w:t xml:space="preserve"> sobre lo que la persona dice.</w:t>
            </w:r>
          </w:p>
        </w:tc>
      </w:tr>
      <w:tr w:rsidR="0073141F" w:rsidRPr="005168EB" w14:paraId="6945344A" w14:textId="77777777" w:rsidTr="00831FBC">
        <w:trPr>
          <w:trHeight w:val="1464"/>
          <w:jc w:val="center"/>
        </w:trPr>
        <w:tc>
          <w:tcPr>
            <w:tcW w:w="2016" w:type="dxa"/>
            <w:vAlign w:val="center"/>
          </w:tcPr>
          <w:p w14:paraId="5F550C64" w14:textId="77777777" w:rsidR="0073141F" w:rsidRPr="0048109E" w:rsidRDefault="0073141F" w:rsidP="00831FBC">
            <w:pPr>
              <w:spacing w:after="0"/>
              <w:jc w:val="center"/>
              <w:rPr>
                <w:lang w:val="es-ES"/>
              </w:rPr>
            </w:pPr>
            <w:r w:rsidRPr="0048109E">
              <w:rPr>
                <w:noProof/>
              </w:rPr>
              <w:drawing>
                <wp:inline distT="0" distB="0" distL="0" distR="0" wp14:anchorId="507FA9B1" wp14:editId="3E81D6DB">
                  <wp:extent cx="1036270" cy="931333"/>
                  <wp:effectExtent l="25400" t="0" r="5130" b="0"/>
                  <wp:docPr id="76"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044866" cy="939059"/>
                          </a:xfrm>
                          <a:prstGeom prst="rect">
                            <a:avLst/>
                          </a:prstGeom>
                          <a:noFill/>
                          <a:ln>
                            <a:noFill/>
                          </a:ln>
                        </pic:spPr>
                      </pic:pic>
                    </a:graphicData>
                  </a:graphic>
                </wp:inline>
              </w:drawing>
            </w:r>
          </w:p>
        </w:tc>
        <w:tc>
          <w:tcPr>
            <w:tcW w:w="2016" w:type="dxa"/>
          </w:tcPr>
          <w:p w14:paraId="5CC931B7" w14:textId="77777777" w:rsidR="0073141F" w:rsidRPr="0048109E" w:rsidRDefault="0073141F" w:rsidP="00831FBC">
            <w:pPr>
              <w:spacing w:after="0"/>
              <w:jc w:val="center"/>
              <w:rPr>
                <w:b/>
                <w:u w:val="single"/>
                <w:lang w:val="es-ES"/>
              </w:rPr>
            </w:pPr>
            <w:r w:rsidRPr="0048109E">
              <w:rPr>
                <w:noProof/>
              </w:rPr>
              <w:drawing>
                <wp:inline distT="0" distB="0" distL="0" distR="0" wp14:anchorId="5B86E8EA" wp14:editId="161C728B">
                  <wp:extent cx="945604" cy="914400"/>
                  <wp:effectExtent l="0" t="0" r="6985" b="0"/>
                  <wp:docPr id="77"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945604" cy="914400"/>
                          </a:xfrm>
                          <a:prstGeom prst="rect">
                            <a:avLst/>
                          </a:prstGeom>
                          <a:noFill/>
                          <a:ln w="9525">
                            <a:noFill/>
                            <a:miter lim="800000"/>
                            <a:headEnd/>
                            <a:tailEnd/>
                          </a:ln>
                        </pic:spPr>
                      </pic:pic>
                    </a:graphicData>
                  </a:graphic>
                </wp:inline>
              </w:drawing>
            </w:r>
          </w:p>
        </w:tc>
        <w:tc>
          <w:tcPr>
            <w:tcW w:w="5328" w:type="dxa"/>
            <w:vAlign w:val="center"/>
          </w:tcPr>
          <w:p w14:paraId="2D852E12" w14:textId="1EE87083" w:rsidR="0073141F" w:rsidRPr="0048109E" w:rsidRDefault="0073141F" w:rsidP="00D77D90">
            <w:pPr>
              <w:pStyle w:val="ListParagraph"/>
              <w:numPr>
                <w:ilvl w:val="0"/>
                <w:numId w:val="44"/>
              </w:numPr>
              <w:spacing w:after="0" w:line="252" w:lineRule="auto"/>
              <w:ind w:left="342"/>
              <w:contextualSpacing w:val="0"/>
              <w:rPr>
                <w:lang w:val="es-ES"/>
              </w:rPr>
            </w:pPr>
            <w:r w:rsidRPr="0048109E">
              <w:rPr>
                <w:b/>
                <w:u w:val="single"/>
                <w:lang w:val="es-ES"/>
              </w:rPr>
              <w:t>Identifi</w:t>
            </w:r>
            <w:r w:rsidR="00D77D90">
              <w:rPr>
                <w:b/>
                <w:u w:val="single"/>
                <w:lang w:val="es-ES"/>
              </w:rPr>
              <w:t>que</w:t>
            </w:r>
            <w:r w:rsidR="00DD7EEE" w:rsidRPr="00D77D90">
              <w:rPr>
                <w:b/>
                <w:lang w:val="es-ES"/>
              </w:rPr>
              <w:t xml:space="preserve"> </w:t>
            </w:r>
            <w:r w:rsidR="00DD7EEE">
              <w:rPr>
                <w:lang w:val="es-ES"/>
              </w:rPr>
              <w:t>las dificultades/</w:t>
            </w:r>
            <w:r w:rsidRPr="0048109E">
              <w:rPr>
                <w:lang w:val="es-ES"/>
              </w:rPr>
              <w:t>obstáculos y las posibles causas; sel</w:t>
            </w:r>
            <w:r w:rsidR="007B605A">
              <w:rPr>
                <w:lang w:val="es-ES"/>
              </w:rPr>
              <w:t>eccione una de las dificultades/</w:t>
            </w:r>
            <w:r w:rsidRPr="0048109E">
              <w:rPr>
                <w:lang w:val="es-ES"/>
              </w:rPr>
              <w:t>obstáculos para trabajar.</w:t>
            </w:r>
          </w:p>
        </w:tc>
      </w:tr>
      <w:tr w:rsidR="0073141F" w:rsidRPr="005168EB" w14:paraId="26165D85" w14:textId="77777777" w:rsidTr="00831FBC">
        <w:trPr>
          <w:jc w:val="center"/>
        </w:trPr>
        <w:tc>
          <w:tcPr>
            <w:tcW w:w="2016" w:type="dxa"/>
            <w:vAlign w:val="center"/>
          </w:tcPr>
          <w:p w14:paraId="1EF3ED3A" w14:textId="77777777" w:rsidR="0073141F" w:rsidRPr="0048109E" w:rsidRDefault="0073141F" w:rsidP="00831FBC">
            <w:pPr>
              <w:spacing w:after="0"/>
              <w:jc w:val="center"/>
              <w:rPr>
                <w:lang w:val="es-ES"/>
              </w:rPr>
            </w:pPr>
            <w:r w:rsidRPr="0048109E">
              <w:rPr>
                <w:noProof/>
              </w:rPr>
              <w:drawing>
                <wp:inline distT="0" distB="0" distL="0" distR="0" wp14:anchorId="2643637B" wp14:editId="5C62EFF3">
                  <wp:extent cx="1018171" cy="889000"/>
                  <wp:effectExtent l="25400" t="0" r="0" b="0"/>
                  <wp:docPr id="78"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029726" cy="899089"/>
                          </a:xfrm>
                          <a:prstGeom prst="rect">
                            <a:avLst/>
                          </a:prstGeom>
                          <a:noFill/>
                          <a:ln>
                            <a:noFill/>
                          </a:ln>
                        </pic:spPr>
                      </pic:pic>
                    </a:graphicData>
                  </a:graphic>
                </wp:inline>
              </w:drawing>
            </w:r>
          </w:p>
        </w:tc>
        <w:tc>
          <w:tcPr>
            <w:tcW w:w="2016" w:type="dxa"/>
          </w:tcPr>
          <w:p w14:paraId="0EE08498" w14:textId="77777777" w:rsidR="0073141F" w:rsidRPr="0048109E" w:rsidRDefault="0073141F" w:rsidP="00831FBC">
            <w:pPr>
              <w:spacing w:after="0"/>
              <w:jc w:val="center"/>
              <w:rPr>
                <w:b/>
                <w:u w:val="single"/>
                <w:lang w:val="es-ES"/>
              </w:rPr>
            </w:pPr>
            <w:r w:rsidRPr="0048109E">
              <w:rPr>
                <w:b/>
                <w:noProof/>
                <w:u w:val="single"/>
              </w:rPr>
              <w:drawing>
                <wp:inline distT="0" distB="0" distL="0" distR="0" wp14:anchorId="3F118D2D" wp14:editId="5A9C129F">
                  <wp:extent cx="884767" cy="837431"/>
                  <wp:effectExtent l="25400" t="0" r="4233" b="0"/>
                  <wp:docPr id="79"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67" cstate="hqprint">
                            <a:extLst>
                              <a:ext uri="{28A0092B-C50C-407E-A947-70E740481C1C}">
                                <a14:useLocalDpi xmlns:a14="http://schemas.microsoft.com/office/drawing/2010/main"/>
                              </a:ext>
                            </a:extLst>
                          </a:blip>
                          <a:srcRect/>
                          <a:stretch>
                            <a:fillRect/>
                          </a:stretch>
                        </pic:blipFill>
                        <pic:spPr bwMode="auto">
                          <a:xfrm>
                            <a:off x="0" y="0"/>
                            <a:ext cx="886726" cy="839285"/>
                          </a:xfrm>
                          <a:prstGeom prst="rect">
                            <a:avLst/>
                          </a:prstGeom>
                          <a:noFill/>
                          <a:ln w="9525">
                            <a:noFill/>
                            <a:miter lim="800000"/>
                            <a:headEnd/>
                            <a:tailEnd/>
                          </a:ln>
                        </pic:spPr>
                      </pic:pic>
                    </a:graphicData>
                  </a:graphic>
                </wp:inline>
              </w:drawing>
            </w:r>
          </w:p>
        </w:tc>
        <w:tc>
          <w:tcPr>
            <w:tcW w:w="5328" w:type="dxa"/>
            <w:vAlign w:val="center"/>
          </w:tcPr>
          <w:p w14:paraId="564B6960" w14:textId="33917784" w:rsidR="0073141F" w:rsidRPr="0048109E" w:rsidRDefault="00D77D90" w:rsidP="00A00DA2">
            <w:pPr>
              <w:pStyle w:val="ListParagraph"/>
              <w:numPr>
                <w:ilvl w:val="0"/>
                <w:numId w:val="44"/>
              </w:numPr>
              <w:spacing w:after="0" w:line="252" w:lineRule="auto"/>
              <w:ind w:left="342"/>
              <w:contextualSpacing w:val="0"/>
              <w:rPr>
                <w:lang w:val="es-ES"/>
              </w:rPr>
            </w:pPr>
            <w:r>
              <w:rPr>
                <w:b/>
                <w:u w:val="single"/>
                <w:lang w:val="es-ES"/>
              </w:rPr>
              <w:t>Discuta</w:t>
            </w:r>
            <w:r>
              <w:rPr>
                <w:lang w:val="es-ES"/>
              </w:rPr>
              <w:t xml:space="preserve"> c</w:t>
            </w:r>
            <w:r w:rsidR="0073141F" w:rsidRPr="0048109E">
              <w:rPr>
                <w:lang w:val="es-ES"/>
              </w:rPr>
              <w:t>on la persona de d</w:t>
            </w:r>
            <w:r w:rsidR="007B605A">
              <w:rPr>
                <w:lang w:val="es-ES"/>
              </w:rPr>
              <w:t xml:space="preserve">iferentes maneras posibles de </w:t>
            </w:r>
            <w:r w:rsidR="0073141F" w:rsidRPr="0048109E">
              <w:rPr>
                <w:lang w:val="es-ES"/>
              </w:rPr>
              <w:t>superar el obstáculo.</w:t>
            </w:r>
          </w:p>
        </w:tc>
      </w:tr>
      <w:tr w:rsidR="0073141F" w:rsidRPr="005168EB" w14:paraId="011B9971" w14:textId="77777777" w:rsidTr="00831FBC">
        <w:trPr>
          <w:jc w:val="center"/>
        </w:trPr>
        <w:tc>
          <w:tcPr>
            <w:tcW w:w="2016" w:type="dxa"/>
            <w:vAlign w:val="center"/>
          </w:tcPr>
          <w:p w14:paraId="430E8265" w14:textId="77777777" w:rsidR="0073141F" w:rsidRPr="0048109E" w:rsidRDefault="0073141F" w:rsidP="00831FBC">
            <w:pPr>
              <w:spacing w:after="0"/>
              <w:jc w:val="center"/>
              <w:rPr>
                <w:lang w:val="es-ES"/>
              </w:rPr>
            </w:pPr>
            <w:r w:rsidRPr="0048109E">
              <w:rPr>
                <w:noProof/>
              </w:rPr>
              <w:drawing>
                <wp:inline distT="0" distB="0" distL="0" distR="0" wp14:anchorId="052A780F" wp14:editId="30833355">
                  <wp:extent cx="950017" cy="872067"/>
                  <wp:effectExtent l="25400" t="0" r="0" b="0"/>
                  <wp:docPr id="80"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954004" cy="875727"/>
                          </a:xfrm>
                          <a:prstGeom prst="rect">
                            <a:avLst/>
                          </a:prstGeom>
                          <a:noFill/>
                          <a:ln>
                            <a:noFill/>
                          </a:ln>
                        </pic:spPr>
                      </pic:pic>
                    </a:graphicData>
                  </a:graphic>
                </wp:inline>
              </w:drawing>
            </w:r>
          </w:p>
        </w:tc>
        <w:tc>
          <w:tcPr>
            <w:tcW w:w="2016" w:type="dxa"/>
          </w:tcPr>
          <w:p w14:paraId="1EAD36AF" w14:textId="77777777" w:rsidR="0073141F" w:rsidRPr="0048109E" w:rsidRDefault="0073141F" w:rsidP="00831FBC">
            <w:pPr>
              <w:spacing w:after="0"/>
              <w:jc w:val="center"/>
              <w:rPr>
                <w:b/>
                <w:u w:val="single"/>
                <w:lang w:val="es-ES"/>
              </w:rPr>
            </w:pPr>
            <w:r w:rsidRPr="0048109E">
              <w:rPr>
                <w:noProof/>
              </w:rPr>
              <w:drawing>
                <wp:inline distT="0" distB="0" distL="0" distR="0" wp14:anchorId="1777C369" wp14:editId="345507FD">
                  <wp:extent cx="1045633" cy="926954"/>
                  <wp:effectExtent l="25400" t="0" r="0" b="0"/>
                  <wp:docPr id="81"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69" cstate="hqprint">
                            <a:extLst>
                              <a:ext uri="{28A0092B-C50C-407E-A947-70E740481C1C}">
                                <a14:useLocalDpi xmlns:a14="http://schemas.microsoft.com/office/drawing/2010/main"/>
                              </a:ext>
                            </a:extLst>
                          </a:blip>
                          <a:srcRect/>
                          <a:stretch>
                            <a:fillRect/>
                          </a:stretch>
                        </pic:blipFill>
                        <pic:spPr bwMode="auto">
                          <a:xfrm>
                            <a:off x="0" y="0"/>
                            <a:ext cx="1056886" cy="936929"/>
                          </a:xfrm>
                          <a:prstGeom prst="rect">
                            <a:avLst/>
                          </a:prstGeom>
                          <a:noFill/>
                          <a:ln w="9525">
                            <a:noFill/>
                            <a:miter lim="800000"/>
                            <a:headEnd/>
                            <a:tailEnd/>
                          </a:ln>
                        </pic:spPr>
                      </pic:pic>
                    </a:graphicData>
                  </a:graphic>
                </wp:inline>
              </w:drawing>
            </w:r>
          </w:p>
        </w:tc>
        <w:tc>
          <w:tcPr>
            <w:tcW w:w="5328" w:type="dxa"/>
            <w:vAlign w:val="center"/>
          </w:tcPr>
          <w:p w14:paraId="761790D1" w14:textId="0499AC55" w:rsidR="0073141F" w:rsidRPr="0048109E" w:rsidRDefault="0073141F" w:rsidP="00D77D90">
            <w:pPr>
              <w:pStyle w:val="ListParagraph"/>
              <w:numPr>
                <w:ilvl w:val="0"/>
                <w:numId w:val="44"/>
              </w:numPr>
              <w:spacing w:after="0" w:line="252" w:lineRule="auto"/>
              <w:ind w:left="342"/>
              <w:contextualSpacing w:val="0"/>
              <w:rPr>
                <w:lang w:val="es-ES"/>
              </w:rPr>
            </w:pPr>
            <w:r w:rsidRPr="0048109E">
              <w:rPr>
                <w:b/>
                <w:u w:val="single"/>
                <w:lang w:val="es-ES"/>
              </w:rPr>
              <w:t>Recom</w:t>
            </w:r>
            <w:r w:rsidR="00D77D90">
              <w:rPr>
                <w:b/>
                <w:u w:val="single"/>
                <w:lang w:val="es-ES"/>
              </w:rPr>
              <w:t>iende</w:t>
            </w:r>
            <w:r w:rsidRPr="0048109E">
              <w:rPr>
                <w:b/>
                <w:u w:val="single"/>
                <w:lang w:val="es-ES"/>
              </w:rPr>
              <w:t xml:space="preserve"> y negoci</w:t>
            </w:r>
            <w:r w:rsidR="00D77D90">
              <w:rPr>
                <w:b/>
                <w:u w:val="single"/>
                <w:lang w:val="es-ES"/>
              </w:rPr>
              <w:t>e</w:t>
            </w:r>
            <w:r w:rsidRPr="0048109E">
              <w:rPr>
                <w:b/>
                <w:u w:val="single"/>
                <w:lang w:val="es-ES"/>
              </w:rPr>
              <w:t xml:space="preserve"> acciones factibles</w:t>
            </w:r>
            <w:r w:rsidR="007B605A">
              <w:rPr>
                <w:lang w:val="es-ES"/>
              </w:rPr>
              <w:t xml:space="preserve">: </w:t>
            </w:r>
            <w:r w:rsidR="00B21E5F">
              <w:rPr>
                <w:lang w:val="es-ES"/>
              </w:rPr>
              <w:t>Pida</w:t>
            </w:r>
            <w:r w:rsidR="007B605A">
              <w:rPr>
                <w:lang w:val="es-ES"/>
              </w:rPr>
              <w:t xml:space="preserve"> soluciones al</w:t>
            </w:r>
            <w:r w:rsidRPr="0048109E">
              <w:rPr>
                <w:lang w:val="es-ES"/>
              </w:rPr>
              <w:t xml:space="preserve"> miembro de</w:t>
            </w:r>
            <w:r w:rsidR="007B605A">
              <w:rPr>
                <w:lang w:val="es-ES"/>
              </w:rPr>
              <w:t xml:space="preserve"> la comunidad; ofre</w:t>
            </w:r>
            <w:r w:rsidR="00D77D90">
              <w:rPr>
                <w:lang w:val="es-ES"/>
              </w:rPr>
              <w:t>zca</w:t>
            </w:r>
            <w:r w:rsidR="007B605A">
              <w:rPr>
                <w:lang w:val="es-ES"/>
              </w:rPr>
              <w:t xml:space="preserve"> opciones o </w:t>
            </w:r>
            <w:r w:rsidRPr="0048109E">
              <w:rPr>
                <w:lang w:val="es-ES"/>
              </w:rPr>
              <w:t>sugerencias adicionales y negoc</w:t>
            </w:r>
            <w:r w:rsidR="007B605A">
              <w:rPr>
                <w:lang w:val="es-ES"/>
              </w:rPr>
              <w:t>i</w:t>
            </w:r>
            <w:r w:rsidR="00D77D90">
              <w:rPr>
                <w:lang w:val="es-ES"/>
              </w:rPr>
              <w:t>e</w:t>
            </w:r>
            <w:r w:rsidR="007B605A">
              <w:rPr>
                <w:lang w:val="es-ES"/>
              </w:rPr>
              <w:t xml:space="preserve"> con la persona para ayudarle </w:t>
            </w:r>
            <w:r w:rsidRPr="0048109E">
              <w:rPr>
                <w:lang w:val="es-ES"/>
              </w:rPr>
              <w:t>a selec</w:t>
            </w:r>
            <w:r w:rsidR="007B605A">
              <w:rPr>
                <w:lang w:val="es-ES"/>
              </w:rPr>
              <w:t>cionar una opción o acción que</w:t>
            </w:r>
            <w:r w:rsidRPr="0048109E">
              <w:rPr>
                <w:lang w:val="es-ES"/>
              </w:rPr>
              <w:t xml:space="preserve"> puede tratar.</w:t>
            </w:r>
          </w:p>
        </w:tc>
      </w:tr>
      <w:tr w:rsidR="0073141F" w:rsidRPr="005168EB" w14:paraId="16E2E83A" w14:textId="77777777" w:rsidTr="00831FBC">
        <w:trPr>
          <w:jc w:val="center"/>
        </w:trPr>
        <w:tc>
          <w:tcPr>
            <w:tcW w:w="2016" w:type="dxa"/>
            <w:vAlign w:val="center"/>
          </w:tcPr>
          <w:p w14:paraId="1ADA2CBD" w14:textId="77777777" w:rsidR="0073141F" w:rsidRPr="0048109E" w:rsidRDefault="0073141F" w:rsidP="00831FBC">
            <w:pPr>
              <w:spacing w:after="0"/>
              <w:jc w:val="center"/>
              <w:rPr>
                <w:lang w:val="es-ES"/>
              </w:rPr>
            </w:pPr>
            <w:r w:rsidRPr="0048109E">
              <w:rPr>
                <w:noProof/>
              </w:rPr>
              <w:drawing>
                <wp:inline distT="0" distB="0" distL="0" distR="0" wp14:anchorId="05B7E7FC" wp14:editId="3D205305">
                  <wp:extent cx="944033" cy="830749"/>
                  <wp:effectExtent l="25400" t="0" r="0" b="0"/>
                  <wp:docPr id="82"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947675" cy="833954"/>
                          </a:xfrm>
                          <a:prstGeom prst="rect">
                            <a:avLst/>
                          </a:prstGeom>
                          <a:noFill/>
                          <a:ln>
                            <a:noFill/>
                          </a:ln>
                        </pic:spPr>
                      </pic:pic>
                    </a:graphicData>
                  </a:graphic>
                </wp:inline>
              </w:drawing>
            </w:r>
          </w:p>
        </w:tc>
        <w:tc>
          <w:tcPr>
            <w:tcW w:w="2016" w:type="dxa"/>
          </w:tcPr>
          <w:p w14:paraId="3EF31A57" w14:textId="77777777" w:rsidR="0073141F" w:rsidRPr="0048109E" w:rsidRDefault="0073141F" w:rsidP="00831FBC">
            <w:pPr>
              <w:spacing w:after="0"/>
              <w:jc w:val="center"/>
              <w:rPr>
                <w:lang w:val="es-ES"/>
              </w:rPr>
            </w:pPr>
            <w:r w:rsidRPr="0048109E">
              <w:rPr>
                <w:noProof/>
              </w:rPr>
              <w:drawing>
                <wp:inline distT="0" distB="0" distL="0" distR="0" wp14:anchorId="156118D7" wp14:editId="1C1DC60E">
                  <wp:extent cx="817033" cy="812948"/>
                  <wp:effectExtent l="25400" t="0" r="0" b="0"/>
                  <wp:docPr id="83"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71" cstate="hqprint">
                            <a:extLst>
                              <a:ext uri="{28A0092B-C50C-407E-A947-70E740481C1C}">
                                <a14:useLocalDpi xmlns:a14="http://schemas.microsoft.com/office/drawing/2010/main"/>
                              </a:ext>
                            </a:extLst>
                          </a:blip>
                          <a:srcRect/>
                          <a:stretch>
                            <a:fillRect/>
                          </a:stretch>
                        </pic:blipFill>
                        <pic:spPr bwMode="auto">
                          <a:xfrm>
                            <a:off x="0" y="0"/>
                            <a:ext cx="812748" cy="808684"/>
                          </a:xfrm>
                          <a:prstGeom prst="rect">
                            <a:avLst/>
                          </a:prstGeom>
                          <a:noFill/>
                          <a:ln w="9525">
                            <a:noFill/>
                            <a:miter lim="800000"/>
                            <a:headEnd/>
                            <a:tailEnd/>
                          </a:ln>
                        </pic:spPr>
                      </pic:pic>
                    </a:graphicData>
                  </a:graphic>
                </wp:inline>
              </w:drawing>
            </w:r>
          </w:p>
        </w:tc>
        <w:tc>
          <w:tcPr>
            <w:tcW w:w="5328" w:type="dxa"/>
            <w:vAlign w:val="center"/>
          </w:tcPr>
          <w:p w14:paraId="0F464C1F" w14:textId="44DD6162" w:rsidR="0073141F" w:rsidRPr="0048109E" w:rsidRDefault="007B605A" w:rsidP="007B605A">
            <w:pPr>
              <w:pStyle w:val="ListParagraph"/>
              <w:numPr>
                <w:ilvl w:val="0"/>
                <w:numId w:val="44"/>
              </w:numPr>
              <w:spacing w:after="0" w:line="252" w:lineRule="auto"/>
              <w:ind w:left="342"/>
              <w:contextualSpacing w:val="0"/>
              <w:rPr>
                <w:lang w:val="es-ES"/>
              </w:rPr>
            </w:pPr>
            <w:r>
              <w:rPr>
                <w:lang w:val="es-ES"/>
              </w:rPr>
              <w:t xml:space="preserve">La persona llega al </w:t>
            </w:r>
            <w:r w:rsidRPr="007B605A">
              <w:rPr>
                <w:b/>
                <w:u w:val="single"/>
                <w:lang w:val="es-ES"/>
              </w:rPr>
              <w:t>acuerdo</w:t>
            </w:r>
            <w:r>
              <w:rPr>
                <w:lang w:val="es-ES"/>
              </w:rPr>
              <w:t xml:space="preserve"> de tratar </w:t>
            </w:r>
            <w:r w:rsidR="0073141F" w:rsidRPr="0048109E">
              <w:rPr>
                <w:lang w:val="es-ES"/>
              </w:rPr>
              <w:t xml:space="preserve">una o más de las opciones, y la persona </w:t>
            </w:r>
            <w:r w:rsidR="0073141F" w:rsidRPr="007B605A">
              <w:rPr>
                <w:b/>
                <w:lang w:val="es-ES"/>
              </w:rPr>
              <w:t>repite</w:t>
            </w:r>
            <w:r w:rsidR="0073141F" w:rsidRPr="0048109E">
              <w:rPr>
                <w:lang w:val="es-ES"/>
              </w:rPr>
              <w:t xml:space="preserve"> la acción acordada.</w:t>
            </w:r>
          </w:p>
        </w:tc>
      </w:tr>
      <w:tr w:rsidR="0073141F" w:rsidRPr="005168EB" w14:paraId="7B49A95F" w14:textId="77777777" w:rsidTr="00831FBC">
        <w:trPr>
          <w:jc w:val="center"/>
        </w:trPr>
        <w:tc>
          <w:tcPr>
            <w:tcW w:w="2016" w:type="dxa"/>
            <w:vAlign w:val="center"/>
          </w:tcPr>
          <w:p w14:paraId="19F3BDEF" w14:textId="77777777" w:rsidR="0073141F" w:rsidRPr="0048109E" w:rsidRDefault="0073141F" w:rsidP="00831FBC">
            <w:pPr>
              <w:spacing w:after="0"/>
              <w:jc w:val="center"/>
              <w:rPr>
                <w:lang w:val="es-ES"/>
              </w:rPr>
            </w:pPr>
            <w:r w:rsidRPr="0048109E">
              <w:rPr>
                <w:noProof/>
              </w:rPr>
              <w:drawing>
                <wp:inline distT="0" distB="0" distL="0" distR="0" wp14:anchorId="0413EAC6" wp14:editId="3D43B564">
                  <wp:extent cx="1007188" cy="850900"/>
                  <wp:effectExtent l="25400" t="0" r="8812" b="0"/>
                  <wp:docPr id="84"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011372" cy="854434"/>
                          </a:xfrm>
                          <a:prstGeom prst="rect">
                            <a:avLst/>
                          </a:prstGeom>
                          <a:noFill/>
                          <a:ln>
                            <a:noFill/>
                          </a:ln>
                        </pic:spPr>
                      </pic:pic>
                    </a:graphicData>
                  </a:graphic>
                </wp:inline>
              </w:drawing>
            </w:r>
          </w:p>
        </w:tc>
        <w:tc>
          <w:tcPr>
            <w:tcW w:w="2016" w:type="dxa"/>
          </w:tcPr>
          <w:p w14:paraId="36CA2A87" w14:textId="77777777" w:rsidR="0073141F" w:rsidRPr="0048109E" w:rsidRDefault="0073141F" w:rsidP="00831FBC">
            <w:pPr>
              <w:spacing w:after="0"/>
              <w:jc w:val="center"/>
              <w:rPr>
                <w:lang w:val="es-ES"/>
              </w:rPr>
            </w:pPr>
            <w:r w:rsidRPr="0048109E">
              <w:rPr>
                <w:noProof/>
              </w:rPr>
              <w:drawing>
                <wp:inline distT="0" distB="0" distL="0" distR="0" wp14:anchorId="3EA3FF9D" wp14:editId="6992A0E8">
                  <wp:extent cx="931333" cy="915500"/>
                  <wp:effectExtent l="25400" t="0" r="8467" b="0"/>
                  <wp:docPr id="59"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73" cstate="hqprint">
                            <a:extLst>
                              <a:ext uri="{28A0092B-C50C-407E-A947-70E740481C1C}">
                                <a14:useLocalDpi xmlns:a14="http://schemas.microsoft.com/office/drawing/2010/main"/>
                              </a:ext>
                            </a:extLst>
                          </a:blip>
                          <a:srcRect/>
                          <a:stretch>
                            <a:fillRect/>
                          </a:stretch>
                        </pic:blipFill>
                        <pic:spPr bwMode="auto">
                          <a:xfrm>
                            <a:off x="0" y="0"/>
                            <a:ext cx="933961" cy="918084"/>
                          </a:xfrm>
                          <a:prstGeom prst="rect">
                            <a:avLst/>
                          </a:prstGeom>
                          <a:noFill/>
                          <a:ln w="9525">
                            <a:noFill/>
                            <a:miter lim="800000"/>
                            <a:headEnd/>
                            <a:tailEnd/>
                          </a:ln>
                        </pic:spPr>
                      </pic:pic>
                    </a:graphicData>
                  </a:graphic>
                </wp:inline>
              </w:drawing>
            </w:r>
          </w:p>
        </w:tc>
        <w:tc>
          <w:tcPr>
            <w:tcW w:w="5328" w:type="dxa"/>
            <w:vAlign w:val="center"/>
          </w:tcPr>
          <w:p w14:paraId="04CE596F" w14:textId="77777777" w:rsidR="0073141F" w:rsidRPr="0048109E" w:rsidRDefault="0073141F" w:rsidP="00A00DA2">
            <w:pPr>
              <w:pStyle w:val="ListParagraph"/>
              <w:numPr>
                <w:ilvl w:val="0"/>
                <w:numId w:val="44"/>
              </w:numPr>
              <w:spacing w:after="0" w:line="252" w:lineRule="auto"/>
              <w:ind w:left="342"/>
              <w:contextualSpacing w:val="0"/>
              <w:rPr>
                <w:lang w:val="es-ES"/>
              </w:rPr>
            </w:pPr>
            <w:r w:rsidRPr="0048109E">
              <w:rPr>
                <w:lang w:val="es-ES"/>
              </w:rPr>
              <w:t xml:space="preserve">Haga una </w:t>
            </w:r>
            <w:r w:rsidRPr="007B605A">
              <w:rPr>
                <w:b/>
                <w:u w:val="single"/>
                <w:lang w:val="es-ES"/>
              </w:rPr>
              <w:t>cita</w:t>
            </w:r>
            <w:r w:rsidRPr="0048109E">
              <w:rPr>
                <w:lang w:val="es-ES"/>
              </w:rPr>
              <w:t xml:space="preserve"> para la visita de seguimiento.</w:t>
            </w:r>
          </w:p>
        </w:tc>
      </w:tr>
    </w:tbl>
    <w:p w14:paraId="53F3AE9A" w14:textId="466DF7CC" w:rsidR="0073141F" w:rsidRPr="0048109E" w:rsidRDefault="007D745F" w:rsidP="0006132D">
      <w:pPr>
        <w:pStyle w:val="Heading2"/>
        <w:rPr>
          <w:lang w:val="es-ES"/>
        </w:rPr>
      </w:pPr>
      <w:bookmarkStart w:id="61" w:name="_Toc422998628"/>
      <w:bookmarkStart w:id="62" w:name="_Toc492549132"/>
      <w:r>
        <w:rPr>
          <w:lang w:val="es-ES"/>
        </w:rPr>
        <w:t>Hoja de trabajo</w:t>
      </w:r>
      <w:r w:rsidR="0073141F" w:rsidRPr="0048109E">
        <w:rPr>
          <w:lang w:val="es-ES"/>
        </w:rPr>
        <w:t xml:space="preserve">: </w:t>
      </w:r>
      <w:r w:rsidR="00141E43" w:rsidRPr="0048109E">
        <w:rPr>
          <w:lang w:val="es-ES"/>
        </w:rPr>
        <w:t>Lista de verificación de observaciones</w:t>
      </w:r>
      <w:bookmarkEnd w:id="61"/>
      <w:bookmarkEnd w:id="62"/>
    </w:p>
    <w:p w14:paraId="467E24FC" w14:textId="767D0D2C" w:rsidR="0073141F" w:rsidRPr="0048109E" w:rsidRDefault="007B605A" w:rsidP="0006132D">
      <w:pPr>
        <w:rPr>
          <w:lang w:val="es-ES"/>
        </w:rPr>
      </w:pPr>
      <w:r>
        <w:rPr>
          <w:lang w:val="es-ES"/>
        </w:rPr>
        <w:t>¿El promotor realizó l</w:t>
      </w:r>
      <w:r w:rsidR="0073141F" w:rsidRPr="0048109E">
        <w:rPr>
          <w:lang w:val="es-ES"/>
        </w:rPr>
        <w:t xml:space="preserve">o siguiente? </w:t>
      </w:r>
    </w:p>
    <w:p w14:paraId="705DA59F" w14:textId="70082C90"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1. </w:t>
      </w:r>
      <w:r w:rsidRPr="007B605A">
        <w:rPr>
          <w:b/>
          <w:lang w:val="es-ES"/>
        </w:rPr>
        <w:t xml:space="preserve">Saludó </w:t>
      </w:r>
      <w:r>
        <w:rPr>
          <w:lang w:val="es-ES"/>
        </w:rPr>
        <w:t>a la persona y estableció</w:t>
      </w:r>
      <w:r w:rsidR="0073141F" w:rsidRPr="0048109E">
        <w:rPr>
          <w:lang w:val="es-ES"/>
        </w:rPr>
        <w:t xml:space="preserve"> confianza.</w:t>
      </w:r>
    </w:p>
    <w:p w14:paraId="53A7A8F1" w14:textId="07139B82" w:rsidR="0073141F" w:rsidRPr="0048109E" w:rsidRDefault="0073141F" w:rsidP="00A00DA2">
      <w:pPr>
        <w:pStyle w:val="ListParagraph"/>
        <w:numPr>
          <w:ilvl w:val="0"/>
          <w:numId w:val="45"/>
        </w:numPr>
        <w:spacing w:line="252" w:lineRule="auto"/>
        <w:ind w:left="360"/>
        <w:contextualSpacing w:val="0"/>
        <w:rPr>
          <w:lang w:val="es-ES"/>
        </w:rPr>
      </w:pPr>
      <w:r w:rsidRPr="0048109E">
        <w:rPr>
          <w:lang w:val="es-ES"/>
        </w:rPr>
        <w:t xml:space="preserve">2. </w:t>
      </w:r>
      <w:r w:rsidR="007B605A" w:rsidRPr="007B605A">
        <w:rPr>
          <w:b/>
          <w:lang w:val="es-ES"/>
        </w:rPr>
        <w:t>Preguntó</w:t>
      </w:r>
      <w:r w:rsidR="007B605A">
        <w:rPr>
          <w:lang w:val="es-ES"/>
        </w:rPr>
        <w:t xml:space="preserve"> </w:t>
      </w:r>
      <w:r w:rsidRPr="0048109E">
        <w:rPr>
          <w:lang w:val="es-ES"/>
        </w:rPr>
        <w:t>a la persona acerca de las prácticas actuales.</w:t>
      </w:r>
    </w:p>
    <w:p w14:paraId="6208F9D8" w14:textId="142A0969"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3. </w:t>
      </w:r>
      <w:r w:rsidRPr="007B605A">
        <w:rPr>
          <w:b/>
          <w:lang w:val="es-ES"/>
        </w:rPr>
        <w:t>Escuchó</w:t>
      </w:r>
      <w:r>
        <w:rPr>
          <w:lang w:val="es-ES"/>
        </w:rPr>
        <w:t xml:space="preserve"> </w:t>
      </w:r>
      <w:r w:rsidR="0073141F" w:rsidRPr="0048109E">
        <w:rPr>
          <w:lang w:val="es-ES"/>
        </w:rPr>
        <w:t xml:space="preserve">a la persona. </w:t>
      </w:r>
    </w:p>
    <w:p w14:paraId="0D65BA93" w14:textId="61F8177C"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4. </w:t>
      </w:r>
      <w:r w:rsidRPr="007B605A">
        <w:rPr>
          <w:b/>
          <w:lang w:val="es-ES"/>
        </w:rPr>
        <w:t>Identificó</w:t>
      </w:r>
      <w:r w:rsidR="0073141F" w:rsidRPr="0048109E">
        <w:rPr>
          <w:lang w:val="es-ES"/>
        </w:rPr>
        <w:t xml:space="preserve"> los obstáculos y una segunda mejor práctica que la persona puede intentar. </w:t>
      </w:r>
    </w:p>
    <w:p w14:paraId="12B34A7C" w14:textId="02B56E22"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5. </w:t>
      </w:r>
      <w:r>
        <w:rPr>
          <w:b/>
          <w:lang w:val="es-ES"/>
        </w:rPr>
        <w:t>Discutió</w:t>
      </w:r>
      <w:r w:rsidR="0073141F" w:rsidRPr="007B605A">
        <w:rPr>
          <w:b/>
          <w:lang w:val="es-ES"/>
        </w:rPr>
        <w:t xml:space="preserve"> </w:t>
      </w:r>
      <w:r>
        <w:rPr>
          <w:lang w:val="es-ES"/>
        </w:rPr>
        <w:t>con la persona sobre</w:t>
      </w:r>
      <w:r w:rsidR="0073141F" w:rsidRPr="0048109E">
        <w:rPr>
          <w:lang w:val="es-ES"/>
        </w:rPr>
        <w:t xml:space="preserve"> diferentes maneras posibles para superar el obstáculo.</w:t>
      </w:r>
    </w:p>
    <w:p w14:paraId="033D298D" w14:textId="7DC58A08"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6. </w:t>
      </w:r>
      <w:r w:rsidRPr="007B605A">
        <w:rPr>
          <w:b/>
          <w:lang w:val="es-ES"/>
        </w:rPr>
        <w:t>Recomendó</w:t>
      </w:r>
      <w:r w:rsidR="0073141F" w:rsidRPr="0048109E">
        <w:rPr>
          <w:lang w:val="es-ES"/>
        </w:rPr>
        <w:t xml:space="preserve"> formas de superar los obstáculos y practicar un comportamiento intermedio.</w:t>
      </w:r>
    </w:p>
    <w:p w14:paraId="5C6FCA08" w14:textId="0D5B981C"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7. Hizo un </w:t>
      </w:r>
      <w:r w:rsidRPr="007B605A">
        <w:rPr>
          <w:b/>
          <w:lang w:val="es-ES"/>
        </w:rPr>
        <w:t>acuerdo</w:t>
      </w:r>
      <w:r>
        <w:rPr>
          <w:lang w:val="es-ES"/>
        </w:rPr>
        <w:t xml:space="preserve"> con la persona para que pruebe lo que le fue recomendado.</w:t>
      </w:r>
      <w:r w:rsidR="0073141F" w:rsidRPr="0048109E">
        <w:rPr>
          <w:lang w:val="es-ES"/>
        </w:rPr>
        <w:t xml:space="preserve"> </w:t>
      </w:r>
    </w:p>
    <w:p w14:paraId="47A67D82" w14:textId="73EAFC27" w:rsidR="0073141F" w:rsidRPr="0048109E" w:rsidRDefault="007B605A" w:rsidP="00A00DA2">
      <w:pPr>
        <w:pStyle w:val="ListParagraph"/>
        <w:numPr>
          <w:ilvl w:val="0"/>
          <w:numId w:val="45"/>
        </w:numPr>
        <w:spacing w:line="252" w:lineRule="auto"/>
        <w:ind w:left="360"/>
        <w:contextualSpacing w:val="0"/>
        <w:rPr>
          <w:lang w:val="es-ES"/>
        </w:rPr>
      </w:pPr>
      <w:r>
        <w:rPr>
          <w:lang w:val="es-ES"/>
        </w:rPr>
        <w:t xml:space="preserve">8. Hizo </w:t>
      </w:r>
      <w:r w:rsidR="0073141F" w:rsidRPr="0048109E">
        <w:rPr>
          <w:lang w:val="es-ES"/>
        </w:rPr>
        <w:t xml:space="preserve">una </w:t>
      </w:r>
      <w:r w:rsidR="0073141F" w:rsidRPr="007B605A">
        <w:rPr>
          <w:b/>
          <w:lang w:val="es-ES"/>
        </w:rPr>
        <w:t>cita</w:t>
      </w:r>
      <w:r w:rsidR="0073141F" w:rsidRPr="0048109E">
        <w:rPr>
          <w:lang w:val="es-ES"/>
        </w:rPr>
        <w:t xml:space="preserve"> para la visita de seguimiento.</w:t>
      </w:r>
    </w:p>
    <w:p w14:paraId="38C94C69" w14:textId="77777777" w:rsidR="007B605A" w:rsidRDefault="007B605A" w:rsidP="0006132D">
      <w:pPr>
        <w:rPr>
          <w:lang w:val="es-ES"/>
        </w:rPr>
      </w:pPr>
    </w:p>
    <w:p w14:paraId="32677899" w14:textId="2B4B194F" w:rsidR="0073141F" w:rsidRPr="0048109E" w:rsidRDefault="007B605A" w:rsidP="0006132D">
      <w:pPr>
        <w:rPr>
          <w:lang w:val="es-ES"/>
        </w:rPr>
      </w:pPr>
      <w:r>
        <w:rPr>
          <w:lang w:val="es-ES"/>
        </w:rPr>
        <w:t>Solicite al promotor que nombre una</w:t>
      </w:r>
      <w:r w:rsidR="0073141F" w:rsidRPr="0048109E">
        <w:rPr>
          <w:lang w:val="es-ES"/>
        </w:rPr>
        <w:t xml:space="preserve"> o más cosa</w:t>
      </w:r>
      <w:r>
        <w:rPr>
          <w:lang w:val="es-ES"/>
        </w:rPr>
        <w:t>(s) que hizo bien. Anote</w:t>
      </w:r>
      <w:r w:rsidR="0073141F" w:rsidRPr="0048109E">
        <w:rPr>
          <w:lang w:val="es-ES"/>
        </w:rPr>
        <w:t xml:space="preserve"> sus observaciones aquí:</w:t>
      </w:r>
    </w:p>
    <w:p w14:paraId="468A51B6" w14:textId="77777777" w:rsidR="0073141F" w:rsidRPr="0048109E" w:rsidRDefault="0073141F" w:rsidP="0006132D">
      <w:pPr>
        <w:rPr>
          <w:lang w:val="es-ES"/>
        </w:rPr>
      </w:pPr>
    </w:p>
    <w:p w14:paraId="436D7B93" w14:textId="77777777" w:rsidR="0073141F" w:rsidRPr="0048109E" w:rsidRDefault="0073141F" w:rsidP="0006132D">
      <w:pPr>
        <w:rPr>
          <w:lang w:val="es-ES"/>
        </w:rPr>
      </w:pPr>
    </w:p>
    <w:p w14:paraId="5A2A82AE" w14:textId="77777777" w:rsidR="0073141F" w:rsidRPr="0048109E" w:rsidRDefault="0073141F" w:rsidP="0006132D">
      <w:pPr>
        <w:rPr>
          <w:lang w:val="es-ES"/>
        </w:rPr>
      </w:pPr>
    </w:p>
    <w:p w14:paraId="2BE4239B" w14:textId="77777777" w:rsidR="0073141F" w:rsidRPr="0048109E" w:rsidRDefault="0073141F" w:rsidP="0006132D">
      <w:pPr>
        <w:rPr>
          <w:lang w:val="es-ES"/>
        </w:rPr>
      </w:pPr>
    </w:p>
    <w:p w14:paraId="6A36B557" w14:textId="77777777" w:rsidR="0073141F" w:rsidRPr="0048109E" w:rsidRDefault="0073141F" w:rsidP="0006132D">
      <w:pPr>
        <w:rPr>
          <w:lang w:val="es-ES"/>
        </w:rPr>
      </w:pPr>
    </w:p>
    <w:p w14:paraId="4FD7C81C" w14:textId="505ECA32" w:rsidR="0073141F" w:rsidRPr="0048109E" w:rsidRDefault="0073141F" w:rsidP="0006132D">
      <w:pPr>
        <w:rPr>
          <w:lang w:val="es-ES"/>
        </w:rPr>
      </w:pPr>
      <w:r w:rsidRPr="0048109E">
        <w:rPr>
          <w:lang w:val="es-ES"/>
        </w:rPr>
        <w:t>Nombre una c</w:t>
      </w:r>
      <w:r w:rsidR="007B605A">
        <w:rPr>
          <w:lang w:val="es-ES"/>
        </w:rPr>
        <w:t>osa importante que recomienda que el</w:t>
      </w:r>
      <w:r w:rsidRPr="0048109E">
        <w:rPr>
          <w:lang w:val="es-ES"/>
        </w:rPr>
        <w:t xml:space="preserve"> promotor</w:t>
      </w:r>
      <w:r w:rsidR="007B605A">
        <w:rPr>
          <w:lang w:val="es-ES"/>
        </w:rPr>
        <w:t xml:space="preserve"> haga </w:t>
      </w:r>
      <w:r w:rsidRPr="0048109E">
        <w:rPr>
          <w:lang w:val="es-ES"/>
        </w:rPr>
        <w:t>para mejorar la próxima vez.</w:t>
      </w:r>
    </w:p>
    <w:p w14:paraId="3DA6011E" w14:textId="77777777" w:rsidR="0073141F" w:rsidRPr="0048109E" w:rsidRDefault="0073141F" w:rsidP="00161077">
      <w:pPr>
        <w:pStyle w:val="Heading1"/>
        <w:rPr>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p>
    <w:p w14:paraId="63A8DA25" w14:textId="120D4132" w:rsidR="0073141F" w:rsidRPr="0048109E" w:rsidRDefault="00A74631" w:rsidP="00161077">
      <w:pPr>
        <w:pStyle w:val="Heading1"/>
        <w:rPr>
          <w:lang w:val="es-ES"/>
        </w:rPr>
      </w:pPr>
      <w:bookmarkStart w:id="63" w:name="_Toc492549133"/>
      <w:r>
        <w:rPr>
          <w:lang w:val="es-ES"/>
        </w:rPr>
        <w:t xml:space="preserve">Actividad: </w:t>
      </w:r>
      <w:r w:rsidR="003F39E7">
        <w:rPr>
          <w:lang w:val="es-ES"/>
        </w:rPr>
        <w:t>Tr</w:t>
      </w:r>
      <w:r w:rsidR="003F39E7">
        <w:t>í</w:t>
      </w:r>
      <w:r w:rsidR="003F39E7">
        <w:rPr>
          <w:lang w:val="es-ES"/>
        </w:rPr>
        <w:t xml:space="preserve">adas de </w:t>
      </w:r>
      <w:r>
        <w:rPr>
          <w:lang w:val="es-ES"/>
        </w:rPr>
        <w:t>escucha</w:t>
      </w:r>
      <w:r w:rsidR="0073141F" w:rsidRPr="0048109E">
        <w:rPr>
          <w:rStyle w:val="EndnoteReference"/>
          <w:lang w:val="es-ES"/>
        </w:rPr>
        <w:endnoteReference w:id="11"/>
      </w:r>
      <w:bookmarkEnd w:id="63"/>
    </w:p>
    <w:tbl>
      <w:tblPr>
        <w:tblStyle w:val="TableGrid"/>
        <w:tblW w:w="9360" w:type="dxa"/>
        <w:jc w:val="center"/>
        <w:tblLook w:val="04A0" w:firstRow="1" w:lastRow="0" w:firstColumn="1" w:lastColumn="0" w:noHBand="0" w:noVBand="1"/>
      </w:tblPr>
      <w:tblGrid>
        <w:gridCol w:w="9360"/>
      </w:tblGrid>
      <w:tr w:rsidR="0073141F" w:rsidRPr="005168EB" w14:paraId="6EB67A8A" w14:textId="77777777" w:rsidTr="00A63AE8">
        <w:trPr>
          <w:jc w:val="center"/>
        </w:trPr>
        <w:tc>
          <w:tcPr>
            <w:tcW w:w="9360" w:type="dxa"/>
            <w:tcBorders>
              <w:top w:val="nil"/>
              <w:left w:val="nil"/>
              <w:bottom w:val="nil"/>
              <w:right w:val="nil"/>
            </w:tcBorders>
            <w:shd w:val="clear" w:color="auto" w:fill="BCC589"/>
          </w:tcPr>
          <w:p w14:paraId="5FC59781" w14:textId="39846FAE" w:rsidR="0073141F" w:rsidRPr="0048109E" w:rsidRDefault="00FB41A9" w:rsidP="00FD0411">
            <w:pPr>
              <w:pStyle w:val="Heading4"/>
              <w:outlineLvl w:val="3"/>
              <w:rPr>
                <w:lang w:val="es-ES"/>
              </w:rPr>
            </w:pPr>
            <w:r w:rsidRPr="0048109E">
              <w:rPr>
                <w:lang w:val="es-ES"/>
              </w:rPr>
              <w:t>Objetivos basados en logros</w:t>
            </w:r>
          </w:p>
          <w:p w14:paraId="3A521671" w14:textId="77777777" w:rsidR="0073141F" w:rsidRPr="0048109E" w:rsidRDefault="0073141F" w:rsidP="00FD0411">
            <w:pPr>
              <w:spacing w:after="0"/>
              <w:rPr>
                <w:lang w:val="es-ES"/>
              </w:rPr>
            </w:pPr>
            <w:r w:rsidRPr="0048109E">
              <w:rPr>
                <w:lang w:val="es-ES"/>
              </w:rPr>
              <w:t>Al final de esta actividad, los participantes habrán:</w:t>
            </w:r>
          </w:p>
          <w:p w14:paraId="7A33BA13" w14:textId="77777777" w:rsidR="0073141F" w:rsidRPr="0048109E" w:rsidRDefault="0073141F" w:rsidP="00CC6E26">
            <w:pPr>
              <w:numPr>
                <w:ilvl w:val="0"/>
                <w:numId w:val="1"/>
              </w:numPr>
              <w:spacing w:after="0"/>
              <w:rPr>
                <w:lang w:val="es-ES"/>
              </w:rPr>
            </w:pPr>
            <w:r w:rsidRPr="0048109E">
              <w:rPr>
                <w:lang w:val="es-ES"/>
              </w:rPr>
              <w:t>Compartido una historia personal de pertenencia a un grupo subordinado</w:t>
            </w:r>
          </w:p>
          <w:p w14:paraId="2D76609E" w14:textId="49F1FBA6" w:rsidR="0073141F" w:rsidRPr="0048109E" w:rsidRDefault="0073141F" w:rsidP="00CC6E26">
            <w:pPr>
              <w:numPr>
                <w:ilvl w:val="0"/>
                <w:numId w:val="1"/>
              </w:numPr>
              <w:rPr>
                <w:lang w:val="es-ES"/>
              </w:rPr>
            </w:pPr>
            <w:r w:rsidRPr="0048109E">
              <w:rPr>
                <w:lang w:val="es-ES"/>
              </w:rPr>
              <w:t>Practic</w:t>
            </w:r>
            <w:r w:rsidR="007B605A">
              <w:rPr>
                <w:lang w:val="es-ES"/>
              </w:rPr>
              <w:t>ado</w:t>
            </w:r>
            <w:r w:rsidRPr="0048109E">
              <w:rPr>
                <w:lang w:val="es-ES"/>
              </w:rPr>
              <w:t xml:space="preserve"> la escucha activa</w:t>
            </w:r>
          </w:p>
          <w:p w14:paraId="31654EAA" w14:textId="77777777" w:rsidR="0073141F" w:rsidRPr="0048109E" w:rsidRDefault="0073141F" w:rsidP="00FD0411">
            <w:pPr>
              <w:pStyle w:val="Heading4"/>
              <w:outlineLvl w:val="3"/>
              <w:rPr>
                <w:lang w:val="es-ES"/>
              </w:rPr>
            </w:pPr>
            <w:r w:rsidRPr="0048109E">
              <w:rPr>
                <w:lang w:val="es-ES"/>
              </w:rPr>
              <w:t>Duración</w:t>
            </w:r>
          </w:p>
          <w:p w14:paraId="16878B41" w14:textId="77777777" w:rsidR="0073141F" w:rsidRPr="0048109E" w:rsidRDefault="0073141F" w:rsidP="00FD0411">
            <w:pPr>
              <w:rPr>
                <w:lang w:val="es-ES"/>
              </w:rPr>
            </w:pPr>
            <w:r w:rsidRPr="0048109E">
              <w:rPr>
                <w:lang w:val="es-ES"/>
              </w:rPr>
              <w:t>1 hora</w:t>
            </w:r>
          </w:p>
          <w:p w14:paraId="68F5F8A1" w14:textId="0EDA9DA6" w:rsidR="0073141F" w:rsidRPr="0048109E" w:rsidRDefault="007B605A" w:rsidP="00FD0411">
            <w:pPr>
              <w:pStyle w:val="Heading4"/>
              <w:outlineLvl w:val="3"/>
              <w:rPr>
                <w:lang w:val="es-ES"/>
              </w:rPr>
            </w:pPr>
            <w:r>
              <w:rPr>
                <w:lang w:val="es-ES"/>
              </w:rPr>
              <w:t>M</w:t>
            </w:r>
            <w:r w:rsidR="0073141F" w:rsidRPr="0048109E">
              <w:rPr>
                <w:lang w:val="es-ES"/>
              </w:rPr>
              <w:t>ateriales</w:t>
            </w:r>
          </w:p>
          <w:p w14:paraId="3F502549" w14:textId="57ACC71C" w:rsidR="0073141F" w:rsidRPr="0048109E" w:rsidRDefault="0073141F" w:rsidP="00CC6E26">
            <w:pPr>
              <w:pStyle w:val="ListParagraph"/>
              <w:numPr>
                <w:ilvl w:val="0"/>
                <w:numId w:val="6"/>
              </w:numPr>
              <w:spacing w:after="0" w:line="240" w:lineRule="auto"/>
              <w:rPr>
                <w:lang w:val="es-ES"/>
              </w:rPr>
            </w:pPr>
            <w:r w:rsidRPr="0048109E">
              <w:rPr>
                <w:lang w:val="es-ES"/>
              </w:rPr>
              <w:t xml:space="preserve">Rotafolio y </w:t>
            </w:r>
            <w:r w:rsidR="007B605A">
              <w:rPr>
                <w:lang w:val="es-ES"/>
              </w:rPr>
              <w:t>caballete</w:t>
            </w:r>
          </w:p>
          <w:p w14:paraId="00B33179" w14:textId="77777777" w:rsidR="0073141F" w:rsidRPr="0048109E" w:rsidRDefault="0073141F" w:rsidP="00CC6E26">
            <w:pPr>
              <w:pStyle w:val="ListParagraph"/>
              <w:numPr>
                <w:ilvl w:val="0"/>
                <w:numId w:val="6"/>
              </w:numPr>
              <w:spacing w:after="0" w:line="240" w:lineRule="auto"/>
              <w:rPr>
                <w:lang w:val="es-ES"/>
              </w:rPr>
            </w:pPr>
            <w:r w:rsidRPr="0048109E">
              <w:rPr>
                <w:lang w:val="es-ES"/>
              </w:rPr>
              <w:t>Marcador</w:t>
            </w:r>
          </w:p>
          <w:p w14:paraId="757D9B29" w14:textId="3C776E6C" w:rsidR="0073141F" w:rsidRPr="0048109E" w:rsidRDefault="007B605A" w:rsidP="007B605A">
            <w:pPr>
              <w:pStyle w:val="ListParagraph"/>
              <w:numPr>
                <w:ilvl w:val="0"/>
                <w:numId w:val="6"/>
              </w:numPr>
              <w:spacing w:line="240" w:lineRule="auto"/>
              <w:rPr>
                <w:lang w:val="es-ES"/>
              </w:rPr>
            </w:pPr>
            <w:r>
              <w:rPr>
                <w:lang w:val="es-ES"/>
              </w:rPr>
              <w:t xml:space="preserve">Hoja </w:t>
            </w:r>
            <w:r w:rsidR="0073141F" w:rsidRPr="0048109E">
              <w:rPr>
                <w:lang w:val="es-ES"/>
              </w:rPr>
              <w:t>de trabajo: técnicas de escucha activa (1 copia por participante)</w:t>
            </w:r>
          </w:p>
        </w:tc>
      </w:tr>
    </w:tbl>
    <w:p w14:paraId="6987F53E" w14:textId="77777777" w:rsidR="0073141F" w:rsidRPr="0048109E" w:rsidRDefault="0073141F" w:rsidP="00FD0411">
      <w:pPr>
        <w:pStyle w:val="Heading2"/>
        <w:rPr>
          <w:lang w:val="es-ES"/>
        </w:rPr>
      </w:pPr>
      <w:bookmarkStart w:id="64" w:name="_Toc492549134"/>
      <w:r w:rsidRPr="0048109E">
        <w:rPr>
          <w:lang w:val="es-ES"/>
        </w:rPr>
        <w:t>¿Por qué esta actividad?</w:t>
      </w:r>
      <w:bookmarkEnd w:id="64"/>
    </w:p>
    <w:p w14:paraId="1FD84822" w14:textId="56C6A872" w:rsidR="0073141F" w:rsidRPr="0048109E" w:rsidRDefault="0073141F" w:rsidP="00FD0411">
      <w:pPr>
        <w:rPr>
          <w:lang w:val="es-ES"/>
        </w:rPr>
      </w:pPr>
      <w:r w:rsidRPr="0048109E">
        <w:rPr>
          <w:lang w:val="es-ES"/>
        </w:rPr>
        <w:t>Los participantes aprenden a desarrollar empatía p</w:t>
      </w:r>
      <w:r w:rsidR="00B25E87">
        <w:rPr>
          <w:lang w:val="es-ES"/>
        </w:rPr>
        <w:t xml:space="preserve">or los demás cuando escuchan </w:t>
      </w:r>
      <w:r w:rsidRPr="0048109E">
        <w:rPr>
          <w:lang w:val="es-ES"/>
        </w:rPr>
        <w:t>experiencias diferentes de las suyas y cuando se reflejan en sus propias experiencias de pertenencia a un grupo subordinado.</w:t>
      </w:r>
    </w:p>
    <w:p w14:paraId="4753F673" w14:textId="5750CD2E" w:rsidR="0073141F" w:rsidRPr="0048109E" w:rsidRDefault="00C5339F" w:rsidP="00FD0411">
      <w:pPr>
        <w:pStyle w:val="Heading2"/>
        <w:rPr>
          <w:lang w:val="es-ES"/>
        </w:rPr>
      </w:pPr>
      <w:bookmarkStart w:id="65" w:name="_Toc492549135"/>
      <w:r w:rsidRPr="0048109E">
        <w:rPr>
          <w:lang w:val="es-ES"/>
        </w:rPr>
        <w:t>Preparación previa</w:t>
      </w:r>
      <w:bookmarkEnd w:id="65"/>
    </w:p>
    <w:p w14:paraId="7B227928" w14:textId="6ED12875" w:rsidR="0073141F" w:rsidRPr="0048109E" w:rsidRDefault="0073141F" w:rsidP="00FD0411">
      <w:pPr>
        <w:rPr>
          <w:lang w:val="es-ES"/>
        </w:rPr>
      </w:pPr>
      <w:r w:rsidRPr="0048109E">
        <w:rPr>
          <w:lang w:val="es-ES"/>
        </w:rPr>
        <w:t>Esta actividad incluye una breve introducción a la práctica de la escucha</w:t>
      </w:r>
      <w:r w:rsidR="00B25E87">
        <w:rPr>
          <w:lang w:val="es-ES"/>
        </w:rPr>
        <w:t xml:space="preserve"> activa. Para un ejercicio más a</w:t>
      </w:r>
      <w:r w:rsidRPr="0048109E">
        <w:rPr>
          <w:lang w:val="es-ES"/>
        </w:rPr>
        <w:t xml:space="preserve"> profundidad</w:t>
      </w:r>
      <w:r w:rsidR="002C4BE4">
        <w:rPr>
          <w:lang w:val="es-ES"/>
        </w:rPr>
        <w:t xml:space="preserve">, consulte la lección </w:t>
      </w:r>
      <w:r w:rsidR="00B25E87" w:rsidRPr="00B25E87">
        <w:rPr>
          <w:i/>
          <w:lang w:val="es-ES"/>
        </w:rPr>
        <w:t>C</w:t>
      </w:r>
      <w:r w:rsidRPr="00B25E87">
        <w:rPr>
          <w:i/>
          <w:lang w:val="es-ES"/>
        </w:rPr>
        <w:t>ambio de comportamiento a través de una comunicación eficaz</w:t>
      </w:r>
      <w:r w:rsidR="00B25E87">
        <w:rPr>
          <w:lang w:val="es-ES"/>
        </w:rPr>
        <w:t>,</w:t>
      </w:r>
      <w:r w:rsidRPr="0048109E">
        <w:rPr>
          <w:lang w:val="es-ES"/>
        </w:rPr>
        <w:t xml:space="preserve"> en el manual de </w:t>
      </w:r>
      <w:r w:rsidR="00B25E87">
        <w:rPr>
          <w:lang w:val="es-ES"/>
        </w:rPr>
        <w:t>Hazme un Agente de Cambio</w:t>
      </w:r>
      <w:r w:rsidRPr="0048109E">
        <w:rPr>
          <w:lang w:val="es-ES"/>
        </w:rPr>
        <w:t>.</w:t>
      </w:r>
      <w:r w:rsidRPr="0048109E">
        <w:rPr>
          <w:rStyle w:val="EndnoteReference"/>
          <w:lang w:val="es-ES"/>
        </w:rPr>
        <w:endnoteReference w:id="12"/>
      </w:r>
    </w:p>
    <w:p w14:paraId="3565EE37" w14:textId="36502EF4" w:rsidR="0073141F" w:rsidRPr="0048109E" w:rsidRDefault="0073141F" w:rsidP="00FD0411">
      <w:pPr>
        <w:rPr>
          <w:lang w:val="es-ES"/>
        </w:rPr>
      </w:pPr>
      <w:r w:rsidRPr="0048109E">
        <w:rPr>
          <w:lang w:val="es-ES"/>
        </w:rPr>
        <w:t>Al decidir si usar</w:t>
      </w:r>
      <w:r w:rsidR="00B25E87">
        <w:rPr>
          <w:lang w:val="es-ES"/>
        </w:rPr>
        <w:t>á</w:t>
      </w:r>
      <w:r w:rsidRPr="0048109E">
        <w:rPr>
          <w:lang w:val="es-ES"/>
        </w:rPr>
        <w:t xml:space="preserve"> esta actividad</w:t>
      </w:r>
      <w:r w:rsidR="00B25E87">
        <w:rPr>
          <w:lang w:val="es-ES"/>
        </w:rPr>
        <w:t xml:space="preserve"> y cómo lo hará</w:t>
      </w:r>
      <w:r w:rsidRPr="0048109E">
        <w:rPr>
          <w:lang w:val="es-ES"/>
        </w:rPr>
        <w:t xml:space="preserve"> con un grupo</w:t>
      </w:r>
      <w:r w:rsidR="00B52B32">
        <w:rPr>
          <w:lang w:val="es-ES"/>
        </w:rPr>
        <w:t xml:space="preserve"> en</w:t>
      </w:r>
      <w:r w:rsidRPr="0048109E">
        <w:rPr>
          <w:lang w:val="es-ES"/>
        </w:rPr>
        <w:t xml:space="preserve"> particular</w:t>
      </w:r>
      <w:r w:rsidR="003F39E7">
        <w:rPr>
          <w:lang w:val="es-ES"/>
        </w:rPr>
        <w:t>,</w:t>
      </w:r>
      <w:r w:rsidR="00B52B32">
        <w:rPr>
          <w:lang w:val="es-ES"/>
        </w:rPr>
        <w:t xml:space="preserve"> considere</w:t>
      </w:r>
      <w:r w:rsidRPr="0048109E">
        <w:rPr>
          <w:lang w:val="es-ES"/>
        </w:rPr>
        <w:t xml:space="preserve"> la naturaleza potencialmente sensible de los temas que puedan surgir. Por ejemplo, si los participantes son del mismo equipo de trabajo </w:t>
      </w:r>
      <w:r w:rsidR="00B52B32">
        <w:rPr>
          <w:lang w:val="es-ES"/>
        </w:rPr>
        <w:t>donde ya se experimenta tensión, invíteles a elegir ejemplos que no sean de trabajo</w:t>
      </w:r>
      <w:r w:rsidRPr="0048109E">
        <w:rPr>
          <w:lang w:val="es-ES"/>
        </w:rPr>
        <w:t xml:space="preserve">. Si el grupo tiene que trabajar más en </w:t>
      </w:r>
      <w:r w:rsidR="00B52B32">
        <w:rPr>
          <w:lang w:val="es-ES"/>
        </w:rPr>
        <w:t xml:space="preserve">su </w:t>
      </w:r>
      <w:r w:rsidRPr="0048109E">
        <w:rPr>
          <w:lang w:val="es-ES"/>
        </w:rPr>
        <w:t xml:space="preserve">habilidad de escuchar antes de tratar </w:t>
      </w:r>
      <w:r w:rsidR="00B52B32">
        <w:rPr>
          <w:lang w:val="es-ES"/>
        </w:rPr>
        <w:t>el tema</w:t>
      </w:r>
      <w:r w:rsidRPr="0048109E">
        <w:rPr>
          <w:lang w:val="es-ES"/>
        </w:rPr>
        <w:t xml:space="preserve"> del poder, elegir un tema diferente para su discusión.</w:t>
      </w:r>
    </w:p>
    <w:p w14:paraId="748EFC7F" w14:textId="77777777" w:rsidR="0073141F" w:rsidRPr="0048109E" w:rsidRDefault="0073141F" w:rsidP="00FD0411">
      <w:pPr>
        <w:pStyle w:val="Heading2"/>
        <w:rPr>
          <w:lang w:val="es-ES"/>
        </w:rPr>
      </w:pPr>
      <w:bookmarkStart w:id="66" w:name="_Toc492549136"/>
      <w:r w:rsidRPr="0048109E">
        <w:rPr>
          <w:lang w:val="es-ES"/>
        </w:rPr>
        <w:t>Instrucciones</w:t>
      </w:r>
      <w:bookmarkEnd w:id="66"/>
    </w:p>
    <w:p w14:paraId="2C7995D7" w14:textId="77777777" w:rsidR="0073141F" w:rsidRPr="0048109E" w:rsidRDefault="0073141F" w:rsidP="00A00DA2">
      <w:pPr>
        <w:pStyle w:val="ListParagraph"/>
        <w:numPr>
          <w:ilvl w:val="0"/>
          <w:numId w:val="18"/>
        </w:numPr>
        <w:tabs>
          <w:tab w:val="left" w:pos="720"/>
        </w:tabs>
        <w:spacing w:before="200" w:line="240" w:lineRule="auto"/>
        <w:contextualSpacing w:val="0"/>
        <w:rPr>
          <w:lang w:val="es-ES"/>
        </w:rPr>
      </w:pPr>
      <w:r w:rsidRPr="0048109E">
        <w:rPr>
          <w:lang w:val="es-ES"/>
        </w:rPr>
        <w:t>Revisar las técnicas de escucha activa (15 minutos)</w:t>
      </w:r>
    </w:p>
    <w:p w14:paraId="4F761CC4" w14:textId="2C10A844" w:rsidR="0073141F" w:rsidRPr="0048109E" w:rsidRDefault="0073141F" w:rsidP="00EC6701">
      <w:pPr>
        <w:pStyle w:val="ListParagraph"/>
        <w:tabs>
          <w:tab w:val="left" w:pos="720"/>
        </w:tabs>
        <w:spacing w:before="200" w:line="240" w:lineRule="auto"/>
        <w:ind w:left="720" w:hanging="360"/>
        <w:contextualSpacing w:val="0"/>
        <w:rPr>
          <w:lang w:val="es-ES"/>
        </w:rPr>
      </w:pPr>
      <w:r w:rsidRPr="0048109E">
        <w:rPr>
          <w:lang w:val="es-ES"/>
        </w:rPr>
        <w:t>1a. Diga a los participantes: Ahora vamos a compartir nuestras propias historias de</w:t>
      </w:r>
      <w:r w:rsidR="00B52B32">
        <w:rPr>
          <w:lang w:val="es-ES"/>
        </w:rPr>
        <w:t xml:space="preserve"> relaciones subordinadas y a </w:t>
      </w:r>
      <w:r w:rsidRPr="0048109E">
        <w:rPr>
          <w:lang w:val="es-ES"/>
        </w:rPr>
        <w:t>practicar la escucha activa. En primer lugar, vamos a hablar de las tre</w:t>
      </w:r>
      <w:r w:rsidR="00B52B32">
        <w:rPr>
          <w:lang w:val="es-ES"/>
        </w:rPr>
        <w:t>s técnicas de la hoja de trabajo titulada: T</w:t>
      </w:r>
      <w:r w:rsidRPr="0048109E">
        <w:rPr>
          <w:lang w:val="es-ES"/>
        </w:rPr>
        <w:t>écnicas de escucha a</w:t>
      </w:r>
      <w:r w:rsidR="00B52B32">
        <w:rPr>
          <w:lang w:val="es-ES"/>
        </w:rPr>
        <w:t>ctiva. Pida a un voluntario que lea</w:t>
      </w:r>
      <w:r w:rsidRPr="0048109E">
        <w:rPr>
          <w:lang w:val="es-ES"/>
        </w:rPr>
        <w:t xml:space="preserve"> cada u</w:t>
      </w:r>
      <w:r w:rsidR="00B52B32">
        <w:rPr>
          <w:lang w:val="es-ES"/>
        </w:rPr>
        <w:t>na de las técnicas en la hoja. Solicite que hagan preguntas y haga</w:t>
      </w:r>
      <w:r w:rsidRPr="0048109E">
        <w:rPr>
          <w:lang w:val="es-ES"/>
        </w:rPr>
        <w:t xml:space="preserve"> las aclaraciones necesarias.</w:t>
      </w:r>
    </w:p>
    <w:p w14:paraId="013A65DF" w14:textId="1E1D5C4F" w:rsidR="0073141F" w:rsidRPr="0048109E" w:rsidRDefault="0073141F" w:rsidP="00A00DA2">
      <w:pPr>
        <w:pStyle w:val="ListParagraph"/>
        <w:numPr>
          <w:ilvl w:val="0"/>
          <w:numId w:val="18"/>
        </w:numPr>
        <w:tabs>
          <w:tab w:val="left" w:pos="720"/>
        </w:tabs>
        <w:spacing w:before="200" w:line="240" w:lineRule="auto"/>
        <w:contextualSpacing w:val="0"/>
        <w:rPr>
          <w:lang w:val="es-ES"/>
        </w:rPr>
      </w:pPr>
      <w:r w:rsidRPr="0048109E">
        <w:rPr>
          <w:lang w:val="es-ES"/>
        </w:rPr>
        <w:t>Practicar</w:t>
      </w:r>
      <w:r w:rsidR="00787542">
        <w:rPr>
          <w:lang w:val="es-ES"/>
        </w:rPr>
        <w:t xml:space="preserve"> técnicas de escucha activa: Tr</w:t>
      </w:r>
      <w:r w:rsidR="00787542">
        <w:t>í</w:t>
      </w:r>
      <w:r w:rsidRPr="0048109E">
        <w:rPr>
          <w:lang w:val="es-ES"/>
        </w:rPr>
        <w:t>adas de escucha (30 minutos)</w:t>
      </w:r>
    </w:p>
    <w:p w14:paraId="3862C73F" w14:textId="7D59E9C2" w:rsidR="0073141F" w:rsidRPr="0048109E" w:rsidRDefault="0073141F" w:rsidP="00EC6701">
      <w:pPr>
        <w:widowControl w:val="0"/>
        <w:tabs>
          <w:tab w:val="left" w:pos="720"/>
        </w:tabs>
        <w:autoSpaceDE w:val="0"/>
        <w:autoSpaceDN w:val="0"/>
        <w:adjustRightInd w:val="0"/>
        <w:spacing w:after="240"/>
        <w:ind w:left="720" w:hanging="360"/>
        <w:rPr>
          <w:lang w:val="es-ES"/>
        </w:rPr>
      </w:pPr>
      <w:r w:rsidRPr="0048109E">
        <w:rPr>
          <w:lang w:val="es-ES"/>
        </w:rPr>
        <w:t xml:space="preserve">2a. </w:t>
      </w:r>
      <w:r w:rsidR="00126CB6">
        <w:rPr>
          <w:lang w:val="es-ES"/>
        </w:rPr>
        <w:t>Integre</w:t>
      </w:r>
      <w:r w:rsidRPr="0048109E">
        <w:rPr>
          <w:lang w:val="es-ES"/>
        </w:rPr>
        <w:t xml:space="preserve"> a los parti</w:t>
      </w:r>
      <w:r w:rsidR="00B52B32">
        <w:rPr>
          <w:lang w:val="es-ES"/>
        </w:rPr>
        <w:t>cipantes en grupos de tres. Diga: En sus grupos, se turnarán los roles de quien habla, el que escucha y el que observa. La persona que hable, contará</w:t>
      </w:r>
      <w:r w:rsidRPr="0048109E">
        <w:rPr>
          <w:lang w:val="es-ES"/>
        </w:rPr>
        <w:t xml:space="preserve"> una historia de cuando </w:t>
      </w:r>
      <w:r w:rsidR="00B52B32">
        <w:rPr>
          <w:lang w:val="es-ES"/>
        </w:rPr>
        <w:t>fue un miembro de un</w:t>
      </w:r>
      <w:r w:rsidRPr="0048109E">
        <w:rPr>
          <w:lang w:val="es-ES"/>
        </w:rPr>
        <w:t xml:space="preserve"> grupo subordinado (relación de poder hacia abajo). El </w:t>
      </w:r>
      <w:r w:rsidR="00B52B32">
        <w:rPr>
          <w:lang w:val="es-ES"/>
        </w:rPr>
        <w:t>oyente se centrará en lo que dice el que está hablando</w:t>
      </w:r>
      <w:r w:rsidRPr="0048109E">
        <w:rPr>
          <w:lang w:val="es-ES"/>
        </w:rPr>
        <w:t xml:space="preserve">, utilizando las tres técnicas: escuchar sin responder, hacer preguntas aclaratorias, y </w:t>
      </w:r>
      <w:r w:rsidR="00B52B32">
        <w:rPr>
          <w:lang w:val="es-ES"/>
        </w:rPr>
        <w:t>escuchar y reformular</w:t>
      </w:r>
      <w:r w:rsidRPr="0048109E">
        <w:rPr>
          <w:lang w:val="es-ES"/>
        </w:rPr>
        <w:t xml:space="preserve">. El observador no habla, simplemente observa la interacción </w:t>
      </w:r>
      <w:r w:rsidR="00B52B32">
        <w:rPr>
          <w:lang w:val="es-ES"/>
        </w:rPr>
        <w:t>entre quien habla</w:t>
      </w:r>
      <w:r w:rsidR="00126CB6">
        <w:rPr>
          <w:lang w:val="es-ES"/>
        </w:rPr>
        <w:t xml:space="preserve"> y su interlocutor, prestando especial atención a</w:t>
      </w:r>
      <w:r w:rsidRPr="0048109E">
        <w:rPr>
          <w:lang w:val="es-ES"/>
        </w:rPr>
        <w:t xml:space="preserve"> </w:t>
      </w:r>
      <w:r w:rsidR="00B52B32">
        <w:rPr>
          <w:lang w:val="es-ES"/>
        </w:rPr>
        <w:t xml:space="preserve">que el oyente practique </w:t>
      </w:r>
      <w:r w:rsidRPr="0048109E">
        <w:rPr>
          <w:lang w:val="es-ES"/>
        </w:rPr>
        <w:t xml:space="preserve">la escucha activa. Después de que </w:t>
      </w:r>
      <w:r w:rsidR="00B52B32">
        <w:rPr>
          <w:lang w:val="es-ES"/>
        </w:rPr>
        <w:t>quien habla haya terminado, el o</w:t>
      </w:r>
      <w:r w:rsidRPr="0048109E">
        <w:rPr>
          <w:lang w:val="es-ES"/>
        </w:rPr>
        <w:t xml:space="preserve">bservador </w:t>
      </w:r>
      <w:r w:rsidR="00B52B32">
        <w:rPr>
          <w:lang w:val="es-ES"/>
        </w:rPr>
        <w:t>le da retroalimentación a la persona que está escuchando.</w:t>
      </w:r>
      <w:r w:rsidRPr="0048109E">
        <w:rPr>
          <w:lang w:val="es-ES"/>
        </w:rPr>
        <w:t xml:space="preserve"> Los obser</w:t>
      </w:r>
      <w:r w:rsidR="00126CB6">
        <w:rPr>
          <w:lang w:val="es-ES"/>
        </w:rPr>
        <w:t xml:space="preserve">vadores deben usar frases </w:t>
      </w:r>
      <w:r w:rsidRPr="0048109E">
        <w:rPr>
          <w:lang w:val="es-ES"/>
        </w:rPr>
        <w:t xml:space="preserve">como, “¿Qué pasaría </w:t>
      </w:r>
      <w:r w:rsidR="001A0169" w:rsidRPr="0048109E">
        <w:rPr>
          <w:lang w:val="es-ES"/>
        </w:rPr>
        <w:t>si</w:t>
      </w:r>
      <w:r w:rsidR="001A0169">
        <w:rPr>
          <w:lang w:val="es-ES"/>
        </w:rPr>
        <w:t>...</w:t>
      </w:r>
      <w:r w:rsidR="00126CB6">
        <w:rPr>
          <w:lang w:val="es-ES"/>
        </w:rPr>
        <w:t>?” o</w:t>
      </w:r>
      <w:r w:rsidR="00B52B32">
        <w:rPr>
          <w:lang w:val="es-ES"/>
        </w:rPr>
        <w:t xml:space="preserve"> “¿Qué tal...?” (La retroalimentación </w:t>
      </w:r>
      <w:r w:rsidRPr="0048109E">
        <w:rPr>
          <w:lang w:val="es-ES"/>
        </w:rPr>
        <w:t>debe ser amable y alentador</w:t>
      </w:r>
      <w:r w:rsidR="00B52B32">
        <w:rPr>
          <w:lang w:val="es-ES"/>
        </w:rPr>
        <w:t>a</w:t>
      </w:r>
      <w:r w:rsidRPr="0048109E">
        <w:rPr>
          <w:lang w:val="es-ES"/>
        </w:rPr>
        <w:t xml:space="preserve">, y no demasiado detallada </w:t>
      </w:r>
      <w:r w:rsidR="00B52B32">
        <w:rPr>
          <w:lang w:val="es-ES"/>
        </w:rPr>
        <w:t>–</w:t>
      </w:r>
      <w:r w:rsidRPr="0048109E">
        <w:rPr>
          <w:lang w:val="es-ES"/>
        </w:rPr>
        <w:t xml:space="preserve"> </w:t>
      </w:r>
      <w:r w:rsidR="00B52B32">
        <w:rPr>
          <w:lang w:val="es-ES"/>
        </w:rPr>
        <w:t xml:space="preserve">¡estamos aprendiendo! </w:t>
      </w:r>
      <w:r w:rsidR="001A0169">
        <w:rPr>
          <w:lang w:val="es-ES"/>
        </w:rPr>
        <w:t>Los que reciben retroalimentación, deben decir “gracias” y no alegar o explicar por qué hicieron las cosas de cierta forma.</w:t>
      </w:r>
      <w:r w:rsidR="00126CB6">
        <w:rPr>
          <w:lang w:val="es-ES"/>
        </w:rPr>
        <w:t>)</w:t>
      </w:r>
    </w:p>
    <w:p w14:paraId="40828E4F" w14:textId="24389DDE" w:rsidR="0073141F" w:rsidRPr="0048109E" w:rsidRDefault="0073141F" w:rsidP="00EC6701">
      <w:pPr>
        <w:tabs>
          <w:tab w:val="left" w:pos="720"/>
        </w:tabs>
        <w:ind w:left="720" w:hanging="360"/>
        <w:rPr>
          <w:lang w:val="es-ES"/>
        </w:rPr>
      </w:pPr>
      <w:r w:rsidRPr="0048109E">
        <w:rPr>
          <w:lang w:val="es-ES"/>
        </w:rPr>
        <w:t xml:space="preserve"> </w:t>
      </w:r>
      <w:r w:rsidRPr="0048109E">
        <w:rPr>
          <w:lang w:val="es-ES"/>
        </w:rPr>
        <w:tab/>
        <w:t>Tiene 30 minutos en total (10 minutos para cada ronda). Consejo Para facilitador: Esta es una estimación.</w:t>
      </w:r>
      <w:r w:rsidR="00406D06">
        <w:rPr>
          <w:lang w:val="es-ES"/>
        </w:rPr>
        <w:t xml:space="preserve"> </w:t>
      </w:r>
      <w:r w:rsidR="00115ECA" w:rsidRPr="0048109E">
        <w:rPr>
          <w:lang w:val="es-ES"/>
        </w:rPr>
        <w:t>Si l</w:t>
      </w:r>
      <w:r w:rsidR="001A0169">
        <w:rPr>
          <w:lang w:val="es-ES"/>
        </w:rPr>
        <w:t xml:space="preserve">a gente no ha terminado, deles </w:t>
      </w:r>
      <w:r w:rsidR="00115ECA" w:rsidRPr="0048109E">
        <w:rPr>
          <w:lang w:val="es-ES"/>
        </w:rPr>
        <w:t>unos minutos más para que todos tengan la oportunidad de contar su historia.</w:t>
      </w:r>
    </w:p>
    <w:p w14:paraId="6B9A4A82" w14:textId="1082E995" w:rsidR="0073141F" w:rsidRPr="0048109E" w:rsidRDefault="001A0169" w:rsidP="00A00DA2">
      <w:pPr>
        <w:pStyle w:val="ListParagraph"/>
        <w:numPr>
          <w:ilvl w:val="0"/>
          <w:numId w:val="18"/>
        </w:numPr>
        <w:tabs>
          <w:tab w:val="left" w:pos="720"/>
        </w:tabs>
        <w:spacing w:line="240" w:lineRule="auto"/>
        <w:contextualSpacing w:val="0"/>
        <w:rPr>
          <w:lang w:val="es-ES"/>
        </w:rPr>
      </w:pPr>
      <w:r>
        <w:rPr>
          <w:lang w:val="es-ES"/>
        </w:rPr>
        <w:t>Resumen de la</w:t>
      </w:r>
      <w:r w:rsidR="002C4BE4">
        <w:rPr>
          <w:lang w:val="es-ES"/>
        </w:rPr>
        <w:t xml:space="preserve">s </w:t>
      </w:r>
      <w:r w:rsidR="00762E36">
        <w:rPr>
          <w:lang w:val="es-ES"/>
        </w:rPr>
        <w:t>t</w:t>
      </w:r>
      <w:r w:rsidR="0073141F" w:rsidRPr="0048109E">
        <w:rPr>
          <w:lang w:val="es-ES"/>
        </w:rPr>
        <w:t>ríadas</w:t>
      </w:r>
      <w:r w:rsidR="002C4BE4">
        <w:rPr>
          <w:lang w:val="es-ES"/>
        </w:rPr>
        <w:t xml:space="preserve"> de escucha</w:t>
      </w:r>
      <w:r w:rsidR="0073141F" w:rsidRPr="0048109E">
        <w:rPr>
          <w:lang w:val="es-ES"/>
        </w:rPr>
        <w:t xml:space="preserve"> (15 minutos)</w:t>
      </w:r>
    </w:p>
    <w:p w14:paraId="192946F4" w14:textId="7B53DB92" w:rsidR="0073141F" w:rsidRPr="0048109E" w:rsidRDefault="0073141F" w:rsidP="00126CB6">
      <w:pPr>
        <w:tabs>
          <w:tab w:val="left" w:pos="720"/>
        </w:tabs>
        <w:spacing w:after="0"/>
        <w:ind w:left="720" w:hanging="360"/>
        <w:rPr>
          <w:lang w:val="es-ES"/>
        </w:rPr>
      </w:pPr>
      <w:r w:rsidRPr="0048109E">
        <w:rPr>
          <w:lang w:val="es-ES"/>
        </w:rPr>
        <w:t>3a. Llev</w:t>
      </w:r>
      <w:r w:rsidR="003F39E7">
        <w:rPr>
          <w:lang w:val="es-ES"/>
        </w:rPr>
        <w:t>e</w:t>
      </w:r>
      <w:r w:rsidRPr="0048109E">
        <w:rPr>
          <w:lang w:val="es-ES"/>
        </w:rPr>
        <w:t xml:space="preserve"> el grupo de nuevo </w:t>
      </w:r>
      <w:r w:rsidR="001A0169">
        <w:rPr>
          <w:lang w:val="es-ES"/>
        </w:rPr>
        <w:t>a un</w:t>
      </w:r>
      <w:r w:rsidRPr="0048109E">
        <w:rPr>
          <w:lang w:val="es-ES"/>
        </w:rPr>
        <w:t xml:space="preserve"> círculo grande. Diga a los participantes: Vamos a em</w:t>
      </w:r>
      <w:r w:rsidR="001A0169">
        <w:rPr>
          <w:lang w:val="es-ES"/>
        </w:rPr>
        <w:t>pezar con la función de quien habló. ¿Cómo se sintió</w:t>
      </w:r>
      <w:r w:rsidRPr="0048109E">
        <w:rPr>
          <w:lang w:val="es-ES"/>
        </w:rPr>
        <w:t xml:space="preserve"> al compart</w:t>
      </w:r>
      <w:r w:rsidR="001A0169">
        <w:rPr>
          <w:lang w:val="es-ES"/>
        </w:rPr>
        <w:t>ir su historia? ¿Qué aprendió al</w:t>
      </w:r>
      <w:r w:rsidRPr="0048109E">
        <w:rPr>
          <w:lang w:val="es-ES"/>
        </w:rPr>
        <w:t xml:space="preserve"> contarla?</w:t>
      </w:r>
    </w:p>
    <w:p w14:paraId="5F93BD81" w14:textId="412D7EAE" w:rsidR="0073141F" w:rsidRDefault="001A0169" w:rsidP="00126CB6">
      <w:pPr>
        <w:tabs>
          <w:tab w:val="left" w:pos="720"/>
        </w:tabs>
        <w:spacing w:after="0"/>
        <w:ind w:left="720" w:hanging="360"/>
        <w:rPr>
          <w:lang w:val="es-ES"/>
        </w:rPr>
      </w:pPr>
      <w:r>
        <w:rPr>
          <w:lang w:val="es-ES"/>
        </w:rPr>
        <w:tab/>
        <w:t xml:space="preserve">Permitir que 2 o </w:t>
      </w:r>
      <w:r w:rsidR="0073141F" w:rsidRPr="0048109E">
        <w:rPr>
          <w:lang w:val="es-ES"/>
        </w:rPr>
        <w:t xml:space="preserve">3 personas </w:t>
      </w:r>
      <w:r>
        <w:rPr>
          <w:lang w:val="es-ES"/>
        </w:rPr>
        <w:t>compartan</w:t>
      </w:r>
      <w:r w:rsidR="0073141F" w:rsidRPr="0048109E">
        <w:rPr>
          <w:lang w:val="es-ES"/>
        </w:rPr>
        <w:t>.</w:t>
      </w:r>
    </w:p>
    <w:p w14:paraId="5782D3B9" w14:textId="77777777" w:rsidR="00126CB6" w:rsidRPr="0048109E" w:rsidRDefault="00126CB6" w:rsidP="00126CB6">
      <w:pPr>
        <w:tabs>
          <w:tab w:val="left" w:pos="720"/>
        </w:tabs>
        <w:spacing w:after="0"/>
        <w:ind w:left="720" w:hanging="360"/>
        <w:rPr>
          <w:lang w:val="es-ES"/>
        </w:rPr>
      </w:pPr>
    </w:p>
    <w:p w14:paraId="41D9E6EA" w14:textId="563DEB03" w:rsidR="0073141F" w:rsidRPr="0048109E" w:rsidRDefault="0073141F" w:rsidP="00126CB6">
      <w:pPr>
        <w:tabs>
          <w:tab w:val="left" w:pos="720"/>
        </w:tabs>
        <w:spacing w:after="0"/>
        <w:ind w:left="720" w:hanging="360"/>
        <w:rPr>
          <w:lang w:val="es-ES"/>
        </w:rPr>
      </w:pPr>
      <w:r w:rsidRPr="0048109E">
        <w:rPr>
          <w:lang w:val="es-ES"/>
        </w:rPr>
        <w:t>3b. Diga: Ahor</w:t>
      </w:r>
      <w:r w:rsidR="001A0169">
        <w:rPr>
          <w:lang w:val="es-ES"/>
        </w:rPr>
        <w:t>a es el turno de los que escucharon</w:t>
      </w:r>
      <w:r w:rsidRPr="0048109E">
        <w:rPr>
          <w:lang w:val="es-ES"/>
        </w:rPr>
        <w:t>. ¿</w:t>
      </w:r>
      <w:r w:rsidR="001A0169">
        <w:rPr>
          <w:lang w:val="es-ES"/>
        </w:rPr>
        <w:t>Cómo se sintió al</w:t>
      </w:r>
      <w:r w:rsidRPr="0048109E">
        <w:rPr>
          <w:lang w:val="es-ES"/>
        </w:rPr>
        <w:t xml:space="preserve"> escuchar es</w:t>
      </w:r>
      <w:r w:rsidR="001A0169">
        <w:rPr>
          <w:lang w:val="es-ES"/>
        </w:rPr>
        <w:t>tas historias? ¿Qué tan difícil/</w:t>
      </w:r>
      <w:r w:rsidRPr="0048109E">
        <w:rPr>
          <w:lang w:val="es-ES"/>
        </w:rPr>
        <w:t>fácil fue utilizar las técnicas de</w:t>
      </w:r>
      <w:r w:rsidR="001A0169">
        <w:rPr>
          <w:lang w:val="es-ES"/>
        </w:rPr>
        <w:t xml:space="preserve"> escucha activa? ¿Qué aprendió</w:t>
      </w:r>
      <w:r w:rsidRPr="0048109E">
        <w:rPr>
          <w:lang w:val="es-ES"/>
        </w:rPr>
        <w:t>?</w:t>
      </w:r>
    </w:p>
    <w:p w14:paraId="5F7C6BCF" w14:textId="081009C9" w:rsidR="0073141F" w:rsidRDefault="0073141F" w:rsidP="00126CB6">
      <w:pPr>
        <w:tabs>
          <w:tab w:val="left" w:pos="720"/>
        </w:tabs>
        <w:spacing w:after="0"/>
        <w:rPr>
          <w:lang w:val="es-ES"/>
        </w:rPr>
      </w:pPr>
      <w:r w:rsidRPr="0048109E">
        <w:rPr>
          <w:lang w:val="es-ES"/>
        </w:rPr>
        <w:tab/>
      </w:r>
      <w:r w:rsidR="001A0169">
        <w:rPr>
          <w:lang w:val="es-ES"/>
        </w:rPr>
        <w:t xml:space="preserve">Permitir que 2 o </w:t>
      </w:r>
      <w:r w:rsidR="001A0169" w:rsidRPr="0048109E">
        <w:rPr>
          <w:lang w:val="es-ES"/>
        </w:rPr>
        <w:t xml:space="preserve">3 personas </w:t>
      </w:r>
      <w:r w:rsidR="001A0169">
        <w:rPr>
          <w:lang w:val="es-ES"/>
        </w:rPr>
        <w:t>compartan</w:t>
      </w:r>
      <w:r w:rsidR="001A0169" w:rsidRPr="0048109E">
        <w:rPr>
          <w:lang w:val="es-ES"/>
        </w:rPr>
        <w:t>.</w:t>
      </w:r>
    </w:p>
    <w:p w14:paraId="4280F3BA" w14:textId="77777777" w:rsidR="00126CB6" w:rsidRPr="0048109E" w:rsidRDefault="00126CB6" w:rsidP="00126CB6">
      <w:pPr>
        <w:tabs>
          <w:tab w:val="left" w:pos="720"/>
        </w:tabs>
        <w:spacing w:after="0"/>
        <w:rPr>
          <w:lang w:val="es-ES"/>
        </w:rPr>
      </w:pPr>
    </w:p>
    <w:p w14:paraId="26D2AB47" w14:textId="3DA5F496" w:rsidR="0073141F" w:rsidRDefault="0073141F" w:rsidP="00A74631">
      <w:pPr>
        <w:tabs>
          <w:tab w:val="left" w:pos="720"/>
        </w:tabs>
        <w:spacing w:after="0"/>
        <w:ind w:left="720" w:hanging="360"/>
        <w:rPr>
          <w:lang w:val="es-ES"/>
        </w:rPr>
      </w:pPr>
      <w:r w:rsidRPr="0048109E">
        <w:rPr>
          <w:lang w:val="es-ES"/>
        </w:rPr>
        <w:t>3c.</w:t>
      </w:r>
      <w:r w:rsidR="00406D06">
        <w:rPr>
          <w:lang w:val="es-ES"/>
        </w:rPr>
        <w:t xml:space="preserve"> </w:t>
      </w:r>
      <w:r w:rsidRPr="0048109E">
        <w:rPr>
          <w:lang w:val="es-ES"/>
        </w:rPr>
        <w:t>Di</w:t>
      </w:r>
      <w:r w:rsidR="001A0169">
        <w:rPr>
          <w:lang w:val="es-ES"/>
        </w:rPr>
        <w:t>ga</w:t>
      </w:r>
      <w:r w:rsidRPr="0048109E">
        <w:rPr>
          <w:lang w:val="es-ES"/>
        </w:rPr>
        <w:t xml:space="preserve">: Por último, ¿cómo fue la experiencia de ser </w:t>
      </w:r>
      <w:r w:rsidR="001A0169">
        <w:rPr>
          <w:lang w:val="es-ES"/>
        </w:rPr>
        <w:t>un observa</w:t>
      </w:r>
      <w:r w:rsidR="003F39E7">
        <w:rPr>
          <w:lang w:val="es-ES"/>
        </w:rPr>
        <w:t>dor? ¿Qué tan difícil/fácil fue</w:t>
      </w:r>
      <w:r w:rsidRPr="0048109E">
        <w:rPr>
          <w:lang w:val="es-ES"/>
        </w:rPr>
        <w:t xml:space="preserve"> observar sin participar? ¿Qué aprendió de ver la interacción </w:t>
      </w:r>
      <w:r w:rsidR="003F39E7">
        <w:rPr>
          <w:lang w:val="es-ES"/>
        </w:rPr>
        <w:t xml:space="preserve">entre la persona que hablaba y la persona que </w:t>
      </w:r>
      <w:r w:rsidR="001A0169">
        <w:rPr>
          <w:lang w:val="es-ES"/>
        </w:rPr>
        <w:t>escuchaba</w:t>
      </w:r>
      <w:r w:rsidR="00787542">
        <w:rPr>
          <w:lang w:val="es-ES"/>
        </w:rPr>
        <w:t xml:space="preserve">? </w:t>
      </w:r>
      <w:r w:rsidR="001A0169">
        <w:rPr>
          <w:lang w:val="es-ES"/>
        </w:rPr>
        <w:t xml:space="preserve">Permitir que 2 o </w:t>
      </w:r>
      <w:r w:rsidR="001A0169" w:rsidRPr="0048109E">
        <w:rPr>
          <w:lang w:val="es-ES"/>
        </w:rPr>
        <w:t xml:space="preserve">3 personas </w:t>
      </w:r>
      <w:r w:rsidR="001A0169">
        <w:rPr>
          <w:lang w:val="es-ES"/>
        </w:rPr>
        <w:t>compartan</w:t>
      </w:r>
      <w:r w:rsidR="001A0169" w:rsidRPr="0048109E">
        <w:rPr>
          <w:lang w:val="es-ES"/>
        </w:rPr>
        <w:t>.</w:t>
      </w:r>
    </w:p>
    <w:p w14:paraId="465A6576" w14:textId="77777777" w:rsidR="00787542" w:rsidRPr="0048109E" w:rsidRDefault="00787542" w:rsidP="00A74631">
      <w:pPr>
        <w:tabs>
          <w:tab w:val="left" w:pos="720"/>
        </w:tabs>
        <w:spacing w:after="0"/>
        <w:ind w:left="720" w:hanging="360"/>
        <w:rPr>
          <w:lang w:val="es-ES"/>
        </w:rPr>
      </w:pPr>
    </w:p>
    <w:p w14:paraId="07DFE4A8" w14:textId="18AD3E10" w:rsidR="0073141F" w:rsidRPr="0048109E" w:rsidRDefault="0073141F" w:rsidP="00726027">
      <w:pPr>
        <w:ind w:left="720" w:hanging="360"/>
        <w:rPr>
          <w:sz w:val="24"/>
          <w:szCs w:val="24"/>
          <w:lang w:val="es-ES"/>
        </w:rPr>
      </w:pPr>
      <w:r w:rsidRPr="0048109E">
        <w:rPr>
          <w:lang w:val="es-ES"/>
        </w:rPr>
        <w:t xml:space="preserve">3d. </w:t>
      </w:r>
      <w:r w:rsidR="001A0169">
        <w:rPr>
          <w:lang w:val="es-ES"/>
        </w:rPr>
        <w:t>Resum</w:t>
      </w:r>
      <w:r w:rsidR="003F39E7">
        <w:rPr>
          <w:lang w:val="es-ES"/>
        </w:rPr>
        <w:t>a</w:t>
      </w:r>
      <w:r w:rsidR="001A0169">
        <w:rPr>
          <w:lang w:val="es-ES"/>
        </w:rPr>
        <w:t xml:space="preserve"> la actividad diciendo: Las d</w:t>
      </w:r>
      <w:r w:rsidRPr="0048109E">
        <w:rPr>
          <w:lang w:val="es-ES"/>
        </w:rPr>
        <w:t>inámicas de poder afectan</w:t>
      </w:r>
      <w:r w:rsidR="001A0169">
        <w:rPr>
          <w:lang w:val="es-ES"/>
        </w:rPr>
        <w:t xml:space="preserve"> tanto nuestra vida </w:t>
      </w:r>
      <w:r w:rsidR="003F39E7">
        <w:rPr>
          <w:lang w:val="es-ES"/>
        </w:rPr>
        <w:t>personal como</w:t>
      </w:r>
      <w:r w:rsidR="001A0169">
        <w:rPr>
          <w:lang w:val="es-ES"/>
        </w:rPr>
        <w:t xml:space="preserve"> </w:t>
      </w:r>
      <w:r w:rsidRPr="0048109E">
        <w:rPr>
          <w:lang w:val="es-ES"/>
        </w:rPr>
        <w:t>nuestro trabajo en las comunidades. Cuando las personas perte</w:t>
      </w:r>
      <w:r w:rsidR="001A0169">
        <w:rPr>
          <w:lang w:val="es-ES"/>
        </w:rPr>
        <w:t xml:space="preserve">necen a un grupo dominante, </w:t>
      </w:r>
      <w:r w:rsidRPr="0048109E">
        <w:rPr>
          <w:lang w:val="es-ES"/>
        </w:rPr>
        <w:t>no suelen ser conscientes de su</w:t>
      </w:r>
      <w:r w:rsidR="001A0169">
        <w:rPr>
          <w:lang w:val="es-ES"/>
        </w:rPr>
        <w:t xml:space="preserve"> posición de poder y tampoco están conscientes de las posiciones con menos poder o subordinadas</w:t>
      </w:r>
      <w:r w:rsidRPr="0048109E">
        <w:rPr>
          <w:lang w:val="es-ES"/>
        </w:rPr>
        <w:t>. A medida que aprendemos a reconocer los desequilibrios de</w:t>
      </w:r>
      <w:r w:rsidR="001A0169">
        <w:rPr>
          <w:lang w:val="es-ES"/>
        </w:rPr>
        <w:t>l poder y ayudamos</w:t>
      </w:r>
      <w:r w:rsidRPr="0048109E">
        <w:rPr>
          <w:lang w:val="es-ES"/>
        </w:rPr>
        <w:t xml:space="preserve"> a otros a hacer lo mismo, vamos a encontrar la motivación p</w:t>
      </w:r>
      <w:r w:rsidR="001A0169">
        <w:rPr>
          <w:lang w:val="es-ES"/>
        </w:rPr>
        <w:t>ara afrontarlos con empatía y</w:t>
      </w:r>
      <w:r w:rsidRPr="0048109E">
        <w:rPr>
          <w:lang w:val="es-ES"/>
        </w:rPr>
        <w:t xml:space="preserve"> compasión.</w:t>
      </w:r>
    </w:p>
    <w:p w14:paraId="7630AF7F" w14:textId="41456DDD" w:rsidR="006C5B24" w:rsidRPr="0048109E" w:rsidRDefault="006C5B24">
      <w:pPr>
        <w:spacing w:after="160" w:line="259" w:lineRule="auto"/>
        <w:rPr>
          <w:sz w:val="24"/>
          <w:szCs w:val="24"/>
          <w:lang w:val="es-ES"/>
        </w:rPr>
        <w:sectPr w:rsidR="006C5B24" w:rsidRPr="0048109E" w:rsidSect="00A70E9D">
          <w:footerReference w:type="even" r:id="rId74"/>
          <w:footerReference w:type="default" r:id="rId75"/>
          <w:endnotePr>
            <w:numFmt w:val="decimal"/>
            <w:numRestart w:val="eachSect"/>
          </w:endnotePr>
          <w:pgSz w:w="12240" w:h="15840" w:code="1"/>
          <w:pgMar w:top="1440" w:right="1296" w:bottom="1440" w:left="1584" w:header="720" w:footer="720" w:gutter="0"/>
          <w:cols w:space="720"/>
          <w:docGrid w:linePitch="360"/>
        </w:sectPr>
      </w:pPr>
    </w:p>
    <w:p w14:paraId="2DD06A6F" w14:textId="376B55A6" w:rsidR="0073141F" w:rsidRPr="0048109E" w:rsidRDefault="001D245C" w:rsidP="00161077">
      <w:pPr>
        <w:pStyle w:val="Heading2"/>
        <w:rPr>
          <w:snapToGrid w:val="0"/>
          <w:lang w:val="es-ES"/>
        </w:rPr>
      </w:pPr>
      <w:bookmarkStart w:id="67" w:name="_Toc492549137"/>
      <w:r>
        <w:rPr>
          <w:snapToGrid w:val="0"/>
          <w:lang w:val="es-ES"/>
        </w:rPr>
        <w:t>Hoja de trabajo: T</w:t>
      </w:r>
      <w:r w:rsidR="0073141F" w:rsidRPr="0048109E">
        <w:rPr>
          <w:snapToGrid w:val="0"/>
          <w:lang w:val="es-ES"/>
        </w:rPr>
        <w:t>écnicas de escucha activa</w:t>
      </w:r>
      <w:bookmarkEnd w:id="49"/>
      <w:r w:rsidR="0073141F" w:rsidRPr="0048109E">
        <w:rPr>
          <w:rStyle w:val="EndnoteReference"/>
          <w:snapToGrid w:val="0"/>
          <w:lang w:val="es-ES"/>
        </w:rPr>
        <w:endnoteReference w:id="13"/>
      </w:r>
      <w:bookmarkEnd w:id="67"/>
    </w:p>
    <w:p w14:paraId="2F8FEF7B" w14:textId="6D2DE3E5" w:rsidR="0073141F" w:rsidRPr="0048109E" w:rsidRDefault="001D245C" w:rsidP="00942AC1">
      <w:pPr>
        <w:pStyle w:val="Heading4"/>
        <w:rPr>
          <w:snapToGrid w:val="0"/>
          <w:lang w:val="es-ES"/>
        </w:rPr>
      </w:pPr>
      <w:r>
        <w:rPr>
          <w:snapToGrid w:val="0"/>
          <w:lang w:val="es-ES"/>
        </w:rPr>
        <w:t>1. Escuchar</w:t>
      </w:r>
      <w:r w:rsidR="0073141F" w:rsidRPr="0048109E">
        <w:rPr>
          <w:snapToGrid w:val="0"/>
          <w:lang w:val="es-ES"/>
        </w:rPr>
        <w:t xml:space="preserve"> sin resp</w:t>
      </w:r>
      <w:r>
        <w:rPr>
          <w:snapToGrid w:val="0"/>
          <w:lang w:val="es-ES"/>
        </w:rPr>
        <w:t>onder</w:t>
      </w:r>
    </w:p>
    <w:p w14:paraId="3FE2FC47" w14:textId="11870F7C" w:rsidR="0073141F" w:rsidRPr="0048109E" w:rsidRDefault="0073141F" w:rsidP="00EC6701">
      <w:pPr>
        <w:rPr>
          <w:snapToGrid w:val="0"/>
          <w:lang w:val="es-ES"/>
        </w:rPr>
      </w:pPr>
      <w:r w:rsidRPr="0048109E">
        <w:rPr>
          <w:snapToGrid w:val="0"/>
          <w:lang w:val="es-ES"/>
        </w:rPr>
        <w:t xml:space="preserve">El oyente utiliza </w:t>
      </w:r>
      <w:r w:rsidR="008E2021">
        <w:rPr>
          <w:snapToGrid w:val="0"/>
          <w:lang w:val="es-ES"/>
        </w:rPr>
        <w:t>solo</w:t>
      </w:r>
      <w:r w:rsidRPr="0048109E">
        <w:rPr>
          <w:snapToGrid w:val="0"/>
          <w:lang w:val="es-ES"/>
        </w:rPr>
        <w:t xml:space="preserve"> la comunicación no verbal (contacto visual, moviendo la cabeza, la postura abier</w:t>
      </w:r>
      <w:r w:rsidR="001D245C">
        <w:rPr>
          <w:snapToGrid w:val="0"/>
          <w:lang w:val="es-ES"/>
        </w:rPr>
        <w:t xml:space="preserve">ta) y respuestas breves </w:t>
      </w:r>
      <w:r w:rsidR="00974496">
        <w:rPr>
          <w:snapToGrid w:val="0"/>
          <w:lang w:val="es-ES"/>
        </w:rPr>
        <w:t>(“</w:t>
      </w:r>
      <w:r w:rsidR="001D245C">
        <w:rPr>
          <w:snapToGrid w:val="0"/>
          <w:lang w:val="es-ES"/>
        </w:rPr>
        <w:t>ajá”, “sí”, “mmm</w:t>
      </w:r>
      <w:r w:rsidRPr="0048109E">
        <w:rPr>
          <w:snapToGrid w:val="0"/>
          <w:lang w:val="es-ES"/>
        </w:rPr>
        <w:t xml:space="preserve">”) para mostrar </w:t>
      </w:r>
      <w:r w:rsidR="001D245C">
        <w:rPr>
          <w:snapToGrid w:val="0"/>
          <w:lang w:val="es-ES"/>
        </w:rPr>
        <w:t xml:space="preserve">el interés y motivar </w:t>
      </w:r>
      <w:r w:rsidR="00974496">
        <w:rPr>
          <w:snapToGrid w:val="0"/>
          <w:lang w:val="es-ES"/>
        </w:rPr>
        <w:t>a quien</w:t>
      </w:r>
      <w:r w:rsidR="001D245C">
        <w:rPr>
          <w:snapToGrid w:val="0"/>
          <w:lang w:val="es-ES"/>
        </w:rPr>
        <w:t xml:space="preserve"> habla a que continúe. </w:t>
      </w:r>
    </w:p>
    <w:p w14:paraId="01F50B49" w14:textId="516D7075" w:rsidR="0073141F" w:rsidRPr="001D245C" w:rsidRDefault="001D245C" w:rsidP="00EC6701">
      <w:pPr>
        <w:rPr>
          <w:lang w:val="es-ES"/>
        </w:rPr>
      </w:pPr>
      <w:r>
        <w:rPr>
          <w:lang w:val="es-ES"/>
        </w:rPr>
        <w:t xml:space="preserve">El oyente evita gestos que denotan </w:t>
      </w:r>
      <w:r w:rsidR="0073141F" w:rsidRPr="0048109E">
        <w:rPr>
          <w:lang w:val="es-ES"/>
        </w:rPr>
        <w:t>aburrimi</w:t>
      </w:r>
      <w:r>
        <w:rPr>
          <w:lang w:val="es-ES"/>
        </w:rPr>
        <w:t>ento, como ver el</w:t>
      </w:r>
      <w:r w:rsidR="0073141F" w:rsidRPr="0048109E">
        <w:rPr>
          <w:lang w:val="es-ES"/>
        </w:rPr>
        <w:t xml:space="preserve"> reloj</w:t>
      </w:r>
      <w:r>
        <w:rPr>
          <w:lang w:val="es-ES"/>
        </w:rPr>
        <w:t xml:space="preserve">, tamborileando con los dedos, </w:t>
      </w:r>
      <w:r w:rsidR="0073141F" w:rsidRPr="0048109E">
        <w:rPr>
          <w:lang w:val="es-ES"/>
        </w:rPr>
        <w:t>o signos de impaciencia por llegar al punto.</w:t>
      </w:r>
    </w:p>
    <w:p w14:paraId="30BE9AAE" w14:textId="2CA1184A" w:rsidR="0073141F" w:rsidRPr="0048109E" w:rsidRDefault="001D245C" w:rsidP="00EC6701">
      <w:pPr>
        <w:rPr>
          <w:snapToGrid w:val="0"/>
          <w:lang w:val="es-ES"/>
        </w:rPr>
      </w:pPr>
      <w:r>
        <w:rPr>
          <w:snapToGrid w:val="0"/>
          <w:lang w:val="es-ES"/>
        </w:rPr>
        <w:t>Esta técnica estimula a la persona a</w:t>
      </w:r>
      <w:r w:rsidR="0073141F" w:rsidRPr="0048109E">
        <w:rPr>
          <w:snapToGrid w:val="0"/>
          <w:lang w:val="es-ES"/>
        </w:rPr>
        <w:t xml:space="preserve"> hablar</w:t>
      </w:r>
      <w:r>
        <w:rPr>
          <w:snapToGrid w:val="0"/>
          <w:lang w:val="es-ES"/>
        </w:rPr>
        <w:t xml:space="preserve"> libremente y expresar sus</w:t>
      </w:r>
      <w:r w:rsidR="0073141F" w:rsidRPr="0048109E">
        <w:rPr>
          <w:snapToGrid w:val="0"/>
          <w:lang w:val="es-ES"/>
        </w:rPr>
        <w:t xml:space="preserve"> ideas.</w:t>
      </w:r>
    </w:p>
    <w:p w14:paraId="1B40D0AB" w14:textId="77777777" w:rsidR="0073141F" w:rsidRPr="0048109E" w:rsidRDefault="0073141F" w:rsidP="00942AC1">
      <w:pPr>
        <w:pStyle w:val="Heading4"/>
        <w:rPr>
          <w:snapToGrid w:val="0"/>
          <w:lang w:val="es-ES"/>
        </w:rPr>
      </w:pPr>
      <w:r w:rsidRPr="0048109E">
        <w:rPr>
          <w:snapToGrid w:val="0"/>
          <w:lang w:val="es-ES"/>
        </w:rPr>
        <w:t>2. Hacer preguntas aclaratorias</w:t>
      </w:r>
    </w:p>
    <w:p w14:paraId="2091F73B" w14:textId="2D554F1B" w:rsidR="0073141F" w:rsidRPr="007D0187" w:rsidRDefault="0073141F" w:rsidP="00EC6701">
      <w:pPr>
        <w:rPr>
          <w:snapToGrid w:val="0"/>
          <w:lang w:val="es-ES"/>
        </w:rPr>
      </w:pPr>
      <w:r w:rsidRPr="007D0187">
        <w:rPr>
          <w:snapToGrid w:val="0"/>
          <w:lang w:val="es-ES"/>
        </w:rPr>
        <w:t xml:space="preserve">El oyente hace preguntas específicas </w:t>
      </w:r>
      <w:r w:rsidR="001D245C" w:rsidRPr="007D0187">
        <w:rPr>
          <w:snapToGrid w:val="0"/>
          <w:lang w:val="es-ES"/>
        </w:rPr>
        <w:t>a la persona que habla</w:t>
      </w:r>
      <w:r w:rsidRPr="007D0187">
        <w:rPr>
          <w:snapToGrid w:val="0"/>
          <w:lang w:val="es-ES"/>
        </w:rPr>
        <w:t xml:space="preserve"> pa</w:t>
      </w:r>
      <w:r w:rsidR="001D245C" w:rsidRPr="007D0187">
        <w:rPr>
          <w:snapToGrid w:val="0"/>
          <w:lang w:val="es-ES"/>
        </w:rPr>
        <w:t>ra aclarar lo que está diciendo</w:t>
      </w:r>
      <w:r w:rsidRPr="007D0187">
        <w:rPr>
          <w:snapToGrid w:val="0"/>
          <w:lang w:val="es-ES"/>
        </w:rPr>
        <w:t xml:space="preserve">. </w:t>
      </w:r>
    </w:p>
    <w:p w14:paraId="1AC65460" w14:textId="38A75A72" w:rsidR="0073141F" w:rsidRPr="0048109E" w:rsidRDefault="0073141F" w:rsidP="00EC6701">
      <w:pPr>
        <w:rPr>
          <w:snapToGrid w:val="0"/>
          <w:lang w:val="es-ES"/>
        </w:rPr>
      </w:pPr>
      <w:r w:rsidRPr="0048109E">
        <w:rPr>
          <w:snapToGrid w:val="0"/>
          <w:lang w:val="es-ES"/>
        </w:rPr>
        <w:t>Esta técnica ayuda al oyente</w:t>
      </w:r>
      <w:r w:rsidR="007D0187">
        <w:rPr>
          <w:snapToGrid w:val="0"/>
          <w:lang w:val="es-ES"/>
        </w:rPr>
        <w:t xml:space="preserve"> a</w:t>
      </w:r>
      <w:r w:rsidRPr="0048109E">
        <w:rPr>
          <w:snapToGrid w:val="0"/>
          <w:lang w:val="es-ES"/>
        </w:rPr>
        <w:t xml:space="preserve"> obtener más información acerca de la situación</w:t>
      </w:r>
      <w:r w:rsidR="007D0187">
        <w:rPr>
          <w:snapToGrid w:val="0"/>
          <w:lang w:val="es-ES"/>
        </w:rPr>
        <w:t>,</w:t>
      </w:r>
      <w:r w:rsidRPr="0048109E">
        <w:rPr>
          <w:snapToGrid w:val="0"/>
          <w:lang w:val="es-ES"/>
        </w:rPr>
        <w:t xml:space="preserve"> con el fin de comprender bien </w:t>
      </w:r>
      <w:r w:rsidR="007D0187">
        <w:rPr>
          <w:snapToGrid w:val="0"/>
          <w:lang w:val="es-ES"/>
        </w:rPr>
        <w:t>a la persona que está</w:t>
      </w:r>
      <w:r w:rsidR="00974496">
        <w:rPr>
          <w:snapToGrid w:val="0"/>
          <w:lang w:val="es-ES"/>
        </w:rPr>
        <w:t xml:space="preserve"> hablando. Asimismo, ayuda a quien habla a considerar</w:t>
      </w:r>
      <w:r w:rsidR="00406D06">
        <w:rPr>
          <w:snapToGrid w:val="0"/>
          <w:lang w:val="es-ES"/>
        </w:rPr>
        <w:t xml:space="preserve"> </w:t>
      </w:r>
      <w:r w:rsidRPr="0048109E">
        <w:rPr>
          <w:snapToGrid w:val="0"/>
          <w:lang w:val="es-ES"/>
        </w:rPr>
        <w:t>todos los aspectos de la situación o tema</w:t>
      </w:r>
      <w:r w:rsidR="00974496">
        <w:rPr>
          <w:snapToGrid w:val="0"/>
          <w:lang w:val="es-ES"/>
        </w:rPr>
        <w:t xml:space="preserve"> cuando responde</w:t>
      </w:r>
      <w:r w:rsidRPr="0048109E">
        <w:rPr>
          <w:snapToGrid w:val="0"/>
          <w:lang w:val="es-ES"/>
        </w:rPr>
        <w:t xml:space="preserve"> a</w:t>
      </w:r>
      <w:r w:rsidR="00974496">
        <w:rPr>
          <w:snapToGrid w:val="0"/>
          <w:lang w:val="es-ES"/>
        </w:rPr>
        <w:t xml:space="preserve"> preguntas relacionadas con</w:t>
      </w:r>
      <w:r w:rsidR="00406D06">
        <w:rPr>
          <w:snapToGrid w:val="0"/>
          <w:lang w:val="es-ES"/>
        </w:rPr>
        <w:t xml:space="preserve"> </w:t>
      </w:r>
      <w:r w:rsidRPr="0048109E">
        <w:rPr>
          <w:snapToGrid w:val="0"/>
          <w:lang w:val="es-ES"/>
        </w:rPr>
        <w:t xml:space="preserve">sus ideas. Esta </w:t>
      </w:r>
      <w:r w:rsidR="00974496">
        <w:rPr>
          <w:snapToGrid w:val="0"/>
          <w:lang w:val="es-ES"/>
        </w:rPr>
        <w:t xml:space="preserve">técnica también puede ayudar a ambos interlocutores a </w:t>
      </w:r>
      <w:r w:rsidRPr="0048109E">
        <w:rPr>
          <w:snapToGrid w:val="0"/>
          <w:lang w:val="es-ES"/>
        </w:rPr>
        <w:t>evaluar alternativas y posibles soluciones.</w:t>
      </w:r>
    </w:p>
    <w:p w14:paraId="459F945B" w14:textId="77777777" w:rsidR="0073141F" w:rsidRPr="0048109E" w:rsidRDefault="0073141F" w:rsidP="00942AC1">
      <w:pPr>
        <w:pStyle w:val="Heading4"/>
        <w:rPr>
          <w:snapToGrid w:val="0"/>
          <w:lang w:val="es-ES"/>
        </w:rPr>
      </w:pPr>
      <w:r w:rsidRPr="0048109E">
        <w:rPr>
          <w:snapToGrid w:val="0"/>
          <w:lang w:val="es-ES"/>
        </w:rPr>
        <w:t>3. Escuchar y reformular</w:t>
      </w:r>
    </w:p>
    <w:p w14:paraId="160B4AB7" w14:textId="404F8510" w:rsidR="0073141F" w:rsidRPr="0048109E" w:rsidRDefault="00974496" w:rsidP="00EC6701">
      <w:pPr>
        <w:rPr>
          <w:snapToGrid w:val="0"/>
          <w:lang w:val="es-ES"/>
        </w:rPr>
      </w:pPr>
      <w:r>
        <w:rPr>
          <w:snapToGrid w:val="0"/>
          <w:lang w:val="es-ES"/>
        </w:rPr>
        <w:t xml:space="preserve">El oyente reafirma en </w:t>
      </w:r>
      <w:r w:rsidR="0073141F" w:rsidRPr="0048109E">
        <w:rPr>
          <w:snapToGrid w:val="0"/>
          <w:lang w:val="es-ES"/>
        </w:rPr>
        <w:t>sus propias palabras lo que en</w:t>
      </w:r>
      <w:r>
        <w:rPr>
          <w:snapToGrid w:val="0"/>
          <w:lang w:val="es-ES"/>
        </w:rPr>
        <w:t xml:space="preserve">tiende de lo que le dice la persona </w:t>
      </w:r>
      <w:r w:rsidR="008C7512">
        <w:rPr>
          <w:snapToGrid w:val="0"/>
          <w:lang w:val="es-ES"/>
        </w:rPr>
        <w:t>que está hablando</w:t>
      </w:r>
      <w:r w:rsidR="0073141F" w:rsidRPr="0048109E">
        <w:rPr>
          <w:snapToGrid w:val="0"/>
          <w:lang w:val="es-ES"/>
        </w:rPr>
        <w:t>. El oyente puede utilizar la reformulación</w:t>
      </w:r>
      <w:r w:rsidR="008C7512">
        <w:rPr>
          <w:snapToGrid w:val="0"/>
          <w:lang w:val="es-ES"/>
        </w:rPr>
        <w:t xml:space="preserve"> de declaraciones para replantea</w:t>
      </w:r>
      <w:r w:rsidR="0073141F" w:rsidRPr="0048109E">
        <w:rPr>
          <w:snapToGrid w:val="0"/>
          <w:lang w:val="es-ES"/>
        </w:rPr>
        <w:t>r</w:t>
      </w:r>
      <w:r w:rsidR="008C7512">
        <w:rPr>
          <w:snapToGrid w:val="0"/>
          <w:lang w:val="es-ES"/>
        </w:rPr>
        <w:t xml:space="preserve"> lo que está escuchando</w:t>
      </w:r>
      <w:r w:rsidR="0073141F" w:rsidRPr="0048109E">
        <w:rPr>
          <w:snapToGrid w:val="0"/>
          <w:lang w:val="es-ES"/>
        </w:rPr>
        <w:t xml:space="preserve">, </w:t>
      </w:r>
      <w:r w:rsidR="008C7512">
        <w:rPr>
          <w:snapToGrid w:val="0"/>
          <w:lang w:val="es-ES"/>
        </w:rPr>
        <w:t>por ejemplo</w:t>
      </w:r>
      <w:r w:rsidR="0073141F" w:rsidRPr="0048109E">
        <w:rPr>
          <w:snapToGrid w:val="0"/>
          <w:lang w:val="es-ES"/>
        </w:rPr>
        <w:t xml:space="preserve"> “</w:t>
      </w:r>
      <w:r w:rsidR="008C7512">
        <w:rPr>
          <w:snapToGrid w:val="0"/>
          <w:lang w:val="es-ES"/>
        </w:rPr>
        <w:t>me parece que</w:t>
      </w:r>
      <w:r w:rsidR="0073141F" w:rsidRPr="0048109E">
        <w:rPr>
          <w:snapToGrid w:val="0"/>
          <w:lang w:val="es-ES"/>
        </w:rPr>
        <w:t xml:space="preserve"> estás diciendo”, “lo que te </w:t>
      </w:r>
      <w:r w:rsidR="008C7512">
        <w:rPr>
          <w:snapToGrid w:val="0"/>
          <w:lang w:val="es-ES"/>
        </w:rPr>
        <w:t>escucho decir es”, o “</w:t>
      </w:r>
      <w:r w:rsidR="0073141F" w:rsidRPr="0048109E">
        <w:rPr>
          <w:snapToGrid w:val="0"/>
          <w:lang w:val="es-ES"/>
        </w:rPr>
        <w:t>si he entendido bien</w:t>
      </w:r>
      <w:r w:rsidR="00406D06">
        <w:rPr>
          <w:snapToGrid w:val="0"/>
          <w:lang w:val="es-ES"/>
        </w:rPr>
        <w:t>”</w:t>
      </w:r>
      <w:r w:rsidR="0073141F" w:rsidRPr="0048109E">
        <w:rPr>
          <w:snapToGrid w:val="0"/>
          <w:lang w:val="es-ES"/>
        </w:rPr>
        <w:t xml:space="preserve">. Esta técnica ayuda al oyente a asegurar que </w:t>
      </w:r>
      <w:r w:rsidR="008C7512">
        <w:rPr>
          <w:snapToGrid w:val="0"/>
          <w:lang w:val="es-ES"/>
        </w:rPr>
        <w:t>entiende bien lo que está escuchando</w:t>
      </w:r>
      <w:r w:rsidR="0073141F" w:rsidRPr="0048109E">
        <w:rPr>
          <w:snapToGrid w:val="0"/>
          <w:lang w:val="es-ES"/>
        </w:rPr>
        <w:t>.</w:t>
      </w:r>
      <w:r w:rsidR="008C7512">
        <w:rPr>
          <w:snapToGrid w:val="0"/>
          <w:lang w:val="es-ES"/>
        </w:rPr>
        <w:t xml:space="preserve"> También permite que la persona que está hablando pueda </w:t>
      </w:r>
      <w:r w:rsidR="0073141F" w:rsidRPr="0048109E">
        <w:rPr>
          <w:snapToGrid w:val="0"/>
          <w:lang w:val="es-ES"/>
        </w:rPr>
        <w:t>aclarar cualquier</w:t>
      </w:r>
      <w:r w:rsidR="008C7512">
        <w:rPr>
          <w:snapToGrid w:val="0"/>
          <w:lang w:val="es-ES"/>
        </w:rPr>
        <w:t xml:space="preserve"> cosa que el oyente no entienda, ya que podrá escuchar sus</w:t>
      </w:r>
      <w:r w:rsidR="0073141F" w:rsidRPr="0048109E">
        <w:rPr>
          <w:snapToGrid w:val="0"/>
          <w:lang w:val="es-ES"/>
        </w:rPr>
        <w:t xml:space="preserve"> ideas repetidas de nuevo en forma de resumen y el oyente le permitirá </w:t>
      </w:r>
      <w:r w:rsidR="008C7512">
        <w:rPr>
          <w:snapToGrid w:val="0"/>
          <w:lang w:val="es-ES"/>
        </w:rPr>
        <w:t>que corrija lo que sea necesario</w:t>
      </w:r>
      <w:r w:rsidR="0073141F" w:rsidRPr="0048109E">
        <w:rPr>
          <w:snapToGrid w:val="0"/>
          <w:lang w:val="es-ES"/>
        </w:rPr>
        <w:t>.</w:t>
      </w:r>
    </w:p>
    <w:p w14:paraId="4A3E1849" w14:textId="77777777" w:rsidR="0073141F" w:rsidRPr="0048109E" w:rsidRDefault="0073141F" w:rsidP="00EC6701">
      <w:pPr>
        <w:pStyle w:val="NormalWeb"/>
        <w:rPr>
          <w:rFonts w:asciiTheme="minorHAnsi" w:hAnsiTheme="minorHAnsi"/>
          <w:sz w:val="20"/>
          <w:szCs w:val="20"/>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p>
    <w:p w14:paraId="4B367F23" w14:textId="072993CC" w:rsidR="0073141F" w:rsidRPr="0048109E" w:rsidRDefault="0073141F" w:rsidP="00161077">
      <w:pPr>
        <w:pStyle w:val="Heading1"/>
        <w:rPr>
          <w:lang w:val="es-ES"/>
        </w:rPr>
      </w:pPr>
      <w:bookmarkStart w:id="68" w:name="_Toc492549138"/>
      <w:r w:rsidRPr="0048109E">
        <w:rPr>
          <w:lang w:val="es-ES"/>
        </w:rPr>
        <w:t>Actividad: Votación con los pies</w:t>
      </w:r>
      <w:r w:rsidRPr="0048109E">
        <w:rPr>
          <w:rStyle w:val="EndnoteReference"/>
          <w:lang w:val="es-ES"/>
        </w:rPr>
        <w:endnoteReference w:id="14"/>
      </w:r>
      <w:bookmarkEnd w:id="68"/>
      <w:r w:rsidRPr="0048109E">
        <w:rPr>
          <w:lang w:val="es-ES"/>
        </w:rPr>
        <w:t xml:space="preserve"> </w:t>
      </w:r>
    </w:p>
    <w:tbl>
      <w:tblPr>
        <w:tblStyle w:val="TableGrid"/>
        <w:tblW w:w="9360" w:type="dxa"/>
        <w:jc w:val="center"/>
        <w:tblLook w:val="04A0" w:firstRow="1" w:lastRow="0" w:firstColumn="1" w:lastColumn="0" w:noHBand="0" w:noVBand="1"/>
      </w:tblPr>
      <w:tblGrid>
        <w:gridCol w:w="9360"/>
      </w:tblGrid>
      <w:tr w:rsidR="0073141F" w:rsidRPr="005168EB" w14:paraId="0F5CFAAE" w14:textId="77777777" w:rsidTr="00942AC1">
        <w:trPr>
          <w:jc w:val="center"/>
        </w:trPr>
        <w:tc>
          <w:tcPr>
            <w:tcW w:w="9360" w:type="dxa"/>
            <w:tcBorders>
              <w:top w:val="nil"/>
              <w:left w:val="nil"/>
              <w:bottom w:val="nil"/>
              <w:right w:val="nil"/>
            </w:tcBorders>
            <w:shd w:val="clear" w:color="auto" w:fill="BCC589"/>
          </w:tcPr>
          <w:p w14:paraId="04B83AA9" w14:textId="7FB67FBC" w:rsidR="0073141F" w:rsidRPr="0048109E" w:rsidRDefault="00FB41A9" w:rsidP="00FD0411">
            <w:pPr>
              <w:pStyle w:val="Heading4"/>
              <w:outlineLvl w:val="3"/>
              <w:rPr>
                <w:lang w:val="es-ES"/>
              </w:rPr>
            </w:pPr>
            <w:r w:rsidRPr="0048109E">
              <w:rPr>
                <w:lang w:val="es-ES"/>
              </w:rPr>
              <w:t>Objetivos basados en logros</w:t>
            </w:r>
          </w:p>
          <w:p w14:paraId="2AAF09D0" w14:textId="77777777" w:rsidR="0073141F" w:rsidRPr="0048109E" w:rsidRDefault="0073141F" w:rsidP="00FD0411">
            <w:pPr>
              <w:spacing w:after="0"/>
              <w:rPr>
                <w:lang w:val="es-ES"/>
              </w:rPr>
            </w:pPr>
            <w:r w:rsidRPr="0048109E">
              <w:rPr>
                <w:lang w:val="es-ES"/>
              </w:rPr>
              <w:t>Al final de esta actividad, los participantes habrán:</w:t>
            </w:r>
          </w:p>
          <w:p w14:paraId="18182EAE" w14:textId="0C0EA74C" w:rsidR="0073141F" w:rsidRPr="0048109E" w:rsidRDefault="00025AD4" w:rsidP="00CC6E26">
            <w:pPr>
              <w:numPr>
                <w:ilvl w:val="0"/>
                <w:numId w:val="1"/>
              </w:numPr>
              <w:contextualSpacing/>
              <w:rPr>
                <w:lang w:val="es-ES"/>
              </w:rPr>
            </w:pPr>
            <w:r>
              <w:rPr>
                <w:lang w:val="es-ES"/>
              </w:rPr>
              <w:t>Reflexionado</w:t>
            </w:r>
            <w:r w:rsidR="008C7512">
              <w:rPr>
                <w:lang w:val="es-ES"/>
              </w:rPr>
              <w:t xml:space="preserve"> sobre</w:t>
            </w:r>
            <w:r w:rsidR="0073141F" w:rsidRPr="0048109E">
              <w:rPr>
                <w:lang w:val="es-ES"/>
              </w:rPr>
              <w:t xml:space="preserve"> sus propias actitudes, creencias y valores en torno al género y la diversidad</w:t>
            </w:r>
          </w:p>
          <w:p w14:paraId="72C392F0" w14:textId="0D67431E" w:rsidR="0073141F" w:rsidRPr="0048109E" w:rsidRDefault="008C7512" w:rsidP="00CC6E26">
            <w:pPr>
              <w:numPr>
                <w:ilvl w:val="0"/>
                <w:numId w:val="1"/>
              </w:numPr>
              <w:contextualSpacing/>
              <w:rPr>
                <w:lang w:val="es-ES"/>
              </w:rPr>
            </w:pPr>
            <w:r>
              <w:rPr>
                <w:lang w:val="es-ES"/>
              </w:rPr>
              <w:t>Escuchado</w:t>
            </w:r>
            <w:r w:rsidR="0073141F" w:rsidRPr="0048109E">
              <w:rPr>
                <w:lang w:val="es-ES"/>
              </w:rPr>
              <w:t xml:space="preserve"> de otros sobre sus actitudes, creencias y valores en torno al género y la diversidad</w:t>
            </w:r>
          </w:p>
          <w:p w14:paraId="53E8F733" w14:textId="11EE5D0C" w:rsidR="0073141F" w:rsidRPr="0048109E" w:rsidRDefault="008C7512" w:rsidP="00CC6E26">
            <w:pPr>
              <w:numPr>
                <w:ilvl w:val="0"/>
                <w:numId w:val="1"/>
              </w:numPr>
              <w:contextualSpacing/>
              <w:rPr>
                <w:lang w:val="es-ES"/>
              </w:rPr>
            </w:pPr>
            <w:r>
              <w:rPr>
                <w:lang w:val="es-ES"/>
              </w:rPr>
              <w:t>Discutido</w:t>
            </w:r>
            <w:r w:rsidR="0073141F" w:rsidRPr="0048109E">
              <w:rPr>
                <w:lang w:val="es-ES"/>
              </w:rPr>
              <w:t xml:space="preserve"> diferencias en las actitudes, creencias y valores en torno al género y la diversidad</w:t>
            </w:r>
          </w:p>
          <w:p w14:paraId="2B603CAA" w14:textId="77777777" w:rsidR="0073141F" w:rsidRPr="0048109E" w:rsidRDefault="0073141F" w:rsidP="00FD0411">
            <w:pPr>
              <w:pStyle w:val="Heading4"/>
              <w:outlineLvl w:val="3"/>
              <w:rPr>
                <w:lang w:val="es-ES"/>
              </w:rPr>
            </w:pPr>
            <w:r w:rsidRPr="0048109E">
              <w:rPr>
                <w:lang w:val="es-ES"/>
              </w:rPr>
              <w:t>Duración</w:t>
            </w:r>
          </w:p>
          <w:p w14:paraId="26041722" w14:textId="77777777" w:rsidR="0073141F" w:rsidRPr="0048109E" w:rsidRDefault="0073141F" w:rsidP="00FD0411">
            <w:pPr>
              <w:rPr>
                <w:lang w:val="es-ES"/>
              </w:rPr>
            </w:pPr>
            <w:r w:rsidRPr="0048109E">
              <w:rPr>
                <w:lang w:val="es-ES"/>
              </w:rPr>
              <w:t>1 hora</w:t>
            </w:r>
          </w:p>
          <w:p w14:paraId="05F830DF" w14:textId="09237F85" w:rsidR="0073141F" w:rsidRPr="0048109E" w:rsidRDefault="008C7512" w:rsidP="00FD0411">
            <w:pPr>
              <w:pStyle w:val="Heading4"/>
              <w:outlineLvl w:val="3"/>
              <w:rPr>
                <w:lang w:val="es-ES"/>
              </w:rPr>
            </w:pPr>
            <w:r>
              <w:rPr>
                <w:lang w:val="es-ES"/>
              </w:rPr>
              <w:t>M</w:t>
            </w:r>
            <w:r w:rsidR="0073141F" w:rsidRPr="0048109E">
              <w:rPr>
                <w:lang w:val="es-ES"/>
              </w:rPr>
              <w:t>ateriales</w:t>
            </w:r>
          </w:p>
          <w:p w14:paraId="1D77935C" w14:textId="5B837576" w:rsidR="0073141F" w:rsidRPr="0048109E" w:rsidRDefault="0073141F" w:rsidP="008C7512">
            <w:pPr>
              <w:numPr>
                <w:ilvl w:val="0"/>
                <w:numId w:val="1"/>
              </w:numPr>
              <w:rPr>
                <w:lang w:val="es-ES"/>
              </w:rPr>
            </w:pPr>
            <w:r w:rsidRPr="0048109E">
              <w:rPr>
                <w:lang w:val="es-ES"/>
              </w:rPr>
              <w:t xml:space="preserve">Dos </w:t>
            </w:r>
            <w:r w:rsidR="008C7512">
              <w:rPr>
                <w:lang w:val="es-ES"/>
              </w:rPr>
              <w:t>letreros</w:t>
            </w:r>
            <w:r w:rsidRPr="0048109E">
              <w:rPr>
                <w:lang w:val="es-ES"/>
              </w:rPr>
              <w:t xml:space="preserve"> </w:t>
            </w:r>
            <w:r w:rsidR="00762E36">
              <w:rPr>
                <w:lang w:val="es-ES"/>
              </w:rPr>
              <w:t>–</w:t>
            </w:r>
            <w:r w:rsidRPr="0048109E">
              <w:rPr>
                <w:lang w:val="es-ES"/>
              </w:rPr>
              <w:t xml:space="preserve"> uno que dic</w:t>
            </w:r>
            <w:r w:rsidR="00762E36">
              <w:rPr>
                <w:lang w:val="es-ES"/>
              </w:rPr>
              <w:t>e “de acuerdo” y uno que dice “e</w:t>
            </w:r>
            <w:r w:rsidRPr="0048109E">
              <w:rPr>
                <w:lang w:val="es-ES"/>
              </w:rPr>
              <w:t>n desacuerdo”</w:t>
            </w:r>
          </w:p>
        </w:tc>
      </w:tr>
    </w:tbl>
    <w:p w14:paraId="7D0998E8" w14:textId="77777777" w:rsidR="0073141F" w:rsidRPr="0048109E" w:rsidRDefault="0073141F" w:rsidP="00161077">
      <w:pPr>
        <w:pStyle w:val="Heading2"/>
        <w:rPr>
          <w:lang w:val="es-ES"/>
        </w:rPr>
      </w:pPr>
      <w:bookmarkStart w:id="69" w:name="_Toc492549139"/>
      <w:r w:rsidRPr="0048109E">
        <w:rPr>
          <w:lang w:val="es-ES"/>
        </w:rPr>
        <w:t>¿Por qué esta actividad?</w:t>
      </w:r>
      <w:bookmarkEnd w:id="69"/>
    </w:p>
    <w:p w14:paraId="743C0938" w14:textId="0BCB7FC1" w:rsidR="0073141F" w:rsidRPr="0048109E" w:rsidRDefault="0073141F" w:rsidP="00EC6701">
      <w:pPr>
        <w:rPr>
          <w:lang w:val="es-ES"/>
        </w:rPr>
      </w:pPr>
      <w:r w:rsidRPr="0048109E">
        <w:rPr>
          <w:lang w:val="es-ES"/>
        </w:rPr>
        <w:t>Nuestros valor</w:t>
      </w:r>
      <w:r w:rsidR="008C7512">
        <w:rPr>
          <w:lang w:val="es-ES"/>
        </w:rPr>
        <w:t>es están profundamente arraigado</w:t>
      </w:r>
      <w:r w:rsidRPr="0048109E">
        <w:rPr>
          <w:lang w:val="es-ES"/>
        </w:rPr>
        <w:t>s, pero a menudo no</w:t>
      </w:r>
      <w:r w:rsidR="008C7512">
        <w:rPr>
          <w:lang w:val="es-ES"/>
        </w:rPr>
        <w:t xml:space="preserve"> son</w:t>
      </w:r>
      <w:r w:rsidRPr="0048109E">
        <w:rPr>
          <w:lang w:val="es-ES"/>
        </w:rPr>
        <w:t xml:space="preserve"> articulados o examinados de cerca. </w:t>
      </w:r>
      <w:r w:rsidR="008C7512">
        <w:rPr>
          <w:lang w:val="es-ES"/>
        </w:rPr>
        <w:t>Cuando los participantes se sientan</w:t>
      </w:r>
      <w:r w:rsidRPr="0048109E">
        <w:rPr>
          <w:lang w:val="es-ES"/>
        </w:rPr>
        <w:t xml:space="preserve"> obligados a elegir un lado, van a explorar su razonamiento para hacerlo </w:t>
      </w:r>
      <w:r w:rsidR="008C7512">
        <w:rPr>
          <w:lang w:val="es-ES"/>
        </w:rPr>
        <w:t>–</w:t>
      </w:r>
      <w:r w:rsidRPr="0048109E">
        <w:rPr>
          <w:lang w:val="es-ES"/>
        </w:rPr>
        <w:t xml:space="preserve"> </w:t>
      </w:r>
      <w:r w:rsidR="002C4BE4">
        <w:rPr>
          <w:lang w:val="es-ES"/>
        </w:rPr>
        <w:t>el cual</w:t>
      </w:r>
      <w:r w:rsidRPr="0048109E">
        <w:rPr>
          <w:lang w:val="es-ES"/>
        </w:rPr>
        <w:t xml:space="preserve"> está vinculado a sus propios valores personales. M</w:t>
      </w:r>
      <w:r w:rsidR="008C7512">
        <w:rPr>
          <w:lang w:val="es-ES"/>
        </w:rPr>
        <w:t xml:space="preserve">ientras examinan estos valores, </w:t>
      </w:r>
      <w:r w:rsidRPr="0048109E">
        <w:rPr>
          <w:lang w:val="es-ES"/>
        </w:rPr>
        <w:t xml:space="preserve">también podrán escuchar a otros que </w:t>
      </w:r>
      <w:r w:rsidR="008C7512">
        <w:rPr>
          <w:lang w:val="es-ES"/>
        </w:rPr>
        <w:t>quizás tengan</w:t>
      </w:r>
      <w:r w:rsidRPr="0048109E">
        <w:rPr>
          <w:lang w:val="es-ES"/>
        </w:rPr>
        <w:t xml:space="preserve"> valores diferentes y aprender</w:t>
      </w:r>
      <w:r w:rsidR="008C7512">
        <w:rPr>
          <w:lang w:val="es-ES"/>
        </w:rPr>
        <w:t>án</w:t>
      </w:r>
      <w:r w:rsidRPr="0048109E">
        <w:rPr>
          <w:lang w:val="es-ES"/>
        </w:rPr>
        <w:t xml:space="preserve"> a respetar las opiniones divergentes.</w:t>
      </w:r>
    </w:p>
    <w:p w14:paraId="3E3A9CCF" w14:textId="0C036317" w:rsidR="0073141F" w:rsidRPr="0048109E" w:rsidRDefault="00C5339F" w:rsidP="00161077">
      <w:pPr>
        <w:pStyle w:val="Heading2"/>
        <w:rPr>
          <w:lang w:val="es-ES"/>
        </w:rPr>
      </w:pPr>
      <w:bookmarkStart w:id="70" w:name="_Toc492549140"/>
      <w:r w:rsidRPr="0048109E">
        <w:rPr>
          <w:lang w:val="es-ES"/>
        </w:rPr>
        <w:t>Preparación previa</w:t>
      </w:r>
      <w:bookmarkEnd w:id="70"/>
    </w:p>
    <w:p w14:paraId="699E8797" w14:textId="1B5B07B8" w:rsidR="0073141F" w:rsidRPr="0048109E" w:rsidRDefault="008C7512" w:rsidP="00EC6701">
      <w:pPr>
        <w:rPr>
          <w:lang w:val="es-ES"/>
        </w:rPr>
      </w:pPr>
      <w:r>
        <w:rPr>
          <w:lang w:val="es-ES"/>
        </w:rPr>
        <w:t xml:space="preserve">Preparar de 5 a10 declaraciones de </w:t>
      </w:r>
      <w:r w:rsidR="0073141F" w:rsidRPr="0048109E">
        <w:rPr>
          <w:lang w:val="es-ES"/>
        </w:rPr>
        <w:t>actitudes y creencias sobre los roles de género que pueden influir en las normas de la comunidad. Algunos ejemplos se proporcionan aquí, pero asegúrese de adaptar las preguntas a la cultura y el idioma de su</w:t>
      </w:r>
      <w:r>
        <w:rPr>
          <w:lang w:val="es-ES"/>
        </w:rPr>
        <w:t xml:space="preserve"> comunidad. Escribir o dibujar dos letreros</w:t>
      </w:r>
      <w:r w:rsidR="0073141F" w:rsidRPr="0048109E">
        <w:rPr>
          <w:lang w:val="es-ES"/>
        </w:rPr>
        <w:t>: “de acuerdo” y “en desacuerdo”, o una cara sonriente y una cara con el ceño fruncido. Coloque estos signos en los lados opuestos de la sala.</w:t>
      </w:r>
    </w:p>
    <w:tbl>
      <w:tblPr>
        <w:tblStyle w:val="TableGrid"/>
        <w:tblW w:w="9360" w:type="dxa"/>
        <w:jc w:val="center"/>
        <w:tblLook w:val="04A0" w:firstRow="1" w:lastRow="0" w:firstColumn="1" w:lastColumn="0" w:noHBand="0" w:noVBand="1"/>
      </w:tblPr>
      <w:tblGrid>
        <w:gridCol w:w="9360"/>
      </w:tblGrid>
      <w:tr w:rsidR="0073141F" w:rsidRPr="005168EB" w14:paraId="455C78AA" w14:textId="77777777" w:rsidTr="00787542">
        <w:trPr>
          <w:trHeight w:val="2808"/>
          <w:jc w:val="center"/>
        </w:trPr>
        <w:tc>
          <w:tcPr>
            <w:tcW w:w="9360" w:type="dxa"/>
            <w:tcBorders>
              <w:top w:val="nil"/>
              <w:left w:val="nil"/>
              <w:bottom w:val="nil"/>
              <w:right w:val="nil"/>
            </w:tcBorders>
            <w:shd w:val="clear" w:color="auto" w:fill="BCC589"/>
          </w:tcPr>
          <w:p w14:paraId="01C49642" w14:textId="77777777" w:rsidR="0073141F" w:rsidRPr="0048109E" w:rsidRDefault="0073141F" w:rsidP="00FD0411">
            <w:pPr>
              <w:pStyle w:val="Heading4"/>
              <w:outlineLvl w:val="3"/>
              <w:rPr>
                <w:lang w:val="es-ES"/>
              </w:rPr>
            </w:pPr>
            <w:r w:rsidRPr="0048109E">
              <w:rPr>
                <w:lang w:val="es-ES"/>
              </w:rPr>
              <w:t>Declaraciones de ejemplo de las actitudes y creencias de género</w:t>
            </w:r>
          </w:p>
          <w:p w14:paraId="6DC512C1" w14:textId="274A70B1" w:rsidR="0073141F" w:rsidRPr="0048109E" w:rsidRDefault="008C7512" w:rsidP="00A00DA2">
            <w:pPr>
              <w:pStyle w:val="ListParagraph"/>
              <w:numPr>
                <w:ilvl w:val="0"/>
                <w:numId w:val="19"/>
              </w:numPr>
              <w:tabs>
                <w:tab w:val="left" w:pos="5910"/>
              </w:tabs>
              <w:spacing w:line="240" w:lineRule="auto"/>
              <w:rPr>
                <w:rFonts w:cs="Times New Roman"/>
                <w:lang w:val="es-ES"/>
              </w:rPr>
            </w:pPr>
            <w:r>
              <w:rPr>
                <w:rFonts w:cs="Times New Roman"/>
                <w:lang w:val="es-ES"/>
              </w:rPr>
              <w:t>E</w:t>
            </w:r>
            <w:r w:rsidRPr="0048109E">
              <w:rPr>
                <w:rFonts w:cs="Times New Roman"/>
                <w:lang w:val="es-ES"/>
              </w:rPr>
              <w:t xml:space="preserve">vitar el embarazo </w:t>
            </w:r>
            <w:r>
              <w:rPr>
                <w:rFonts w:cs="Times New Roman"/>
                <w:lang w:val="es-ES"/>
              </w:rPr>
              <w:t>es responsabilidad de la mujer.</w:t>
            </w:r>
          </w:p>
          <w:p w14:paraId="3C6D5979" w14:textId="53768CBF" w:rsidR="0073141F" w:rsidRPr="0048109E" w:rsidRDefault="0073141F" w:rsidP="00A00DA2">
            <w:pPr>
              <w:pStyle w:val="ListParagraph"/>
              <w:numPr>
                <w:ilvl w:val="0"/>
                <w:numId w:val="19"/>
              </w:numPr>
              <w:tabs>
                <w:tab w:val="left" w:pos="5910"/>
              </w:tabs>
              <w:spacing w:after="0" w:line="240" w:lineRule="auto"/>
              <w:rPr>
                <w:lang w:val="es-ES"/>
              </w:rPr>
            </w:pPr>
            <w:r w:rsidRPr="0048109E">
              <w:rPr>
                <w:rFonts w:cs="Times New Roman"/>
                <w:lang w:val="es-ES"/>
              </w:rPr>
              <w:t>Una niña de 15 años de edad tiene derecho a tomar sus propias decisiones sobre el sexo</w:t>
            </w:r>
            <w:r w:rsidR="007C5879">
              <w:rPr>
                <w:rFonts w:cs="Times New Roman"/>
                <w:lang w:val="es-ES"/>
              </w:rPr>
              <w:t>.</w:t>
            </w:r>
          </w:p>
          <w:p w14:paraId="4A0E3BF7" w14:textId="362D2A05" w:rsidR="0073141F" w:rsidRPr="0048109E" w:rsidRDefault="0073141F" w:rsidP="00A00DA2">
            <w:pPr>
              <w:pStyle w:val="ListParagraph"/>
              <w:numPr>
                <w:ilvl w:val="0"/>
                <w:numId w:val="19"/>
              </w:numPr>
              <w:tabs>
                <w:tab w:val="left" w:pos="5910"/>
              </w:tabs>
              <w:spacing w:after="0" w:line="240" w:lineRule="auto"/>
              <w:rPr>
                <w:lang w:val="es-ES"/>
              </w:rPr>
            </w:pPr>
            <w:r w:rsidRPr="0048109E">
              <w:rPr>
                <w:lang w:val="es-ES"/>
              </w:rPr>
              <w:t xml:space="preserve">Necesitamos </w:t>
            </w:r>
            <w:r w:rsidR="007C5879" w:rsidRPr="0048109E">
              <w:rPr>
                <w:lang w:val="es-ES"/>
              </w:rPr>
              <w:t>una comandante en jefe femenina</w:t>
            </w:r>
            <w:r w:rsidRPr="0048109E">
              <w:rPr>
                <w:lang w:val="es-ES"/>
              </w:rPr>
              <w:t xml:space="preserve"> para avanzar en temas de igualdad en el EE.UU.</w:t>
            </w:r>
          </w:p>
          <w:p w14:paraId="1F1F57BC" w14:textId="5CC819EC" w:rsidR="0073141F" w:rsidRPr="0048109E" w:rsidRDefault="0073141F" w:rsidP="00A00DA2">
            <w:pPr>
              <w:pStyle w:val="CommentText"/>
              <w:numPr>
                <w:ilvl w:val="0"/>
                <w:numId w:val="19"/>
              </w:numPr>
              <w:spacing w:after="0"/>
              <w:rPr>
                <w:rFonts w:cs="Times New Roman"/>
                <w:b/>
                <w:sz w:val="22"/>
                <w:szCs w:val="22"/>
                <w:lang w:val="es-ES"/>
              </w:rPr>
            </w:pPr>
            <w:r w:rsidRPr="0048109E">
              <w:rPr>
                <w:sz w:val="22"/>
                <w:szCs w:val="22"/>
                <w:lang w:val="es-ES"/>
              </w:rPr>
              <w:t xml:space="preserve">A </w:t>
            </w:r>
            <w:r w:rsidR="007C5879">
              <w:rPr>
                <w:sz w:val="22"/>
                <w:szCs w:val="22"/>
                <w:lang w:val="es-ES"/>
              </w:rPr>
              <w:t>nivel mundial, las mujeres toman</w:t>
            </w:r>
            <w:r w:rsidRPr="0048109E">
              <w:rPr>
                <w:sz w:val="22"/>
                <w:szCs w:val="22"/>
                <w:lang w:val="es-ES"/>
              </w:rPr>
              <w:t xml:space="preserve"> las mejores decisiones sobre cómo gastar el dinero para sus hijos.</w:t>
            </w:r>
          </w:p>
          <w:p w14:paraId="10759B72" w14:textId="3570F956" w:rsidR="0073141F" w:rsidRPr="0048109E" w:rsidRDefault="007C5879" w:rsidP="00A00DA2">
            <w:pPr>
              <w:pStyle w:val="CommentText"/>
              <w:numPr>
                <w:ilvl w:val="0"/>
                <w:numId w:val="19"/>
              </w:numPr>
              <w:spacing w:after="0"/>
              <w:rPr>
                <w:rFonts w:cs="Times New Roman"/>
                <w:b/>
                <w:sz w:val="22"/>
                <w:szCs w:val="22"/>
                <w:lang w:val="es-ES"/>
              </w:rPr>
            </w:pPr>
            <w:r>
              <w:rPr>
                <w:sz w:val="22"/>
                <w:szCs w:val="22"/>
                <w:lang w:val="es-ES"/>
              </w:rPr>
              <w:t xml:space="preserve">Las mujeres perpetúan </w:t>
            </w:r>
            <w:r w:rsidR="0073141F" w:rsidRPr="0048109E">
              <w:rPr>
                <w:sz w:val="22"/>
                <w:szCs w:val="22"/>
                <w:lang w:val="es-ES"/>
              </w:rPr>
              <w:t>estereotipos que les impiden alcanzar la igualdad en el hogar como en el lugar de trabajo.</w:t>
            </w:r>
          </w:p>
          <w:p w14:paraId="0AD91738" w14:textId="4A1A1B61" w:rsidR="0073141F" w:rsidRPr="0048109E" w:rsidRDefault="0073141F" w:rsidP="00A00DA2">
            <w:pPr>
              <w:pStyle w:val="CommentText"/>
              <w:numPr>
                <w:ilvl w:val="0"/>
                <w:numId w:val="19"/>
              </w:numPr>
              <w:tabs>
                <w:tab w:val="left" w:pos="5910"/>
              </w:tabs>
              <w:spacing w:after="0"/>
              <w:rPr>
                <w:rFonts w:cs="Times New Roman"/>
                <w:b/>
                <w:lang w:val="es-ES"/>
              </w:rPr>
            </w:pPr>
            <w:r w:rsidRPr="0048109E">
              <w:rPr>
                <w:sz w:val="22"/>
                <w:szCs w:val="22"/>
                <w:lang w:val="es-ES"/>
              </w:rPr>
              <w:t>A nivel mundial, los hombres se han vuelto más activo</w:t>
            </w:r>
            <w:r w:rsidR="007C5879">
              <w:rPr>
                <w:sz w:val="22"/>
                <w:szCs w:val="22"/>
                <w:lang w:val="es-ES"/>
              </w:rPr>
              <w:t>s</w:t>
            </w:r>
            <w:r w:rsidRPr="0048109E">
              <w:rPr>
                <w:sz w:val="22"/>
                <w:szCs w:val="22"/>
                <w:lang w:val="es-ES"/>
              </w:rPr>
              <w:t xml:space="preserve"> en el cuidado de niños.</w:t>
            </w:r>
          </w:p>
        </w:tc>
      </w:tr>
    </w:tbl>
    <w:p w14:paraId="078DE9E1" w14:textId="7C7B090C" w:rsidR="0073141F" w:rsidRPr="0048109E" w:rsidRDefault="007C5879" w:rsidP="00FD0411">
      <w:pPr>
        <w:spacing w:before="200"/>
        <w:rPr>
          <w:lang w:val="es-ES"/>
        </w:rPr>
      </w:pPr>
      <w:r>
        <w:rPr>
          <w:lang w:val="es-GT"/>
        </w:rPr>
        <w:t xml:space="preserve">Revise los ejemplos de </w:t>
      </w:r>
      <w:r w:rsidR="0073141F" w:rsidRPr="0048109E">
        <w:rPr>
          <w:lang w:val="es-ES"/>
        </w:rPr>
        <w:t xml:space="preserve">preguntas de discusión </w:t>
      </w:r>
      <w:r>
        <w:rPr>
          <w:lang w:val="es-ES"/>
        </w:rPr>
        <w:t xml:space="preserve">que se muestran </w:t>
      </w:r>
      <w:r w:rsidR="0073141F" w:rsidRPr="0048109E">
        <w:rPr>
          <w:lang w:val="es-ES"/>
        </w:rPr>
        <w:t>a continuación (2a.); adaptar, quitar o añadir preguntas, según sea necesario para el contexto.</w:t>
      </w:r>
    </w:p>
    <w:p w14:paraId="1CFA0DC6" w14:textId="77777777" w:rsidR="00D21686" w:rsidRPr="0048109E" w:rsidRDefault="00D21686">
      <w:pPr>
        <w:spacing w:after="160" w:line="259" w:lineRule="auto"/>
        <w:rPr>
          <w:rFonts w:ascii="Californian FB" w:eastAsia="Times New Roman" w:hAnsi="Californian FB" w:cstheme="majorBidi"/>
          <w:b/>
          <w:color w:val="237990"/>
          <w:sz w:val="32"/>
          <w:szCs w:val="26"/>
          <w:lang w:val="es-ES"/>
        </w:rPr>
      </w:pPr>
      <w:r w:rsidRPr="0048109E">
        <w:rPr>
          <w:lang w:val="es-ES"/>
        </w:rPr>
        <w:br w:type="page"/>
      </w:r>
    </w:p>
    <w:p w14:paraId="6A52013A" w14:textId="6BEDCDB8" w:rsidR="0073141F" w:rsidRPr="0048109E" w:rsidRDefault="0073141F" w:rsidP="00161077">
      <w:pPr>
        <w:pStyle w:val="Heading2"/>
        <w:rPr>
          <w:lang w:val="es-ES"/>
        </w:rPr>
      </w:pPr>
      <w:bookmarkStart w:id="71" w:name="_Toc492549141"/>
      <w:r w:rsidRPr="0048109E">
        <w:rPr>
          <w:lang w:val="es-ES"/>
        </w:rPr>
        <w:t>Instrucciones</w:t>
      </w:r>
      <w:bookmarkEnd w:id="71"/>
    </w:p>
    <w:p w14:paraId="6705F984" w14:textId="6C9AB18D" w:rsidR="0073141F" w:rsidRPr="0048109E" w:rsidRDefault="007C5879" w:rsidP="00A00DA2">
      <w:pPr>
        <w:pStyle w:val="ListParagraph"/>
        <w:numPr>
          <w:ilvl w:val="0"/>
          <w:numId w:val="21"/>
        </w:numPr>
        <w:spacing w:line="240" w:lineRule="auto"/>
        <w:contextualSpacing w:val="0"/>
        <w:rPr>
          <w:lang w:val="es-ES"/>
        </w:rPr>
      </w:pPr>
      <w:r>
        <w:rPr>
          <w:lang w:val="es-ES"/>
        </w:rPr>
        <w:t>Votación</w:t>
      </w:r>
      <w:r w:rsidR="0073141F" w:rsidRPr="0048109E">
        <w:rPr>
          <w:lang w:val="es-ES"/>
        </w:rPr>
        <w:t xml:space="preserve"> (45 minutos)</w:t>
      </w:r>
    </w:p>
    <w:p w14:paraId="6B4228EC" w14:textId="6F74F3B1" w:rsidR="0073141F" w:rsidRPr="0048109E" w:rsidRDefault="0073141F" w:rsidP="007C5879">
      <w:pPr>
        <w:tabs>
          <w:tab w:val="left" w:pos="720"/>
        </w:tabs>
        <w:ind w:left="720" w:hanging="360"/>
        <w:rPr>
          <w:lang w:val="es-ES"/>
        </w:rPr>
      </w:pPr>
      <w:r w:rsidRPr="0048109E">
        <w:rPr>
          <w:lang w:val="es-ES"/>
        </w:rPr>
        <w:t>1a. Reunir</w:t>
      </w:r>
      <w:r w:rsidR="007C5879">
        <w:rPr>
          <w:lang w:val="es-ES"/>
        </w:rPr>
        <w:t xml:space="preserve"> a</w:t>
      </w:r>
      <w:r w:rsidRPr="0048109E">
        <w:rPr>
          <w:lang w:val="es-ES"/>
        </w:rPr>
        <w:t xml:space="preserve"> todos los participantes en el centro </w:t>
      </w:r>
      <w:r w:rsidR="007C5879" w:rsidRPr="0048109E">
        <w:rPr>
          <w:lang w:val="es-ES"/>
        </w:rPr>
        <w:t>del</w:t>
      </w:r>
      <w:r w:rsidR="00D2679C">
        <w:rPr>
          <w:lang w:val="es-ES"/>
        </w:rPr>
        <w:t xml:space="preserve"> salón</w:t>
      </w:r>
      <w:r w:rsidR="007C5879">
        <w:rPr>
          <w:lang w:val="es-ES"/>
        </w:rPr>
        <w:t>, en medio de las dos señales. Explique: Voy a leer algunas declaraciones</w:t>
      </w:r>
      <w:r w:rsidRPr="0048109E">
        <w:rPr>
          <w:lang w:val="es-ES"/>
        </w:rPr>
        <w:t>. Si está de a</w:t>
      </w:r>
      <w:r w:rsidR="007C5879">
        <w:rPr>
          <w:lang w:val="es-ES"/>
        </w:rPr>
        <w:t xml:space="preserve">cuerdo con la afirmación, colóquese junto al letrero que dice </w:t>
      </w:r>
      <w:r w:rsidRPr="0048109E">
        <w:rPr>
          <w:lang w:val="es-ES"/>
        </w:rPr>
        <w:t xml:space="preserve">“De acuerdo”. Si no está de acuerdo, </w:t>
      </w:r>
      <w:r w:rsidR="002C4BE4">
        <w:rPr>
          <w:lang w:val="es-ES"/>
        </w:rPr>
        <w:t>colóquese cerca del letrero</w:t>
      </w:r>
      <w:r w:rsidRPr="0048109E">
        <w:rPr>
          <w:lang w:val="es-ES"/>
        </w:rPr>
        <w:t xml:space="preserve"> “en desacuerdo”. El propósito de esta activi</w:t>
      </w:r>
      <w:r w:rsidR="007C5879">
        <w:rPr>
          <w:lang w:val="es-ES"/>
        </w:rPr>
        <w:t xml:space="preserve">dad es explorar respetuosamente </w:t>
      </w:r>
      <w:r w:rsidRPr="0048109E">
        <w:rPr>
          <w:lang w:val="es-ES"/>
        </w:rPr>
        <w:t>actitudes personales y valores en torno a creencias comunes. El obj</w:t>
      </w:r>
      <w:r w:rsidR="007C5879">
        <w:rPr>
          <w:lang w:val="es-ES"/>
        </w:rPr>
        <w:t xml:space="preserve">etivo no es </w:t>
      </w:r>
      <w:r w:rsidRPr="0048109E">
        <w:rPr>
          <w:lang w:val="es-ES"/>
        </w:rPr>
        <w:t>conv</w:t>
      </w:r>
      <w:r w:rsidR="007C5879">
        <w:rPr>
          <w:lang w:val="es-ES"/>
        </w:rPr>
        <w:t>encer a nadie de nada, sino</w:t>
      </w:r>
      <w:r w:rsidRPr="0048109E">
        <w:rPr>
          <w:lang w:val="es-ES"/>
        </w:rPr>
        <w:t xml:space="preserve"> fomentar el diálogo. Si no se siente cómodo respondiendo a una declaración, </w:t>
      </w:r>
      <w:r w:rsidR="007C5879">
        <w:rPr>
          <w:lang w:val="es-ES"/>
        </w:rPr>
        <w:t>puede dejarla pasar, dando un paso a un lado.</w:t>
      </w:r>
    </w:p>
    <w:p w14:paraId="6428DC1F" w14:textId="554F7946" w:rsidR="0073141F" w:rsidRPr="0048109E" w:rsidRDefault="0073141F" w:rsidP="00EC6701">
      <w:pPr>
        <w:tabs>
          <w:tab w:val="left" w:pos="720"/>
        </w:tabs>
        <w:ind w:left="720" w:hanging="360"/>
        <w:rPr>
          <w:lang w:val="es-ES"/>
        </w:rPr>
      </w:pPr>
      <w:r w:rsidRPr="0048109E">
        <w:rPr>
          <w:lang w:val="es-ES"/>
        </w:rPr>
        <w:t xml:space="preserve">1b. Lea la primera declaración. </w:t>
      </w:r>
      <w:r w:rsidR="007C5879">
        <w:rPr>
          <w:lang w:val="es-ES"/>
        </w:rPr>
        <w:t xml:space="preserve">Otorgue de 30 a </w:t>
      </w:r>
      <w:r w:rsidRPr="0048109E">
        <w:rPr>
          <w:lang w:val="es-ES"/>
        </w:rPr>
        <w:t>60 segundos para</w:t>
      </w:r>
      <w:r w:rsidR="007C5879">
        <w:rPr>
          <w:lang w:val="es-ES"/>
        </w:rPr>
        <w:t xml:space="preserve"> que los participantes decidan y se coloquen cerca de uno de los letreros.</w:t>
      </w:r>
      <w:r w:rsidR="00406D06">
        <w:rPr>
          <w:lang w:val="es-ES"/>
        </w:rPr>
        <w:t xml:space="preserve"> </w:t>
      </w:r>
      <w:r w:rsidRPr="0048109E">
        <w:rPr>
          <w:lang w:val="es-ES"/>
        </w:rPr>
        <w:t>A continuación, pídales que discutan dentro de sus grupos por qué eligieron ese lado</w:t>
      </w:r>
      <w:r w:rsidR="007C5879">
        <w:rPr>
          <w:lang w:val="es-ES"/>
        </w:rPr>
        <w:t xml:space="preserve"> en particular. Deles de 3 a </w:t>
      </w:r>
      <w:r w:rsidRPr="0048109E">
        <w:rPr>
          <w:lang w:val="es-ES"/>
        </w:rPr>
        <w:t>5 minutos. A continuación, pida a cada grupo que elija una persona para representar su posició</w:t>
      </w:r>
      <w:r w:rsidR="007C5879">
        <w:rPr>
          <w:lang w:val="es-ES"/>
        </w:rPr>
        <w:t xml:space="preserve">n (resumir su discusión) con los integrantes del otro lado. Permita 2 a </w:t>
      </w:r>
      <w:r w:rsidRPr="0048109E">
        <w:rPr>
          <w:lang w:val="es-ES"/>
        </w:rPr>
        <w:t>3 minutos de diá</w:t>
      </w:r>
      <w:r w:rsidR="007C5879">
        <w:rPr>
          <w:lang w:val="es-ES"/>
        </w:rPr>
        <w:t>logo. (Si es necesario, recuerde</w:t>
      </w:r>
      <w:r w:rsidR="00873C1D">
        <w:rPr>
          <w:lang w:val="es-ES"/>
        </w:rPr>
        <w:t xml:space="preserve"> a los participantes que el propósito es escuchar </w:t>
      </w:r>
      <w:r w:rsidRPr="0048109E">
        <w:rPr>
          <w:lang w:val="es-ES"/>
        </w:rPr>
        <w:t xml:space="preserve">las perspectivas de otros, </w:t>
      </w:r>
      <w:r w:rsidR="00873C1D">
        <w:rPr>
          <w:lang w:val="es-ES"/>
        </w:rPr>
        <w:t xml:space="preserve">y no es convencer a nadie a </w:t>
      </w:r>
      <w:r w:rsidRPr="0048109E">
        <w:rPr>
          <w:lang w:val="es-ES"/>
        </w:rPr>
        <w:t xml:space="preserve">cambiar </w:t>
      </w:r>
      <w:r w:rsidR="00873C1D">
        <w:rPr>
          <w:lang w:val="es-ES"/>
        </w:rPr>
        <w:t>su forma de pensar</w:t>
      </w:r>
      <w:r w:rsidRPr="0048109E">
        <w:rPr>
          <w:lang w:val="es-ES"/>
        </w:rPr>
        <w:t>.)</w:t>
      </w:r>
    </w:p>
    <w:p w14:paraId="0E916ACE" w14:textId="77E2DAAC" w:rsidR="0073141F" w:rsidRPr="0048109E" w:rsidRDefault="0073141F" w:rsidP="00EC6701">
      <w:pPr>
        <w:tabs>
          <w:tab w:val="left" w:pos="720"/>
        </w:tabs>
        <w:ind w:left="720" w:hanging="360"/>
        <w:rPr>
          <w:lang w:val="es-ES"/>
        </w:rPr>
      </w:pPr>
      <w:r w:rsidRPr="0048109E">
        <w:rPr>
          <w:lang w:val="es-ES"/>
        </w:rPr>
        <w:t xml:space="preserve">1c. Continuar el proceso con </w:t>
      </w:r>
      <w:r w:rsidR="00873C1D">
        <w:rPr>
          <w:lang w:val="es-ES"/>
        </w:rPr>
        <w:t>las declaraciones</w:t>
      </w:r>
      <w:r w:rsidRPr="0048109E">
        <w:rPr>
          <w:lang w:val="es-ES"/>
        </w:rPr>
        <w:t xml:space="preserve"> </w:t>
      </w:r>
      <w:r w:rsidR="00873C1D">
        <w:rPr>
          <w:lang w:val="es-ES"/>
        </w:rPr>
        <w:t>restantes, tanto como el tiempo lo permita</w:t>
      </w:r>
      <w:r w:rsidRPr="0048109E">
        <w:rPr>
          <w:lang w:val="es-ES"/>
        </w:rPr>
        <w:t>.</w:t>
      </w:r>
    </w:p>
    <w:p w14:paraId="7BBB16A2" w14:textId="77777777" w:rsidR="0073141F" w:rsidRPr="0048109E" w:rsidRDefault="0073141F" w:rsidP="00A00DA2">
      <w:pPr>
        <w:pStyle w:val="ListParagraph"/>
        <w:numPr>
          <w:ilvl w:val="0"/>
          <w:numId w:val="21"/>
        </w:numPr>
        <w:spacing w:line="240" w:lineRule="auto"/>
        <w:contextualSpacing w:val="0"/>
        <w:rPr>
          <w:lang w:val="es-ES"/>
        </w:rPr>
      </w:pPr>
      <w:r w:rsidRPr="0048109E">
        <w:rPr>
          <w:lang w:val="es-ES"/>
        </w:rPr>
        <w:t>Discusión (15 minutos)</w:t>
      </w:r>
    </w:p>
    <w:p w14:paraId="53602EB9" w14:textId="36A90698" w:rsidR="0073141F" w:rsidRPr="00873C1D" w:rsidRDefault="0073141F" w:rsidP="00873C1D">
      <w:pPr>
        <w:pStyle w:val="ListParagraph"/>
        <w:spacing w:line="240" w:lineRule="auto"/>
        <w:ind w:left="720" w:hanging="360"/>
        <w:contextualSpacing w:val="0"/>
        <w:rPr>
          <w:lang w:val="es-ES"/>
        </w:rPr>
      </w:pPr>
      <w:r w:rsidRPr="0048109E">
        <w:rPr>
          <w:lang w:val="es-ES"/>
        </w:rPr>
        <w:t xml:space="preserve">2a. Llevar el grupo de nuevo </w:t>
      </w:r>
      <w:r w:rsidR="00873C1D">
        <w:rPr>
          <w:lang w:val="es-ES"/>
        </w:rPr>
        <w:t>a formar un solo círculo</w:t>
      </w:r>
      <w:r w:rsidRPr="0048109E">
        <w:rPr>
          <w:lang w:val="es-ES"/>
        </w:rPr>
        <w:t xml:space="preserve"> y facilitar el diálogo sobre el ejercicio</w:t>
      </w:r>
      <w:r w:rsidR="00873C1D">
        <w:rPr>
          <w:lang w:val="es-ES"/>
        </w:rPr>
        <w:t>,</w:t>
      </w:r>
      <w:r w:rsidRPr="00873C1D">
        <w:rPr>
          <w:lang w:val="es-ES"/>
        </w:rPr>
        <w:t xml:space="preserve"> usando las siguientes preguntas (o similares):</w:t>
      </w:r>
    </w:p>
    <w:tbl>
      <w:tblPr>
        <w:tblStyle w:val="TableGrid"/>
        <w:tblW w:w="9360" w:type="dxa"/>
        <w:jc w:val="center"/>
        <w:tblLook w:val="04A0" w:firstRow="1" w:lastRow="0" w:firstColumn="1" w:lastColumn="0" w:noHBand="0" w:noVBand="1"/>
      </w:tblPr>
      <w:tblGrid>
        <w:gridCol w:w="9360"/>
      </w:tblGrid>
      <w:tr w:rsidR="0073141F" w:rsidRPr="005168EB" w14:paraId="3AA42F66" w14:textId="77777777" w:rsidTr="00787542">
        <w:trPr>
          <w:trHeight w:val="3078"/>
          <w:jc w:val="center"/>
        </w:trPr>
        <w:tc>
          <w:tcPr>
            <w:tcW w:w="9360" w:type="dxa"/>
            <w:tcBorders>
              <w:top w:val="nil"/>
              <w:left w:val="nil"/>
              <w:bottom w:val="nil"/>
              <w:right w:val="nil"/>
            </w:tcBorders>
            <w:shd w:val="clear" w:color="auto" w:fill="BCC589"/>
          </w:tcPr>
          <w:p w14:paraId="2BED6260" w14:textId="1BC810D1" w:rsidR="0073141F" w:rsidRPr="0048109E" w:rsidRDefault="00873C1D" w:rsidP="00787542">
            <w:pPr>
              <w:pStyle w:val="ListParagraph"/>
              <w:numPr>
                <w:ilvl w:val="0"/>
                <w:numId w:val="19"/>
              </w:numPr>
              <w:tabs>
                <w:tab w:val="left" w:pos="5910"/>
              </w:tabs>
              <w:spacing w:before="120" w:after="0" w:line="240" w:lineRule="auto"/>
              <w:contextualSpacing w:val="0"/>
              <w:rPr>
                <w:lang w:val="es-ES"/>
              </w:rPr>
            </w:pPr>
            <w:r>
              <w:rPr>
                <w:lang w:val="es-ES"/>
              </w:rPr>
              <w:t>¿Cómo se sienten de discutir los diferentes tipos de valores</w:t>
            </w:r>
            <w:r w:rsidR="0073141F" w:rsidRPr="0048109E">
              <w:rPr>
                <w:lang w:val="es-ES"/>
              </w:rPr>
              <w:t>?</w:t>
            </w:r>
          </w:p>
          <w:p w14:paraId="4CE3B752" w14:textId="56FABE06" w:rsidR="0073141F" w:rsidRPr="0048109E" w:rsidRDefault="00873C1D" w:rsidP="00A00DA2">
            <w:pPr>
              <w:pStyle w:val="ListParagraph"/>
              <w:numPr>
                <w:ilvl w:val="0"/>
                <w:numId w:val="19"/>
              </w:numPr>
              <w:tabs>
                <w:tab w:val="left" w:pos="5910"/>
              </w:tabs>
              <w:spacing w:after="0" w:line="240" w:lineRule="auto"/>
              <w:rPr>
                <w:lang w:val="es-ES"/>
              </w:rPr>
            </w:pPr>
            <w:r>
              <w:rPr>
                <w:lang w:val="es-ES"/>
              </w:rPr>
              <w:t>¿Qué aprendieron</w:t>
            </w:r>
            <w:r w:rsidR="0073141F" w:rsidRPr="0048109E">
              <w:rPr>
                <w:lang w:val="es-ES"/>
              </w:rPr>
              <w:t xml:space="preserve"> de esta actividad?</w:t>
            </w:r>
          </w:p>
          <w:p w14:paraId="56FC9257" w14:textId="50995ACE" w:rsidR="0073141F" w:rsidRPr="0048109E" w:rsidRDefault="00873C1D" w:rsidP="00A00DA2">
            <w:pPr>
              <w:pStyle w:val="ListParagraph"/>
              <w:numPr>
                <w:ilvl w:val="0"/>
                <w:numId w:val="19"/>
              </w:numPr>
              <w:tabs>
                <w:tab w:val="left" w:pos="5910"/>
              </w:tabs>
              <w:spacing w:after="0" w:line="240" w:lineRule="auto"/>
              <w:rPr>
                <w:lang w:val="es-ES"/>
              </w:rPr>
            </w:pPr>
            <w:r>
              <w:rPr>
                <w:lang w:val="es-ES"/>
              </w:rPr>
              <w:t>¿Cambiaron</w:t>
            </w:r>
            <w:r w:rsidR="0073141F" w:rsidRPr="0048109E">
              <w:rPr>
                <w:lang w:val="es-ES"/>
              </w:rPr>
              <w:t xml:space="preserve"> de opinión sobre alguno de estos temas?</w:t>
            </w:r>
          </w:p>
          <w:p w14:paraId="3286ED5F" w14:textId="577B1706" w:rsidR="0073141F" w:rsidRPr="00873C1D" w:rsidRDefault="00873C1D" w:rsidP="00873C1D">
            <w:pPr>
              <w:pStyle w:val="ListParagraph"/>
              <w:numPr>
                <w:ilvl w:val="0"/>
                <w:numId w:val="19"/>
              </w:numPr>
              <w:tabs>
                <w:tab w:val="left" w:pos="5910"/>
              </w:tabs>
              <w:spacing w:after="0" w:line="240" w:lineRule="auto"/>
              <w:rPr>
                <w:lang w:val="es-ES"/>
              </w:rPr>
            </w:pPr>
            <w:r>
              <w:rPr>
                <w:lang w:val="es-ES"/>
              </w:rPr>
              <w:t>¿Cómo pudieron tomar decisiones cuando estaba parcialmente de acuerdo</w:t>
            </w:r>
            <w:r w:rsidR="0073141F" w:rsidRPr="00873C1D">
              <w:rPr>
                <w:lang w:val="es-ES"/>
              </w:rPr>
              <w:t xml:space="preserve"> (o en desacuerdo) con un valor? </w:t>
            </w:r>
          </w:p>
          <w:p w14:paraId="7D4D2036" w14:textId="77777777" w:rsidR="0073141F" w:rsidRPr="0048109E" w:rsidRDefault="0073141F" w:rsidP="00A00DA2">
            <w:pPr>
              <w:pStyle w:val="ListParagraph"/>
              <w:numPr>
                <w:ilvl w:val="0"/>
                <w:numId w:val="19"/>
              </w:numPr>
              <w:tabs>
                <w:tab w:val="left" w:pos="5910"/>
              </w:tabs>
              <w:spacing w:after="0" w:line="240" w:lineRule="auto"/>
              <w:rPr>
                <w:lang w:val="es-ES"/>
              </w:rPr>
            </w:pPr>
            <w:r w:rsidRPr="0048109E">
              <w:rPr>
                <w:lang w:val="es-ES"/>
              </w:rPr>
              <w:t>¿Cómo se puede iniciar discusiones con otros miembros de la comunidad sobre los valores y creencias comunes?</w:t>
            </w:r>
          </w:p>
          <w:p w14:paraId="12D9BB7E" w14:textId="14BC3478" w:rsidR="0073141F" w:rsidRPr="0048109E" w:rsidRDefault="00873C1D" w:rsidP="00A00DA2">
            <w:pPr>
              <w:pStyle w:val="ListParagraph"/>
              <w:numPr>
                <w:ilvl w:val="0"/>
                <w:numId w:val="19"/>
              </w:numPr>
              <w:tabs>
                <w:tab w:val="left" w:pos="5910"/>
              </w:tabs>
              <w:spacing w:after="0" w:line="240" w:lineRule="auto"/>
              <w:rPr>
                <w:lang w:val="es-ES"/>
              </w:rPr>
            </w:pPr>
            <w:r>
              <w:rPr>
                <w:lang w:val="es-ES"/>
              </w:rPr>
              <w:t>¿</w:t>
            </w:r>
            <w:r w:rsidR="0073141F" w:rsidRPr="0048109E">
              <w:rPr>
                <w:lang w:val="es-ES"/>
              </w:rPr>
              <w:t>Son estos valores y creencias fácil</w:t>
            </w:r>
            <w:r>
              <w:rPr>
                <w:lang w:val="es-ES"/>
              </w:rPr>
              <w:t>es</w:t>
            </w:r>
            <w:r w:rsidR="0073141F" w:rsidRPr="0048109E">
              <w:rPr>
                <w:lang w:val="es-ES"/>
              </w:rPr>
              <w:t xml:space="preserve"> o difícil</w:t>
            </w:r>
            <w:r>
              <w:rPr>
                <w:lang w:val="es-ES"/>
              </w:rPr>
              <w:t>es de</w:t>
            </w:r>
            <w:r w:rsidR="0073141F" w:rsidRPr="0048109E">
              <w:rPr>
                <w:lang w:val="es-ES"/>
              </w:rPr>
              <w:t xml:space="preserve"> cambiar?</w:t>
            </w:r>
          </w:p>
          <w:p w14:paraId="45FA9EA0" w14:textId="36C52EDC" w:rsidR="0073141F" w:rsidRPr="0048109E" w:rsidRDefault="0073141F" w:rsidP="00873C1D">
            <w:pPr>
              <w:pStyle w:val="ListParagraph"/>
              <w:numPr>
                <w:ilvl w:val="0"/>
                <w:numId w:val="19"/>
              </w:numPr>
              <w:tabs>
                <w:tab w:val="left" w:pos="5910"/>
              </w:tabs>
              <w:spacing w:after="0" w:line="240" w:lineRule="auto"/>
              <w:rPr>
                <w:rFonts w:cs="Times New Roman"/>
                <w:lang w:val="es-ES"/>
              </w:rPr>
            </w:pPr>
            <w:r w:rsidRPr="0048109E">
              <w:rPr>
                <w:lang w:val="es-ES"/>
              </w:rPr>
              <w:t xml:space="preserve">¿Qué retos </w:t>
            </w:r>
            <w:r w:rsidR="00873C1D">
              <w:rPr>
                <w:lang w:val="es-ES"/>
              </w:rPr>
              <w:t>creen que tendrán que confrontar</w:t>
            </w:r>
            <w:r w:rsidRPr="0048109E">
              <w:rPr>
                <w:lang w:val="es-ES"/>
              </w:rPr>
              <w:t xml:space="preserve"> con esta actividad o </w:t>
            </w:r>
            <w:r w:rsidR="00873C1D">
              <w:rPr>
                <w:lang w:val="es-ES"/>
              </w:rPr>
              <w:t xml:space="preserve">con la </w:t>
            </w:r>
            <w:r w:rsidRPr="0048109E">
              <w:rPr>
                <w:lang w:val="es-ES"/>
              </w:rPr>
              <w:t xml:space="preserve">discusión </w:t>
            </w:r>
            <w:r w:rsidR="00873C1D">
              <w:rPr>
                <w:lang w:val="es-ES"/>
              </w:rPr>
              <w:t>acerca de las</w:t>
            </w:r>
            <w:r w:rsidRPr="0048109E">
              <w:rPr>
                <w:lang w:val="es-ES"/>
              </w:rPr>
              <w:t xml:space="preserve"> creenc</w:t>
            </w:r>
            <w:r w:rsidR="00873C1D">
              <w:rPr>
                <w:lang w:val="es-ES"/>
              </w:rPr>
              <w:t xml:space="preserve">ias en las comunidades donde </w:t>
            </w:r>
            <w:r w:rsidRPr="0048109E">
              <w:rPr>
                <w:lang w:val="es-ES"/>
              </w:rPr>
              <w:t>trabaja</w:t>
            </w:r>
            <w:r w:rsidR="00873C1D">
              <w:rPr>
                <w:lang w:val="es-ES"/>
              </w:rPr>
              <w:t>n</w:t>
            </w:r>
            <w:r w:rsidRPr="0048109E">
              <w:rPr>
                <w:lang w:val="es-ES"/>
              </w:rPr>
              <w:t>?</w:t>
            </w:r>
          </w:p>
        </w:tc>
      </w:tr>
    </w:tbl>
    <w:p w14:paraId="47BB3CA3" w14:textId="77777777" w:rsidR="0073141F" w:rsidRPr="0048109E" w:rsidRDefault="0073141F" w:rsidP="00EC6701">
      <w:pPr>
        <w:pStyle w:val="ListParagraph"/>
        <w:spacing w:line="240" w:lineRule="auto"/>
        <w:ind w:left="360"/>
        <w:contextualSpacing w:val="0"/>
        <w:rPr>
          <w:sz w:val="24"/>
          <w:szCs w:val="24"/>
          <w:lang w:val="es-ES"/>
        </w:rPr>
      </w:pPr>
    </w:p>
    <w:p w14:paraId="75121839" w14:textId="77777777" w:rsidR="0073141F" w:rsidRPr="0048109E" w:rsidRDefault="0073141F" w:rsidP="00EC6701">
      <w:pPr>
        <w:tabs>
          <w:tab w:val="left" w:pos="360"/>
        </w:tabs>
        <w:rPr>
          <w:sz w:val="24"/>
          <w:szCs w:val="24"/>
          <w:lang w:val="es-ES"/>
        </w:rPr>
        <w:sectPr w:rsidR="0073141F" w:rsidRPr="0048109E" w:rsidSect="00A70E9D">
          <w:headerReference w:type="default" r:id="rId76"/>
          <w:footerReference w:type="even" r:id="rId77"/>
          <w:footerReference w:type="default" r:id="rId78"/>
          <w:endnotePr>
            <w:numFmt w:val="decimal"/>
            <w:numRestart w:val="eachSect"/>
          </w:endnotePr>
          <w:pgSz w:w="12240" w:h="15840" w:code="1"/>
          <w:pgMar w:top="1440" w:right="1296" w:bottom="1440" w:left="1584" w:header="720" w:footer="720" w:gutter="0"/>
          <w:cols w:space="720"/>
          <w:docGrid w:linePitch="360"/>
        </w:sectPr>
      </w:pPr>
    </w:p>
    <w:p w14:paraId="0397FC93" w14:textId="711511FD" w:rsidR="0073141F" w:rsidRPr="0048109E" w:rsidRDefault="0073141F" w:rsidP="00904C08">
      <w:pPr>
        <w:pStyle w:val="Heading1"/>
        <w:rPr>
          <w:lang w:val="es-ES"/>
        </w:rPr>
      </w:pPr>
      <w:bookmarkStart w:id="72" w:name="_Toc492549142"/>
      <w:r w:rsidRPr="0048109E">
        <w:rPr>
          <w:lang w:val="es-ES"/>
        </w:rPr>
        <w:t xml:space="preserve">Actividad: </w:t>
      </w:r>
      <w:r w:rsidR="00B41F8D" w:rsidRPr="0048109E">
        <w:rPr>
          <w:lang w:val="es-ES"/>
        </w:rPr>
        <w:t>Desempaca</w:t>
      </w:r>
      <w:r w:rsidR="002C4BE4">
        <w:rPr>
          <w:lang w:val="es-ES"/>
        </w:rPr>
        <w:t xml:space="preserve">ndo </w:t>
      </w:r>
      <w:r w:rsidR="00B41F8D" w:rsidRPr="0048109E">
        <w:rPr>
          <w:lang w:val="es-ES"/>
        </w:rPr>
        <w:t>la mochila de privilegios</w:t>
      </w:r>
      <w:r w:rsidRPr="0048109E">
        <w:rPr>
          <w:rStyle w:val="EndnoteReference"/>
          <w:lang w:val="es-ES"/>
        </w:rPr>
        <w:endnoteReference w:id="15"/>
      </w:r>
      <w:bookmarkEnd w:id="72"/>
      <w:r w:rsidRPr="0048109E">
        <w:rPr>
          <w:lang w:val="es-ES"/>
        </w:rPr>
        <w:t xml:space="preserve"> </w:t>
      </w:r>
    </w:p>
    <w:tbl>
      <w:tblPr>
        <w:tblStyle w:val="TableGrid"/>
        <w:tblW w:w="9360" w:type="dxa"/>
        <w:jc w:val="center"/>
        <w:tblLook w:val="04A0" w:firstRow="1" w:lastRow="0" w:firstColumn="1" w:lastColumn="0" w:noHBand="0" w:noVBand="1"/>
      </w:tblPr>
      <w:tblGrid>
        <w:gridCol w:w="9360"/>
      </w:tblGrid>
      <w:tr w:rsidR="0073141F" w:rsidRPr="0048109E" w14:paraId="709966AE" w14:textId="77777777" w:rsidTr="00787542">
        <w:trPr>
          <w:trHeight w:val="4023"/>
          <w:jc w:val="center"/>
        </w:trPr>
        <w:tc>
          <w:tcPr>
            <w:tcW w:w="9360" w:type="dxa"/>
            <w:tcBorders>
              <w:top w:val="nil"/>
              <w:left w:val="nil"/>
              <w:bottom w:val="nil"/>
              <w:right w:val="nil"/>
            </w:tcBorders>
            <w:shd w:val="clear" w:color="auto" w:fill="BCC589"/>
          </w:tcPr>
          <w:p w14:paraId="78C13D36" w14:textId="02179F91" w:rsidR="0073141F" w:rsidRPr="0048109E" w:rsidRDefault="00FB41A9" w:rsidP="00765577">
            <w:pPr>
              <w:pStyle w:val="Heading4"/>
              <w:outlineLvl w:val="3"/>
              <w:rPr>
                <w:lang w:val="es-ES"/>
              </w:rPr>
            </w:pPr>
            <w:r w:rsidRPr="0048109E">
              <w:rPr>
                <w:lang w:val="es-ES"/>
              </w:rPr>
              <w:t>Objetivos basados en logros</w:t>
            </w:r>
          </w:p>
          <w:p w14:paraId="28562818" w14:textId="77777777" w:rsidR="0073141F" w:rsidRPr="0048109E" w:rsidRDefault="0073141F" w:rsidP="00765577">
            <w:pPr>
              <w:spacing w:after="0"/>
              <w:rPr>
                <w:lang w:val="es-ES"/>
              </w:rPr>
            </w:pPr>
            <w:r w:rsidRPr="0048109E">
              <w:rPr>
                <w:lang w:val="es-ES"/>
              </w:rPr>
              <w:t>Al final de esta actividad, los participantes habrán:</w:t>
            </w:r>
          </w:p>
          <w:p w14:paraId="0C4CF4B8" w14:textId="7A03D74E" w:rsidR="0073141F" w:rsidRPr="0048109E" w:rsidRDefault="00873C1D" w:rsidP="00765577">
            <w:pPr>
              <w:numPr>
                <w:ilvl w:val="0"/>
                <w:numId w:val="1"/>
              </w:numPr>
              <w:contextualSpacing/>
              <w:rPr>
                <w:lang w:val="es-ES"/>
              </w:rPr>
            </w:pPr>
            <w:r>
              <w:rPr>
                <w:lang w:val="es-ES"/>
              </w:rPr>
              <w:t xml:space="preserve">Descubierto </w:t>
            </w:r>
            <w:r w:rsidR="0073141F" w:rsidRPr="0048109E">
              <w:rPr>
                <w:lang w:val="es-ES"/>
              </w:rPr>
              <w:t>algunos de los privile</w:t>
            </w:r>
            <w:r>
              <w:rPr>
                <w:lang w:val="es-ES"/>
              </w:rPr>
              <w:t>gios que disfrutan de manera inconsciente</w:t>
            </w:r>
            <w:r w:rsidR="0073141F" w:rsidRPr="0048109E">
              <w:rPr>
                <w:lang w:val="es-ES"/>
              </w:rPr>
              <w:t xml:space="preserve"> como parte de un grupo dominante</w:t>
            </w:r>
          </w:p>
          <w:p w14:paraId="7F54DBB4" w14:textId="70A8BB23" w:rsidR="0073141F" w:rsidRPr="0048109E" w:rsidRDefault="00873C1D" w:rsidP="00765577">
            <w:pPr>
              <w:numPr>
                <w:ilvl w:val="0"/>
                <w:numId w:val="1"/>
              </w:numPr>
              <w:contextualSpacing/>
              <w:rPr>
                <w:lang w:val="es-ES"/>
              </w:rPr>
            </w:pPr>
            <w:r>
              <w:rPr>
                <w:lang w:val="es-ES"/>
              </w:rPr>
              <w:t xml:space="preserve">Discutido sobre las </w:t>
            </w:r>
            <w:r w:rsidR="0073141F" w:rsidRPr="0048109E">
              <w:rPr>
                <w:lang w:val="es-ES"/>
              </w:rPr>
              <w:t>observaciones y sentimientos acerca de sus</w:t>
            </w:r>
            <w:r>
              <w:rPr>
                <w:lang w:val="es-ES"/>
              </w:rPr>
              <w:t xml:space="preserve"> descubrimientos</w:t>
            </w:r>
          </w:p>
          <w:p w14:paraId="757D96AD" w14:textId="77777777" w:rsidR="0073141F" w:rsidRPr="0048109E" w:rsidRDefault="0073141F" w:rsidP="00765577">
            <w:pPr>
              <w:pStyle w:val="Heading4"/>
              <w:outlineLvl w:val="3"/>
              <w:rPr>
                <w:lang w:val="es-ES"/>
              </w:rPr>
            </w:pPr>
            <w:r w:rsidRPr="0048109E">
              <w:rPr>
                <w:lang w:val="es-ES"/>
              </w:rPr>
              <w:t>Duración</w:t>
            </w:r>
          </w:p>
          <w:p w14:paraId="6E0A68A6" w14:textId="77777777" w:rsidR="0073141F" w:rsidRPr="0048109E" w:rsidRDefault="0073141F" w:rsidP="00765577">
            <w:pPr>
              <w:rPr>
                <w:lang w:val="es-ES"/>
              </w:rPr>
            </w:pPr>
            <w:r w:rsidRPr="0048109E">
              <w:rPr>
                <w:lang w:val="es-ES"/>
              </w:rPr>
              <w:t>1 hora</w:t>
            </w:r>
          </w:p>
          <w:p w14:paraId="205DA79C" w14:textId="2F5DDB43" w:rsidR="0073141F" w:rsidRPr="0048109E" w:rsidRDefault="00873C1D" w:rsidP="00765577">
            <w:pPr>
              <w:pStyle w:val="Heading4"/>
              <w:outlineLvl w:val="3"/>
              <w:rPr>
                <w:lang w:val="es-ES"/>
              </w:rPr>
            </w:pPr>
            <w:r>
              <w:rPr>
                <w:lang w:val="es-ES"/>
              </w:rPr>
              <w:t>M</w:t>
            </w:r>
            <w:r w:rsidR="0073141F" w:rsidRPr="0048109E">
              <w:rPr>
                <w:lang w:val="es-ES"/>
              </w:rPr>
              <w:t>ateriales</w:t>
            </w:r>
          </w:p>
          <w:p w14:paraId="43F3D686" w14:textId="5A4EBEAD" w:rsidR="0073141F" w:rsidRPr="0048109E" w:rsidRDefault="00873C1D" w:rsidP="00765577">
            <w:pPr>
              <w:pStyle w:val="ListParagraph"/>
              <w:numPr>
                <w:ilvl w:val="0"/>
                <w:numId w:val="6"/>
              </w:numPr>
              <w:spacing w:line="240" w:lineRule="auto"/>
              <w:rPr>
                <w:lang w:val="es-ES"/>
              </w:rPr>
            </w:pPr>
            <w:r>
              <w:rPr>
                <w:lang w:val="es-ES"/>
              </w:rPr>
              <w:t>Papel de rotafolio y caballete</w:t>
            </w:r>
          </w:p>
          <w:p w14:paraId="7C79BE20" w14:textId="090487B8" w:rsidR="0073141F" w:rsidRPr="0048109E" w:rsidRDefault="00873C1D" w:rsidP="00765577">
            <w:pPr>
              <w:pStyle w:val="ListParagraph"/>
              <w:numPr>
                <w:ilvl w:val="0"/>
                <w:numId w:val="6"/>
              </w:numPr>
              <w:spacing w:line="240" w:lineRule="auto"/>
              <w:rPr>
                <w:lang w:val="es-ES"/>
              </w:rPr>
            </w:pPr>
            <w:r>
              <w:rPr>
                <w:lang w:val="es-ES"/>
              </w:rPr>
              <w:t>M</w:t>
            </w:r>
            <w:r w:rsidR="0073141F" w:rsidRPr="0048109E">
              <w:rPr>
                <w:lang w:val="es-ES"/>
              </w:rPr>
              <w:t>arcadores</w:t>
            </w:r>
          </w:p>
          <w:p w14:paraId="657FBD98" w14:textId="0DD76507" w:rsidR="0073141F" w:rsidRPr="0048109E" w:rsidRDefault="0073141F" w:rsidP="00787542">
            <w:pPr>
              <w:pStyle w:val="ListParagraph"/>
              <w:numPr>
                <w:ilvl w:val="0"/>
                <w:numId w:val="6"/>
              </w:numPr>
              <w:spacing w:after="120" w:line="240" w:lineRule="auto"/>
              <w:rPr>
                <w:lang w:val="es-ES"/>
              </w:rPr>
            </w:pPr>
            <w:r w:rsidRPr="0048109E">
              <w:rPr>
                <w:lang w:val="es-ES"/>
              </w:rPr>
              <w:t>Cinta</w:t>
            </w:r>
            <w:r w:rsidR="00873C1D">
              <w:rPr>
                <w:lang w:val="es-ES"/>
              </w:rPr>
              <w:t xml:space="preserve"> autoadhesiva</w:t>
            </w:r>
          </w:p>
        </w:tc>
      </w:tr>
    </w:tbl>
    <w:p w14:paraId="480501B8" w14:textId="77777777" w:rsidR="0073141F" w:rsidRPr="0048109E" w:rsidRDefault="0073141F" w:rsidP="00904C08">
      <w:pPr>
        <w:pStyle w:val="Heading2"/>
        <w:rPr>
          <w:lang w:val="es-ES"/>
        </w:rPr>
      </w:pPr>
      <w:bookmarkStart w:id="73" w:name="_Toc492549143"/>
      <w:r w:rsidRPr="0048109E">
        <w:rPr>
          <w:lang w:val="es-ES"/>
        </w:rPr>
        <w:t>¿Por qué esta actividad?</w:t>
      </w:r>
      <w:bookmarkEnd w:id="73"/>
      <w:r w:rsidRPr="0048109E">
        <w:rPr>
          <w:lang w:val="es-ES"/>
        </w:rPr>
        <w:t xml:space="preserve"> </w:t>
      </w:r>
    </w:p>
    <w:p w14:paraId="031FC7E3" w14:textId="3EDD5A57" w:rsidR="0073141F" w:rsidRPr="0048109E" w:rsidRDefault="0073141F" w:rsidP="00904C08">
      <w:pPr>
        <w:rPr>
          <w:lang w:val="es-ES"/>
        </w:rPr>
      </w:pPr>
      <w:r w:rsidRPr="0048109E">
        <w:rPr>
          <w:lang w:val="es-ES"/>
        </w:rPr>
        <w:t xml:space="preserve">Cuando somos miembros de un grupo dominante, </w:t>
      </w:r>
      <w:r w:rsidR="008E2021">
        <w:rPr>
          <w:lang w:val="es-ES"/>
        </w:rPr>
        <w:t>gozamos</w:t>
      </w:r>
      <w:r w:rsidRPr="0048109E">
        <w:rPr>
          <w:lang w:val="es-ES"/>
        </w:rPr>
        <w:t xml:space="preserve"> de ciertos beneficios y privilegios que no</w:t>
      </w:r>
      <w:r w:rsidR="008E2021">
        <w:rPr>
          <w:lang w:val="es-ES"/>
        </w:rPr>
        <w:t xml:space="preserve"> hemos ganado y, por lo regular, no estamos </w:t>
      </w:r>
      <w:r w:rsidRPr="0048109E">
        <w:rPr>
          <w:lang w:val="es-ES"/>
        </w:rPr>
        <w:t>conscientes. Al tratar de identificar estos pri</w:t>
      </w:r>
      <w:r w:rsidR="008E2021">
        <w:rPr>
          <w:lang w:val="es-ES"/>
        </w:rPr>
        <w:t>vilegios, también comenzamos a empatizar más con aquellos que pertenecen a grupos subordinados. Esto produce más</w:t>
      </w:r>
      <w:r w:rsidRPr="0048109E">
        <w:rPr>
          <w:lang w:val="es-ES"/>
        </w:rPr>
        <w:t xml:space="preserve"> diálogo y el entendimiento entre los grupos.</w:t>
      </w:r>
    </w:p>
    <w:p w14:paraId="75441359" w14:textId="23C32C79" w:rsidR="0073141F" w:rsidRPr="0048109E" w:rsidRDefault="00C5339F" w:rsidP="00904C08">
      <w:pPr>
        <w:pStyle w:val="Heading2"/>
        <w:rPr>
          <w:lang w:val="es-ES"/>
        </w:rPr>
      </w:pPr>
      <w:bookmarkStart w:id="74" w:name="_Toc492549144"/>
      <w:r w:rsidRPr="0048109E">
        <w:rPr>
          <w:lang w:val="es-ES"/>
        </w:rPr>
        <w:t>Preparación previa</w:t>
      </w:r>
      <w:bookmarkEnd w:id="74"/>
    </w:p>
    <w:p w14:paraId="4FA72CE7" w14:textId="47D0AFEA" w:rsidR="0073141F" w:rsidRPr="0048109E" w:rsidRDefault="008E2021" w:rsidP="00904C08">
      <w:pPr>
        <w:rPr>
          <w:lang w:val="es-ES"/>
        </w:rPr>
      </w:pPr>
      <w:r>
        <w:rPr>
          <w:lang w:val="es-ES"/>
        </w:rPr>
        <w:t>Presente esta actividad solamente después de</w:t>
      </w:r>
      <w:r w:rsidR="0073141F" w:rsidRPr="0048109E">
        <w:rPr>
          <w:lang w:val="es-ES"/>
        </w:rPr>
        <w:t xml:space="preserve"> que el grupo ha</w:t>
      </w:r>
      <w:r>
        <w:rPr>
          <w:lang w:val="es-ES"/>
        </w:rPr>
        <w:t>ya</w:t>
      </w:r>
      <w:r w:rsidR="0073141F" w:rsidRPr="0048109E">
        <w:rPr>
          <w:lang w:val="es-ES"/>
        </w:rPr>
        <w:t xml:space="preserve"> establecido </w:t>
      </w:r>
      <w:r>
        <w:rPr>
          <w:lang w:val="es-ES"/>
        </w:rPr>
        <w:t>confianza entre sí, no cuando</w:t>
      </w:r>
      <w:r w:rsidR="0073141F" w:rsidRPr="0048109E">
        <w:rPr>
          <w:lang w:val="es-ES"/>
        </w:rPr>
        <w:t xml:space="preserve"> el taller</w:t>
      </w:r>
      <w:r>
        <w:rPr>
          <w:lang w:val="es-ES"/>
        </w:rPr>
        <w:t xml:space="preserve"> haya tenido poco tiempo de haber iniciado. Elija 4 o </w:t>
      </w:r>
      <w:r w:rsidR="0073141F" w:rsidRPr="0048109E">
        <w:rPr>
          <w:lang w:val="es-ES"/>
        </w:rPr>
        <w:t xml:space="preserve">5 grupos dominantes a los que los participantes pueden </w:t>
      </w:r>
      <w:r>
        <w:rPr>
          <w:lang w:val="es-ES"/>
        </w:rPr>
        <w:t>pertenecer. Escriba</w:t>
      </w:r>
      <w:r w:rsidR="0073141F" w:rsidRPr="0048109E">
        <w:rPr>
          <w:lang w:val="es-ES"/>
        </w:rPr>
        <w:t xml:space="preserve"> cada uno en la parte su</w:t>
      </w:r>
      <w:r>
        <w:rPr>
          <w:lang w:val="es-ES"/>
        </w:rPr>
        <w:t>perior de un rotafolio y péguelos alrededor de</w:t>
      </w:r>
      <w:r w:rsidR="00D2679C">
        <w:rPr>
          <w:lang w:val="es-ES"/>
        </w:rPr>
        <w:t>l salón</w:t>
      </w:r>
      <w:r w:rsidR="0073141F" w:rsidRPr="0048109E">
        <w:rPr>
          <w:lang w:val="es-ES"/>
        </w:rPr>
        <w:t>. Elija los grupos en función del nivel observado de la comodidad de los participantes durante las actividades an</w:t>
      </w:r>
      <w:r>
        <w:rPr>
          <w:lang w:val="es-ES"/>
        </w:rPr>
        <w:t>teriores y discusiones; no elija</w:t>
      </w:r>
      <w:r w:rsidR="0073141F" w:rsidRPr="0048109E">
        <w:rPr>
          <w:lang w:val="es-ES"/>
        </w:rPr>
        <w:t xml:space="preserve"> temas altamente sensibles (tales como la homosexualidad en África). Algunos ejemplos se incluyen en el cuadro a continuación.</w:t>
      </w:r>
    </w:p>
    <w:tbl>
      <w:tblPr>
        <w:tblStyle w:val="TableGrid"/>
        <w:tblW w:w="9360" w:type="dxa"/>
        <w:jc w:val="center"/>
        <w:tblLook w:val="04A0" w:firstRow="1" w:lastRow="0" w:firstColumn="1" w:lastColumn="0" w:noHBand="0" w:noVBand="1"/>
      </w:tblPr>
      <w:tblGrid>
        <w:gridCol w:w="9360"/>
      </w:tblGrid>
      <w:tr w:rsidR="0073141F" w:rsidRPr="0048109E" w14:paraId="0FF7F4B1" w14:textId="77777777" w:rsidTr="00765577">
        <w:trPr>
          <w:jc w:val="center"/>
        </w:trPr>
        <w:tc>
          <w:tcPr>
            <w:tcW w:w="9360" w:type="dxa"/>
            <w:tcBorders>
              <w:top w:val="nil"/>
              <w:left w:val="nil"/>
              <w:bottom w:val="nil"/>
              <w:right w:val="nil"/>
            </w:tcBorders>
            <w:shd w:val="clear" w:color="auto" w:fill="BCC589"/>
          </w:tcPr>
          <w:p w14:paraId="5B727627" w14:textId="77777777" w:rsidR="0073141F" w:rsidRPr="0048109E" w:rsidRDefault="0073141F" w:rsidP="00765577">
            <w:pPr>
              <w:pStyle w:val="Heading4"/>
              <w:outlineLvl w:val="3"/>
              <w:rPr>
                <w:lang w:val="es-ES"/>
              </w:rPr>
            </w:pPr>
            <w:r w:rsidRPr="0048109E">
              <w:rPr>
                <w:lang w:val="es-ES"/>
              </w:rPr>
              <w:t>Muestra los grupos dominantes</w:t>
            </w:r>
          </w:p>
          <w:p w14:paraId="512BA702" w14:textId="31017256" w:rsidR="0073141F" w:rsidRPr="0048109E" w:rsidRDefault="008E2021" w:rsidP="00765577">
            <w:pPr>
              <w:pStyle w:val="ListParagraph"/>
              <w:numPr>
                <w:ilvl w:val="0"/>
                <w:numId w:val="6"/>
              </w:numPr>
              <w:spacing w:after="120" w:line="240" w:lineRule="auto"/>
              <w:rPr>
                <w:lang w:val="es-ES"/>
              </w:rPr>
            </w:pPr>
            <w:r>
              <w:rPr>
                <w:lang w:val="es-ES"/>
              </w:rPr>
              <w:t xml:space="preserve">Ladino </w:t>
            </w:r>
          </w:p>
          <w:p w14:paraId="12B2E6B3" w14:textId="2AD3E510" w:rsidR="0073141F" w:rsidRPr="0048109E" w:rsidRDefault="008E2021" w:rsidP="00765577">
            <w:pPr>
              <w:pStyle w:val="ListParagraph"/>
              <w:numPr>
                <w:ilvl w:val="0"/>
                <w:numId w:val="6"/>
              </w:numPr>
              <w:spacing w:after="120" w:line="240" w:lineRule="auto"/>
              <w:rPr>
                <w:lang w:val="es-ES"/>
              </w:rPr>
            </w:pPr>
            <w:r>
              <w:rPr>
                <w:lang w:val="es-ES"/>
              </w:rPr>
              <w:t>Hombre</w:t>
            </w:r>
          </w:p>
          <w:p w14:paraId="744914E0" w14:textId="77777777" w:rsidR="0073141F" w:rsidRPr="0048109E" w:rsidRDefault="0073141F" w:rsidP="00765577">
            <w:pPr>
              <w:pStyle w:val="ListParagraph"/>
              <w:numPr>
                <w:ilvl w:val="0"/>
                <w:numId w:val="6"/>
              </w:numPr>
              <w:spacing w:after="120" w:line="240" w:lineRule="auto"/>
              <w:rPr>
                <w:lang w:val="es-ES"/>
              </w:rPr>
            </w:pPr>
            <w:r w:rsidRPr="0048109E">
              <w:rPr>
                <w:lang w:val="es-ES"/>
              </w:rPr>
              <w:t>Americana (o europea)</w:t>
            </w:r>
          </w:p>
          <w:p w14:paraId="32B2C9E4" w14:textId="77777777" w:rsidR="0073141F" w:rsidRPr="0048109E" w:rsidRDefault="0073141F" w:rsidP="00765577">
            <w:pPr>
              <w:pStyle w:val="ListParagraph"/>
              <w:numPr>
                <w:ilvl w:val="0"/>
                <w:numId w:val="6"/>
              </w:numPr>
              <w:spacing w:after="120" w:line="240" w:lineRule="auto"/>
              <w:rPr>
                <w:lang w:val="es-ES"/>
              </w:rPr>
            </w:pPr>
            <w:r w:rsidRPr="0048109E">
              <w:rPr>
                <w:lang w:val="es-ES"/>
              </w:rPr>
              <w:t>Sano</w:t>
            </w:r>
          </w:p>
        </w:tc>
      </w:tr>
    </w:tbl>
    <w:p w14:paraId="66D1F75A" w14:textId="77777777" w:rsidR="00787542" w:rsidRDefault="00787542" w:rsidP="00762E36">
      <w:pPr>
        <w:rPr>
          <w:lang w:val="es-ES"/>
        </w:rPr>
      </w:pPr>
    </w:p>
    <w:p w14:paraId="694CA5A6" w14:textId="77777777" w:rsidR="00787542" w:rsidRDefault="00787542">
      <w:pPr>
        <w:spacing w:after="160" w:line="259" w:lineRule="auto"/>
        <w:rPr>
          <w:rFonts w:ascii="Californian FB" w:eastAsia="Times New Roman" w:hAnsi="Californian FB" w:cstheme="majorBidi"/>
          <w:b/>
          <w:color w:val="237990"/>
          <w:sz w:val="32"/>
          <w:szCs w:val="26"/>
          <w:lang w:val="es-ES"/>
        </w:rPr>
      </w:pPr>
      <w:r>
        <w:rPr>
          <w:lang w:val="es-ES"/>
        </w:rPr>
        <w:br w:type="page"/>
      </w:r>
    </w:p>
    <w:p w14:paraId="3672DB01" w14:textId="200B3713" w:rsidR="0073141F" w:rsidRPr="0048109E" w:rsidRDefault="0073141F" w:rsidP="00904C08">
      <w:pPr>
        <w:pStyle w:val="Heading2"/>
        <w:rPr>
          <w:lang w:val="es-ES"/>
        </w:rPr>
      </w:pPr>
      <w:bookmarkStart w:id="75" w:name="_Toc492549145"/>
      <w:r w:rsidRPr="0048109E">
        <w:rPr>
          <w:lang w:val="es-ES"/>
        </w:rPr>
        <w:t>Instrucciones</w:t>
      </w:r>
      <w:bookmarkEnd w:id="75"/>
    </w:p>
    <w:p w14:paraId="6F4891BF" w14:textId="3D13415E" w:rsidR="0073141F" w:rsidRPr="0048109E" w:rsidRDefault="008E2021" w:rsidP="00A00DA2">
      <w:pPr>
        <w:pStyle w:val="ListParagraph"/>
        <w:numPr>
          <w:ilvl w:val="0"/>
          <w:numId w:val="23"/>
        </w:numPr>
        <w:tabs>
          <w:tab w:val="left" w:pos="720"/>
        </w:tabs>
        <w:spacing w:line="240" w:lineRule="auto"/>
        <w:contextualSpacing w:val="0"/>
        <w:rPr>
          <w:lang w:val="es-ES"/>
        </w:rPr>
      </w:pPr>
      <w:r>
        <w:rPr>
          <w:lang w:val="es-ES"/>
        </w:rPr>
        <w:t>Lista de privilegios</w:t>
      </w:r>
      <w:r w:rsidR="0073141F" w:rsidRPr="0048109E">
        <w:rPr>
          <w:lang w:val="es-ES"/>
        </w:rPr>
        <w:t xml:space="preserve"> (40 minutos)</w:t>
      </w:r>
    </w:p>
    <w:p w14:paraId="4E0C4B2A" w14:textId="7732E871" w:rsidR="0073141F" w:rsidRPr="0048109E" w:rsidRDefault="0073141F" w:rsidP="00904C08">
      <w:pPr>
        <w:pStyle w:val="ListParagraph"/>
        <w:tabs>
          <w:tab w:val="left" w:pos="720"/>
        </w:tabs>
        <w:spacing w:line="240" w:lineRule="auto"/>
        <w:ind w:left="720" w:hanging="360"/>
        <w:contextualSpacing w:val="0"/>
        <w:rPr>
          <w:lang w:val="es-ES"/>
        </w:rPr>
      </w:pPr>
      <w:r w:rsidRPr="0048109E">
        <w:rPr>
          <w:lang w:val="es-ES"/>
        </w:rPr>
        <w:t xml:space="preserve">1a. Diga a los participantes: Tenemos cuatro (o cinco) grupos dominantes escritos en los rotafolios alrededor </w:t>
      </w:r>
      <w:r w:rsidR="007E6F85" w:rsidRPr="0048109E">
        <w:rPr>
          <w:lang w:val="es-ES"/>
        </w:rPr>
        <w:t>del</w:t>
      </w:r>
      <w:r w:rsidR="00D2679C">
        <w:rPr>
          <w:lang w:val="es-ES"/>
        </w:rPr>
        <w:t xml:space="preserve"> salón</w:t>
      </w:r>
      <w:r w:rsidRPr="0048109E">
        <w:rPr>
          <w:lang w:val="es-ES"/>
        </w:rPr>
        <w:t xml:space="preserve">. Elija uno de los grupos a los que pertenece y </w:t>
      </w:r>
      <w:r w:rsidR="007E6F85">
        <w:rPr>
          <w:lang w:val="es-ES"/>
        </w:rPr>
        <w:t>colóquese cerca del</w:t>
      </w:r>
      <w:r w:rsidRPr="0048109E">
        <w:rPr>
          <w:lang w:val="es-ES"/>
        </w:rPr>
        <w:t xml:space="preserve"> rotafolio que representa ese grupo.</w:t>
      </w:r>
    </w:p>
    <w:p w14:paraId="48AC70FC" w14:textId="41B96748" w:rsidR="0073141F" w:rsidRPr="0048109E" w:rsidRDefault="0073141F" w:rsidP="00904C08">
      <w:pPr>
        <w:ind w:left="720" w:hanging="360"/>
        <w:rPr>
          <w:lang w:val="es-ES"/>
        </w:rPr>
      </w:pPr>
      <w:r w:rsidRPr="0048109E">
        <w:rPr>
          <w:lang w:val="es-ES"/>
        </w:rPr>
        <w:t>1b. Una vez que los participantes se han trasladado a sus grup</w:t>
      </w:r>
      <w:r w:rsidR="007E6F85">
        <w:rPr>
          <w:lang w:val="es-ES"/>
        </w:rPr>
        <w:t>os, pídales que platiquen entre sí y escriban una lista en el rotafolio de l</w:t>
      </w:r>
      <w:r w:rsidRPr="0048109E">
        <w:rPr>
          <w:lang w:val="es-ES"/>
        </w:rPr>
        <w:t>os privilegios, ventajas y beneficios que tienen</w:t>
      </w:r>
      <w:r w:rsidR="007E6F85">
        <w:rPr>
          <w:lang w:val="es-ES"/>
        </w:rPr>
        <w:t xml:space="preserve"> por ser miembros </w:t>
      </w:r>
      <w:r w:rsidRPr="0048109E">
        <w:rPr>
          <w:lang w:val="es-ES"/>
        </w:rPr>
        <w:t>de este grupo.</w:t>
      </w:r>
    </w:p>
    <w:p w14:paraId="1A774E83" w14:textId="400E7076" w:rsidR="0073141F" w:rsidRPr="0048109E" w:rsidRDefault="0073141F" w:rsidP="00904C08">
      <w:pPr>
        <w:ind w:left="720" w:hanging="360"/>
        <w:rPr>
          <w:lang w:val="es-ES"/>
        </w:rPr>
      </w:pPr>
      <w:r w:rsidRPr="0048109E">
        <w:rPr>
          <w:lang w:val="es-ES"/>
        </w:rPr>
        <w:t xml:space="preserve">1c. Después de que todos los grupos hayan terminado, pida a los participantes </w:t>
      </w:r>
      <w:r w:rsidR="007E6F85">
        <w:rPr>
          <w:lang w:val="es-ES"/>
        </w:rPr>
        <w:t>que hagan</w:t>
      </w:r>
      <w:r w:rsidRPr="0048109E">
        <w:rPr>
          <w:lang w:val="es-ES"/>
        </w:rPr>
        <w:t xml:space="preserve"> </w:t>
      </w:r>
      <w:r w:rsidR="007E6F85">
        <w:rPr>
          <w:lang w:val="es-ES"/>
        </w:rPr>
        <w:t>un “paseo tipo galería” para ver todas las listas, y añadan</w:t>
      </w:r>
      <w:r w:rsidRPr="0048109E">
        <w:rPr>
          <w:lang w:val="es-ES"/>
        </w:rPr>
        <w:t xml:space="preserve"> </w:t>
      </w:r>
      <w:r w:rsidR="007E6F85">
        <w:rPr>
          <w:lang w:val="es-ES"/>
        </w:rPr>
        <w:t>algo significativo si consideran que es necesario.</w:t>
      </w:r>
      <w:r w:rsidR="00406D06">
        <w:rPr>
          <w:lang w:val="es-ES"/>
        </w:rPr>
        <w:t xml:space="preserve"> </w:t>
      </w:r>
    </w:p>
    <w:p w14:paraId="6E0BBEB2" w14:textId="77777777" w:rsidR="0073141F" w:rsidRPr="0048109E" w:rsidRDefault="0073141F" w:rsidP="00A00DA2">
      <w:pPr>
        <w:pStyle w:val="ListParagraph"/>
        <w:numPr>
          <w:ilvl w:val="0"/>
          <w:numId w:val="23"/>
        </w:numPr>
        <w:tabs>
          <w:tab w:val="left" w:pos="720"/>
        </w:tabs>
        <w:spacing w:line="240" w:lineRule="auto"/>
        <w:contextualSpacing w:val="0"/>
        <w:rPr>
          <w:lang w:val="es-ES"/>
        </w:rPr>
      </w:pPr>
      <w:r w:rsidRPr="0048109E">
        <w:rPr>
          <w:lang w:val="es-ES"/>
        </w:rPr>
        <w:t>Discusión de grupo (20 minutos)</w:t>
      </w:r>
    </w:p>
    <w:p w14:paraId="539F9AF7" w14:textId="0F574179" w:rsidR="0073141F" w:rsidRPr="0048109E" w:rsidRDefault="007E6F85" w:rsidP="00904C08">
      <w:pPr>
        <w:pStyle w:val="ListParagraph"/>
        <w:tabs>
          <w:tab w:val="left" w:pos="720"/>
        </w:tabs>
        <w:spacing w:before="200" w:line="240" w:lineRule="auto"/>
        <w:ind w:left="720" w:hanging="360"/>
        <w:contextualSpacing w:val="0"/>
        <w:rPr>
          <w:lang w:val="es-ES"/>
        </w:rPr>
      </w:pPr>
      <w:r>
        <w:rPr>
          <w:lang w:val="es-ES"/>
        </w:rPr>
        <w:t>2a. Reúna al</w:t>
      </w:r>
      <w:r w:rsidR="0073141F" w:rsidRPr="0048109E">
        <w:rPr>
          <w:lang w:val="es-ES"/>
        </w:rPr>
        <w:t xml:space="preserve"> grupo de nuevo en el círculo grande y dirija una discusión usando las siguientes preguntas para la reflexión:</w:t>
      </w:r>
    </w:p>
    <w:p w14:paraId="2D08C994" w14:textId="16998FAD" w:rsidR="0073141F" w:rsidRPr="0048109E" w:rsidRDefault="0073141F" w:rsidP="00A00DA2">
      <w:pPr>
        <w:pStyle w:val="ListParagraph"/>
        <w:numPr>
          <w:ilvl w:val="0"/>
          <w:numId w:val="22"/>
        </w:numPr>
        <w:spacing w:after="160" w:line="240" w:lineRule="auto"/>
        <w:rPr>
          <w:lang w:val="es-ES"/>
        </w:rPr>
      </w:pPr>
      <w:r w:rsidRPr="0048109E">
        <w:rPr>
          <w:lang w:val="es-ES"/>
        </w:rPr>
        <w:t xml:space="preserve">¿Qué notó </w:t>
      </w:r>
      <w:r w:rsidR="007E6F85">
        <w:rPr>
          <w:lang w:val="es-ES"/>
        </w:rPr>
        <w:t>a medida que escribieron</w:t>
      </w:r>
      <w:r w:rsidRPr="0048109E">
        <w:rPr>
          <w:lang w:val="es-ES"/>
        </w:rPr>
        <w:t xml:space="preserve"> las listas?</w:t>
      </w:r>
    </w:p>
    <w:p w14:paraId="4529F00F" w14:textId="77777777" w:rsidR="0073141F" w:rsidRPr="0048109E" w:rsidRDefault="0073141F" w:rsidP="00A00DA2">
      <w:pPr>
        <w:pStyle w:val="ListParagraph"/>
        <w:numPr>
          <w:ilvl w:val="0"/>
          <w:numId w:val="22"/>
        </w:numPr>
        <w:spacing w:after="160" w:line="240" w:lineRule="auto"/>
        <w:rPr>
          <w:lang w:val="es-ES"/>
        </w:rPr>
      </w:pPr>
      <w:r w:rsidRPr="0048109E">
        <w:rPr>
          <w:lang w:val="es-ES"/>
        </w:rPr>
        <w:t>¿Qué ha aprendido acerca de privilegio y poder?</w:t>
      </w:r>
    </w:p>
    <w:p w14:paraId="74EB3940" w14:textId="6D42C375" w:rsidR="0073141F" w:rsidRPr="0048109E" w:rsidRDefault="0073141F" w:rsidP="00A00DA2">
      <w:pPr>
        <w:pStyle w:val="ListParagraph"/>
        <w:numPr>
          <w:ilvl w:val="0"/>
          <w:numId w:val="22"/>
        </w:numPr>
        <w:spacing w:after="160" w:line="240" w:lineRule="auto"/>
        <w:rPr>
          <w:lang w:val="es-ES"/>
        </w:rPr>
      </w:pPr>
      <w:r w:rsidRPr="0048109E">
        <w:rPr>
          <w:lang w:val="es-ES"/>
        </w:rPr>
        <w:t>¿</w:t>
      </w:r>
      <w:r w:rsidR="007E6F85">
        <w:rPr>
          <w:lang w:val="es-ES"/>
        </w:rPr>
        <w:t xml:space="preserve">De qué privilegios usted no estaba consciente y ahora ya lo está? </w:t>
      </w:r>
    </w:p>
    <w:p w14:paraId="7F00493A" w14:textId="3583A7BD" w:rsidR="0073141F" w:rsidRPr="0048109E" w:rsidRDefault="007E6F85" w:rsidP="00A00DA2">
      <w:pPr>
        <w:pStyle w:val="ListParagraph"/>
        <w:numPr>
          <w:ilvl w:val="0"/>
          <w:numId w:val="22"/>
        </w:numPr>
        <w:spacing w:after="160" w:line="240" w:lineRule="auto"/>
        <w:rPr>
          <w:lang w:val="es-ES"/>
        </w:rPr>
      </w:pPr>
      <w:r>
        <w:rPr>
          <w:lang w:val="es-ES"/>
        </w:rPr>
        <w:t>¿De qué</w:t>
      </w:r>
      <w:r w:rsidR="0073141F" w:rsidRPr="0048109E">
        <w:rPr>
          <w:lang w:val="es-ES"/>
        </w:rPr>
        <w:t xml:space="preserve"> se pierde</w:t>
      </w:r>
      <w:r>
        <w:rPr>
          <w:lang w:val="es-ES"/>
        </w:rPr>
        <w:t xml:space="preserve"> usted al</w:t>
      </w:r>
      <w:r w:rsidR="0073141F" w:rsidRPr="0048109E">
        <w:rPr>
          <w:lang w:val="es-ES"/>
        </w:rPr>
        <w:t xml:space="preserve"> tener estas características de los grupos dominantes?</w:t>
      </w:r>
    </w:p>
    <w:p w14:paraId="49063560" w14:textId="77777777" w:rsidR="0073141F" w:rsidRPr="0048109E" w:rsidRDefault="0073141F" w:rsidP="00A00DA2">
      <w:pPr>
        <w:pStyle w:val="ListParagraph"/>
        <w:numPr>
          <w:ilvl w:val="0"/>
          <w:numId w:val="22"/>
        </w:numPr>
        <w:spacing w:after="160" w:line="240" w:lineRule="auto"/>
        <w:rPr>
          <w:lang w:val="es-ES"/>
        </w:rPr>
      </w:pPr>
      <w:r w:rsidRPr="0048109E">
        <w:rPr>
          <w:lang w:val="es-ES"/>
        </w:rPr>
        <w:t xml:space="preserve">¿Cómo es esto relevante para su trabajo? </w:t>
      </w:r>
    </w:p>
    <w:p w14:paraId="0E3A6EBB" w14:textId="77777777" w:rsidR="0073141F" w:rsidRPr="0048109E" w:rsidRDefault="0073141F" w:rsidP="00904C08">
      <w:pPr>
        <w:tabs>
          <w:tab w:val="left" w:pos="360"/>
        </w:tabs>
        <w:rPr>
          <w:sz w:val="24"/>
          <w:szCs w:val="24"/>
          <w:lang w:val="es-ES"/>
        </w:rPr>
      </w:pPr>
    </w:p>
    <w:p w14:paraId="72B6C104" w14:textId="77777777" w:rsidR="0073141F" w:rsidRPr="0048109E" w:rsidRDefault="0073141F" w:rsidP="00904C08">
      <w:pPr>
        <w:tabs>
          <w:tab w:val="left" w:pos="360"/>
        </w:tabs>
        <w:rPr>
          <w:sz w:val="24"/>
          <w:szCs w:val="24"/>
          <w:lang w:val="es-ES"/>
        </w:rPr>
        <w:sectPr w:rsidR="0073141F" w:rsidRPr="0048109E" w:rsidSect="00A70E9D">
          <w:headerReference w:type="default" r:id="rId79"/>
          <w:footerReference w:type="even" r:id="rId80"/>
          <w:footerReference w:type="default" r:id="rId81"/>
          <w:endnotePr>
            <w:numFmt w:val="decimal"/>
            <w:numRestart w:val="eachSect"/>
          </w:endnotePr>
          <w:pgSz w:w="12240" w:h="15840" w:code="1"/>
          <w:pgMar w:top="1440" w:right="1296" w:bottom="1440" w:left="1584" w:header="720" w:footer="720" w:gutter="0"/>
          <w:cols w:space="720"/>
          <w:docGrid w:linePitch="360"/>
        </w:sectPr>
      </w:pPr>
    </w:p>
    <w:p w14:paraId="523828D5" w14:textId="77777777" w:rsidR="0073141F" w:rsidRPr="0048109E" w:rsidRDefault="0073141F" w:rsidP="00161077">
      <w:pPr>
        <w:pStyle w:val="Heading1"/>
        <w:rPr>
          <w:lang w:val="es-ES"/>
        </w:rPr>
      </w:pPr>
      <w:bookmarkStart w:id="76" w:name="_Toc492549146"/>
      <w:r w:rsidRPr="0048109E">
        <w:rPr>
          <w:lang w:val="es-ES"/>
        </w:rPr>
        <w:t>Actividad: Voces</w:t>
      </w:r>
      <w:bookmarkEnd w:id="76"/>
    </w:p>
    <w:tbl>
      <w:tblPr>
        <w:tblStyle w:val="TableGrid"/>
        <w:tblW w:w="9360" w:type="dxa"/>
        <w:jc w:val="center"/>
        <w:tblLook w:val="04A0" w:firstRow="1" w:lastRow="0" w:firstColumn="1" w:lastColumn="0" w:noHBand="0" w:noVBand="1"/>
      </w:tblPr>
      <w:tblGrid>
        <w:gridCol w:w="9360"/>
      </w:tblGrid>
      <w:tr w:rsidR="0073141F" w:rsidRPr="0048109E" w14:paraId="00D99028" w14:textId="77777777" w:rsidTr="00942AC1">
        <w:trPr>
          <w:jc w:val="center"/>
        </w:trPr>
        <w:tc>
          <w:tcPr>
            <w:tcW w:w="9360" w:type="dxa"/>
            <w:tcBorders>
              <w:top w:val="nil"/>
              <w:left w:val="nil"/>
              <w:bottom w:val="nil"/>
              <w:right w:val="nil"/>
            </w:tcBorders>
            <w:shd w:val="clear" w:color="auto" w:fill="BCC589"/>
          </w:tcPr>
          <w:p w14:paraId="4F836365" w14:textId="294D4C97" w:rsidR="0073141F" w:rsidRPr="0048109E" w:rsidRDefault="00FB41A9" w:rsidP="00FD0411">
            <w:pPr>
              <w:pStyle w:val="Heading4"/>
              <w:outlineLvl w:val="3"/>
              <w:rPr>
                <w:lang w:val="es-ES"/>
              </w:rPr>
            </w:pPr>
            <w:r w:rsidRPr="0048109E">
              <w:rPr>
                <w:lang w:val="es-ES"/>
              </w:rPr>
              <w:t>Objetivos basados en logros</w:t>
            </w:r>
          </w:p>
          <w:p w14:paraId="7E8908BB" w14:textId="3AE7B721" w:rsidR="0073141F" w:rsidRPr="0048109E" w:rsidRDefault="0073141F" w:rsidP="00522D97">
            <w:pPr>
              <w:tabs>
                <w:tab w:val="left" w:pos="7485"/>
              </w:tabs>
              <w:spacing w:after="0"/>
              <w:rPr>
                <w:lang w:val="es-ES"/>
              </w:rPr>
            </w:pPr>
            <w:r w:rsidRPr="0048109E">
              <w:rPr>
                <w:lang w:val="es-ES"/>
              </w:rPr>
              <w:t>Al final de esta actividad, los participantes habrán:</w:t>
            </w:r>
            <w:r w:rsidRPr="0048109E">
              <w:rPr>
                <w:lang w:val="es-ES"/>
              </w:rPr>
              <w:tab/>
            </w:r>
          </w:p>
          <w:p w14:paraId="6A20F57A" w14:textId="50DA90B2" w:rsidR="0073141F" w:rsidRPr="0048109E" w:rsidRDefault="00BE661A" w:rsidP="00CC6E26">
            <w:pPr>
              <w:numPr>
                <w:ilvl w:val="0"/>
                <w:numId w:val="1"/>
              </w:numPr>
              <w:contextualSpacing/>
              <w:rPr>
                <w:lang w:val="es-ES"/>
              </w:rPr>
            </w:pPr>
            <w:r>
              <w:rPr>
                <w:lang w:val="es-ES"/>
              </w:rPr>
              <w:t>V</w:t>
            </w:r>
            <w:r w:rsidR="0073141F" w:rsidRPr="0048109E">
              <w:rPr>
                <w:lang w:val="es-ES"/>
              </w:rPr>
              <w:t>isto ejemplos de los tres tipos de voces que usamos con nuestros compañeros de trabajo y miembros de la comunidad</w:t>
            </w:r>
            <w:r>
              <w:rPr>
                <w:lang w:val="es-ES"/>
              </w:rPr>
              <w:t>.</w:t>
            </w:r>
          </w:p>
          <w:p w14:paraId="0D7639CB" w14:textId="6BEDE33D" w:rsidR="0073141F" w:rsidRPr="0048109E" w:rsidRDefault="0073141F" w:rsidP="00CC6E26">
            <w:pPr>
              <w:numPr>
                <w:ilvl w:val="0"/>
                <w:numId w:val="1"/>
              </w:numPr>
              <w:contextualSpacing/>
              <w:rPr>
                <w:lang w:val="es-ES"/>
              </w:rPr>
            </w:pPr>
            <w:r w:rsidRPr="0048109E">
              <w:rPr>
                <w:lang w:val="es-ES"/>
              </w:rPr>
              <w:t>Examinado y discutido cómo el uso de estas voces afecta a los demás e influye en nuestros esfuerzos en el cambio de comportamiento</w:t>
            </w:r>
            <w:r w:rsidR="00BE661A">
              <w:rPr>
                <w:lang w:val="es-ES"/>
              </w:rPr>
              <w:t>.</w:t>
            </w:r>
          </w:p>
          <w:p w14:paraId="0B93C683" w14:textId="4A677697" w:rsidR="0073141F" w:rsidRPr="0048109E" w:rsidRDefault="00BE661A" w:rsidP="00CC6E26">
            <w:pPr>
              <w:numPr>
                <w:ilvl w:val="0"/>
                <w:numId w:val="1"/>
              </w:numPr>
              <w:contextualSpacing/>
              <w:rPr>
                <w:lang w:val="es-ES"/>
              </w:rPr>
            </w:pPr>
            <w:r>
              <w:rPr>
                <w:lang w:val="es-ES"/>
              </w:rPr>
              <w:t>Generado ideas</w:t>
            </w:r>
            <w:r w:rsidR="0073141F" w:rsidRPr="0048109E">
              <w:rPr>
                <w:lang w:val="es-ES"/>
              </w:rPr>
              <w:t xml:space="preserve"> para ayudar a aumentar el uso de la “voz de adulto”</w:t>
            </w:r>
          </w:p>
          <w:p w14:paraId="3F33580C" w14:textId="77777777" w:rsidR="0073141F" w:rsidRPr="0048109E" w:rsidRDefault="0073141F" w:rsidP="00FD0411">
            <w:pPr>
              <w:pStyle w:val="Heading4"/>
              <w:outlineLvl w:val="3"/>
              <w:rPr>
                <w:lang w:val="es-ES"/>
              </w:rPr>
            </w:pPr>
            <w:r w:rsidRPr="0048109E">
              <w:rPr>
                <w:lang w:val="es-ES"/>
              </w:rPr>
              <w:t>Duración</w:t>
            </w:r>
          </w:p>
          <w:p w14:paraId="2FC590A3" w14:textId="77777777" w:rsidR="0073141F" w:rsidRPr="0048109E" w:rsidRDefault="0073141F" w:rsidP="00FD0411">
            <w:pPr>
              <w:rPr>
                <w:lang w:val="es-ES"/>
              </w:rPr>
            </w:pPr>
            <w:r w:rsidRPr="0048109E">
              <w:rPr>
                <w:lang w:val="es-ES"/>
              </w:rPr>
              <w:t>1 hora</w:t>
            </w:r>
          </w:p>
          <w:p w14:paraId="494A939B" w14:textId="12AE7445" w:rsidR="0073141F" w:rsidRPr="0048109E" w:rsidRDefault="00BE661A" w:rsidP="00FD0411">
            <w:pPr>
              <w:pStyle w:val="Heading4"/>
              <w:outlineLvl w:val="3"/>
              <w:rPr>
                <w:lang w:val="es-ES"/>
              </w:rPr>
            </w:pPr>
            <w:r>
              <w:rPr>
                <w:lang w:val="es-ES"/>
              </w:rPr>
              <w:t>M</w:t>
            </w:r>
            <w:r w:rsidR="0073141F" w:rsidRPr="0048109E">
              <w:rPr>
                <w:lang w:val="es-ES"/>
              </w:rPr>
              <w:t xml:space="preserve">ateriales </w:t>
            </w:r>
          </w:p>
          <w:p w14:paraId="4D0D8BB5" w14:textId="3BFFD695" w:rsidR="0073141F" w:rsidRPr="0048109E" w:rsidRDefault="007D745F" w:rsidP="00CC6E26">
            <w:pPr>
              <w:pStyle w:val="ListParagraph"/>
              <w:numPr>
                <w:ilvl w:val="0"/>
                <w:numId w:val="6"/>
              </w:numPr>
              <w:spacing w:line="240" w:lineRule="auto"/>
              <w:rPr>
                <w:lang w:val="es-ES"/>
              </w:rPr>
            </w:pPr>
            <w:r>
              <w:rPr>
                <w:lang w:val="es-ES"/>
              </w:rPr>
              <w:t>Hoja de trabajo</w:t>
            </w:r>
            <w:r w:rsidR="0073141F" w:rsidRPr="0048109E">
              <w:rPr>
                <w:lang w:val="es-ES"/>
              </w:rPr>
              <w:t xml:space="preserve">: </w:t>
            </w:r>
            <w:r w:rsidR="007E63A3">
              <w:rPr>
                <w:lang w:val="es-ES"/>
              </w:rPr>
              <w:t>Sociodramas</w:t>
            </w:r>
            <w:r w:rsidR="0073141F" w:rsidRPr="0048109E">
              <w:rPr>
                <w:lang w:val="es-ES"/>
              </w:rPr>
              <w:t xml:space="preserve"> </w:t>
            </w:r>
            <w:r w:rsidR="00762E36">
              <w:rPr>
                <w:lang w:val="es-ES"/>
              </w:rPr>
              <w:t>–</w:t>
            </w:r>
            <w:r w:rsidR="0073141F" w:rsidRPr="0048109E">
              <w:rPr>
                <w:lang w:val="es-ES"/>
              </w:rPr>
              <w:t xml:space="preserve"> Opción</w:t>
            </w:r>
            <w:r w:rsidR="00762E36">
              <w:rPr>
                <w:lang w:val="es-ES"/>
              </w:rPr>
              <w:t xml:space="preserve"> </w:t>
            </w:r>
            <w:r w:rsidR="0073141F" w:rsidRPr="0048109E">
              <w:rPr>
                <w:lang w:val="es-ES"/>
              </w:rPr>
              <w:t>de Salud o</w:t>
            </w:r>
            <w:r w:rsidR="00BE661A">
              <w:rPr>
                <w:lang w:val="es-ES"/>
              </w:rPr>
              <w:t xml:space="preserve"> la</w:t>
            </w:r>
            <w:r w:rsidR="0073141F" w:rsidRPr="0048109E">
              <w:rPr>
                <w:lang w:val="es-ES"/>
              </w:rPr>
              <w:t xml:space="preserve"> </w:t>
            </w:r>
            <w:r>
              <w:rPr>
                <w:lang w:val="es-ES"/>
              </w:rPr>
              <w:t>Hoja de trabajo</w:t>
            </w:r>
            <w:r w:rsidR="0073141F" w:rsidRPr="0048109E">
              <w:rPr>
                <w:lang w:val="es-ES"/>
              </w:rPr>
              <w:t xml:space="preserve">: </w:t>
            </w:r>
            <w:r w:rsidR="007E63A3">
              <w:rPr>
                <w:lang w:val="es-ES"/>
              </w:rPr>
              <w:t>Sociodramas</w:t>
            </w:r>
            <w:r w:rsidR="0073141F" w:rsidRPr="0048109E">
              <w:rPr>
                <w:lang w:val="es-ES"/>
              </w:rPr>
              <w:t xml:space="preserve"> </w:t>
            </w:r>
            <w:r w:rsidR="00762E36">
              <w:rPr>
                <w:lang w:val="es-ES"/>
              </w:rPr>
              <w:t>–</w:t>
            </w:r>
            <w:r w:rsidR="0073141F" w:rsidRPr="0048109E">
              <w:rPr>
                <w:lang w:val="es-ES"/>
              </w:rPr>
              <w:t xml:space="preserve"> Opción Agricultura (2 copias)</w:t>
            </w:r>
          </w:p>
          <w:p w14:paraId="1BB575E6" w14:textId="401EB697" w:rsidR="0073141F" w:rsidRPr="0048109E" w:rsidRDefault="00BE661A" w:rsidP="00CC6E26">
            <w:pPr>
              <w:pStyle w:val="ListParagraph"/>
              <w:numPr>
                <w:ilvl w:val="0"/>
                <w:numId w:val="6"/>
              </w:numPr>
              <w:spacing w:line="240" w:lineRule="auto"/>
              <w:rPr>
                <w:lang w:val="es-ES"/>
              </w:rPr>
            </w:pPr>
            <w:r>
              <w:rPr>
                <w:lang w:val="es-ES"/>
              </w:rPr>
              <w:t>P</w:t>
            </w:r>
            <w:r w:rsidR="0073141F" w:rsidRPr="0048109E">
              <w:rPr>
                <w:lang w:val="es-ES"/>
              </w:rPr>
              <w:t xml:space="preserve">apel de rotafolio y </w:t>
            </w:r>
            <w:r>
              <w:rPr>
                <w:lang w:val="es-ES"/>
              </w:rPr>
              <w:t>caballete</w:t>
            </w:r>
          </w:p>
          <w:p w14:paraId="1B78B58D" w14:textId="77777777" w:rsidR="0073141F" w:rsidRPr="0048109E" w:rsidRDefault="0073141F" w:rsidP="00CC6E26">
            <w:pPr>
              <w:pStyle w:val="ListParagraph"/>
              <w:numPr>
                <w:ilvl w:val="0"/>
                <w:numId w:val="6"/>
              </w:numPr>
              <w:spacing w:line="240" w:lineRule="auto"/>
              <w:rPr>
                <w:lang w:val="es-ES"/>
              </w:rPr>
            </w:pPr>
            <w:r w:rsidRPr="0048109E">
              <w:rPr>
                <w:lang w:val="es-ES"/>
              </w:rPr>
              <w:t>Marcador</w:t>
            </w:r>
          </w:p>
        </w:tc>
      </w:tr>
    </w:tbl>
    <w:p w14:paraId="357C0F45" w14:textId="77777777" w:rsidR="0073141F" w:rsidRPr="0048109E" w:rsidRDefault="0073141F" w:rsidP="00161077">
      <w:pPr>
        <w:pStyle w:val="Heading2"/>
        <w:rPr>
          <w:lang w:val="es-ES"/>
        </w:rPr>
      </w:pPr>
      <w:bookmarkStart w:id="77" w:name="_Toc492549147"/>
      <w:r w:rsidRPr="0048109E">
        <w:rPr>
          <w:lang w:val="es-ES"/>
        </w:rPr>
        <w:t>¿Por qué esta actividad?</w:t>
      </w:r>
      <w:bookmarkEnd w:id="77"/>
      <w:r w:rsidRPr="0048109E">
        <w:rPr>
          <w:lang w:val="es-ES"/>
        </w:rPr>
        <w:t xml:space="preserve"> </w:t>
      </w:r>
    </w:p>
    <w:p w14:paraId="7362A182" w14:textId="4450AAE5" w:rsidR="0073141F" w:rsidRPr="0048109E" w:rsidRDefault="0073141F" w:rsidP="00EC6701">
      <w:pPr>
        <w:rPr>
          <w:lang w:val="es-ES"/>
        </w:rPr>
      </w:pPr>
      <w:r w:rsidRPr="0048109E">
        <w:rPr>
          <w:lang w:val="es-ES"/>
        </w:rPr>
        <w:t>Aunque creemos que mostramos respeto a nuestros clientes, esto no siempre es el caso. Es importante entender cómo usamos nue</w:t>
      </w:r>
      <w:r w:rsidR="00A165F1">
        <w:rPr>
          <w:lang w:val="es-ES"/>
        </w:rPr>
        <w:t>stra voz y el efecto que tiene</w:t>
      </w:r>
      <w:r w:rsidRPr="0048109E">
        <w:rPr>
          <w:lang w:val="es-ES"/>
        </w:rPr>
        <w:t xml:space="preserve"> </w:t>
      </w:r>
      <w:r w:rsidR="00A165F1">
        <w:rPr>
          <w:lang w:val="es-ES"/>
        </w:rPr>
        <w:t>en</w:t>
      </w:r>
      <w:r w:rsidRPr="0048109E">
        <w:rPr>
          <w:lang w:val="es-ES"/>
        </w:rPr>
        <w:t xml:space="preserve"> aquellos con quienes nos relacionamos. Tenemos que examinar nuestros motivos, voz y acciones para asegurar que estamos ayudando a ser un vehículo de cambio de una manera positiva.</w:t>
      </w:r>
    </w:p>
    <w:p w14:paraId="29DADC8F" w14:textId="41758C4E" w:rsidR="0073141F" w:rsidRPr="0048109E" w:rsidRDefault="0073141F" w:rsidP="00EC6701">
      <w:pPr>
        <w:rPr>
          <w:lang w:val="es-ES"/>
        </w:rPr>
      </w:pPr>
      <w:r w:rsidRPr="00706EBF">
        <w:rPr>
          <w:lang w:val="es-ES"/>
        </w:rPr>
        <w:t>Al intentar influir en alguien para adoptar o mantener un comportamiento nuevo, e</w:t>
      </w:r>
      <w:r w:rsidR="00A165F1" w:rsidRPr="00706EBF">
        <w:rPr>
          <w:lang w:val="es-ES"/>
        </w:rPr>
        <w:t>s probable que utilice</w:t>
      </w:r>
      <w:r w:rsidR="00E238AF">
        <w:rPr>
          <w:lang w:val="es-ES"/>
        </w:rPr>
        <w:t>mos</w:t>
      </w:r>
      <w:r w:rsidR="00A165F1" w:rsidRPr="00706EBF">
        <w:rPr>
          <w:lang w:val="es-ES"/>
        </w:rPr>
        <w:t xml:space="preserve"> una de las </w:t>
      </w:r>
      <w:r w:rsidR="00706EBF">
        <w:rPr>
          <w:lang w:val="es-ES"/>
        </w:rPr>
        <w:t xml:space="preserve">siguientes </w:t>
      </w:r>
      <w:r w:rsidR="00A165F1" w:rsidRPr="00706EBF">
        <w:rPr>
          <w:lang w:val="es-ES"/>
        </w:rPr>
        <w:t>tres “voces” primaria</w:t>
      </w:r>
      <w:r w:rsidRPr="00706EBF">
        <w:rPr>
          <w:lang w:val="es-ES"/>
        </w:rPr>
        <w:t xml:space="preserve">s o </w:t>
      </w:r>
      <w:r w:rsidR="00A165F1" w:rsidRPr="00706EBF">
        <w:rPr>
          <w:lang w:val="es-ES"/>
        </w:rPr>
        <w:t>actitudes hacia la persona:</w:t>
      </w:r>
      <w:r w:rsidRPr="00706EBF">
        <w:rPr>
          <w:lang w:val="es-ES"/>
        </w:rPr>
        <w:t xml:space="preserve"> padre crítico, </w:t>
      </w:r>
      <w:r w:rsidR="00E238AF">
        <w:rPr>
          <w:lang w:val="es-ES"/>
        </w:rPr>
        <w:t>padre consentidor o la</w:t>
      </w:r>
      <w:r w:rsidRPr="00706EBF">
        <w:rPr>
          <w:lang w:val="es-ES"/>
        </w:rPr>
        <w:t xml:space="preserve"> </w:t>
      </w:r>
      <w:r w:rsidR="00706EBF">
        <w:rPr>
          <w:lang w:val="es-ES"/>
        </w:rPr>
        <w:t xml:space="preserve">voz </w:t>
      </w:r>
      <w:r w:rsidR="00A165F1" w:rsidRPr="00706EBF">
        <w:rPr>
          <w:lang w:val="es-ES"/>
        </w:rPr>
        <w:t>adulta</w:t>
      </w:r>
      <w:r w:rsidRPr="00706EBF">
        <w:rPr>
          <w:lang w:val="es-ES"/>
        </w:rPr>
        <w:t xml:space="preserve">. </w:t>
      </w:r>
      <w:r w:rsidRPr="0048109E">
        <w:rPr>
          <w:lang w:val="es-ES"/>
        </w:rPr>
        <w:t xml:space="preserve">Estas tres voces no se caracterizan por la edad o la </w:t>
      </w:r>
      <w:r w:rsidR="00706EBF" w:rsidRPr="0048109E">
        <w:rPr>
          <w:lang w:val="es-ES"/>
        </w:rPr>
        <w:t>condición</w:t>
      </w:r>
      <w:r w:rsidR="00706EBF">
        <w:rPr>
          <w:lang w:val="es-ES"/>
        </w:rPr>
        <w:t xml:space="preserve"> de</w:t>
      </w:r>
      <w:r w:rsidR="00706EBF" w:rsidRPr="0048109E">
        <w:rPr>
          <w:lang w:val="es-ES"/>
        </w:rPr>
        <w:t xml:space="preserve"> </w:t>
      </w:r>
      <w:r w:rsidRPr="0048109E">
        <w:rPr>
          <w:lang w:val="es-ES"/>
        </w:rPr>
        <w:t>paternidad de una persona. Las circunstancias de nuestras interacciones y formas en las qu</w:t>
      </w:r>
      <w:r w:rsidR="00706EBF">
        <w:rPr>
          <w:lang w:val="es-ES"/>
        </w:rPr>
        <w:t>e actuamos o reaccionamos determinan</w:t>
      </w:r>
      <w:r w:rsidRPr="0048109E">
        <w:rPr>
          <w:lang w:val="es-ES"/>
        </w:rPr>
        <w:t xml:space="preserve"> la voz que elegimos y acciones con las</w:t>
      </w:r>
      <w:r w:rsidR="00706EBF">
        <w:rPr>
          <w:lang w:val="es-ES"/>
        </w:rPr>
        <w:t xml:space="preserve"> que nos comunicamos y respondemos</w:t>
      </w:r>
      <w:r w:rsidRPr="0048109E">
        <w:rPr>
          <w:lang w:val="es-ES"/>
        </w:rPr>
        <w:t xml:space="preserve"> a la situación. Cada uno de nosotros</w:t>
      </w:r>
      <w:r w:rsidR="00706EBF">
        <w:rPr>
          <w:lang w:val="es-ES"/>
        </w:rPr>
        <w:t xml:space="preserve"> </w:t>
      </w:r>
      <w:r w:rsidRPr="0048109E">
        <w:rPr>
          <w:lang w:val="es-ES"/>
        </w:rPr>
        <w:t xml:space="preserve">usamos </w:t>
      </w:r>
      <w:r w:rsidR="00706EBF" w:rsidRPr="0048109E">
        <w:rPr>
          <w:lang w:val="es-ES"/>
        </w:rPr>
        <w:t>las</w:t>
      </w:r>
      <w:r w:rsidRPr="0048109E">
        <w:rPr>
          <w:lang w:val="es-ES"/>
        </w:rPr>
        <w:t xml:space="preserve"> tres voces dependiendo de la situación y circunstancia.</w:t>
      </w:r>
    </w:p>
    <w:p w14:paraId="4C4C15D1" w14:textId="6D31CC77" w:rsidR="0073141F" w:rsidRPr="0048109E" w:rsidRDefault="0073141F" w:rsidP="00EC6701">
      <w:pPr>
        <w:rPr>
          <w:lang w:val="es-ES"/>
        </w:rPr>
      </w:pPr>
      <w:r w:rsidRPr="0048109E">
        <w:rPr>
          <w:lang w:val="es-ES"/>
        </w:rPr>
        <w:t>A m</w:t>
      </w:r>
      <w:r w:rsidR="00E238AF">
        <w:rPr>
          <w:lang w:val="es-ES"/>
        </w:rPr>
        <w:t>edida que tratamos de cambiar un</w:t>
      </w:r>
      <w:r w:rsidRPr="0048109E">
        <w:rPr>
          <w:lang w:val="es-ES"/>
        </w:rPr>
        <w:t xml:space="preserve"> comportamiento, muchos de nosotros nos inclinamos en gran medida </w:t>
      </w:r>
      <w:r w:rsidR="00706EBF">
        <w:rPr>
          <w:lang w:val="es-ES"/>
        </w:rPr>
        <w:t>a usar</w:t>
      </w:r>
      <w:r w:rsidRPr="0048109E">
        <w:rPr>
          <w:lang w:val="es-ES"/>
        </w:rPr>
        <w:t xml:space="preserve"> la</w:t>
      </w:r>
      <w:r w:rsidR="00E238AF">
        <w:rPr>
          <w:lang w:val="es-ES"/>
        </w:rPr>
        <w:t xml:space="preserve">s voces de los padres (ya sea la del padre crítico o el consentidor). De forma que tratamos </w:t>
      </w:r>
      <w:r w:rsidRPr="0048109E">
        <w:rPr>
          <w:lang w:val="es-ES"/>
        </w:rPr>
        <w:t>a los demás como hijos, más que como adultos. El cambio de comportamiento es mucho más probable que sea exitoso y sostenible cuando las perso</w:t>
      </w:r>
      <w:r w:rsidR="00E238AF">
        <w:rPr>
          <w:lang w:val="es-ES"/>
        </w:rPr>
        <w:t xml:space="preserve">nas son tratadas con respeto – como con el mismo estatus. </w:t>
      </w:r>
    </w:p>
    <w:p w14:paraId="1DEDD1CA" w14:textId="0A185072" w:rsidR="0073141F" w:rsidRPr="0048109E" w:rsidRDefault="00C5339F" w:rsidP="00161077">
      <w:pPr>
        <w:pStyle w:val="Heading2"/>
        <w:rPr>
          <w:lang w:val="es-ES"/>
        </w:rPr>
      </w:pPr>
      <w:bookmarkStart w:id="78" w:name="_Toc492549148"/>
      <w:r w:rsidRPr="0048109E">
        <w:rPr>
          <w:lang w:val="es-ES"/>
        </w:rPr>
        <w:t>Preparación previa</w:t>
      </w:r>
      <w:bookmarkEnd w:id="78"/>
    </w:p>
    <w:p w14:paraId="4795E436" w14:textId="144BDFC0" w:rsidR="0073141F" w:rsidRPr="0048109E" w:rsidRDefault="00E238AF" w:rsidP="00EC6701">
      <w:pPr>
        <w:rPr>
          <w:lang w:val="es-ES"/>
        </w:rPr>
      </w:pPr>
      <w:r>
        <w:rPr>
          <w:lang w:val="es-ES"/>
        </w:rPr>
        <w:t>Lea</w:t>
      </w:r>
      <w:r w:rsidR="0073141F" w:rsidRPr="0048109E">
        <w:rPr>
          <w:lang w:val="es-ES"/>
        </w:rPr>
        <w:t xml:space="preserve"> </w:t>
      </w:r>
      <w:r>
        <w:rPr>
          <w:lang w:val="es-ES"/>
        </w:rPr>
        <w:t>los ejemplos de</w:t>
      </w:r>
      <w:r w:rsidR="0073141F" w:rsidRPr="0048109E">
        <w:rPr>
          <w:lang w:val="es-ES"/>
        </w:rPr>
        <w:t xml:space="preserve"> </w:t>
      </w:r>
      <w:r w:rsidR="007E63A3">
        <w:rPr>
          <w:lang w:val="es-ES"/>
        </w:rPr>
        <w:t>sociodramas</w:t>
      </w:r>
      <w:r>
        <w:rPr>
          <w:lang w:val="es-ES"/>
        </w:rPr>
        <w:t xml:space="preserve"> a continuación y modifíquelos</w:t>
      </w:r>
      <w:r w:rsidR="0073141F" w:rsidRPr="0048109E">
        <w:rPr>
          <w:lang w:val="es-ES"/>
        </w:rPr>
        <w:t xml:space="preserve"> según las necesidades para adaptarse al contexto y comportami</w:t>
      </w:r>
      <w:r>
        <w:rPr>
          <w:lang w:val="es-ES"/>
        </w:rPr>
        <w:t>entos relevantes. Estos ejemplos</w:t>
      </w:r>
      <w:r w:rsidR="0073141F" w:rsidRPr="0048109E">
        <w:rPr>
          <w:lang w:val="es-ES"/>
        </w:rPr>
        <w:t xml:space="preserve"> fueron es</w:t>
      </w:r>
      <w:r>
        <w:rPr>
          <w:lang w:val="es-ES"/>
        </w:rPr>
        <w:t xml:space="preserve">critos para los sectores de agricultura y </w:t>
      </w:r>
      <w:r w:rsidR="0073141F" w:rsidRPr="0048109E">
        <w:rPr>
          <w:lang w:val="es-ES"/>
        </w:rPr>
        <w:t>salud, per</w:t>
      </w:r>
      <w:r>
        <w:rPr>
          <w:lang w:val="es-ES"/>
        </w:rPr>
        <w:t>o los conceptos son aplicables en</w:t>
      </w:r>
      <w:r w:rsidR="0073141F" w:rsidRPr="0048109E">
        <w:rPr>
          <w:lang w:val="es-ES"/>
        </w:rPr>
        <w:t xml:space="preserve"> una amplia gama de sectores y comportamientos. </w:t>
      </w:r>
      <w:r>
        <w:rPr>
          <w:lang w:val="es-ES"/>
        </w:rPr>
        <w:t>Se p</w:t>
      </w:r>
      <w:r w:rsidR="00C939AF">
        <w:rPr>
          <w:lang w:val="es-ES"/>
        </w:rPr>
        <w:t xml:space="preserve">resentan dos opciones (salud y </w:t>
      </w:r>
      <w:r w:rsidR="0073141F" w:rsidRPr="0048109E">
        <w:rPr>
          <w:lang w:val="es-ES"/>
        </w:rPr>
        <w:t xml:space="preserve">agricultura) </w:t>
      </w:r>
      <w:r>
        <w:rPr>
          <w:lang w:val="es-ES"/>
        </w:rPr>
        <w:t>para</w:t>
      </w:r>
      <w:r w:rsidR="0073141F" w:rsidRPr="0048109E">
        <w:rPr>
          <w:lang w:val="es-ES"/>
        </w:rPr>
        <w:t xml:space="preserve"> cada “voz”, pero la actividad </w:t>
      </w:r>
      <w:r w:rsidR="008E2021">
        <w:rPr>
          <w:lang w:val="es-ES"/>
        </w:rPr>
        <w:t>solo</w:t>
      </w:r>
      <w:r w:rsidR="0073141F" w:rsidRPr="0048109E">
        <w:rPr>
          <w:lang w:val="es-ES"/>
        </w:rPr>
        <w:t xml:space="preserve"> requiere de un </w:t>
      </w:r>
      <w:r w:rsidR="007E63A3">
        <w:rPr>
          <w:lang w:val="es-ES"/>
        </w:rPr>
        <w:t>sociodrama</w:t>
      </w:r>
      <w:r w:rsidR="0073141F" w:rsidRPr="0048109E">
        <w:rPr>
          <w:lang w:val="es-ES"/>
        </w:rPr>
        <w:t xml:space="preserve"> por “voz”. Asegúrese de mantener las “voces” en la adaptación.</w:t>
      </w:r>
    </w:p>
    <w:p w14:paraId="5C60BD70" w14:textId="63453F58" w:rsidR="0073141F" w:rsidRPr="0048109E" w:rsidRDefault="0073141F" w:rsidP="00EC6701">
      <w:pPr>
        <w:rPr>
          <w:lang w:val="es-ES"/>
        </w:rPr>
      </w:pPr>
      <w:r w:rsidRPr="0048109E">
        <w:rPr>
          <w:lang w:val="es-ES"/>
        </w:rPr>
        <w:t>Antes de la sesión, pida seis</w:t>
      </w:r>
      <w:r w:rsidR="00E238AF">
        <w:rPr>
          <w:lang w:val="es-ES"/>
        </w:rPr>
        <w:t xml:space="preserve"> voluntarios para representar los</w:t>
      </w:r>
      <w:r w:rsidRPr="0048109E">
        <w:rPr>
          <w:lang w:val="es-ES"/>
        </w:rPr>
        <w:t xml:space="preserve"> </w:t>
      </w:r>
      <w:r w:rsidR="007E63A3">
        <w:rPr>
          <w:lang w:val="es-ES"/>
        </w:rPr>
        <w:t>sociodramas</w:t>
      </w:r>
      <w:r w:rsidRPr="0048109E">
        <w:rPr>
          <w:lang w:val="es-ES"/>
        </w:rPr>
        <w:t xml:space="preserve"> (2 voluntarios para cada uno de los tres dramas). Imprimir 2 copias de </w:t>
      </w:r>
      <w:r w:rsidR="00E238AF">
        <w:rPr>
          <w:lang w:val="es-ES"/>
        </w:rPr>
        <w:t>la hoja seleccionada (salud o a</w:t>
      </w:r>
      <w:r w:rsidRPr="0048109E">
        <w:rPr>
          <w:lang w:val="es-ES"/>
        </w:rPr>
        <w:t>gricultura) y co</w:t>
      </w:r>
      <w:r w:rsidR="00E238AF">
        <w:rPr>
          <w:lang w:val="es-ES"/>
        </w:rPr>
        <w:t xml:space="preserve">rtar cada </w:t>
      </w:r>
      <w:r w:rsidR="007E63A3">
        <w:rPr>
          <w:lang w:val="es-ES"/>
        </w:rPr>
        <w:t>sociodrama</w:t>
      </w:r>
      <w:r w:rsidR="00E238AF">
        <w:rPr>
          <w:lang w:val="es-ES"/>
        </w:rPr>
        <w:t>. Entregue a los voluntarios</w:t>
      </w:r>
      <w:r w:rsidRPr="0048109E">
        <w:rPr>
          <w:lang w:val="es-ES"/>
        </w:rPr>
        <w:t xml:space="preserve"> copias de su </w:t>
      </w:r>
      <w:r w:rsidR="007E63A3">
        <w:rPr>
          <w:lang w:val="es-ES"/>
        </w:rPr>
        <w:t>sociodrama</w:t>
      </w:r>
      <w:r w:rsidR="00E238AF">
        <w:rPr>
          <w:lang w:val="es-ES"/>
        </w:rPr>
        <w:t xml:space="preserve"> para que lo revisen y se preparen</w:t>
      </w:r>
      <w:r w:rsidRPr="0048109E">
        <w:rPr>
          <w:lang w:val="es-ES"/>
        </w:rPr>
        <w:t xml:space="preserve"> de antemano. No les </w:t>
      </w:r>
      <w:r w:rsidR="00E238AF">
        <w:rPr>
          <w:lang w:val="es-ES"/>
        </w:rPr>
        <w:t>diga la</w:t>
      </w:r>
      <w:r w:rsidRPr="0048109E">
        <w:rPr>
          <w:lang w:val="es-ES"/>
        </w:rPr>
        <w:t xml:space="preserve"> “voz” </w:t>
      </w:r>
      <w:r w:rsidR="00E238AF">
        <w:rPr>
          <w:lang w:val="es-ES"/>
        </w:rPr>
        <w:t xml:space="preserve">que </w:t>
      </w:r>
      <w:r w:rsidRPr="0048109E">
        <w:rPr>
          <w:lang w:val="es-ES"/>
        </w:rPr>
        <w:t xml:space="preserve">representa su drama. Elija cualquiera de </w:t>
      </w:r>
      <w:r w:rsidR="00E238AF">
        <w:rPr>
          <w:lang w:val="es-ES"/>
        </w:rPr>
        <w:t>los</w:t>
      </w:r>
      <w:r w:rsidRPr="0048109E">
        <w:rPr>
          <w:lang w:val="es-ES"/>
        </w:rPr>
        <w:t xml:space="preserve"> 3 </w:t>
      </w:r>
      <w:r w:rsidR="00E238AF">
        <w:rPr>
          <w:lang w:val="es-ES"/>
        </w:rPr>
        <w:t xml:space="preserve">ejemplos </w:t>
      </w:r>
      <w:r w:rsidRPr="0048109E">
        <w:rPr>
          <w:lang w:val="es-ES"/>
        </w:rPr>
        <w:t xml:space="preserve">de salud o </w:t>
      </w:r>
      <w:r w:rsidR="00E238AF">
        <w:rPr>
          <w:lang w:val="es-ES"/>
        </w:rPr>
        <w:t xml:space="preserve">de </w:t>
      </w:r>
      <w:r w:rsidRPr="0048109E">
        <w:rPr>
          <w:lang w:val="es-ES"/>
        </w:rPr>
        <w:t>los 3 ejemp</w:t>
      </w:r>
      <w:r w:rsidR="00E238AF">
        <w:rPr>
          <w:lang w:val="es-ES"/>
        </w:rPr>
        <w:t>los de agricultura, dependiendo de</w:t>
      </w:r>
      <w:r w:rsidRPr="0048109E">
        <w:rPr>
          <w:lang w:val="es-ES"/>
        </w:rPr>
        <w:t xml:space="preserve"> su contexto.</w:t>
      </w:r>
    </w:p>
    <w:tbl>
      <w:tblPr>
        <w:tblStyle w:val="TableGrid"/>
        <w:tblW w:w="9360" w:type="dxa"/>
        <w:jc w:val="center"/>
        <w:tblLook w:val="04A0" w:firstRow="1" w:lastRow="0" w:firstColumn="1" w:lastColumn="0" w:noHBand="0" w:noVBand="1"/>
      </w:tblPr>
      <w:tblGrid>
        <w:gridCol w:w="9360"/>
      </w:tblGrid>
      <w:tr w:rsidR="0073141F" w:rsidRPr="005168EB" w14:paraId="4F5A9EA3" w14:textId="77777777" w:rsidTr="00942AC1">
        <w:trPr>
          <w:jc w:val="center"/>
        </w:trPr>
        <w:tc>
          <w:tcPr>
            <w:tcW w:w="9360" w:type="dxa"/>
            <w:tcBorders>
              <w:top w:val="nil"/>
              <w:left w:val="nil"/>
              <w:bottom w:val="nil"/>
              <w:right w:val="nil"/>
            </w:tcBorders>
            <w:shd w:val="clear" w:color="auto" w:fill="BCC589"/>
          </w:tcPr>
          <w:p w14:paraId="06505904" w14:textId="28CEBF01" w:rsidR="0073141F" w:rsidRPr="0048109E" w:rsidRDefault="00E238AF" w:rsidP="00EC6701">
            <w:pPr>
              <w:spacing w:before="120" w:after="120"/>
              <w:rPr>
                <w:b/>
                <w:lang w:val="es-ES"/>
              </w:rPr>
            </w:pPr>
            <w:r>
              <w:rPr>
                <w:b/>
                <w:lang w:val="es-ES"/>
              </w:rPr>
              <w:t xml:space="preserve">Ejemplo de </w:t>
            </w:r>
            <w:r w:rsidR="007E63A3">
              <w:rPr>
                <w:b/>
                <w:lang w:val="es-ES"/>
              </w:rPr>
              <w:t>Sociodramas</w:t>
            </w:r>
            <w:r w:rsidR="00762E36">
              <w:rPr>
                <w:b/>
                <w:lang w:val="es-ES"/>
              </w:rPr>
              <w:t>: Opción s</w:t>
            </w:r>
            <w:r w:rsidR="0073141F" w:rsidRPr="0048109E">
              <w:rPr>
                <w:b/>
                <w:lang w:val="es-ES"/>
              </w:rPr>
              <w:t>alud</w:t>
            </w:r>
          </w:p>
          <w:p w14:paraId="5373B46F" w14:textId="77777777" w:rsidR="0073141F" w:rsidRPr="0048109E" w:rsidRDefault="0073141F" w:rsidP="00EC6701">
            <w:pPr>
              <w:spacing w:after="120"/>
              <w:rPr>
                <w:u w:val="single"/>
                <w:lang w:val="es-ES"/>
              </w:rPr>
            </w:pPr>
            <w:r w:rsidRPr="0048109E">
              <w:rPr>
                <w:u w:val="single"/>
                <w:lang w:val="es-ES"/>
              </w:rPr>
              <w:t>Padre crítico</w:t>
            </w:r>
          </w:p>
          <w:p w14:paraId="18DDF931" w14:textId="7BA51DE0" w:rsidR="0073141F" w:rsidRPr="0048109E" w:rsidRDefault="0073141F" w:rsidP="00EC6701">
            <w:pPr>
              <w:spacing w:after="120"/>
              <w:rPr>
                <w:lang w:val="es-ES"/>
              </w:rPr>
            </w:pPr>
            <w:r w:rsidRPr="0048109E">
              <w:rPr>
                <w:lang w:val="es-ES"/>
              </w:rPr>
              <w:t>Un</w:t>
            </w:r>
            <w:r w:rsidR="00783147">
              <w:rPr>
                <w:lang w:val="es-ES"/>
              </w:rPr>
              <w:t>a</w:t>
            </w:r>
            <w:r w:rsidRPr="0048109E">
              <w:rPr>
                <w:lang w:val="es-ES"/>
              </w:rPr>
              <w:t xml:space="preserve"> trabajador</w:t>
            </w:r>
            <w:r w:rsidR="00783147">
              <w:rPr>
                <w:lang w:val="es-ES"/>
              </w:rPr>
              <w:t>a</w:t>
            </w:r>
            <w:r w:rsidRPr="0048109E">
              <w:rPr>
                <w:lang w:val="es-ES"/>
              </w:rPr>
              <w:t xml:space="preserve"> de salud visita a una madre cuyo hijo tie</w:t>
            </w:r>
            <w:r w:rsidR="00783147">
              <w:rPr>
                <w:lang w:val="es-ES"/>
              </w:rPr>
              <w:t xml:space="preserve">ne diarrea. La </w:t>
            </w:r>
            <w:r w:rsidR="00E238AF">
              <w:rPr>
                <w:lang w:val="es-ES"/>
              </w:rPr>
              <w:t>trabajador</w:t>
            </w:r>
            <w:r w:rsidR="00783147">
              <w:rPr>
                <w:lang w:val="es-ES"/>
              </w:rPr>
              <w:t>a</w:t>
            </w:r>
            <w:r w:rsidR="00E238AF">
              <w:rPr>
                <w:lang w:val="es-ES"/>
              </w:rPr>
              <w:t xml:space="preserve"> de </w:t>
            </w:r>
            <w:r w:rsidRPr="0048109E">
              <w:rPr>
                <w:lang w:val="es-ES"/>
              </w:rPr>
              <w:t xml:space="preserve">salud regaña a la </w:t>
            </w:r>
            <w:r w:rsidR="00E238AF">
              <w:rPr>
                <w:lang w:val="es-ES"/>
              </w:rPr>
              <w:t>m</w:t>
            </w:r>
            <w:r w:rsidR="00783147">
              <w:rPr>
                <w:lang w:val="es-ES"/>
              </w:rPr>
              <w:t xml:space="preserve">adre porque su hijo está enfermo </w:t>
            </w:r>
            <w:r w:rsidRPr="0048109E">
              <w:rPr>
                <w:lang w:val="es-ES"/>
              </w:rPr>
              <w:t>y por no seguir las prác</w:t>
            </w:r>
            <w:r w:rsidR="00E238AF">
              <w:rPr>
                <w:lang w:val="es-ES"/>
              </w:rPr>
              <w:t>ticas de higiene que ya le hab</w:t>
            </w:r>
            <w:r w:rsidR="00783147">
              <w:rPr>
                <w:lang w:val="es-ES"/>
              </w:rPr>
              <w:t>ía</w:t>
            </w:r>
            <w:r w:rsidR="00E238AF">
              <w:rPr>
                <w:lang w:val="es-ES"/>
              </w:rPr>
              <w:t xml:space="preserve"> enseñado</w:t>
            </w:r>
            <w:r w:rsidR="00783147">
              <w:rPr>
                <w:lang w:val="es-ES"/>
              </w:rPr>
              <w:t>. La</w:t>
            </w:r>
            <w:r w:rsidRPr="0048109E">
              <w:rPr>
                <w:lang w:val="es-ES"/>
              </w:rPr>
              <w:t xml:space="preserve"> trabajador</w:t>
            </w:r>
            <w:r w:rsidR="00783147">
              <w:rPr>
                <w:lang w:val="es-ES"/>
              </w:rPr>
              <w:t>a</w:t>
            </w:r>
            <w:r w:rsidR="006B3D2E">
              <w:rPr>
                <w:lang w:val="es-ES"/>
              </w:rPr>
              <w:t xml:space="preserve"> de </w:t>
            </w:r>
            <w:r w:rsidRPr="0048109E">
              <w:rPr>
                <w:lang w:val="es-ES"/>
              </w:rPr>
              <w:t>salud l</w:t>
            </w:r>
            <w:r w:rsidR="00E238AF">
              <w:rPr>
                <w:lang w:val="es-ES"/>
              </w:rPr>
              <w:t xml:space="preserve">e dice a la madre que se siente mientras </w:t>
            </w:r>
            <w:r w:rsidR="006B3D2E">
              <w:rPr>
                <w:lang w:val="es-ES"/>
              </w:rPr>
              <w:t xml:space="preserve">ella examina </w:t>
            </w:r>
            <w:r w:rsidRPr="0048109E">
              <w:rPr>
                <w:lang w:val="es-ES"/>
              </w:rPr>
              <w:t>al niño</w:t>
            </w:r>
            <w:r w:rsidR="00783147">
              <w:rPr>
                <w:lang w:val="es-ES"/>
              </w:rPr>
              <w:t xml:space="preserve"> y le da sales de rehidratación oral. Luego le devuelve al</w:t>
            </w:r>
            <w:r w:rsidRPr="0048109E">
              <w:rPr>
                <w:lang w:val="es-ES"/>
              </w:rPr>
              <w:t xml:space="preserve"> niño a la madre con evidente fastidio.</w:t>
            </w:r>
          </w:p>
          <w:p w14:paraId="16AD91BD" w14:textId="48379589" w:rsidR="0073141F" w:rsidRPr="0048109E" w:rsidRDefault="00783147" w:rsidP="00EC6701">
            <w:pPr>
              <w:spacing w:after="120"/>
              <w:rPr>
                <w:u w:val="single"/>
                <w:lang w:val="es-ES"/>
              </w:rPr>
            </w:pPr>
            <w:r>
              <w:rPr>
                <w:u w:val="single"/>
                <w:lang w:val="es-ES"/>
              </w:rPr>
              <w:t xml:space="preserve">Padre consentidor </w:t>
            </w:r>
          </w:p>
          <w:p w14:paraId="1BBCB756" w14:textId="178782A3" w:rsidR="0073141F" w:rsidRPr="0048109E" w:rsidRDefault="00783147" w:rsidP="00EC6701">
            <w:pPr>
              <w:spacing w:after="120"/>
              <w:rPr>
                <w:lang w:val="es-ES"/>
              </w:rPr>
            </w:pPr>
            <w:r w:rsidRPr="0048109E">
              <w:rPr>
                <w:lang w:val="es-ES"/>
              </w:rPr>
              <w:t>Un</w:t>
            </w:r>
            <w:r>
              <w:rPr>
                <w:lang w:val="es-ES"/>
              </w:rPr>
              <w:t>a</w:t>
            </w:r>
            <w:r w:rsidRPr="0048109E">
              <w:rPr>
                <w:lang w:val="es-ES"/>
              </w:rPr>
              <w:t xml:space="preserve"> trabajador</w:t>
            </w:r>
            <w:r>
              <w:rPr>
                <w:lang w:val="es-ES"/>
              </w:rPr>
              <w:t>a</w:t>
            </w:r>
            <w:r w:rsidRPr="0048109E">
              <w:rPr>
                <w:lang w:val="es-ES"/>
              </w:rPr>
              <w:t xml:space="preserve"> de salud visita a una madre cuyo hijo tie</w:t>
            </w:r>
            <w:r>
              <w:rPr>
                <w:lang w:val="es-ES"/>
              </w:rPr>
              <w:t>ne diarrea.</w:t>
            </w:r>
            <w:r w:rsidRPr="0048109E">
              <w:rPr>
                <w:lang w:val="es-ES"/>
              </w:rPr>
              <w:t xml:space="preserve"> </w:t>
            </w:r>
            <w:r>
              <w:rPr>
                <w:lang w:val="es-ES"/>
              </w:rPr>
              <w:t>La</w:t>
            </w:r>
            <w:r w:rsidR="0073141F" w:rsidRPr="0048109E">
              <w:rPr>
                <w:lang w:val="es-ES"/>
              </w:rPr>
              <w:t xml:space="preserve"> trabajador</w:t>
            </w:r>
            <w:r>
              <w:rPr>
                <w:lang w:val="es-ES"/>
              </w:rPr>
              <w:t>a</w:t>
            </w:r>
            <w:r w:rsidR="0073141F" w:rsidRPr="0048109E">
              <w:rPr>
                <w:lang w:val="es-ES"/>
              </w:rPr>
              <w:t xml:space="preserve"> de</w:t>
            </w:r>
            <w:r>
              <w:rPr>
                <w:lang w:val="es-ES"/>
              </w:rPr>
              <w:t xml:space="preserve"> la salud le dice a la madre que lo siente </w:t>
            </w:r>
            <w:r w:rsidR="0073141F" w:rsidRPr="0048109E">
              <w:rPr>
                <w:lang w:val="es-ES"/>
              </w:rPr>
              <w:t xml:space="preserve">mucho por ella y le da una palmada en la espalda. </w:t>
            </w:r>
            <w:r>
              <w:rPr>
                <w:lang w:val="es-ES"/>
              </w:rPr>
              <w:t xml:space="preserve">La trabajadora de salud le dice a la madre que se siente mientras ella </w:t>
            </w:r>
            <w:r w:rsidR="006B3D2E">
              <w:rPr>
                <w:lang w:val="es-ES"/>
              </w:rPr>
              <w:t>examina</w:t>
            </w:r>
            <w:r>
              <w:rPr>
                <w:lang w:val="es-ES"/>
              </w:rPr>
              <w:t xml:space="preserve"> al niño y le da sales de rehidratación oral.</w:t>
            </w:r>
            <w:r w:rsidR="00406D06">
              <w:rPr>
                <w:lang w:val="es-ES"/>
              </w:rPr>
              <w:t xml:space="preserve"> </w:t>
            </w:r>
            <w:r w:rsidR="006B3D2E">
              <w:rPr>
                <w:lang w:val="es-ES"/>
              </w:rPr>
              <w:t xml:space="preserve">Le regresa el niño a la madre, poniéndoselo en sus brazos y </w:t>
            </w:r>
            <w:r w:rsidR="0073141F" w:rsidRPr="0048109E">
              <w:rPr>
                <w:lang w:val="es-ES"/>
              </w:rPr>
              <w:t xml:space="preserve">le dice que ella estará de vuelta mañana para </w:t>
            </w:r>
            <w:r w:rsidR="006B3D2E">
              <w:rPr>
                <w:lang w:val="es-ES"/>
              </w:rPr>
              <w:t>ver cómo sigue</w:t>
            </w:r>
            <w:r w:rsidR="0073141F" w:rsidRPr="0048109E">
              <w:rPr>
                <w:lang w:val="es-ES"/>
              </w:rPr>
              <w:t xml:space="preserve"> el niño.</w:t>
            </w:r>
          </w:p>
          <w:p w14:paraId="31D21025" w14:textId="152D7283" w:rsidR="0073141F" w:rsidRPr="0048109E" w:rsidRDefault="002C4BE4" w:rsidP="00EC6701">
            <w:pPr>
              <w:spacing w:after="120"/>
              <w:rPr>
                <w:u w:val="single"/>
                <w:lang w:val="es-ES"/>
              </w:rPr>
            </w:pPr>
            <w:r>
              <w:rPr>
                <w:u w:val="single"/>
                <w:lang w:val="es-ES"/>
              </w:rPr>
              <w:t>Voz a</w:t>
            </w:r>
            <w:r w:rsidR="006B3D2E">
              <w:rPr>
                <w:u w:val="single"/>
                <w:lang w:val="es-ES"/>
              </w:rPr>
              <w:t>dulta</w:t>
            </w:r>
          </w:p>
          <w:p w14:paraId="62C2343B" w14:textId="499E82A5" w:rsidR="0073141F" w:rsidRPr="0048109E" w:rsidRDefault="0073141F" w:rsidP="0084778C">
            <w:pPr>
              <w:spacing w:after="160"/>
              <w:rPr>
                <w:lang w:val="es-ES"/>
              </w:rPr>
            </w:pPr>
            <w:r w:rsidRPr="0048109E">
              <w:rPr>
                <w:lang w:val="es-ES"/>
              </w:rPr>
              <w:t>Un</w:t>
            </w:r>
            <w:r w:rsidR="006B3D2E">
              <w:rPr>
                <w:lang w:val="es-ES"/>
              </w:rPr>
              <w:t>a</w:t>
            </w:r>
            <w:r w:rsidRPr="0048109E">
              <w:rPr>
                <w:lang w:val="es-ES"/>
              </w:rPr>
              <w:t xml:space="preserve"> trabajador</w:t>
            </w:r>
            <w:r w:rsidR="006B3D2E">
              <w:rPr>
                <w:lang w:val="es-ES"/>
              </w:rPr>
              <w:t>a</w:t>
            </w:r>
            <w:r w:rsidRPr="0048109E">
              <w:rPr>
                <w:lang w:val="es-ES"/>
              </w:rPr>
              <w:t xml:space="preserve"> de salud visita a una madre cuyo hijo tiene diarrea. La enfermera dice que </w:t>
            </w:r>
            <w:r w:rsidR="006B3D2E">
              <w:rPr>
                <w:lang w:val="es-ES"/>
              </w:rPr>
              <w:t>está</w:t>
            </w:r>
            <w:r w:rsidRPr="0048109E">
              <w:rPr>
                <w:lang w:val="es-ES"/>
              </w:rPr>
              <w:t xml:space="preserve"> feliz </w:t>
            </w:r>
            <w:r w:rsidR="002C4BE4">
              <w:rPr>
                <w:lang w:val="es-ES"/>
              </w:rPr>
              <w:t xml:space="preserve">de </w:t>
            </w:r>
            <w:r w:rsidR="006B3D2E">
              <w:rPr>
                <w:lang w:val="es-ES"/>
              </w:rPr>
              <w:t>haber llegado en este día. “Puedo ver que usted está preocupada</w:t>
            </w:r>
            <w:r w:rsidRPr="0048109E">
              <w:rPr>
                <w:lang w:val="es-ES"/>
              </w:rPr>
              <w:t>. ¿Qué ha hecho hasta ahora para ayudar a detener la diarrea?</w:t>
            </w:r>
            <w:r w:rsidR="006B3D2E">
              <w:rPr>
                <w:lang w:val="es-ES"/>
              </w:rPr>
              <w:t>”</w:t>
            </w:r>
            <w:r w:rsidRPr="0048109E">
              <w:rPr>
                <w:lang w:val="es-ES"/>
              </w:rPr>
              <w:t xml:space="preserve"> </w:t>
            </w:r>
            <w:r w:rsidR="006B3D2E">
              <w:rPr>
                <w:lang w:val="es-ES"/>
              </w:rPr>
              <w:t>Le</w:t>
            </w:r>
            <w:r w:rsidRPr="0048109E">
              <w:rPr>
                <w:lang w:val="es-ES"/>
              </w:rPr>
              <w:t xml:space="preserve"> muestra compasión a la madre.</w:t>
            </w:r>
            <w:r w:rsidR="00406D06">
              <w:rPr>
                <w:lang w:val="es-ES"/>
              </w:rPr>
              <w:t xml:space="preserve"> </w:t>
            </w:r>
            <w:r w:rsidR="006B3D2E">
              <w:rPr>
                <w:lang w:val="es-ES"/>
              </w:rPr>
              <w:t>I</w:t>
            </w:r>
            <w:r w:rsidRPr="0048109E">
              <w:rPr>
                <w:lang w:val="es-ES"/>
              </w:rPr>
              <w:t>nvita a la madr</w:t>
            </w:r>
            <w:r w:rsidR="006B3D2E">
              <w:rPr>
                <w:lang w:val="es-ES"/>
              </w:rPr>
              <w:t>e a venir con ella mientras examina a</w:t>
            </w:r>
            <w:r w:rsidRPr="0048109E">
              <w:rPr>
                <w:lang w:val="es-ES"/>
              </w:rPr>
              <w:t xml:space="preserve">l niño. Ella le da el paquete de </w:t>
            </w:r>
            <w:r w:rsidR="006B3D2E">
              <w:rPr>
                <w:lang w:val="es-ES"/>
              </w:rPr>
              <w:t>sales de rehidratación oral a la madre y le</w:t>
            </w:r>
            <w:r w:rsidRPr="0048109E">
              <w:rPr>
                <w:lang w:val="es-ES"/>
              </w:rPr>
              <w:t xml:space="preserve"> muestra cómo administrar</w:t>
            </w:r>
            <w:r w:rsidR="006B3D2E">
              <w:rPr>
                <w:lang w:val="es-ES"/>
              </w:rPr>
              <w:t>las a su hijo. Juntas, la</w:t>
            </w:r>
            <w:r w:rsidRPr="0048109E">
              <w:rPr>
                <w:lang w:val="es-ES"/>
              </w:rPr>
              <w:t xml:space="preserve"> trabajador</w:t>
            </w:r>
            <w:r w:rsidR="002C4BE4">
              <w:rPr>
                <w:lang w:val="es-ES"/>
              </w:rPr>
              <w:t xml:space="preserve">a de </w:t>
            </w:r>
            <w:r w:rsidR="006B3D2E">
              <w:rPr>
                <w:lang w:val="es-ES"/>
              </w:rPr>
              <w:t xml:space="preserve">salud y la madre platican </w:t>
            </w:r>
            <w:r w:rsidRPr="0048109E">
              <w:rPr>
                <w:lang w:val="es-ES"/>
              </w:rPr>
              <w:t xml:space="preserve">cómo continuar el tratamiento del niño con </w:t>
            </w:r>
            <w:r w:rsidR="0084778C">
              <w:rPr>
                <w:lang w:val="es-ES"/>
              </w:rPr>
              <w:t>Sales de rehidratación oral</w:t>
            </w:r>
            <w:r w:rsidRPr="0048109E">
              <w:rPr>
                <w:lang w:val="es-ES"/>
              </w:rPr>
              <w:t xml:space="preserve"> casera</w:t>
            </w:r>
            <w:r w:rsidR="002C4BE4">
              <w:rPr>
                <w:lang w:val="es-ES"/>
              </w:rPr>
              <w:t xml:space="preserve">s y </w:t>
            </w:r>
            <w:r w:rsidR="006B3D2E">
              <w:rPr>
                <w:lang w:val="es-ES"/>
              </w:rPr>
              <w:t>con alimentación</w:t>
            </w:r>
            <w:r w:rsidRPr="0048109E">
              <w:rPr>
                <w:lang w:val="es-ES"/>
              </w:rPr>
              <w:t xml:space="preserve">. </w:t>
            </w:r>
            <w:r w:rsidR="006B3D2E">
              <w:rPr>
                <w:lang w:val="es-ES"/>
              </w:rPr>
              <w:t xml:space="preserve">Invita a la madre a llegar </w:t>
            </w:r>
            <w:r w:rsidRPr="0048109E">
              <w:rPr>
                <w:lang w:val="es-ES"/>
              </w:rPr>
              <w:t xml:space="preserve">a la clínica si necesita ayuda adicional. </w:t>
            </w:r>
            <w:r w:rsidR="006B3D2E">
              <w:rPr>
                <w:lang w:val="es-ES"/>
              </w:rPr>
              <w:t>Mientras se acerca a la puerta, le afirma a la madre que</w:t>
            </w:r>
            <w:r w:rsidRPr="0048109E">
              <w:rPr>
                <w:lang w:val="es-ES"/>
              </w:rPr>
              <w:t xml:space="preserve"> ella puede tratar a su hijo, transmitiendo confianza en la capacidad de la madre.</w:t>
            </w:r>
          </w:p>
        </w:tc>
      </w:tr>
    </w:tbl>
    <w:p w14:paraId="6284BFEF" w14:textId="77777777" w:rsidR="0073141F" w:rsidRPr="0048109E" w:rsidRDefault="0073141F" w:rsidP="00EC6701">
      <w:pPr>
        <w:rPr>
          <w:lang w:val="es-ES"/>
        </w:rPr>
      </w:pPr>
    </w:p>
    <w:tbl>
      <w:tblPr>
        <w:tblStyle w:val="TableGrid"/>
        <w:tblW w:w="9360" w:type="dxa"/>
        <w:jc w:val="center"/>
        <w:tblLook w:val="04A0" w:firstRow="1" w:lastRow="0" w:firstColumn="1" w:lastColumn="0" w:noHBand="0" w:noVBand="1"/>
      </w:tblPr>
      <w:tblGrid>
        <w:gridCol w:w="9360"/>
      </w:tblGrid>
      <w:tr w:rsidR="0073141F" w:rsidRPr="005168EB" w14:paraId="1E653940" w14:textId="77777777" w:rsidTr="00942AC1">
        <w:trPr>
          <w:jc w:val="center"/>
        </w:trPr>
        <w:tc>
          <w:tcPr>
            <w:tcW w:w="9360" w:type="dxa"/>
            <w:tcBorders>
              <w:top w:val="nil"/>
              <w:left w:val="nil"/>
              <w:bottom w:val="nil"/>
              <w:right w:val="nil"/>
            </w:tcBorders>
            <w:shd w:val="clear" w:color="auto" w:fill="BCC589"/>
          </w:tcPr>
          <w:p w14:paraId="19C4232C" w14:textId="5635799D" w:rsidR="0073141F" w:rsidRPr="0048109E" w:rsidRDefault="0073141F" w:rsidP="00EC6701">
            <w:pPr>
              <w:spacing w:before="120" w:after="120"/>
              <w:rPr>
                <w:b/>
                <w:lang w:val="es-ES"/>
              </w:rPr>
            </w:pPr>
            <w:r w:rsidRPr="0048109E">
              <w:rPr>
                <w:b/>
                <w:lang w:val="es-ES"/>
              </w:rPr>
              <w:t xml:space="preserve">Muestra </w:t>
            </w:r>
            <w:r w:rsidR="007E63A3">
              <w:rPr>
                <w:b/>
                <w:lang w:val="es-ES"/>
              </w:rPr>
              <w:t>Sociodramas</w:t>
            </w:r>
            <w:r w:rsidRPr="0048109E">
              <w:rPr>
                <w:b/>
                <w:lang w:val="es-ES"/>
              </w:rPr>
              <w:t>: Opc</w:t>
            </w:r>
            <w:r w:rsidR="00762E36">
              <w:rPr>
                <w:b/>
                <w:lang w:val="es-ES"/>
              </w:rPr>
              <w:t>ión a</w:t>
            </w:r>
            <w:r w:rsidRPr="0048109E">
              <w:rPr>
                <w:b/>
                <w:lang w:val="es-ES"/>
              </w:rPr>
              <w:t>gricultura</w:t>
            </w:r>
          </w:p>
          <w:p w14:paraId="1485FF51" w14:textId="77777777" w:rsidR="0073141F" w:rsidRPr="0048109E" w:rsidRDefault="0073141F" w:rsidP="00EC6701">
            <w:pPr>
              <w:spacing w:after="120"/>
              <w:rPr>
                <w:u w:val="single"/>
                <w:lang w:val="es-ES"/>
              </w:rPr>
            </w:pPr>
            <w:r w:rsidRPr="0048109E">
              <w:rPr>
                <w:u w:val="single"/>
                <w:lang w:val="es-ES"/>
              </w:rPr>
              <w:t>Padre crítico</w:t>
            </w:r>
          </w:p>
          <w:p w14:paraId="73A07FF8" w14:textId="459F9C8E" w:rsidR="0073141F" w:rsidRPr="0048109E" w:rsidRDefault="005D23AD" w:rsidP="00EC6701">
            <w:pPr>
              <w:spacing w:after="120"/>
              <w:rPr>
                <w:lang w:val="es-ES"/>
              </w:rPr>
            </w:pPr>
            <w:r>
              <w:rPr>
                <w:lang w:val="es-ES"/>
              </w:rPr>
              <w:t>Un extensionista agrícola</w:t>
            </w:r>
            <w:r w:rsidR="0073141F" w:rsidRPr="0048109E">
              <w:rPr>
                <w:lang w:val="es-ES"/>
              </w:rPr>
              <w:t xml:space="preserve"> </w:t>
            </w:r>
            <w:r>
              <w:rPr>
                <w:lang w:val="es-ES"/>
              </w:rPr>
              <w:t>visita a</w:t>
            </w:r>
            <w:r w:rsidR="0073141F" w:rsidRPr="0048109E">
              <w:rPr>
                <w:lang w:val="es-ES"/>
              </w:rPr>
              <w:t xml:space="preserve"> un agricul</w:t>
            </w:r>
            <w:r>
              <w:rPr>
                <w:lang w:val="es-ES"/>
              </w:rPr>
              <w:t>tor. El extensionista regaña (con</w:t>
            </w:r>
            <w:r w:rsidR="0073141F" w:rsidRPr="0048109E">
              <w:rPr>
                <w:lang w:val="es-ES"/>
              </w:rPr>
              <w:t xml:space="preserve"> un tono de voz como si regañar</w:t>
            </w:r>
            <w:r>
              <w:rPr>
                <w:lang w:val="es-ES"/>
              </w:rPr>
              <w:t>a a un niño travieso) a</w:t>
            </w:r>
            <w:r w:rsidR="0073141F" w:rsidRPr="0048109E">
              <w:rPr>
                <w:lang w:val="es-ES"/>
              </w:rPr>
              <w:t>l agricultor por no segui</w:t>
            </w:r>
            <w:r>
              <w:rPr>
                <w:lang w:val="es-ES"/>
              </w:rPr>
              <w:t xml:space="preserve">r las prácticas agrícolas que le ha enseñado. </w:t>
            </w:r>
            <w:r w:rsidR="0073141F" w:rsidRPr="0048109E">
              <w:rPr>
                <w:lang w:val="es-ES"/>
              </w:rPr>
              <w:t>El extensionista es</w:t>
            </w:r>
            <w:r>
              <w:rPr>
                <w:lang w:val="es-ES"/>
              </w:rPr>
              <w:t>tá</w:t>
            </w:r>
            <w:r w:rsidR="0073141F" w:rsidRPr="0048109E">
              <w:rPr>
                <w:lang w:val="es-ES"/>
              </w:rPr>
              <w:t xml:space="preserve"> obviamente molesto</w:t>
            </w:r>
            <w:r>
              <w:rPr>
                <w:lang w:val="es-ES"/>
              </w:rPr>
              <w:t xml:space="preserve"> al ver que el agricultor tiene plántulas creciendo en grupos y ha dejado áreas vacías, en lugar de haber sembrado</w:t>
            </w:r>
            <w:r w:rsidR="0073141F" w:rsidRPr="0048109E">
              <w:rPr>
                <w:lang w:val="es-ES"/>
              </w:rPr>
              <w:t xml:space="preserve"> en las filas y </w:t>
            </w:r>
            <w:r>
              <w:rPr>
                <w:lang w:val="es-ES"/>
              </w:rPr>
              <w:t xml:space="preserve">con la </w:t>
            </w:r>
            <w:r w:rsidR="0073141F" w:rsidRPr="0048109E">
              <w:rPr>
                <w:lang w:val="es-ES"/>
              </w:rPr>
              <w:t>separación</w:t>
            </w:r>
            <w:r>
              <w:rPr>
                <w:lang w:val="es-ES"/>
              </w:rPr>
              <w:t xml:space="preserve"> que le había enseñado previamente. </w:t>
            </w:r>
            <w:r w:rsidR="0073141F" w:rsidRPr="0048109E">
              <w:rPr>
                <w:lang w:val="es-ES"/>
              </w:rPr>
              <w:t>El extensionista le dice al agricultor</w:t>
            </w:r>
            <w:r>
              <w:rPr>
                <w:lang w:val="es-ES"/>
              </w:rPr>
              <w:t xml:space="preserve"> que</w:t>
            </w:r>
            <w:r w:rsidR="0073141F" w:rsidRPr="0048109E">
              <w:rPr>
                <w:lang w:val="es-ES"/>
              </w:rPr>
              <w:t xml:space="preserve"> su cosecha no será muy buena, como resultado</w:t>
            </w:r>
            <w:r>
              <w:rPr>
                <w:lang w:val="es-ES"/>
              </w:rPr>
              <w:t xml:space="preserve"> de no haber seguido su consejo</w:t>
            </w:r>
            <w:r w:rsidR="0073141F" w:rsidRPr="0048109E">
              <w:rPr>
                <w:lang w:val="es-ES"/>
              </w:rPr>
              <w:t xml:space="preserve">. El extensionista añade que el agricultor tiene que escuchar con más atención </w:t>
            </w:r>
            <w:r>
              <w:rPr>
                <w:lang w:val="es-ES"/>
              </w:rPr>
              <w:t>a lo que le está enseñando, ya que</w:t>
            </w:r>
            <w:r w:rsidR="0073141F" w:rsidRPr="0048109E">
              <w:rPr>
                <w:lang w:val="es-ES"/>
              </w:rPr>
              <w:t xml:space="preserve"> tiene muchos años de entrenamient</w:t>
            </w:r>
            <w:r>
              <w:rPr>
                <w:lang w:val="es-ES"/>
              </w:rPr>
              <w:t>o y educación, mientras que él</w:t>
            </w:r>
            <w:r w:rsidR="0073141F" w:rsidRPr="0048109E">
              <w:rPr>
                <w:lang w:val="es-ES"/>
              </w:rPr>
              <w:t xml:space="preserve"> es </w:t>
            </w:r>
            <w:r w:rsidR="008E2021">
              <w:rPr>
                <w:lang w:val="es-ES"/>
              </w:rPr>
              <w:t>solo</w:t>
            </w:r>
            <w:r>
              <w:rPr>
                <w:lang w:val="es-ES"/>
              </w:rPr>
              <w:t xml:space="preserve"> un granjero pobre e</w:t>
            </w:r>
            <w:r w:rsidR="0073141F" w:rsidRPr="0048109E">
              <w:rPr>
                <w:lang w:val="es-ES"/>
              </w:rPr>
              <w:t xml:space="preserve"> ignorante.</w:t>
            </w:r>
          </w:p>
          <w:p w14:paraId="6F5A3A1D" w14:textId="3742A014" w:rsidR="0073141F" w:rsidRPr="0048109E" w:rsidRDefault="005D23AD" w:rsidP="00EC6701">
            <w:pPr>
              <w:spacing w:after="120"/>
              <w:rPr>
                <w:u w:val="single"/>
                <w:lang w:val="es-ES"/>
              </w:rPr>
            </w:pPr>
            <w:r>
              <w:rPr>
                <w:u w:val="single"/>
                <w:lang w:val="es-ES"/>
              </w:rPr>
              <w:t>Padre consentidor</w:t>
            </w:r>
          </w:p>
          <w:p w14:paraId="73744F76" w14:textId="52248AEB" w:rsidR="0073141F" w:rsidRPr="0048109E" w:rsidRDefault="005D23AD" w:rsidP="00EC6701">
            <w:pPr>
              <w:spacing w:after="160"/>
              <w:rPr>
                <w:lang w:val="es-ES"/>
              </w:rPr>
            </w:pPr>
            <w:r>
              <w:rPr>
                <w:lang w:val="es-ES"/>
              </w:rPr>
              <w:t>Un extensionista agrícola</w:t>
            </w:r>
            <w:r w:rsidRPr="0048109E">
              <w:rPr>
                <w:lang w:val="es-ES"/>
              </w:rPr>
              <w:t xml:space="preserve"> </w:t>
            </w:r>
            <w:r>
              <w:rPr>
                <w:lang w:val="es-ES"/>
              </w:rPr>
              <w:t>visita a</w:t>
            </w:r>
            <w:r w:rsidRPr="0048109E">
              <w:rPr>
                <w:lang w:val="es-ES"/>
              </w:rPr>
              <w:t xml:space="preserve"> un agricul</w:t>
            </w:r>
            <w:r>
              <w:rPr>
                <w:lang w:val="es-ES"/>
              </w:rPr>
              <w:t>tor y observa que el agricultor tiene plántulas creciendo en grupos y ha dejado áreas vacías, en lugar de haber sembrado</w:t>
            </w:r>
            <w:r w:rsidRPr="0048109E">
              <w:rPr>
                <w:lang w:val="es-ES"/>
              </w:rPr>
              <w:t xml:space="preserve"> en las filas y </w:t>
            </w:r>
            <w:r>
              <w:rPr>
                <w:lang w:val="es-ES"/>
              </w:rPr>
              <w:t xml:space="preserve">con la </w:t>
            </w:r>
            <w:r w:rsidRPr="0048109E">
              <w:rPr>
                <w:lang w:val="es-ES"/>
              </w:rPr>
              <w:t>separación</w:t>
            </w:r>
            <w:r>
              <w:rPr>
                <w:lang w:val="es-ES"/>
              </w:rPr>
              <w:t xml:space="preserve"> que le había enseñado previamente.</w:t>
            </w:r>
            <w:r w:rsidR="0073141F" w:rsidRPr="0048109E">
              <w:rPr>
                <w:lang w:val="es-ES"/>
              </w:rPr>
              <w:t xml:space="preserve"> El extensionista le dice al granjero qu</w:t>
            </w:r>
            <w:r w:rsidR="002C4BE4">
              <w:rPr>
                <w:lang w:val="es-ES"/>
              </w:rPr>
              <w:t>e</w:t>
            </w:r>
            <w:r>
              <w:rPr>
                <w:lang w:val="es-ES"/>
              </w:rPr>
              <w:t xml:space="preserve"> siente lástima </w:t>
            </w:r>
            <w:r w:rsidR="002C4BE4">
              <w:rPr>
                <w:lang w:val="es-ES"/>
              </w:rPr>
              <w:t>por él, porque no ha sido capaz</w:t>
            </w:r>
            <w:r w:rsidR="0073141F" w:rsidRPr="0048109E">
              <w:rPr>
                <w:lang w:val="es-ES"/>
              </w:rPr>
              <w:t xml:space="preserve"> de comprender la forma correcta de la siembra. El extensionista (hablando e</w:t>
            </w:r>
            <w:r>
              <w:rPr>
                <w:lang w:val="es-ES"/>
              </w:rPr>
              <w:t>n un tono de voz como si le explicara</w:t>
            </w:r>
            <w:r w:rsidR="0073141F" w:rsidRPr="0048109E">
              <w:rPr>
                <w:lang w:val="es-ES"/>
              </w:rPr>
              <w:t xml:space="preserve"> pacientemente algo a un niño) dice: “</w:t>
            </w:r>
            <w:r>
              <w:rPr>
                <w:lang w:val="es-ES"/>
              </w:rPr>
              <w:t>No se preocupe; voy a explicárselo</w:t>
            </w:r>
            <w:r w:rsidR="0073141F" w:rsidRPr="0048109E">
              <w:rPr>
                <w:lang w:val="es-ES"/>
              </w:rPr>
              <w:t xml:space="preserve"> y podemos practicar juntos hasta que aprenda cómo hacerlo. Puedo ver que esto es muy di</w:t>
            </w:r>
            <w:r>
              <w:rPr>
                <w:lang w:val="es-ES"/>
              </w:rPr>
              <w:t>fícil para que usted</w:t>
            </w:r>
            <w:r w:rsidR="00406D06">
              <w:rPr>
                <w:lang w:val="es-ES"/>
              </w:rPr>
              <w:t>”</w:t>
            </w:r>
            <w:r>
              <w:rPr>
                <w:lang w:val="es-ES"/>
              </w:rPr>
              <w:t>. El extensionista</w:t>
            </w:r>
            <w:r w:rsidR="002C4BE4">
              <w:rPr>
                <w:lang w:val="es-ES"/>
              </w:rPr>
              <w:t xml:space="preserve"> comienza a explicar de nuevo y</w:t>
            </w:r>
            <w:r w:rsidR="0073141F" w:rsidRPr="0048109E">
              <w:rPr>
                <w:lang w:val="es-ES"/>
              </w:rPr>
              <w:t xml:space="preserve"> procede a</w:t>
            </w:r>
            <w:r w:rsidR="009D4197">
              <w:rPr>
                <w:lang w:val="es-ES"/>
              </w:rPr>
              <w:t xml:space="preserve"> separar</w:t>
            </w:r>
            <w:r w:rsidR="0073141F" w:rsidRPr="0048109E">
              <w:rPr>
                <w:lang w:val="es-ES"/>
              </w:rPr>
              <w:t xml:space="preserve"> las plántulas</w:t>
            </w:r>
            <w:r w:rsidR="009D4197">
              <w:rPr>
                <w:lang w:val="es-ES"/>
              </w:rPr>
              <w:t xml:space="preserve"> que estaban creciendo junta</w:t>
            </w:r>
            <w:r w:rsidR="0073141F" w:rsidRPr="0048109E">
              <w:rPr>
                <w:lang w:val="es-ES"/>
              </w:rPr>
              <w:t>s en grupos. El extensionis</w:t>
            </w:r>
            <w:r w:rsidR="009D4197">
              <w:rPr>
                <w:lang w:val="es-ES"/>
              </w:rPr>
              <w:t>ta le dice al granjero de que le</w:t>
            </w:r>
            <w:r w:rsidR="0073141F" w:rsidRPr="0048109E">
              <w:rPr>
                <w:lang w:val="es-ES"/>
              </w:rPr>
              <w:t xml:space="preserve"> traerá más semillas en unos pocos días, para que puedan practicar la siembra correctamente juntos,</w:t>
            </w:r>
            <w:r w:rsidR="009D4197">
              <w:rPr>
                <w:lang w:val="es-ES"/>
              </w:rPr>
              <w:t xml:space="preserve"> en espacios abiertos.</w:t>
            </w:r>
          </w:p>
          <w:p w14:paraId="5019557B" w14:textId="04948ECE" w:rsidR="0073141F" w:rsidRPr="0048109E" w:rsidRDefault="009D4197" w:rsidP="00EC6701">
            <w:pPr>
              <w:spacing w:after="120"/>
              <w:rPr>
                <w:u w:val="single"/>
                <w:lang w:val="es-ES"/>
              </w:rPr>
            </w:pPr>
            <w:r>
              <w:rPr>
                <w:u w:val="single"/>
                <w:lang w:val="es-ES"/>
              </w:rPr>
              <w:t xml:space="preserve">Voz </w:t>
            </w:r>
            <w:r w:rsidR="002C4BE4">
              <w:rPr>
                <w:u w:val="single"/>
                <w:lang w:val="es-ES"/>
              </w:rPr>
              <w:t>a</w:t>
            </w:r>
            <w:r w:rsidR="007E63A3">
              <w:rPr>
                <w:u w:val="single"/>
                <w:lang w:val="es-ES"/>
              </w:rPr>
              <w:t>dulta</w:t>
            </w:r>
          </w:p>
          <w:p w14:paraId="76F13402" w14:textId="4BE959BC" w:rsidR="0073141F" w:rsidRPr="0048109E" w:rsidRDefault="009D4197" w:rsidP="009D4197">
            <w:pPr>
              <w:rPr>
                <w:lang w:val="es-ES"/>
              </w:rPr>
            </w:pPr>
            <w:r>
              <w:rPr>
                <w:lang w:val="es-ES"/>
              </w:rPr>
              <w:t>Un extensionista agrícola visita a un agricultor para platicar sobre el progreso de un experimento que iniciaron juntos. Hace un mes, el extensionista y el agricultor platicaron sobre dos métodos de siembra: al voleo (esparciendo las semillas por el campo) y plantando las semillas en filas, dejando los espacios necesarios entre ellas. El agricultor y el extensionista estuvieron de acuerdo en probar los dos métodos para ver cuál de ellos produce plantas más sanas y mejor cosecha. Los dos métodos fueron sembrados hace tres semanas. El extensionista visita al agricultor para conocer sus observaciones hasta la fecha. Él y el agricultor revisan los campos juntos. El extensionista le pregunta al agricultor lo que piensa de los dos tipos de siembra. ¿Cuál está comportándose mejor? ¿Cuál método piensa utilizar en el futuro?</w:t>
            </w:r>
          </w:p>
        </w:tc>
      </w:tr>
    </w:tbl>
    <w:p w14:paraId="2C51FDEE" w14:textId="77777777" w:rsidR="0073141F" w:rsidRPr="0048109E" w:rsidRDefault="0073141F" w:rsidP="00161077">
      <w:pPr>
        <w:pStyle w:val="Heading2"/>
        <w:rPr>
          <w:lang w:val="es-ES"/>
        </w:rPr>
      </w:pPr>
      <w:bookmarkStart w:id="79" w:name="_Toc492549149"/>
      <w:r w:rsidRPr="0048109E">
        <w:rPr>
          <w:lang w:val="es-ES"/>
        </w:rPr>
        <w:t>Instrucciones</w:t>
      </w:r>
      <w:bookmarkEnd w:id="79"/>
    </w:p>
    <w:p w14:paraId="60875758" w14:textId="78728397" w:rsidR="0073141F" w:rsidRPr="0048109E" w:rsidRDefault="002C4BE4" w:rsidP="00A00DA2">
      <w:pPr>
        <w:pStyle w:val="ListParagraph"/>
        <w:numPr>
          <w:ilvl w:val="0"/>
          <w:numId w:val="20"/>
        </w:numPr>
        <w:tabs>
          <w:tab w:val="left" w:pos="720"/>
        </w:tabs>
        <w:spacing w:line="240" w:lineRule="auto"/>
        <w:contextualSpacing w:val="0"/>
        <w:rPr>
          <w:lang w:val="es-ES"/>
        </w:rPr>
      </w:pPr>
      <w:r>
        <w:rPr>
          <w:lang w:val="es-ES"/>
        </w:rPr>
        <w:t>Socio</w:t>
      </w:r>
      <w:r w:rsidR="0073141F" w:rsidRPr="0048109E">
        <w:rPr>
          <w:lang w:val="es-ES"/>
        </w:rPr>
        <w:t>dramas (45 minutos)</w:t>
      </w:r>
    </w:p>
    <w:p w14:paraId="432EBA89" w14:textId="7E844178" w:rsidR="0073141F" w:rsidRPr="0048109E" w:rsidRDefault="0073141F" w:rsidP="00EC6701">
      <w:pPr>
        <w:pStyle w:val="ListParagraph"/>
        <w:tabs>
          <w:tab w:val="left" w:pos="720"/>
        </w:tabs>
        <w:spacing w:line="240" w:lineRule="auto"/>
        <w:ind w:left="720" w:hanging="360"/>
        <w:contextualSpacing w:val="0"/>
        <w:rPr>
          <w:lang w:val="es-ES"/>
        </w:rPr>
      </w:pPr>
      <w:r w:rsidRPr="0048109E">
        <w:rPr>
          <w:lang w:val="es-ES"/>
        </w:rPr>
        <w:t xml:space="preserve">1a. Diga a los participantes: Ahora vamos a examinar las formas en que interactuamos con los demás, especialmente aquellos cuyo comportamiento estamos tratando de cambiar. Vamos a ver tres </w:t>
      </w:r>
      <w:r w:rsidR="007E63A3">
        <w:rPr>
          <w:lang w:val="es-ES"/>
        </w:rPr>
        <w:t>sociodramas, cada uno</w:t>
      </w:r>
      <w:r w:rsidRPr="0048109E">
        <w:rPr>
          <w:lang w:val="es-ES"/>
        </w:rPr>
        <w:t xml:space="preserve"> de las cuales representa una “voz” que utilizamos.</w:t>
      </w:r>
    </w:p>
    <w:p w14:paraId="72B7055D" w14:textId="1BE17DEA" w:rsidR="0073141F" w:rsidRPr="0048109E" w:rsidRDefault="0073141F" w:rsidP="00EC6701">
      <w:pPr>
        <w:ind w:left="720" w:hanging="360"/>
        <w:rPr>
          <w:lang w:val="es-ES"/>
        </w:rPr>
      </w:pPr>
      <w:r w:rsidRPr="0048109E">
        <w:rPr>
          <w:lang w:val="es-ES"/>
        </w:rPr>
        <w:t xml:space="preserve">1b. Después del primer </w:t>
      </w:r>
      <w:r w:rsidR="007E63A3">
        <w:rPr>
          <w:lang w:val="es-ES"/>
        </w:rPr>
        <w:t>sociodrama</w:t>
      </w:r>
      <w:r w:rsidRPr="0048109E">
        <w:rPr>
          <w:lang w:val="es-ES"/>
        </w:rPr>
        <w:t xml:space="preserve">, </w:t>
      </w:r>
      <w:r w:rsidR="007E63A3">
        <w:rPr>
          <w:lang w:val="es-ES"/>
        </w:rPr>
        <w:t>pregunte</w:t>
      </w:r>
      <w:r w:rsidRPr="0048109E">
        <w:rPr>
          <w:lang w:val="es-ES"/>
        </w:rPr>
        <w:t>: ¿Cuáles fueron los comportamie</w:t>
      </w:r>
      <w:r w:rsidR="002C4BE4">
        <w:rPr>
          <w:lang w:val="es-ES"/>
        </w:rPr>
        <w:t xml:space="preserve">ntos de la </w:t>
      </w:r>
      <w:r w:rsidR="007E63A3">
        <w:rPr>
          <w:lang w:val="es-ES"/>
        </w:rPr>
        <w:t>trabajadora de la salud/</w:t>
      </w:r>
      <w:r w:rsidRPr="0048109E">
        <w:rPr>
          <w:lang w:val="es-ES"/>
        </w:rPr>
        <w:t xml:space="preserve">extensionista? ¿Y cuál fue el efecto de </w:t>
      </w:r>
      <w:r w:rsidR="007E63A3">
        <w:rPr>
          <w:lang w:val="es-ES"/>
        </w:rPr>
        <w:t>este comportamiento en la madre/agricultor</w:t>
      </w:r>
      <w:r w:rsidRPr="0048109E">
        <w:rPr>
          <w:lang w:val="es-ES"/>
        </w:rPr>
        <w:t>? ¿Cómo cree que se sintió? ¿</w:t>
      </w:r>
      <w:r w:rsidR="007E63A3">
        <w:rPr>
          <w:lang w:val="es-ES"/>
        </w:rPr>
        <w:t>Fue empoderado o descalificado</w:t>
      </w:r>
      <w:r w:rsidRPr="0048109E">
        <w:rPr>
          <w:lang w:val="es-ES"/>
        </w:rPr>
        <w:t>?</w:t>
      </w:r>
    </w:p>
    <w:p w14:paraId="7255BAB1" w14:textId="6E93B9C4" w:rsidR="0073141F" w:rsidRPr="0048109E" w:rsidRDefault="0073141F" w:rsidP="00EC6701">
      <w:pPr>
        <w:ind w:left="720" w:hanging="360"/>
        <w:rPr>
          <w:lang w:val="es-ES"/>
        </w:rPr>
      </w:pPr>
      <w:r w:rsidRPr="0048109E">
        <w:rPr>
          <w:lang w:val="es-ES"/>
        </w:rPr>
        <w:tab/>
        <w:t>Después de escuchar</w:t>
      </w:r>
      <w:r w:rsidR="007E63A3">
        <w:rPr>
          <w:lang w:val="es-ES"/>
        </w:rPr>
        <w:t xml:space="preserve"> las</w:t>
      </w:r>
      <w:r w:rsidRPr="0048109E">
        <w:rPr>
          <w:lang w:val="es-ES"/>
        </w:rPr>
        <w:t xml:space="preserve"> res</w:t>
      </w:r>
      <w:r w:rsidR="007E63A3">
        <w:rPr>
          <w:lang w:val="es-ES"/>
        </w:rPr>
        <w:t>puestas de los participantes, realice un</w:t>
      </w:r>
      <w:r w:rsidRPr="0048109E">
        <w:rPr>
          <w:lang w:val="es-ES"/>
        </w:rPr>
        <w:t xml:space="preserve"> resumen de la discusión</w:t>
      </w:r>
      <w:r w:rsidR="007E63A3">
        <w:rPr>
          <w:lang w:val="es-ES"/>
        </w:rPr>
        <w:t xml:space="preserve">: A esto le llamamos “voz” o </w:t>
      </w:r>
      <w:r w:rsidRPr="0048109E">
        <w:rPr>
          <w:lang w:val="es-ES"/>
        </w:rPr>
        <w:t>actitud de</w:t>
      </w:r>
      <w:r w:rsidR="007E63A3">
        <w:rPr>
          <w:lang w:val="es-ES"/>
        </w:rPr>
        <w:t>l “padre crítico” debido a que la</w:t>
      </w:r>
      <w:r w:rsidRPr="0048109E">
        <w:rPr>
          <w:lang w:val="es-ES"/>
        </w:rPr>
        <w:t xml:space="preserve"> trabajador</w:t>
      </w:r>
      <w:r w:rsidR="007E63A3">
        <w:rPr>
          <w:lang w:val="es-ES"/>
        </w:rPr>
        <w:t>a de salud</w:t>
      </w:r>
      <w:r w:rsidRPr="0048109E">
        <w:rPr>
          <w:lang w:val="es-ES"/>
        </w:rPr>
        <w:t xml:space="preserve">/extensionista se comporta </w:t>
      </w:r>
      <w:r w:rsidR="007E63A3">
        <w:rPr>
          <w:lang w:val="es-ES"/>
        </w:rPr>
        <w:t>como si la madre/</w:t>
      </w:r>
      <w:r w:rsidRPr="0048109E">
        <w:rPr>
          <w:lang w:val="es-ES"/>
        </w:rPr>
        <w:t>agricultor</w:t>
      </w:r>
      <w:r w:rsidR="007E63A3">
        <w:rPr>
          <w:lang w:val="es-ES"/>
        </w:rPr>
        <w:t xml:space="preserve"> fuera un niño malcriado que debería ser amonestado </w:t>
      </w:r>
      <w:r w:rsidRPr="0048109E">
        <w:rPr>
          <w:lang w:val="es-ES"/>
        </w:rPr>
        <w:t xml:space="preserve">por no adoptar el comportamiento. La </w:t>
      </w:r>
      <w:r w:rsidR="007E63A3">
        <w:rPr>
          <w:lang w:val="es-ES"/>
        </w:rPr>
        <w:t>trabajadora de salud/</w:t>
      </w:r>
      <w:r w:rsidRPr="0048109E">
        <w:rPr>
          <w:lang w:val="es-ES"/>
        </w:rPr>
        <w:t xml:space="preserve">extensionista no respeta </w:t>
      </w:r>
      <w:r w:rsidR="007E63A3">
        <w:rPr>
          <w:lang w:val="es-ES"/>
        </w:rPr>
        <w:t>a la madre/</w:t>
      </w:r>
      <w:r w:rsidRPr="0048109E">
        <w:rPr>
          <w:lang w:val="es-ES"/>
        </w:rPr>
        <w:t>ag</w:t>
      </w:r>
      <w:r w:rsidR="007E63A3">
        <w:rPr>
          <w:lang w:val="es-ES"/>
        </w:rPr>
        <w:t>ricultor y no cree que</w:t>
      </w:r>
      <w:r w:rsidRPr="0048109E">
        <w:rPr>
          <w:lang w:val="es-ES"/>
        </w:rPr>
        <w:t xml:space="preserve"> t</w:t>
      </w:r>
      <w:r w:rsidR="007E63A3">
        <w:rPr>
          <w:lang w:val="es-ES"/>
        </w:rPr>
        <w:t>enga</w:t>
      </w:r>
      <w:r w:rsidRPr="0048109E">
        <w:rPr>
          <w:lang w:val="es-ES"/>
        </w:rPr>
        <w:t xml:space="preserve"> razon</w:t>
      </w:r>
      <w:r w:rsidR="007E63A3">
        <w:rPr>
          <w:lang w:val="es-ES"/>
        </w:rPr>
        <w:t>es legítimas para adoptar o no</w:t>
      </w:r>
      <w:r w:rsidRPr="0048109E">
        <w:rPr>
          <w:lang w:val="es-ES"/>
        </w:rPr>
        <w:t xml:space="preserve"> el comportamiento.</w:t>
      </w:r>
    </w:p>
    <w:p w14:paraId="5DE80685" w14:textId="4CDF2ED1" w:rsidR="0073141F" w:rsidRPr="0048109E" w:rsidRDefault="0073141F" w:rsidP="00EC6701">
      <w:pPr>
        <w:ind w:left="720" w:hanging="360"/>
        <w:rPr>
          <w:lang w:val="es-ES"/>
        </w:rPr>
      </w:pPr>
      <w:r w:rsidRPr="0048109E">
        <w:rPr>
          <w:lang w:val="es-ES"/>
        </w:rPr>
        <w:tab/>
        <w:t xml:space="preserve">Cuando se utiliza esta “voz” con la gente, </w:t>
      </w:r>
      <w:r w:rsidR="007E63A3">
        <w:rPr>
          <w:lang w:val="es-ES"/>
        </w:rPr>
        <w:t>no solo disminuimos</w:t>
      </w:r>
      <w:r w:rsidRPr="0048109E">
        <w:rPr>
          <w:lang w:val="es-ES"/>
        </w:rPr>
        <w:t xml:space="preserve"> su motivación para adoptar el comportamiento, </w:t>
      </w:r>
      <w:r w:rsidR="007E63A3">
        <w:rPr>
          <w:lang w:val="es-ES"/>
        </w:rPr>
        <w:t>si</w:t>
      </w:r>
      <w:r w:rsidRPr="0048109E">
        <w:rPr>
          <w:lang w:val="es-ES"/>
        </w:rPr>
        <w:t>no</w:t>
      </w:r>
      <w:r w:rsidR="002C4BE4">
        <w:rPr>
          <w:lang w:val="es-ES"/>
        </w:rPr>
        <w:t xml:space="preserve"> que</w:t>
      </w:r>
      <w:r w:rsidRPr="0048109E">
        <w:rPr>
          <w:lang w:val="es-ES"/>
        </w:rPr>
        <w:t xml:space="preserve"> hacemos caso</w:t>
      </w:r>
      <w:r w:rsidR="007E63A3">
        <w:rPr>
          <w:lang w:val="es-ES"/>
        </w:rPr>
        <w:t xml:space="preserve"> omiso</w:t>
      </w:r>
      <w:r w:rsidRPr="0048109E">
        <w:rPr>
          <w:lang w:val="es-ES"/>
        </w:rPr>
        <w:t xml:space="preserve"> d</w:t>
      </w:r>
      <w:r w:rsidR="007E63A3">
        <w:rPr>
          <w:lang w:val="es-ES"/>
        </w:rPr>
        <w:t>e las barreras reales</w:t>
      </w:r>
      <w:r w:rsidRPr="0048109E">
        <w:rPr>
          <w:lang w:val="es-ES"/>
        </w:rPr>
        <w:t xml:space="preserve">, </w:t>
      </w:r>
      <w:r w:rsidR="007E63A3">
        <w:rPr>
          <w:lang w:val="es-ES"/>
        </w:rPr>
        <w:t xml:space="preserve">lo que ocasiona que perdamos </w:t>
      </w:r>
      <w:r w:rsidRPr="0048109E">
        <w:rPr>
          <w:lang w:val="es-ES"/>
        </w:rPr>
        <w:t>la oportunidad de ayudar a encontrar soluciones.</w:t>
      </w:r>
    </w:p>
    <w:p w14:paraId="557CD797" w14:textId="77777777" w:rsidR="007E63A3" w:rsidRDefault="0073141F" w:rsidP="00EC6701">
      <w:pPr>
        <w:ind w:left="720" w:hanging="360"/>
        <w:rPr>
          <w:lang w:val="es-ES"/>
        </w:rPr>
      </w:pPr>
      <w:r w:rsidRPr="0048109E">
        <w:rPr>
          <w:lang w:val="es-ES"/>
        </w:rPr>
        <w:t xml:space="preserve">1c. Después </w:t>
      </w:r>
      <w:r w:rsidR="007E63A3">
        <w:rPr>
          <w:lang w:val="es-ES"/>
        </w:rPr>
        <w:t>del segundo sociodrama, pregunte</w:t>
      </w:r>
      <w:r w:rsidRPr="0048109E">
        <w:rPr>
          <w:lang w:val="es-ES"/>
        </w:rPr>
        <w:t>: ¿Cuáles fueron los comportamientos y respuestas de cada pe</w:t>
      </w:r>
      <w:r w:rsidR="007E63A3">
        <w:rPr>
          <w:lang w:val="es-ES"/>
        </w:rPr>
        <w:t xml:space="preserve">rsona en esta ocasión? ¿Cuál fue la diferencia entre este y el primero? </w:t>
      </w:r>
    </w:p>
    <w:p w14:paraId="5665A145" w14:textId="22C84F6B" w:rsidR="0073141F" w:rsidRPr="0048109E" w:rsidRDefault="0073141F" w:rsidP="00EC6701">
      <w:pPr>
        <w:ind w:left="720" w:hanging="360"/>
        <w:rPr>
          <w:lang w:val="es-ES"/>
        </w:rPr>
      </w:pPr>
      <w:r w:rsidRPr="0048109E">
        <w:rPr>
          <w:sz w:val="24"/>
          <w:szCs w:val="24"/>
          <w:lang w:val="es-ES"/>
        </w:rPr>
        <w:tab/>
      </w:r>
      <w:r w:rsidRPr="0084778C">
        <w:rPr>
          <w:lang w:val="es-ES"/>
        </w:rPr>
        <w:t xml:space="preserve">Después de escuchar </w:t>
      </w:r>
      <w:r w:rsidR="007E63A3" w:rsidRPr="0084778C">
        <w:rPr>
          <w:lang w:val="es-ES"/>
        </w:rPr>
        <w:t xml:space="preserve">las </w:t>
      </w:r>
      <w:r w:rsidRPr="0084778C">
        <w:rPr>
          <w:lang w:val="es-ES"/>
        </w:rPr>
        <w:t>respuestas de los participantes, resu</w:t>
      </w:r>
      <w:r w:rsidR="007E63A3" w:rsidRPr="0084778C">
        <w:rPr>
          <w:lang w:val="es-ES"/>
        </w:rPr>
        <w:t>ma</w:t>
      </w:r>
      <w:r w:rsidRPr="0084778C">
        <w:rPr>
          <w:lang w:val="es-ES"/>
        </w:rPr>
        <w:t xml:space="preserve">: A esto le llamamos “voz” o la actitud del “padre </w:t>
      </w:r>
      <w:r w:rsidR="007E63A3" w:rsidRPr="0084778C">
        <w:rPr>
          <w:lang w:val="es-ES"/>
        </w:rPr>
        <w:t>consentidor” debido a que la</w:t>
      </w:r>
      <w:r w:rsidRPr="0084778C">
        <w:rPr>
          <w:lang w:val="es-ES"/>
        </w:rPr>
        <w:t xml:space="preserve"> trabajador</w:t>
      </w:r>
      <w:r w:rsidR="007E63A3" w:rsidRPr="0084778C">
        <w:rPr>
          <w:lang w:val="es-ES"/>
        </w:rPr>
        <w:t>a de la salud/extensionista trata a la madre/</w:t>
      </w:r>
      <w:r w:rsidRPr="0084778C">
        <w:rPr>
          <w:lang w:val="es-ES"/>
        </w:rPr>
        <w:t xml:space="preserve">agricultor como un niño sin la capacidad de </w:t>
      </w:r>
      <w:r w:rsidR="007E63A3" w:rsidRPr="0084778C">
        <w:rPr>
          <w:lang w:val="es-ES"/>
        </w:rPr>
        <w:t>adoptar el comportamiento. La</w:t>
      </w:r>
      <w:r w:rsidRPr="0084778C">
        <w:rPr>
          <w:lang w:val="es-ES"/>
        </w:rPr>
        <w:t xml:space="preserve"> trabajador</w:t>
      </w:r>
      <w:r w:rsidR="007E63A3" w:rsidRPr="0084778C">
        <w:rPr>
          <w:lang w:val="es-ES"/>
        </w:rPr>
        <w:t>a de la salud/</w:t>
      </w:r>
      <w:r w:rsidRPr="0084778C">
        <w:rPr>
          <w:lang w:val="es-ES"/>
        </w:rPr>
        <w:t>extensionista no resp</w:t>
      </w:r>
      <w:r w:rsidR="007E63A3" w:rsidRPr="0084778C">
        <w:rPr>
          <w:lang w:val="es-ES"/>
        </w:rPr>
        <w:t>eta las capacidades de la madre</w:t>
      </w:r>
      <w:r w:rsidRPr="0084778C">
        <w:rPr>
          <w:lang w:val="es-ES"/>
        </w:rPr>
        <w:t>/</w:t>
      </w:r>
      <w:r w:rsidR="007E63A3" w:rsidRPr="0084778C">
        <w:rPr>
          <w:lang w:val="es-ES"/>
        </w:rPr>
        <w:t>agricultor para</w:t>
      </w:r>
      <w:r w:rsidR="00BD55C6" w:rsidRPr="0084778C">
        <w:rPr>
          <w:lang w:val="es-ES"/>
        </w:rPr>
        <w:t xml:space="preserve"> tomar</w:t>
      </w:r>
      <w:r w:rsidRPr="0084778C">
        <w:rPr>
          <w:lang w:val="es-ES"/>
        </w:rPr>
        <w:t xml:space="preserve"> la decisión de adoptar el comportamiento o realmente llevarlo a cabo.</w:t>
      </w:r>
    </w:p>
    <w:p w14:paraId="13E8B759" w14:textId="46091F39" w:rsidR="0073141F" w:rsidRPr="0048109E" w:rsidRDefault="0073141F" w:rsidP="00EC6701">
      <w:pPr>
        <w:ind w:left="720" w:hanging="360"/>
        <w:rPr>
          <w:lang w:val="es-ES"/>
        </w:rPr>
      </w:pPr>
      <w:r w:rsidRPr="0048109E">
        <w:rPr>
          <w:lang w:val="es-ES"/>
        </w:rPr>
        <w:tab/>
        <w:t xml:space="preserve">Cuando se utiliza esta “voz” con la gente, se pierde la oportunidad de promover la auto-eficacia y </w:t>
      </w:r>
      <w:r w:rsidR="00BD55C6">
        <w:rPr>
          <w:lang w:val="es-ES"/>
        </w:rPr>
        <w:t xml:space="preserve">de </w:t>
      </w:r>
      <w:r w:rsidRPr="0048109E">
        <w:rPr>
          <w:lang w:val="es-ES"/>
        </w:rPr>
        <w:t>mejorar las habilidades necesarias para adoptar un comportamiento.</w:t>
      </w:r>
    </w:p>
    <w:p w14:paraId="61CE9EA8" w14:textId="0801E9C3" w:rsidR="0073141F" w:rsidRPr="0048109E" w:rsidRDefault="0073141F" w:rsidP="00EC6701">
      <w:pPr>
        <w:pStyle w:val="ListParagraph"/>
        <w:tabs>
          <w:tab w:val="left" w:pos="720"/>
        </w:tabs>
        <w:spacing w:line="240" w:lineRule="auto"/>
        <w:ind w:left="720" w:hanging="360"/>
        <w:contextualSpacing w:val="0"/>
        <w:rPr>
          <w:lang w:val="es-ES"/>
        </w:rPr>
      </w:pPr>
      <w:r w:rsidRPr="0048109E">
        <w:rPr>
          <w:lang w:val="es-ES"/>
        </w:rPr>
        <w:t xml:space="preserve">1d. Después </w:t>
      </w:r>
      <w:r w:rsidR="00BD55C6">
        <w:rPr>
          <w:lang w:val="es-ES"/>
        </w:rPr>
        <w:t>del tercer</w:t>
      </w:r>
      <w:r w:rsidRPr="0048109E">
        <w:rPr>
          <w:lang w:val="es-ES"/>
        </w:rPr>
        <w:t xml:space="preserve"> </w:t>
      </w:r>
      <w:r w:rsidR="007E63A3">
        <w:rPr>
          <w:lang w:val="es-ES"/>
        </w:rPr>
        <w:t>sociodrama</w:t>
      </w:r>
      <w:r w:rsidR="00BD55C6">
        <w:rPr>
          <w:lang w:val="es-ES"/>
        </w:rPr>
        <w:t>, pregunte</w:t>
      </w:r>
      <w:r w:rsidRPr="0048109E">
        <w:rPr>
          <w:lang w:val="es-ES"/>
        </w:rPr>
        <w:t xml:space="preserve">: ¿Cuáles fueron los comportamientos y respuestas de cada persona en esta ocasión? </w:t>
      </w:r>
      <w:r w:rsidR="007877E5" w:rsidRPr="0048109E">
        <w:rPr>
          <w:lang w:val="es-ES"/>
        </w:rPr>
        <w:t>¿</w:t>
      </w:r>
      <w:r w:rsidR="007877E5" w:rsidRPr="00BD55C6">
        <w:rPr>
          <w:lang w:val="es-ES"/>
        </w:rPr>
        <w:t>Cuál</w:t>
      </w:r>
      <w:r w:rsidR="00BD55C6">
        <w:rPr>
          <w:lang w:val="es-ES"/>
        </w:rPr>
        <w:t xml:space="preserve"> fue la diferencia entre este y los anteriores?</w:t>
      </w:r>
    </w:p>
    <w:p w14:paraId="4EA97E41" w14:textId="10DAB420" w:rsidR="0073141F" w:rsidRPr="0048109E" w:rsidRDefault="0073141F" w:rsidP="00EC6701">
      <w:pPr>
        <w:pStyle w:val="ListParagraph"/>
        <w:tabs>
          <w:tab w:val="left" w:pos="720"/>
        </w:tabs>
        <w:spacing w:line="240" w:lineRule="auto"/>
        <w:ind w:left="720" w:hanging="360"/>
        <w:contextualSpacing w:val="0"/>
        <w:rPr>
          <w:lang w:val="es-ES"/>
        </w:rPr>
      </w:pPr>
      <w:r w:rsidRPr="0048109E">
        <w:rPr>
          <w:lang w:val="es-ES"/>
        </w:rPr>
        <w:tab/>
        <w:t xml:space="preserve">Después de escuchar </w:t>
      </w:r>
      <w:r w:rsidR="00BD55C6">
        <w:rPr>
          <w:lang w:val="es-ES"/>
        </w:rPr>
        <w:t xml:space="preserve">las </w:t>
      </w:r>
      <w:r w:rsidRPr="0048109E">
        <w:rPr>
          <w:lang w:val="es-ES"/>
        </w:rPr>
        <w:t>respuestas de los participantes,</w:t>
      </w:r>
      <w:r w:rsidR="00BD55C6">
        <w:rPr>
          <w:lang w:val="es-ES"/>
        </w:rPr>
        <w:t xml:space="preserve"> resuma</w:t>
      </w:r>
      <w:r w:rsidRPr="0048109E">
        <w:rPr>
          <w:lang w:val="es-ES"/>
        </w:rPr>
        <w:t>:</w:t>
      </w:r>
      <w:r w:rsidR="00406D06">
        <w:rPr>
          <w:lang w:val="es-ES"/>
        </w:rPr>
        <w:t xml:space="preserve"> </w:t>
      </w:r>
      <w:r w:rsidR="00115ECA" w:rsidRPr="0048109E">
        <w:rPr>
          <w:lang w:val="es-ES"/>
        </w:rPr>
        <w:t>A esto le llamamos “voz” o la acti</w:t>
      </w:r>
      <w:r w:rsidR="00BD55C6">
        <w:rPr>
          <w:lang w:val="es-ES"/>
        </w:rPr>
        <w:t>tud del “adulto” debido a que la</w:t>
      </w:r>
      <w:r w:rsidR="00115ECA" w:rsidRPr="0048109E">
        <w:rPr>
          <w:lang w:val="es-ES"/>
        </w:rPr>
        <w:t xml:space="preserve"> trabajador</w:t>
      </w:r>
      <w:r w:rsidR="00BD55C6">
        <w:rPr>
          <w:lang w:val="es-ES"/>
        </w:rPr>
        <w:t>a de la salud/extensionista trata a la madre</w:t>
      </w:r>
      <w:r w:rsidR="00115ECA" w:rsidRPr="0048109E">
        <w:rPr>
          <w:lang w:val="es-ES"/>
        </w:rPr>
        <w:t>/agricultor como un igual que tiene el derecho y la capacidad de decidir si el comportam</w:t>
      </w:r>
      <w:r w:rsidR="00BD55C6">
        <w:rPr>
          <w:lang w:val="es-ES"/>
        </w:rPr>
        <w:t>iento es adecuado para ella/él y</w:t>
      </w:r>
      <w:r w:rsidR="00115ECA" w:rsidRPr="0048109E">
        <w:rPr>
          <w:lang w:val="es-ES"/>
        </w:rPr>
        <w:t xml:space="preserve"> llevarlo a cabo.</w:t>
      </w:r>
    </w:p>
    <w:p w14:paraId="575D5AAE" w14:textId="7D8B5CE0" w:rsidR="0073141F" w:rsidRPr="0048109E" w:rsidRDefault="0073141F" w:rsidP="00EC6701">
      <w:pPr>
        <w:pStyle w:val="ListParagraph"/>
        <w:tabs>
          <w:tab w:val="left" w:pos="720"/>
        </w:tabs>
        <w:spacing w:line="240" w:lineRule="auto"/>
        <w:ind w:left="720" w:hanging="360"/>
        <w:contextualSpacing w:val="0"/>
        <w:rPr>
          <w:lang w:val="es-ES"/>
        </w:rPr>
      </w:pPr>
      <w:r w:rsidRPr="0048109E">
        <w:rPr>
          <w:lang w:val="es-ES"/>
        </w:rPr>
        <w:tab/>
        <w:t>Cuando se utiliza esta “voz”, reconoce</w:t>
      </w:r>
      <w:r w:rsidR="00BD55C6">
        <w:rPr>
          <w:lang w:val="es-ES"/>
        </w:rPr>
        <w:t>mos que las personas son experta</w:t>
      </w:r>
      <w:r w:rsidRPr="0048109E">
        <w:rPr>
          <w:lang w:val="es-ES"/>
        </w:rPr>
        <w:t>s en s</w:t>
      </w:r>
      <w:r w:rsidR="00BD55C6">
        <w:rPr>
          <w:lang w:val="es-ES"/>
        </w:rPr>
        <w:t>us propias experiencias, les damos</w:t>
      </w:r>
      <w:r w:rsidRPr="0048109E">
        <w:rPr>
          <w:lang w:val="es-ES"/>
        </w:rPr>
        <w:t xml:space="preserve"> la oportunidad </w:t>
      </w:r>
      <w:r w:rsidR="00BD55C6">
        <w:rPr>
          <w:lang w:val="es-ES"/>
        </w:rPr>
        <w:t>de probar los comportamientos (comprobando consecuencias positivas e incrementando sus habilidades), y fomentan</w:t>
      </w:r>
      <w:r w:rsidRPr="0048109E">
        <w:rPr>
          <w:lang w:val="es-ES"/>
        </w:rPr>
        <w:t xml:space="preserve"> la auto-eficacia (</w:t>
      </w:r>
      <w:r w:rsidR="00186B4F" w:rsidRPr="0048109E">
        <w:rPr>
          <w:lang w:val="es-ES"/>
        </w:rPr>
        <w:t>la creencia de que uno tiene la capacidad de hacer un comportamiento y superar los obstáculos).</w:t>
      </w:r>
    </w:p>
    <w:p w14:paraId="336CA199" w14:textId="77777777" w:rsidR="0073141F" w:rsidRPr="0048109E" w:rsidRDefault="0073141F" w:rsidP="00A00DA2">
      <w:pPr>
        <w:pStyle w:val="ListParagraph"/>
        <w:numPr>
          <w:ilvl w:val="0"/>
          <w:numId w:val="20"/>
        </w:numPr>
        <w:tabs>
          <w:tab w:val="left" w:pos="720"/>
        </w:tabs>
        <w:spacing w:line="240" w:lineRule="auto"/>
        <w:contextualSpacing w:val="0"/>
        <w:rPr>
          <w:lang w:val="es-ES"/>
        </w:rPr>
      </w:pPr>
      <w:r w:rsidRPr="0048109E">
        <w:rPr>
          <w:lang w:val="es-ES"/>
        </w:rPr>
        <w:t>Discusión (15 minutos)</w:t>
      </w:r>
    </w:p>
    <w:p w14:paraId="698042FF" w14:textId="3428E709" w:rsidR="0073141F" w:rsidRPr="0048109E" w:rsidRDefault="00BD55C6" w:rsidP="00EC6701">
      <w:pPr>
        <w:pStyle w:val="ListParagraph"/>
        <w:tabs>
          <w:tab w:val="left" w:pos="720"/>
        </w:tabs>
        <w:spacing w:before="200" w:line="240" w:lineRule="auto"/>
        <w:ind w:left="720" w:hanging="360"/>
        <w:contextualSpacing w:val="0"/>
        <w:rPr>
          <w:lang w:val="es-ES"/>
        </w:rPr>
      </w:pPr>
      <w:r>
        <w:rPr>
          <w:lang w:val="es-ES"/>
        </w:rPr>
        <w:t>2a. Pregunte</w:t>
      </w:r>
      <w:r w:rsidR="0073141F" w:rsidRPr="0048109E">
        <w:rPr>
          <w:lang w:val="es-ES"/>
        </w:rPr>
        <w:t xml:space="preserve">: ¿Cómo podemos asegurar que nuestras interacciones comunican respeto y </w:t>
      </w:r>
      <w:r>
        <w:rPr>
          <w:lang w:val="es-ES"/>
        </w:rPr>
        <w:t xml:space="preserve">estimulan la voz y comportamiento de adulto de </w:t>
      </w:r>
      <w:r w:rsidR="0073141F" w:rsidRPr="0048109E">
        <w:rPr>
          <w:lang w:val="es-ES"/>
        </w:rPr>
        <w:t>las personas con las que trabajamos? Escriba las ideas en una hoja de rotafolio.</w:t>
      </w:r>
    </w:p>
    <w:p w14:paraId="7897175C" w14:textId="194D3214" w:rsidR="0073141F" w:rsidRPr="0048109E" w:rsidRDefault="0073141F" w:rsidP="00EC6701">
      <w:pPr>
        <w:tabs>
          <w:tab w:val="left" w:pos="360"/>
        </w:tabs>
        <w:rPr>
          <w:lang w:val="es-ES"/>
        </w:rPr>
      </w:pPr>
    </w:p>
    <w:p w14:paraId="4186EC07" w14:textId="000EE6C3" w:rsidR="006C5B24" w:rsidRPr="0048109E" w:rsidRDefault="006C5B24" w:rsidP="00EC6701">
      <w:pPr>
        <w:tabs>
          <w:tab w:val="left" w:pos="360"/>
        </w:tabs>
        <w:rPr>
          <w:lang w:val="es-ES"/>
        </w:rPr>
      </w:pPr>
    </w:p>
    <w:p w14:paraId="56B77A9E" w14:textId="77777777" w:rsidR="006C5B24" w:rsidRPr="0048109E" w:rsidRDefault="006C5B24" w:rsidP="00EC6701">
      <w:pPr>
        <w:tabs>
          <w:tab w:val="left" w:pos="360"/>
        </w:tabs>
        <w:rPr>
          <w:lang w:val="es-ES"/>
        </w:rPr>
        <w:sectPr w:rsidR="006C5B24" w:rsidRPr="0048109E" w:rsidSect="00A70E9D">
          <w:headerReference w:type="default" r:id="rId82"/>
          <w:footerReference w:type="even" r:id="rId83"/>
          <w:footerReference w:type="default" r:id="rId84"/>
          <w:endnotePr>
            <w:numFmt w:val="decimal"/>
            <w:numRestart w:val="eachSect"/>
          </w:endnotePr>
          <w:pgSz w:w="12240" w:h="15840" w:code="1"/>
          <w:pgMar w:top="1440" w:right="1296" w:bottom="1440" w:left="1584" w:header="720" w:footer="720" w:gutter="0"/>
          <w:cols w:space="720"/>
          <w:docGrid w:linePitch="360"/>
        </w:sectPr>
      </w:pPr>
    </w:p>
    <w:p w14:paraId="576825BF" w14:textId="5CAEF7E7" w:rsidR="0073141F" w:rsidRPr="0048109E" w:rsidRDefault="007D745F" w:rsidP="00161077">
      <w:pPr>
        <w:pStyle w:val="Heading2"/>
        <w:rPr>
          <w:lang w:val="es-ES"/>
        </w:rPr>
      </w:pPr>
      <w:bookmarkStart w:id="80" w:name="_Toc492549150"/>
      <w:r>
        <w:rPr>
          <w:lang w:val="es-ES"/>
        </w:rPr>
        <w:t>Hoja de trabajo</w:t>
      </w:r>
      <w:r w:rsidR="0073141F" w:rsidRPr="0048109E">
        <w:rPr>
          <w:lang w:val="es-ES"/>
        </w:rPr>
        <w:t xml:space="preserve">: </w:t>
      </w:r>
      <w:r w:rsidR="007E63A3">
        <w:rPr>
          <w:lang w:val="es-ES"/>
        </w:rPr>
        <w:t>Sociodramas</w:t>
      </w:r>
      <w:r w:rsidR="0066368E">
        <w:rPr>
          <w:lang w:val="es-ES"/>
        </w:rPr>
        <w:t xml:space="preserve"> </w:t>
      </w:r>
      <w:r w:rsidR="009D760E">
        <w:rPr>
          <w:lang w:val="es-ES"/>
        </w:rPr>
        <w:t>–</w:t>
      </w:r>
      <w:r w:rsidR="0066368E">
        <w:rPr>
          <w:lang w:val="es-ES"/>
        </w:rPr>
        <w:t xml:space="preserve"> Opción de </w:t>
      </w:r>
      <w:r w:rsidR="00787542">
        <w:rPr>
          <w:lang w:val="es-ES"/>
        </w:rPr>
        <w:t>s</w:t>
      </w:r>
      <w:r w:rsidR="0073141F" w:rsidRPr="0048109E">
        <w:rPr>
          <w:lang w:val="es-ES"/>
        </w:rPr>
        <w:t>alud</w:t>
      </w:r>
      <w:bookmarkEnd w:id="80"/>
    </w:p>
    <w:p w14:paraId="517CFE02" w14:textId="6AF2084A" w:rsidR="0073141F" w:rsidRPr="007877E5" w:rsidRDefault="0066368E" w:rsidP="00EC6701">
      <w:pPr>
        <w:rPr>
          <w:lang w:val="es-ES"/>
        </w:rPr>
      </w:pPr>
      <w:r w:rsidRPr="007877E5">
        <w:rPr>
          <w:lang w:val="es-ES"/>
        </w:rPr>
        <w:t>(Cortar por las</w:t>
      </w:r>
      <w:r w:rsidR="0073141F" w:rsidRPr="007877E5">
        <w:rPr>
          <w:lang w:val="es-ES"/>
        </w:rPr>
        <w:t xml:space="preserve"> líneas </w:t>
      </w:r>
      <w:r w:rsidRPr="007877E5">
        <w:rPr>
          <w:lang w:val="es-ES"/>
        </w:rPr>
        <w:t>punteadas y entregar a</w:t>
      </w:r>
      <w:r w:rsidR="0073141F" w:rsidRPr="007877E5">
        <w:rPr>
          <w:lang w:val="es-ES"/>
        </w:rPr>
        <w:t xml:space="preserve"> los voluntarios que </w:t>
      </w:r>
      <w:r w:rsidRPr="007877E5">
        <w:rPr>
          <w:lang w:val="es-ES"/>
        </w:rPr>
        <w:t>actuarán en los sociodramas</w:t>
      </w:r>
      <w:r w:rsidR="0073141F" w:rsidRPr="007877E5">
        <w:rPr>
          <w:lang w:val="es-ES"/>
        </w:rPr>
        <w:t>).</w:t>
      </w:r>
    </w:p>
    <w:p w14:paraId="4329629A" w14:textId="77777777" w:rsidR="0073141F" w:rsidRPr="0048109E" w:rsidRDefault="0073141F" w:rsidP="00EC6701">
      <w:pPr>
        <w:rPr>
          <w:lang w:val="es-ES"/>
        </w:rPr>
      </w:pPr>
      <w:r w:rsidRPr="0048109E">
        <w:rPr>
          <w:noProof/>
        </w:rPr>
        <mc:AlternateContent>
          <mc:Choice Requires="wps">
            <w:drawing>
              <wp:anchor distT="0" distB="0" distL="114300" distR="114300" simplePos="0" relativeHeight="251654144" behindDoc="0" locked="0" layoutInCell="1" allowOverlap="1" wp14:anchorId="7DB3EAA0" wp14:editId="3933CD7B">
                <wp:simplePos x="0" y="0"/>
                <wp:positionH relativeFrom="column">
                  <wp:posOffset>0</wp:posOffset>
                </wp:positionH>
                <wp:positionV relativeFrom="paragraph">
                  <wp:posOffset>86360</wp:posOffset>
                </wp:positionV>
                <wp:extent cx="59436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02B290" id="Straight Connector 34"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H4k4mN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001B07E1" w14:textId="2B68A70A" w:rsidR="007877E5" w:rsidRPr="0048109E" w:rsidRDefault="007877E5" w:rsidP="007877E5">
      <w:pPr>
        <w:spacing w:after="120"/>
        <w:rPr>
          <w:lang w:val="es-ES"/>
        </w:rPr>
      </w:pPr>
      <w:r w:rsidRPr="0048109E">
        <w:rPr>
          <w:lang w:val="es-ES"/>
        </w:rPr>
        <w:t>Un</w:t>
      </w:r>
      <w:r>
        <w:rPr>
          <w:lang w:val="es-ES"/>
        </w:rPr>
        <w:t>a</w:t>
      </w:r>
      <w:r w:rsidRPr="0048109E">
        <w:rPr>
          <w:lang w:val="es-ES"/>
        </w:rPr>
        <w:t xml:space="preserve"> trabajador</w:t>
      </w:r>
      <w:r>
        <w:rPr>
          <w:lang w:val="es-ES"/>
        </w:rPr>
        <w:t>a</w:t>
      </w:r>
      <w:r w:rsidRPr="0048109E">
        <w:rPr>
          <w:lang w:val="es-ES"/>
        </w:rPr>
        <w:t xml:space="preserve"> de salud visita a una madre cuyo hijo tie</w:t>
      </w:r>
      <w:r>
        <w:rPr>
          <w:lang w:val="es-ES"/>
        </w:rPr>
        <w:t xml:space="preserve">ne diarrea. La trabajadora de </w:t>
      </w:r>
      <w:r w:rsidRPr="0048109E">
        <w:rPr>
          <w:lang w:val="es-ES"/>
        </w:rPr>
        <w:t xml:space="preserve">salud regaña a la </w:t>
      </w:r>
      <w:r>
        <w:rPr>
          <w:lang w:val="es-ES"/>
        </w:rPr>
        <w:t xml:space="preserve">madre porque su hijo está enfermo </w:t>
      </w:r>
      <w:r w:rsidRPr="0048109E">
        <w:rPr>
          <w:lang w:val="es-ES"/>
        </w:rPr>
        <w:t>y por no seguir las prác</w:t>
      </w:r>
      <w:r>
        <w:rPr>
          <w:lang w:val="es-ES"/>
        </w:rPr>
        <w:t>ticas de higiene que ya le había enseñado. La</w:t>
      </w:r>
      <w:r w:rsidRPr="0048109E">
        <w:rPr>
          <w:lang w:val="es-ES"/>
        </w:rPr>
        <w:t xml:space="preserve"> trabajador</w:t>
      </w:r>
      <w:r>
        <w:rPr>
          <w:lang w:val="es-ES"/>
        </w:rPr>
        <w:t xml:space="preserve">a de </w:t>
      </w:r>
      <w:r w:rsidRPr="0048109E">
        <w:rPr>
          <w:lang w:val="es-ES"/>
        </w:rPr>
        <w:t>salud l</w:t>
      </w:r>
      <w:r>
        <w:rPr>
          <w:lang w:val="es-ES"/>
        </w:rPr>
        <w:t xml:space="preserve">e dice a la madre que se siente mientras ella examina </w:t>
      </w:r>
      <w:r w:rsidRPr="0048109E">
        <w:rPr>
          <w:lang w:val="es-ES"/>
        </w:rPr>
        <w:t>al niño</w:t>
      </w:r>
      <w:r>
        <w:rPr>
          <w:lang w:val="es-ES"/>
        </w:rPr>
        <w:t xml:space="preserve"> y le administra sales de rehidratación oral. Luego le devuelve al</w:t>
      </w:r>
      <w:r w:rsidRPr="0048109E">
        <w:rPr>
          <w:lang w:val="es-ES"/>
        </w:rPr>
        <w:t xml:space="preserve"> niño a la madre con evidente fastidio.</w:t>
      </w:r>
    </w:p>
    <w:p w14:paraId="311BD444" w14:textId="77777777" w:rsidR="0073141F" w:rsidRPr="0048109E" w:rsidRDefault="0073141F" w:rsidP="00EC6701">
      <w:pPr>
        <w:rPr>
          <w:lang w:val="es-ES"/>
        </w:rPr>
      </w:pPr>
      <w:r w:rsidRPr="0048109E">
        <w:rPr>
          <w:noProof/>
        </w:rPr>
        <mc:AlternateContent>
          <mc:Choice Requires="wps">
            <w:drawing>
              <wp:anchor distT="0" distB="0" distL="114300" distR="114300" simplePos="0" relativeHeight="251652096" behindDoc="0" locked="0" layoutInCell="1" allowOverlap="1" wp14:anchorId="1160EBFD" wp14:editId="135EC26D">
                <wp:simplePos x="0" y="0"/>
                <wp:positionH relativeFrom="column">
                  <wp:posOffset>0</wp:posOffset>
                </wp:positionH>
                <wp:positionV relativeFrom="paragraph">
                  <wp:posOffset>86360</wp:posOffset>
                </wp:positionV>
                <wp:extent cx="594360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10C1B1" id="Straight Connector 35" o:spid="_x0000_s1026" style="position:absolute;flip:y;z-index:251652096;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" strokecolor="#5b9bd5 [3204]" strokeweight=".5pt">
                <v:stroke dashstyle="dash" joinstyle="miter"/>
              </v:line>
            </w:pict>
          </mc:Fallback>
        </mc:AlternateContent>
      </w:r>
    </w:p>
    <w:p w14:paraId="745A4DA8" w14:textId="09A8A091" w:rsidR="007877E5" w:rsidRPr="0048109E" w:rsidRDefault="007877E5" w:rsidP="007877E5">
      <w:pPr>
        <w:spacing w:after="120"/>
        <w:rPr>
          <w:lang w:val="es-ES"/>
        </w:rPr>
      </w:pPr>
      <w:r w:rsidRPr="0048109E">
        <w:rPr>
          <w:lang w:val="es-ES"/>
        </w:rPr>
        <w:t>Un</w:t>
      </w:r>
      <w:r>
        <w:rPr>
          <w:lang w:val="es-ES"/>
        </w:rPr>
        <w:t>a</w:t>
      </w:r>
      <w:r w:rsidRPr="0048109E">
        <w:rPr>
          <w:lang w:val="es-ES"/>
        </w:rPr>
        <w:t xml:space="preserve"> trabajador</w:t>
      </w:r>
      <w:r>
        <w:rPr>
          <w:lang w:val="es-ES"/>
        </w:rPr>
        <w:t>a</w:t>
      </w:r>
      <w:r w:rsidRPr="0048109E">
        <w:rPr>
          <w:lang w:val="es-ES"/>
        </w:rPr>
        <w:t xml:space="preserve"> de salud visita a una madre cuyo hijo tie</w:t>
      </w:r>
      <w:r>
        <w:rPr>
          <w:lang w:val="es-ES"/>
        </w:rPr>
        <w:t>ne diarrea.</w:t>
      </w:r>
      <w:r w:rsidRPr="0048109E">
        <w:rPr>
          <w:lang w:val="es-ES"/>
        </w:rPr>
        <w:t xml:space="preserve"> </w:t>
      </w:r>
      <w:r>
        <w:rPr>
          <w:lang w:val="es-ES"/>
        </w:rPr>
        <w:t>La</w:t>
      </w:r>
      <w:r w:rsidRPr="0048109E">
        <w:rPr>
          <w:lang w:val="es-ES"/>
        </w:rPr>
        <w:t xml:space="preserve"> trabajador</w:t>
      </w:r>
      <w:r>
        <w:rPr>
          <w:lang w:val="es-ES"/>
        </w:rPr>
        <w:t>a</w:t>
      </w:r>
      <w:r w:rsidRPr="0048109E">
        <w:rPr>
          <w:lang w:val="es-ES"/>
        </w:rPr>
        <w:t xml:space="preserve"> de</w:t>
      </w:r>
      <w:r>
        <w:rPr>
          <w:lang w:val="es-ES"/>
        </w:rPr>
        <w:t xml:space="preserve"> la salud le dice a la madre que lo siente </w:t>
      </w:r>
      <w:r w:rsidRPr="0048109E">
        <w:rPr>
          <w:lang w:val="es-ES"/>
        </w:rPr>
        <w:t xml:space="preserve">mucho por ella y le da una palmada en la espalda. </w:t>
      </w:r>
      <w:r>
        <w:rPr>
          <w:lang w:val="es-ES"/>
        </w:rPr>
        <w:t>La trabajadora de salud le dice a la madre que se siente mientras ella examina al niño y le da sales de rehidratación oral.</w:t>
      </w:r>
      <w:r w:rsidR="00406D06">
        <w:rPr>
          <w:lang w:val="es-ES"/>
        </w:rPr>
        <w:t xml:space="preserve"> </w:t>
      </w:r>
      <w:r>
        <w:rPr>
          <w:lang w:val="es-ES"/>
        </w:rPr>
        <w:t xml:space="preserve">Le regresa el niño a la madre, poniéndoselo en sus brazos y </w:t>
      </w:r>
      <w:r w:rsidRPr="0048109E">
        <w:rPr>
          <w:lang w:val="es-ES"/>
        </w:rPr>
        <w:t xml:space="preserve">le dice que ella estará de vuelta mañana para </w:t>
      </w:r>
      <w:r>
        <w:rPr>
          <w:lang w:val="es-ES"/>
        </w:rPr>
        <w:t>ver cómo sigue</w:t>
      </w:r>
      <w:r w:rsidRPr="0048109E">
        <w:rPr>
          <w:lang w:val="es-ES"/>
        </w:rPr>
        <w:t xml:space="preserve"> el niño.</w:t>
      </w:r>
    </w:p>
    <w:p w14:paraId="20E46401" w14:textId="77777777" w:rsidR="0073141F" w:rsidRPr="0048109E" w:rsidRDefault="0073141F" w:rsidP="00EC6701">
      <w:pPr>
        <w:rPr>
          <w:lang w:val="es-ES"/>
        </w:rPr>
      </w:pPr>
      <w:r w:rsidRPr="0048109E">
        <w:rPr>
          <w:noProof/>
        </w:rPr>
        <mc:AlternateContent>
          <mc:Choice Requires="wps">
            <w:drawing>
              <wp:anchor distT="0" distB="0" distL="114300" distR="114300" simplePos="0" relativeHeight="251653120" behindDoc="0" locked="0" layoutInCell="1" allowOverlap="1" wp14:anchorId="09191FFC" wp14:editId="355581CD">
                <wp:simplePos x="0" y="0"/>
                <wp:positionH relativeFrom="column">
                  <wp:posOffset>0</wp:posOffset>
                </wp:positionH>
                <wp:positionV relativeFrom="paragraph">
                  <wp:posOffset>86360</wp:posOffset>
                </wp:positionV>
                <wp:extent cx="594360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103608" id="Straight Connector 36"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" strokecolor="#5b9bd5 [3204]" strokeweight=".5pt">
                <v:stroke dashstyle="dash" joinstyle="miter"/>
              </v:line>
            </w:pict>
          </mc:Fallback>
        </mc:AlternateContent>
      </w:r>
    </w:p>
    <w:p w14:paraId="5F3F143C" w14:textId="068D7FE0" w:rsidR="007877E5" w:rsidRDefault="007877E5" w:rsidP="00762E36">
      <w:pPr>
        <w:rPr>
          <w:lang w:val="es-ES"/>
        </w:rPr>
      </w:pPr>
      <w:bookmarkStart w:id="81" w:name="_Toc490680413"/>
      <w:r w:rsidRPr="007877E5">
        <w:rPr>
          <w:lang w:val="es-ES"/>
        </w:rPr>
        <w:t>Una trabajadora de salud visita a una madre cuyo hijo tiene diarrea. La enfermera dice que está feliz de</w:t>
      </w:r>
      <w:r w:rsidR="00406D06">
        <w:rPr>
          <w:lang w:val="es-ES"/>
        </w:rPr>
        <w:t xml:space="preserve"> </w:t>
      </w:r>
      <w:r w:rsidRPr="007877E5">
        <w:rPr>
          <w:lang w:val="es-ES"/>
        </w:rPr>
        <w:t>haber llegado en este día. “Puedo ver que usted está preocupada. ¿Qué ha hecho hasta ahora para ayudar a detener la diarrea?” Le muestra compasión a la madre.</w:t>
      </w:r>
      <w:r w:rsidR="00406D06">
        <w:rPr>
          <w:lang w:val="es-ES"/>
        </w:rPr>
        <w:t xml:space="preserve"> </w:t>
      </w:r>
      <w:r w:rsidRPr="007877E5">
        <w:rPr>
          <w:lang w:val="es-ES"/>
        </w:rPr>
        <w:t>Invita a la madre a venir con ella mientras examina al niño. Ella le da el paquete de sales de rehidratación oral a la madre y le muestra cómo administrarlas a su hijo. Juntas, la trabajadora de</w:t>
      </w:r>
      <w:r w:rsidR="00406D06">
        <w:rPr>
          <w:lang w:val="es-ES"/>
        </w:rPr>
        <w:t xml:space="preserve"> </w:t>
      </w:r>
      <w:r w:rsidRPr="007877E5">
        <w:rPr>
          <w:lang w:val="es-ES"/>
        </w:rPr>
        <w:t xml:space="preserve">salud y la madre platican cómo continuar el tratamiento del niño con </w:t>
      </w:r>
      <w:r w:rsidR="0084778C">
        <w:rPr>
          <w:lang w:val="es-ES"/>
        </w:rPr>
        <w:t>Sales de rehidratación oral</w:t>
      </w:r>
      <w:r w:rsidRPr="007877E5">
        <w:rPr>
          <w:lang w:val="es-ES"/>
        </w:rPr>
        <w:t xml:space="preserve"> caseras y</w:t>
      </w:r>
      <w:r w:rsidR="00406D06">
        <w:rPr>
          <w:lang w:val="es-ES"/>
        </w:rPr>
        <w:t xml:space="preserve"> </w:t>
      </w:r>
      <w:r w:rsidRPr="007877E5">
        <w:rPr>
          <w:lang w:val="es-ES"/>
        </w:rPr>
        <w:t>con alimentación. Invita a la madre a llegar a la clínica si necesita ayuda adicional. Mientras se acerca a la puerta, le afirma a la madre que ella puede tratar a su hijo, transmitiendo confianza en la capacidad de la madre.</w:t>
      </w:r>
      <w:bookmarkEnd w:id="81"/>
    </w:p>
    <w:p w14:paraId="7848B6DD" w14:textId="24024790" w:rsidR="00762E36" w:rsidRDefault="00762E36">
      <w:pPr>
        <w:spacing w:after="160" w:line="259" w:lineRule="auto"/>
        <w:rPr>
          <w:b/>
          <w:lang w:val="es-ES"/>
        </w:rPr>
      </w:pPr>
      <w:r>
        <w:rPr>
          <w:b/>
          <w:lang w:val="es-ES"/>
        </w:rPr>
        <w:br w:type="page"/>
      </w:r>
    </w:p>
    <w:p w14:paraId="2731FD88" w14:textId="4FCA92E0" w:rsidR="0073141F" w:rsidRPr="0048109E" w:rsidRDefault="007D745F" w:rsidP="007877E5">
      <w:pPr>
        <w:pStyle w:val="Heading2"/>
        <w:rPr>
          <w:lang w:val="es-ES"/>
        </w:rPr>
      </w:pPr>
      <w:bookmarkStart w:id="82" w:name="_Toc492549151"/>
      <w:r>
        <w:rPr>
          <w:lang w:val="es-ES"/>
        </w:rPr>
        <w:t>Hoja de trabajo</w:t>
      </w:r>
      <w:r w:rsidR="0073141F" w:rsidRPr="0048109E">
        <w:rPr>
          <w:lang w:val="es-ES"/>
        </w:rPr>
        <w:t xml:space="preserve">: </w:t>
      </w:r>
      <w:r w:rsidR="007E63A3">
        <w:rPr>
          <w:lang w:val="es-ES"/>
        </w:rPr>
        <w:t>Sociodramas</w:t>
      </w:r>
      <w:r w:rsidR="00C3592B">
        <w:rPr>
          <w:lang w:val="es-ES"/>
        </w:rPr>
        <w:t xml:space="preserve"> </w:t>
      </w:r>
      <w:r w:rsidR="009D760E">
        <w:rPr>
          <w:lang w:val="es-ES"/>
        </w:rPr>
        <w:t>–</w:t>
      </w:r>
      <w:r w:rsidR="00C3592B">
        <w:rPr>
          <w:lang w:val="es-ES"/>
        </w:rPr>
        <w:t xml:space="preserve"> Opción </w:t>
      </w:r>
      <w:r w:rsidR="00D42A7F">
        <w:rPr>
          <w:lang w:val="es-ES"/>
        </w:rPr>
        <w:t xml:space="preserve">de </w:t>
      </w:r>
      <w:r w:rsidR="00C3592B">
        <w:rPr>
          <w:lang w:val="es-ES"/>
        </w:rPr>
        <w:t>a</w:t>
      </w:r>
      <w:r w:rsidR="0073141F" w:rsidRPr="0048109E">
        <w:rPr>
          <w:lang w:val="es-ES"/>
        </w:rPr>
        <w:t>gricultura</w:t>
      </w:r>
      <w:bookmarkEnd w:id="82"/>
    </w:p>
    <w:p w14:paraId="439CBBFD" w14:textId="7F41605A" w:rsidR="007877E5" w:rsidRDefault="007877E5" w:rsidP="00EC6701">
      <w:pPr>
        <w:rPr>
          <w:lang w:val="es-ES"/>
        </w:rPr>
      </w:pPr>
      <w:r w:rsidRPr="007877E5">
        <w:rPr>
          <w:lang w:val="es-ES"/>
        </w:rPr>
        <w:t>(Cortar por las líneas punteadas y entregar a los voluntarios que actuarán en los sociodramas</w:t>
      </w:r>
      <w:r w:rsidR="00787542">
        <w:rPr>
          <w:lang w:val="es-ES"/>
        </w:rPr>
        <w:t>.)</w:t>
      </w:r>
    </w:p>
    <w:p w14:paraId="5098343F" w14:textId="6EE4BECF" w:rsidR="0073141F" w:rsidRPr="0048109E" w:rsidRDefault="0073141F" w:rsidP="00EC6701">
      <w:pPr>
        <w:rPr>
          <w:lang w:val="es-ES"/>
        </w:rPr>
      </w:pPr>
      <w:r w:rsidRPr="0048109E">
        <w:rPr>
          <w:noProof/>
        </w:rPr>
        <mc:AlternateContent>
          <mc:Choice Requires="wps">
            <w:drawing>
              <wp:anchor distT="0" distB="0" distL="114300" distR="114300" simplePos="0" relativeHeight="251655168" behindDoc="0" locked="0" layoutInCell="1" allowOverlap="1" wp14:anchorId="49B5205B" wp14:editId="2C6163C6">
                <wp:simplePos x="0" y="0"/>
                <wp:positionH relativeFrom="column">
                  <wp:posOffset>0</wp:posOffset>
                </wp:positionH>
                <wp:positionV relativeFrom="paragraph">
                  <wp:posOffset>86360</wp:posOffset>
                </wp:positionV>
                <wp:extent cx="594360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A96B40" id="Straight Connector 37"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Yr54dd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7476E1E3" w14:textId="01EC14C8" w:rsidR="007877E5" w:rsidRPr="0048109E" w:rsidRDefault="007877E5" w:rsidP="007877E5">
      <w:pPr>
        <w:spacing w:after="120"/>
        <w:rPr>
          <w:lang w:val="es-ES"/>
        </w:rPr>
      </w:pPr>
      <w:r>
        <w:rPr>
          <w:lang w:val="es-ES"/>
        </w:rPr>
        <w:t>Un extensionista agrícola</w:t>
      </w:r>
      <w:r w:rsidRPr="0048109E">
        <w:rPr>
          <w:lang w:val="es-ES"/>
        </w:rPr>
        <w:t xml:space="preserve"> </w:t>
      </w:r>
      <w:r>
        <w:rPr>
          <w:lang w:val="es-ES"/>
        </w:rPr>
        <w:t>visita a</w:t>
      </w:r>
      <w:r w:rsidRPr="0048109E">
        <w:rPr>
          <w:lang w:val="es-ES"/>
        </w:rPr>
        <w:t xml:space="preserve"> un agricul</w:t>
      </w:r>
      <w:r>
        <w:rPr>
          <w:lang w:val="es-ES"/>
        </w:rPr>
        <w:t>tor. El extensionista regaña (con</w:t>
      </w:r>
      <w:r w:rsidRPr="0048109E">
        <w:rPr>
          <w:lang w:val="es-ES"/>
        </w:rPr>
        <w:t xml:space="preserve"> un tono de voz como si regañar</w:t>
      </w:r>
      <w:r>
        <w:rPr>
          <w:lang w:val="es-ES"/>
        </w:rPr>
        <w:t>a a un niño travieso) a</w:t>
      </w:r>
      <w:r w:rsidRPr="0048109E">
        <w:rPr>
          <w:lang w:val="es-ES"/>
        </w:rPr>
        <w:t>l agricultor por no segui</w:t>
      </w:r>
      <w:r>
        <w:rPr>
          <w:lang w:val="es-ES"/>
        </w:rPr>
        <w:t xml:space="preserve">r las prácticas agrícolas que le ha enseñado. </w:t>
      </w:r>
      <w:r w:rsidRPr="0048109E">
        <w:rPr>
          <w:lang w:val="es-ES"/>
        </w:rPr>
        <w:t>El extensionista es</w:t>
      </w:r>
      <w:r>
        <w:rPr>
          <w:lang w:val="es-ES"/>
        </w:rPr>
        <w:t>tá</w:t>
      </w:r>
      <w:r w:rsidRPr="0048109E">
        <w:rPr>
          <w:lang w:val="es-ES"/>
        </w:rPr>
        <w:t xml:space="preserve"> obviamente molesto</w:t>
      </w:r>
      <w:r>
        <w:rPr>
          <w:lang w:val="es-ES"/>
        </w:rPr>
        <w:t xml:space="preserve"> al ver que el agricultor tiene plántulas creciendo en grupos y ha dejado áreas vacías, en lugar de haber sembrado</w:t>
      </w:r>
      <w:r w:rsidRPr="0048109E">
        <w:rPr>
          <w:lang w:val="es-ES"/>
        </w:rPr>
        <w:t xml:space="preserve"> en las filas y</w:t>
      </w:r>
      <w:r w:rsidR="00406D06">
        <w:rPr>
          <w:lang w:val="es-ES"/>
        </w:rPr>
        <w:t xml:space="preserve"> </w:t>
      </w:r>
      <w:r>
        <w:rPr>
          <w:lang w:val="es-ES"/>
        </w:rPr>
        <w:t xml:space="preserve">con la </w:t>
      </w:r>
      <w:r w:rsidRPr="0048109E">
        <w:rPr>
          <w:lang w:val="es-ES"/>
        </w:rPr>
        <w:t>separación</w:t>
      </w:r>
      <w:r>
        <w:rPr>
          <w:lang w:val="es-ES"/>
        </w:rPr>
        <w:t xml:space="preserve"> que le había enseñado previamente. </w:t>
      </w:r>
      <w:r w:rsidRPr="0048109E">
        <w:rPr>
          <w:lang w:val="es-ES"/>
        </w:rPr>
        <w:t>El extensionista le dice al agricultor</w:t>
      </w:r>
      <w:r>
        <w:rPr>
          <w:lang w:val="es-ES"/>
        </w:rPr>
        <w:t xml:space="preserve"> que</w:t>
      </w:r>
      <w:r w:rsidRPr="0048109E">
        <w:rPr>
          <w:lang w:val="es-ES"/>
        </w:rPr>
        <w:t xml:space="preserve"> su cosecha no será muy buena, como resultado</w:t>
      </w:r>
      <w:r>
        <w:rPr>
          <w:lang w:val="es-ES"/>
        </w:rPr>
        <w:t xml:space="preserve"> de no haber seguido su consejo</w:t>
      </w:r>
      <w:r w:rsidRPr="0048109E">
        <w:rPr>
          <w:lang w:val="es-ES"/>
        </w:rPr>
        <w:t xml:space="preserve">. El extensionista añade que el agricultor tiene que escuchar con más atención </w:t>
      </w:r>
      <w:r>
        <w:rPr>
          <w:lang w:val="es-ES"/>
        </w:rPr>
        <w:t>a lo que le está enseñando, ya que</w:t>
      </w:r>
      <w:r w:rsidRPr="0048109E">
        <w:rPr>
          <w:lang w:val="es-ES"/>
        </w:rPr>
        <w:t xml:space="preserve"> tiene muchos años de entrenamient</w:t>
      </w:r>
      <w:r>
        <w:rPr>
          <w:lang w:val="es-ES"/>
        </w:rPr>
        <w:t>o y educación, mientras que él</w:t>
      </w:r>
      <w:r w:rsidRPr="0048109E">
        <w:rPr>
          <w:lang w:val="es-ES"/>
        </w:rPr>
        <w:t xml:space="preserve"> es </w:t>
      </w:r>
      <w:r>
        <w:rPr>
          <w:lang w:val="es-ES"/>
        </w:rPr>
        <w:t>solo un granjero pobre e</w:t>
      </w:r>
      <w:r w:rsidRPr="0048109E">
        <w:rPr>
          <w:lang w:val="es-ES"/>
        </w:rPr>
        <w:t xml:space="preserve"> ignorante.</w:t>
      </w:r>
    </w:p>
    <w:p w14:paraId="3472B81D" w14:textId="77777777" w:rsidR="0073141F" w:rsidRPr="0048109E" w:rsidRDefault="0073141F" w:rsidP="00EC6701">
      <w:pPr>
        <w:rPr>
          <w:lang w:val="es-ES"/>
        </w:rPr>
      </w:pPr>
      <w:r w:rsidRPr="0048109E">
        <w:rPr>
          <w:noProof/>
        </w:rPr>
        <mc:AlternateContent>
          <mc:Choice Requires="wps">
            <w:drawing>
              <wp:anchor distT="0" distB="0" distL="114300" distR="114300" simplePos="0" relativeHeight="251656192" behindDoc="0" locked="0" layoutInCell="1" allowOverlap="1" wp14:anchorId="58350A6F" wp14:editId="2F3D75A7">
                <wp:simplePos x="0" y="0"/>
                <wp:positionH relativeFrom="column">
                  <wp:posOffset>0</wp:posOffset>
                </wp:positionH>
                <wp:positionV relativeFrom="paragraph">
                  <wp:posOffset>86360</wp:posOffset>
                </wp:positionV>
                <wp:extent cx="5943600" cy="9525"/>
                <wp:effectExtent l="0" t="0" r="19050" b="28575"/>
                <wp:wrapNone/>
                <wp:docPr id="52" name="Straight Connector 52"/>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625D0F" id="Straight Connector 5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" strokecolor="#5b9bd5 [3204]" strokeweight=".5pt">
                <v:stroke dashstyle="dash" joinstyle="miter"/>
              </v:line>
            </w:pict>
          </mc:Fallback>
        </mc:AlternateContent>
      </w:r>
    </w:p>
    <w:p w14:paraId="0E957C6D" w14:textId="612D51AD" w:rsidR="007877E5" w:rsidRPr="0048109E" w:rsidRDefault="007877E5" w:rsidP="007877E5">
      <w:pPr>
        <w:spacing w:after="160"/>
        <w:rPr>
          <w:lang w:val="es-ES"/>
        </w:rPr>
      </w:pPr>
      <w:r>
        <w:rPr>
          <w:lang w:val="es-ES"/>
        </w:rPr>
        <w:t>Un extensionista agrícola</w:t>
      </w:r>
      <w:r w:rsidRPr="0048109E">
        <w:rPr>
          <w:lang w:val="es-ES"/>
        </w:rPr>
        <w:t xml:space="preserve"> </w:t>
      </w:r>
      <w:r>
        <w:rPr>
          <w:lang w:val="es-ES"/>
        </w:rPr>
        <w:t>visita a</w:t>
      </w:r>
      <w:r w:rsidRPr="0048109E">
        <w:rPr>
          <w:lang w:val="es-ES"/>
        </w:rPr>
        <w:t xml:space="preserve"> un agricul</w:t>
      </w:r>
      <w:r>
        <w:rPr>
          <w:lang w:val="es-ES"/>
        </w:rPr>
        <w:t>tor y observa que el agricultor tiene plántulas creciendo en grupos y ha dejado áreas vacías, en lugar de haber sembrado</w:t>
      </w:r>
      <w:r w:rsidRPr="0048109E">
        <w:rPr>
          <w:lang w:val="es-ES"/>
        </w:rPr>
        <w:t xml:space="preserve"> en las filas y</w:t>
      </w:r>
      <w:r w:rsidR="00406D06">
        <w:rPr>
          <w:lang w:val="es-ES"/>
        </w:rPr>
        <w:t xml:space="preserve"> </w:t>
      </w:r>
      <w:r>
        <w:rPr>
          <w:lang w:val="es-ES"/>
        </w:rPr>
        <w:t xml:space="preserve">con la </w:t>
      </w:r>
      <w:r w:rsidRPr="0048109E">
        <w:rPr>
          <w:lang w:val="es-ES"/>
        </w:rPr>
        <w:t>separación</w:t>
      </w:r>
      <w:r>
        <w:rPr>
          <w:lang w:val="es-ES"/>
        </w:rPr>
        <w:t xml:space="preserve"> que le había enseñado previamente.</w:t>
      </w:r>
      <w:r w:rsidRPr="0048109E">
        <w:rPr>
          <w:lang w:val="es-ES"/>
        </w:rPr>
        <w:t xml:space="preserve"> El extensionista le dice al granjero qu</w:t>
      </w:r>
      <w:r w:rsidR="001E2D3D">
        <w:rPr>
          <w:lang w:val="es-ES"/>
        </w:rPr>
        <w:t xml:space="preserve">e </w:t>
      </w:r>
      <w:r>
        <w:rPr>
          <w:lang w:val="es-ES"/>
        </w:rPr>
        <w:t>siente lástima por él, porque no ha sido capaz</w:t>
      </w:r>
      <w:r w:rsidR="00406D06">
        <w:rPr>
          <w:lang w:val="es-ES"/>
        </w:rPr>
        <w:t xml:space="preserve"> </w:t>
      </w:r>
      <w:r w:rsidRPr="0048109E">
        <w:rPr>
          <w:lang w:val="es-ES"/>
        </w:rPr>
        <w:t>de comprender la forma correcta de la siembra. El extensionista (hablando e</w:t>
      </w:r>
      <w:r>
        <w:rPr>
          <w:lang w:val="es-ES"/>
        </w:rPr>
        <w:t>n un tono de voz como si le explicara</w:t>
      </w:r>
      <w:r w:rsidRPr="0048109E">
        <w:rPr>
          <w:lang w:val="es-ES"/>
        </w:rPr>
        <w:t xml:space="preserve"> pacientemente algo a un niño) dice: “</w:t>
      </w:r>
      <w:r>
        <w:rPr>
          <w:lang w:val="es-ES"/>
        </w:rPr>
        <w:t>No se preocupe; voy a explicárselo</w:t>
      </w:r>
      <w:r w:rsidRPr="0048109E">
        <w:rPr>
          <w:lang w:val="es-ES"/>
        </w:rPr>
        <w:t xml:space="preserve"> y podemos practicar juntos hasta que aprenda cómo hacerlo. Puedo ver que esto es muy di</w:t>
      </w:r>
      <w:r w:rsidR="00406D06">
        <w:rPr>
          <w:lang w:val="es-ES"/>
        </w:rPr>
        <w:t>fícil para que usted.”</w:t>
      </w:r>
      <w:r>
        <w:rPr>
          <w:lang w:val="es-ES"/>
        </w:rPr>
        <w:t xml:space="preserve"> El extensionista comienza a explicar de nuevo y</w:t>
      </w:r>
      <w:r w:rsidR="00406D06">
        <w:rPr>
          <w:lang w:val="es-ES"/>
        </w:rPr>
        <w:t xml:space="preserve"> </w:t>
      </w:r>
      <w:r w:rsidRPr="0048109E">
        <w:rPr>
          <w:lang w:val="es-ES"/>
        </w:rPr>
        <w:t>procede a</w:t>
      </w:r>
      <w:r>
        <w:rPr>
          <w:lang w:val="es-ES"/>
        </w:rPr>
        <w:t xml:space="preserve"> separar</w:t>
      </w:r>
      <w:r w:rsidRPr="0048109E">
        <w:rPr>
          <w:lang w:val="es-ES"/>
        </w:rPr>
        <w:t xml:space="preserve"> las plántulas</w:t>
      </w:r>
      <w:r>
        <w:rPr>
          <w:lang w:val="es-ES"/>
        </w:rPr>
        <w:t xml:space="preserve"> que estaban creciendo junta</w:t>
      </w:r>
      <w:r w:rsidRPr="0048109E">
        <w:rPr>
          <w:lang w:val="es-ES"/>
        </w:rPr>
        <w:t>s en grupos. El extensionis</w:t>
      </w:r>
      <w:r>
        <w:rPr>
          <w:lang w:val="es-ES"/>
        </w:rPr>
        <w:t>ta le dice al granjero de que le</w:t>
      </w:r>
      <w:r w:rsidRPr="0048109E">
        <w:rPr>
          <w:lang w:val="es-ES"/>
        </w:rPr>
        <w:t xml:space="preserve"> traerá más semillas en unos pocos días, para que puedan practicar la siembra correctamente juntos,</w:t>
      </w:r>
      <w:r>
        <w:rPr>
          <w:lang w:val="es-ES"/>
        </w:rPr>
        <w:t xml:space="preserve"> en espacios abiertos.</w:t>
      </w:r>
    </w:p>
    <w:p w14:paraId="225DFCD4" w14:textId="77777777" w:rsidR="0073141F" w:rsidRPr="0048109E" w:rsidRDefault="0073141F" w:rsidP="00EC6701">
      <w:pPr>
        <w:rPr>
          <w:lang w:val="es-ES"/>
        </w:rPr>
      </w:pPr>
      <w:r w:rsidRPr="0048109E">
        <w:rPr>
          <w:noProof/>
        </w:rPr>
        <mc:AlternateContent>
          <mc:Choice Requires="wps">
            <w:drawing>
              <wp:anchor distT="0" distB="0" distL="114300" distR="114300" simplePos="0" relativeHeight="251657216" behindDoc="0" locked="0" layoutInCell="1" allowOverlap="1" wp14:anchorId="38B31AD7" wp14:editId="63D74F86">
                <wp:simplePos x="0" y="0"/>
                <wp:positionH relativeFrom="column">
                  <wp:posOffset>0</wp:posOffset>
                </wp:positionH>
                <wp:positionV relativeFrom="paragraph">
                  <wp:posOffset>86360</wp:posOffset>
                </wp:positionV>
                <wp:extent cx="5943600" cy="9525"/>
                <wp:effectExtent l="0" t="0" r="19050" b="28575"/>
                <wp:wrapNone/>
                <wp:docPr id="54" name="Straight Connector 54"/>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D9DDA8" id="Straight Connector 5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cxKKxN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318E2549" w14:textId="77777777" w:rsidR="00677F30" w:rsidRPr="0048109E" w:rsidRDefault="00677F30" w:rsidP="00677F30">
      <w:pPr>
        <w:rPr>
          <w:lang w:val="es-ES"/>
        </w:rPr>
      </w:pPr>
      <w:r>
        <w:rPr>
          <w:lang w:val="es-ES"/>
        </w:rPr>
        <w:t>Un extensionista agrícola visita a un agricultor para platicar sobre el progreso de un experimento que iniciaron juntos. Hace un mes, el extensionista y el agricultor platicaron sobre dos métodos de siembra: al voleo (esparciendo las semillas por el campo) y plantando las semillas en filas, dejando los espacios necesarios entre ellas. El agricultor y el extensionista estuvieron de acuerdo en probar los dos métodos para ver cuál de ellos produce plantas más sanas y mejor cosecha. Los dos métodos fueron sembrados hace tres semanas. El extensionista visita al agricultor para conocer sus observaciones hasta la fecha. Él y el agricultor revisan los campos juntos. El extensionista le pregunta al agricultor lo que piensa de los dos tipos de siembra. ¿Cuál está comportándose mejor? ¿Cuál método piensa utilizar en el futuro?</w:t>
      </w:r>
    </w:p>
    <w:p w14:paraId="5CEDD6C8" w14:textId="77777777" w:rsidR="00677F30" w:rsidRPr="0048109E" w:rsidRDefault="00677F30" w:rsidP="00EC6701">
      <w:pPr>
        <w:rPr>
          <w:lang w:val="es-ES"/>
        </w:rPr>
        <w:sectPr w:rsidR="00677F30" w:rsidRPr="0048109E" w:rsidSect="00A70E9D">
          <w:footerReference w:type="default" r:id="rId85"/>
          <w:endnotePr>
            <w:numFmt w:val="decimal"/>
            <w:numRestart w:val="eachSect"/>
          </w:endnotePr>
          <w:pgSz w:w="12240" w:h="15840" w:code="1"/>
          <w:pgMar w:top="1440" w:right="1296" w:bottom="1440" w:left="1584" w:header="720" w:footer="720" w:gutter="0"/>
          <w:cols w:space="720"/>
          <w:docGrid w:linePitch="360"/>
        </w:sectPr>
      </w:pPr>
    </w:p>
    <w:p w14:paraId="5BB477AB" w14:textId="25B8353D" w:rsidR="0073141F" w:rsidRPr="0048109E" w:rsidRDefault="00C3592B" w:rsidP="00161077">
      <w:pPr>
        <w:pStyle w:val="Heading1"/>
        <w:rPr>
          <w:lang w:val="es-ES"/>
        </w:rPr>
      </w:pPr>
      <w:bookmarkStart w:id="83" w:name="_Toc492549152"/>
      <w:r>
        <w:rPr>
          <w:lang w:val="es-ES"/>
        </w:rPr>
        <w:t>Actividad: Dominios y e</w:t>
      </w:r>
      <w:r w:rsidR="0073141F" w:rsidRPr="0048109E">
        <w:rPr>
          <w:lang w:val="es-ES"/>
        </w:rPr>
        <w:t>stil</w:t>
      </w:r>
      <w:r>
        <w:rPr>
          <w:lang w:val="es-ES"/>
        </w:rPr>
        <w:t>os de a</w:t>
      </w:r>
      <w:r w:rsidR="0073141F" w:rsidRPr="0048109E">
        <w:rPr>
          <w:lang w:val="es-ES"/>
        </w:rPr>
        <w:t>prendizaje</w:t>
      </w:r>
      <w:bookmarkEnd w:id="83"/>
    </w:p>
    <w:tbl>
      <w:tblPr>
        <w:tblStyle w:val="TableGrid"/>
        <w:tblW w:w="9360" w:type="dxa"/>
        <w:jc w:val="center"/>
        <w:tblLook w:val="04A0" w:firstRow="1" w:lastRow="0" w:firstColumn="1" w:lastColumn="0" w:noHBand="0" w:noVBand="1"/>
      </w:tblPr>
      <w:tblGrid>
        <w:gridCol w:w="9360"/>
      </w:tblGrid>
      <w:tr w:rsidR="0073141F" w:rsidRPr="005168EB" w14:paraId="75DAE76E" w14:textId="77777777" w:rsidTr="00942AC1">
        <w:trPr>
          <w:jc w:val="center"/>
        </w:trPr>
        <w:tc>
          <w:tcPr>
            <w:tcW w:w="9360" w:type="dxa"/>
            <w:tcBorders>
              <w:top w:val="nil"/>
              <w:left w:val="nil"/>
              <w:bottom w:val="nil"/>
              <w:right w:val="nil"/>
            </w:tcBorders>
            <w:shd w:val="clear" w:color="auto" w:fill="BCC589"/>
          </w:tcPr>
          <w:p w14:paraId="355FC452" w14:textId="0A5E97E2" w:rsidR="0073141F" w:rsidRPr="0048109E" w:rsidRDefault="00FB41A9" w:rsidP="001D22E3">
            <w:pPr>
              <w:pStyle w:val="Heading4"/>
              <w:outlineLvl w:val="3"/>
              <w:rPr>
                <w:lang w:val="es-ES"/>
              </w:rPr>
            </w:pPr>
            <w:r w:rsidRPr="0048109E">
              <w:rPr>
                <w:lang w:val="es-ES"/>
              </w:rPr>
              <w:t>Objetivos basados en logros</w:t>
            </w:r>
          </w:p>
          <w:p w14:paraId="35FB5887" w14:textId="77777777" w:rsidR="0073141F" w:rsidRPr="0048109E" w:rsidRDefault="0073141F" w:rsidP="001D22E3">
            <w:pPr>
              <w:spacing w:after="0"/>
              <w:rPr>
                <w:lang w:val="es-ES"/>
              </w:rPr>
            </w:pPr>
            <w:r w:rsidRPr="0048109E">
              <w:rPr>
                <w:lang w:val="es-ES"/>
              </w:rPr>
              <w:t>Al final de esta actividad, los participantes habrán:</w:t>
            </w:r>
          </w:p>
          <w:p w14:paraId="06800B9D" w14:textId="77777777" w:rsidR="0073141F" w:rsidRPr="0048109E" w:rsidRDefault="0073141F" w:rsidP="00CC6E26">
            <w:pPr>
              <w:numPr>
                <w:ilvl w:val="0"/>
                <w:numId w:val="1"/>
              </w:numPr>
              <w:contextualSpacing/>
              <w:rPr>
                <w:lang w:val="es-ES"/>
              </w:rPr>
            </w:pPr>
            <w:r w:rsidRPr="0048109E">
              <w:rPr>
                <w:lang w:val="es-ES"/>
              </w:rPr>
              <w:t>Aprendido los tres dominios del aprendizaje y los tres estilos de aprendizaje</w:t>
            </w:r>
          </w:p>
          <w:p w14:paraId="794A2DF8" w14:textId="3A7A6F83" w:rsidR="0073141F" w:rsidRPr="0048109E" w:rsidRDefault="00677F30" w:rsidP="00CC6E26">
            <w:pPr>
              <w:numPr>
                <w:ilvl w:val="0"/>
                <w:numId w:val="1"/>
              </w:numPr>
              <w:contextualSpacing/>
              <w:rPr>
                <w:lang w:val="es-ES"/>
              </w:rPr>
            </w:pPr>
            <w:r>
              <w:rPr>
                <w:lang w:val="es-ES"/>
              </w:rPr>
              <w:t>Aplicado l</w:t>
            </w:r>
            <w:r w:rsidR="0073141F" w:rsidRPr="0048109E">
              <w:rPr>
                <w:lang w:val="es-ES"/>
              </w:rPr>
              <w:t>os dominios y estilos</w:t>
            </w:r>
            <w:r>
              <w:rPr>
                <w:lang w:val="es-ES"/>
              </w:rPr>
              <w:t xml:space="preserve"> en</w:t>
            </w:r>
            <w:r w:rsidR="0073141F" w:rsidRPr="0048109E">
              <w:rPr>
                <w:lang w:val="es-ES"/>
              </w:rPr>
              <w:t xml:space="preserve"> un estudio de caso</w:t>
            </w:r>
          </w:p>
          <w:p w14:paraId="2DD27C2E" w14:textId="77777777" w:rsidR="0073141F" w:rsidRPr="0048109E" w:rsidRDefault="0073141F" w:rsidP="001D22E3">
            <w:pPr>
              <w:pStyle w:val="Heading4"/>
              <w:outlineLvl w:val="3"/>
              <w:rPr>
                <w:lang w:val="es-ES"/>
              </w:rPr>
            </w:pPr>
            <w:r w:rsidRPr="0048109E">
              <w:rPr>
                <w:lang w:val="es-ES"/>
              </w:rPr>
              <w:t>Duración</w:t>
            </w:r>
          </w:p>
          <w:p w14:paraId="7EF2B890" w14:textId="77777777" w:rsidR="0073141F" w:rsidRPr="0048109E" w:rsidRDefault="0073141F" w:rsidP="001D22E3">
            <w:pPr>
              <w:rPr>
                <w:lang w:val="es-ES"/>
              </w:rPr>
            </w:pPr>
            <w:r w:rsidRPr="0048109E">
              <w:rPr>
                <w:lang w:val="es-ES"/>
              </w:rPr>
              <w:t>Una hora</w:t>
            </w:r>
          </w:p>
          <w:p w14:paraId="409F73EF" w14:textId="68BB928F" w:rsidR="0073141F" w:rsidRPr="0048109E" w:rsidRDefault="00677F30" w:rsidP="001D22E3">
            <w:pPr>
              <w:pStyle w:val="Heading4"/>
              <w:outlineLvl w:val="3"/>
              <w:rPr>
                <w:lang w:val="es-ES"/>
              </w:rPr>
            </w:pPr>
            <w:r>
              <w:rPr>
                <w:lang w:val="es-ES"/>
              </w:rPr>
              <w:t>M</w:t>
            </w:r>
            <w:r w:rsidR="0073141F" w:rsidRPr="0048109E">
              <w:rPr>
                <w:lang w:val="es-ES"/>
              </w:rPr>
              <w:t>ateriales</w:t>
            </w:r>
          </w:p>
          <w:p w14:paraId="402F68F9" w14:textId="25F4F426" w:rsidR="0073141F" w:rsidRPr="0048109E" w:rsidRDefault="00677F30" w:rsidP="00677F30">
            <w:pPr>
              <w:pStyle w:val="ListParagraph"/>
              <w:numPr>
                <w:ilvl w:val="0"/>
                <w:numId w:val="6"/>
              </w:numPr>
              <w:spacing w:line="240" w:lineRule="auto"/>
              <w:rPr>
                <w:lang w:val="es-ES"/>
              </w:rPr>
            </w:pPr>
            <w:r>
              <w:rPr>
                <w:lang w:val="es-ES"/>
              </w:rPr>
              <w:t>C</w:t>
            </w:r>
            <w:r w:rsidR="0073141F" w:rsidRPr="0048109E">
              <w:rPr>
                <w:lang w:val="es-ES"/>
              </w:rPr>
              <w:t>opias de</w:t>
            </w:r>
            <w:r>
              <w:rPr>
                <w:lang w:val="es-ES"/>
              </w:rPr>
              <w:t xml:space="preserve">: Reunión en </w:t>
            </w:r>
            <w:r w:rsidR="0073141F" w:rsidRPr="0048109E">
              <w:rPr>
                <w:lang w:val="es-ES"/>
              </w:rPr>
              <w:t xml:space="preserve">el pueblo de </w:t>
            </w:r>
            <w:r>
              <w:rPr>
                <w:lang w:val="es-ES"/>
              </w:rPr>
              <w:t>Ana (una</w:t>
            </w:r>
            <w:r w:rsidR="0073141F" w:rsidRPr="0048109E">
              <w:rPr>
                <w:lang w:val="es-ES"/>
              </w:rPr>
              <w:t xml:space="preserve"> por participante)</w:t>
            </w:r>
          </w:p>
        </w:tc>
      </w:tr>
    </w:tbl>
    <w:p w14:paraId="69ED5208" w14:textId="77777777" w:rsidR="0073141F" w:rsidRPr="0048109E" w:rsidRDefault="0073141F" w:rsidP="00161077">
      <w:pPr>
        <w:pStyle w:val="Heading2"/>
        <w:rPr>
          <w:lang w:val="es-ES"/>
        </w:rPr>
      </w:pPr>
      <w:bookmarkStart w:id="84" w:name="_Toc492549153"/>
      <w:r w:rsidRPr="0048109E">
        <w:rPr>
          <w:lang w:val="es-ES"/>
        </w:rPr>
        <w:t>¿Por qué esta actividad?</w:t>
      </w:r>
      <w:bookmarkEnd w:id="84"/>
    </w:p>
    <w:p w14:paraId="5070EC79" w14:textId="771F9572" w:rsidR="0073141F" w:rsidRPr="0048109E" w:rsidRDefault="0073141F" w:rsidP="008F7A78">
      <w:pPr>
        <w:rPr>
          <w:lang w:val="es-ES"/>
        </w:rPr>
      </w:pPr>
      <w:r w:rsidRPr="0048109E">
        <w:rPr>
          <w:lang w:val="es-ES"/>
        </w:rPr>
        <w:t xml:space="preserve">La educación formal con frecuencia se centra </w:t>
      </w:r>
      <w:r w:rsidR="008E2021">
        <w:rPr>
          <w:lang w:val="es-ES"/>
        </w:rPr>
        <w:t>solo</w:t>
      </w:r>
      <w:r w:rsidR="00677F30">
        <w:rPr>
          <w:lang w:val="es-ES"/>
        </w:rPr>
        <w:t xml:space="preserve"> en las ideas y es, como</w:t>
      </w:r>
      <w:r w:rsidRPr="0048109E">
        <w:rPr>
          <w:lang w:val="es-ES"/>
        </w:rPr>
        <w:t xml:space="preserve"> dijo Paulo F</w:t>
      </w:r>
      <w:r w:rsidR="00677F30">
        <w:rPr>
          <w:lang w:val="es-ES"/>
        </w:rPr>
        <w:t xml:space="preserve">reire, una “educación bancaria”. Esto </w:t>
      </w:r>
      <w:r w:rsidRPr="0048109E">
        <w:rPr>
          <w:lang w:val="es-ES"/>
        </w:rPr>
        <w:t>significa que la información se deposita en las cabezas de lo</w:t>
      </w:r>
      <w:r w:rsidR="00677F30">
        <w:rPr>
          <w:lang w:val="es-ES"/>
        </w:rPr>
        <w:t xml:space="preserve">s participantes y se espera </w:t>
      </w:r>
      <w:r w:rsidRPr="0048109E">
        <w:rPr>
          <w:lang w:val="es-ES"/>
        </w:rPr>
        <w:t>retirarla cuando se le pregunta o cuando sea necesario. El verdadero aprendizaje es mucho más que la recuperación de información y consiste en cómo nos sentimos (afectivo) acerca de</w:t>
      </w:r>
      <w:r w:rsidR="00677F30">
        <w:rPr>
          <w:lang w:val="es-ES"/>
        </w:rPr>
        <w:t xml:space="preserve"> las ideas y conceptos que estamos</w:t>
      </w:r>
      <w:r w:rsidRPr="0048109E">
        <w:rPr>
          <w:lang w:val="es-ES"/>
        </w:rPr>
        <w:t xml:space="preserve"> aprendiendo y lo que podemos hacer (psicomotor) con esas ideas. El aprendizaje más profundo se lleva a cabo en el dominio afectivo.</w:t>
      </w:r>
    </w:p>
    <w:p w14:paraId="172CC98F" w14:textId="14EFF4DB" w:rsidR="0073141F" w:rsidRPr="0048109E" w:rsidRDefault="0073141F" w:rsidP="008F7A78">
      <w:pPr>
        <w:rPr>
          <w:lang w:val="es-ES"/>
        </w:rPr>
      </w:pPr>
      <w:r w:rsidRPr="0048109E">
        <w:rPr>
          <w:lang w:val="es-ES"/>
        </w:rPr>
        <w:t xml:space="preserve">Además, muchos esfuerzos de educación se centran en un solo estilo de aprendizaje </w:t>
      </w:r>
      <w:r w:rsidR="009D760E">
        <w:rPr>
          <w:lang w:val="es-ES"/>
        </w:rPr>
        <w:t>–</w:t>
      </w:r>
      <w:r w:rsidRPr="0048109E">
        <w:rPr>
          <w:lang w:val="es-ES"/>
        </w:rPr>
        <w:t xml:space="preserve"> por</w:t>
      </w:r>
      <w:r w:rsidR="009D760E">
        <w:rPr>
          <w:lang w:val="es-ES"/>
        </w:rPr>
        <w:t xml:space="preserve"> </w:t>
      </w:r>
      <w:r w:rsidRPr="0048109E">
        <w:rPr>
          <w:lang w:val="es-ES"/>
        </w:rPr>
        <w:t xml:space="preserve">lo general auditiva. Las personas aprenden de tres estilos diferentes </w:t>
      </w:r>
      <w:r w:rsidR="009D760E">
        <w:rPr>
          <w:lang w:val="es-ES"/>
        </w:rPr>
        <w:t>–</w:t>
      </w:r>
      <w:r w:rsidRPr="0048109E">
        <w:rPr>
          <w:lang w:val="es-ES"/>
        </w:rPr>
        <w:t xml:space="preserve"> </w:t>
      </w:r>
      <w:r w:rsidR="00E1345E" w:rsidRPr="0048109E">
        <w:rPr>
          <w:lang w:val="es-ES"/>
        </w:rPr>
        <w:t>kinestésica</w:t>
      </w:r>
      <w:r w:rsidR="009D760E">
        <w:rPr>
          <w:lang w:val="es-ES"/>
        </w:rPr>
        <w:t xml:space="preserve"> </w:t>
      </w:r>
      <w:r w:rsidRPr="0048109E">
        <w:rPr>
          <w:lang w:val="es-ES"/>
        </w:rPr>
        <w:t>(hacer), visual (ver) y auditiva (audición). La mayoría de nosotros puede aprender algo a través de los tres estilos, pero en general, tenemos un</w:t>
      </w:r>
      <w:r w:rsidR="00E1345E">
        <w:rPr>
          <w:lang w:val="es-ES"/>
        </w:rPr>
        <w:t xml:space="preserve"> estilo dominante con el</w:t>
      </w:r>
      <w:r w:rsidRPr="0048109E">
        <w:rPr>
          <w:lang w:val="es-ES"/>
        </w:rPr>
        <w:t xml:space="preserve"> que mejor </w:t>
      </w:r>
      <w:r w:rsidR="00E1345E">
        <w:rPr>
          <w:lang w:val="es-ES"/>
        </w:rPr>
        <w:t>aprendemos</w:t>
      </w:r>
      <w:r w:rsidRPr="0048109E">
        <w:rPr>
          <w:lang w:val="es-ES"/>
        </w:rPr>
        <w:t>.</w:t>
      </w:r>
    </w:p>
    <w:p w14:paraId="2C3D2022" w14:textId="37808464" w:rsidR="0073141F" w:rsidRPr="0048109E" w:rsidRDefault="0073141F" w:rsidP="008F7A78">
      <w:pPr>
        <w:rPr>
          <w:lang w:val="es-ES"/>
        </w:rPr>
      </w:pPr>
      <w:r w:rsidRPr="0048109E">
        <w:rPr>
          <w:lang w:val="es-ES"/>
        </w:rPr>
        <w:t xml:space="preserve">Para implementar eficazmente los programas de cambio de comportamiento, tenemos que abordar la diversidad de dominios de aprendizaje y estilos de aprendizaje, </w:t>
      </w:r>
      <w:r w:rsidR="00E1345E">
        <w:rPr>
          <w:lang w:val="es-ES"/>
        </w:rPr>
        <w:t>¡</w:t>
      </w:r>
      <w:r w:rsidRPr="0048109E">
        <w:rPr>
          <w:lang w:val="es-ES"/>
        </w:rPr>
        <w:t>reconocie</w:t>
      </w:r>
      <w:r w:rsidR="00E1345E">
        <w:rPr>
          <w:lang w:val="es-ES"/>
        </w:rPr>
        <w:t>ndo que las personas no son toda</w:t>
      </w:r>
      <w:r w:rsidRPr="0048109E">
        <w:rPr>
          <w:lang w:val="es-ES"/>
        </w:rPr>
        <w:t>s iguales!</w:t>
      </w:r>
    </w:p>
    <w:p w14:paraId="40068022" w14:textId="723624B8" w:rsidR="0073141F" w:rsidRPr="0048109E" w:rsidRDefault="00C5339F" w:rsidP="00161077">
      <w:pPr>
        <w:pStyle w:val="Heading2"/>
        <w:rPr>
          <w:lang w:val="es-ES"/>
        </w:rPr>
      </w:pPr>
      <w:bookmarkStart w:id="85" w:name="_Toc492549154"/>
      <w:r w:rsidRPr="0048109E">
        <w:rPr>
          <w:lang w:val="es-ES"/>
        </w:rPr>
        <w:t>Preparación previa</w:t>
      </w:r>
      <w:bookmarkEnd w:id="85"/>
    </w:p>
    <w:p w14:paraId="546E72A4" w14:textId="19E12002" w:rsidR="0073141F" w:rsidRPr="0048109E" w:rsidRDefault="0073141F" w:rsidP="008F7A78">
      <w:pPr>
        <w:rPr>
          <w:lang w:val="es-ES"/>
        </w:rPr>
      </w:pPr>
      <w:r w:rsidRPr="0048109E">
        <w:rPr>
          <w:lang w:val="es-ES"/>
        </w:rPr>
        <w:t>Repase la historia “</w:t>
      </w:r>
      <w:r w:rsidR="00E1345E">
        <w:rPr>
          <w:lang w:val="es-ES"/>
        </w:rPr>
        <w:t>Reunión en el pueblo de Ana</w:t>
      </w:r>
      <w:r w:rsidRPr="0048109E">
        <w:rPr>
          <w:lang w:val="es-ES"/>
        </w:rPr>
        <w:t>” y hacer revisione</w:t>
      </w:r>
      <w:r w:rsidR="0084778C">
        <w:rPr>
          <w:lang w:val="es-ES"/>
        </w:rPr>
        <w:t>s si es necesario para adaptar la historia</w:t>
      </w:r>
      <w:r w:rsidRPr="0048109E">
        <w:rPr>
          <w:lang w:val="es-ES"/>
        </w:rPr>
        <w:t xml:space="preserve"> al contexto de los participantes del taller.</w:t>
      </w:r>
    </w:p>
    <w:tbl>
      <w:tblPr>
        <w:tblStyle w:val="TableGrid"/>
        <w:tblW w:w="9360" w:type="dxa"/>
        <w:jc w:val="center"/>
        <w:tblLook w:val="04A0" w:firstRow="1" w:lastRow="0" w:firstColumn="1" w:lastColumn="0" w:noHBand="0" w:noVBand="1"/>
      </w:tblPr>
      <w:tblGrid>
        <w:gridCol w:w="9360"/>
      </w:tblGrid>
      <w:tr w:rsidR="0073141F" w:rsidRPr="005168EB" w14:paraId="101AB7F8" w14:textId="77777777" w:rsidTr="00942AC1">
        <w:trPr>
          <w:jc w:val="center"/>
        </w:trPr>
        <w:tc>
          <w:tcPr>
            <w:tcW w:w="9360" w:type="dxa"/>
            <w:tcBorders>
              <w:top w:val="nil"/>
              <w:left w:val="nil"/>
              <w:bottom w:val="nil"/>
              <w:right w:val="nil"/>
            </w:tcBorders>
            <w:shd w:val="clear" w:color="auto" w:fill="BCC589"/>
          </w:tcPr>
          <w:p w14:paraId="2C30D2B3" w14:textId="1D3990C3" w:rsidR="0073141F" w:rsidRPr="0048109E" w:rsidRDefault="0073141F" w:rsidP="001D22E3">
            <w:pPr>
              <w:pStyle w:val="Heading4"/>
              <w:outlineLvl w:val="3"/>
              <w:rPr>
                <w:lang w:val="es-ES"/>
              </w:rPr>
            </w:pPr>
            <w:r w:rsidRPr="0048109E">
              <w:rPr>
                <w:noProof/>
              </w:rPr>
              <mc:AlternateContent>
                <mc:Choice Requires="wpg">
                  <w:drawing>
                    <wp:anchor distT="0" distB="0" distL="114300" distR="114300" simplePos="0" relativeHeight="251658240" behindDoc="1" locked="0" layoutInCell="1" allowOverlap="1" wp14:anchorId="4E1BC147" wp14:editId="5612A8F0">
                      <wp:simplePos x="0" y="0"/>
                      <wp:positionH relativeFrom="page">
                        <wp:posOffset>72390</wp:posOffset>
                      </wp:positionH>
                      <wp:positionV relativeFrom="page">
                        <wp:posOffset>9975215</wp:posOffset>
                      </wp:positionV>
                      <wp:extent cx="7586980" cy="1270"/>
                      <wp:effectExtent l="5715" t="12065" r="8255" b="571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980" cy="1270"/>
                                <a:chOff x="114" y="15709"/>
                                <a:chExt cx="11948" cy="2"/>
                              </a:xfrm>
                            </wpg:grpSpPr>
                            <wps:wsp>
                              <wps:cNvPr id="56" name="Freeform 3"/>
                              <wps:cNvSpPr>
                                <a:spLocks/>
                              </wps:cNvSpPr>
                              <wps:spPr bwMode="auto">
                                <a:xfrm>
                                  <a:off x="114" y="15709"/>
                                  <a:ext cx="11948" cy="2"/>
                                </a:xfrm>
                                <a:custGeom>
                                  <a:avLst/>
                                  <a:gdLst>
                                    <a:gd name="T0" fmla="+- 0 114 114"/>
                                    <a:gd name="T1" fmla="*/ T0 w 11948"/>
                                    <a:gd name="T2" fmla="+- 0 12062 114"/>
                                    <a:gd name="T3" fmla="*/ T2 w 11948"/>
                                  </a:gdLst>
                                  <a:ahLst/>
                                  <a:cxnLst>
                                    <a:cxn ang="0">
                                      <a:pos x="T1" y="0"/>
                                    </a:cxn>
                                    <a:cxn ang="0">
                                      <a:pos x="T3" y="0"/>
                                    </a:cxn>
                                  </a:cxnLst>
                                  <a:rect l="0" t="0" r="r" b="b"/>
                                  <a:pathLst>
                                    <a:path w="11948">
                                      <a:moveTo>
                                        <a:pt x="0" y="0"/>
                                      </a:moveTo>
                                      <a:lnTo>
                                        <a:pt x="11948" y="0"/>
                                      </a:lnTo>
                                    </a:path>
                                  </a:pathLst>
                                </a:custGeom>
                                <a:noFill/>
                                <a:ln w="6031">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8E07FD" id="Group 55" o:spid="_x0000_s1026" style="position:absolute;margin-left:5.7pt;margin-top:785.45pt;width:597.4pt;height:.1pt;z-index:-251658240;mso-position-horizontal-relative:page;mso-position-vertical-relative:page" coordorigin="114,15709" coordsize="11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">
                      <v:shape id="Freeform 3" o:spid="_x0000_s1027" style="position:absolute;left:114;top:15709;width:11948;height:2;visibility:visible;mso-wrap-style:square;v-text-anchor:top" coordsize="1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" path="m,l11948,e" filled="f" strokecolor="#878787" strokeweight=".16753mm">
                        <v:path arrowok="t" o:connecttype="custom" o:connectlocs="0,0;11948,0" o:connectangles="0,0"/>
                      </v:shape>
                      <w10:wrap anchorx="page" anchory="page"/>
                    </v:group>
                  </w:pict>
                </mc:Fallback>
              </mc:AlternateContent>
            </w:r>
            <w:r w:rsidRPr="0048109E">
              <w:rPr>
                <w:lang w:val="es-ES"/>
              </w:rPr>
              <w:t>Reunión</w:t>
            </w:r>
            <w:r w:rsidR="00602B97">
              <w:rPr>
                <w:lang w:val="es-ES"/>
              </w:rPr>
              <w:t xml:space="preserve"> en el</w:t>
            </w:r>
            <w:r w:rsidRPr="0048109E">
              <w:rPr>
                <w:lang w:val="es-ES"/>
              </w:rPr>
              <w:t xml:space="preserve"> pueblo de </w:t>
            </w:r>
            <w:r w:rsidR="00677F30">
              <w:rPr>
                <w:lang w:val="es-ES"/>
              </w:rPr>
              <w:t>Ana</w:t>
            </w:r>
          </w:p>
          <w:p w14:paraId="680FDDB0" w14:textId="52492E68" w:rsidR="0073141F" w:rsidRPr="0048109E" w:rsidRDefault="00677F30" w:rsidP="00942AC1">
            <w:pPr>
              <w:spacing w:before="120" w:after="120"/>
              <w:ind w:hanging="9"/>
              <w:rPr>
                <w:rFonts w:eastAsia="Arial" w:cs="Arial"/>
                <w:lang w:val="es-ES"/>
              </w:rPr>
            </w:pPr>
            <w:r>
              <w:rPr>
                <w:rFonts w:eastAsia="Arial" w:cs="Arial"/>
                <w:color w:val="181818"/>
                <w:lang w:val="es-ES"/>
              </w:rPr>
              <w:t>Ana</w:t>
            </w:r>
            <w:r w:rsidR="0073141F" w:rsidRPr="0048109E">
              <w:rPr>
                <w:rFonts w:eastAsia="Arial" w:cs="Arial"/>
                <w:color w:val="181818"/>
                <w:lang w:val="es-ES"/>
              </w:rPr>
              <w:t xml:space="preserve"> </w:t>
            </w:r>
            <w:r w:rsidR="00E1345E">
              <w:rPr>
                <w:rFonts w:eastAsia="Arial" w:cs="Arial"/>
                <w:color w:val="181818"/>
                <w:lang w:val="es-ES"/>
              </w:rPr>
              <w:t>Alvarado</w:t>
            </w:r>
            <w:r w:rsidR="0073141F" w:rsidRPr="0048109E">
              <w:rPr>
                <w:rFonts w:eastAsia="Arial" w:cs="Arial"/>
                <w:color w:val="181818"/>
                <w:lang w:val="es-ES"/>
              </w:rPr>
              <w:t xml:space="preserve"> es un</w:t>
            </w:r>
            <w:r w:rsidR="00E1345E">
              <w:rPr>
                <w:rFonts w:eastAsia="Arial" w:cs="Arial"/>
                <w:color w:val="181818"/>
                <w:lang w:val="es-ES"/>
              </w:rPr>
              <w:t>a</w:t>
            </w:r>
            <w:r w:rsidR="0073141F" w:rsidRPr="0048109E">
              <w:rPr>
                <w:rFonts w:eastAsia="Arial" w:cs="Arial"/>
                <w:color w:val="181818"/>
                <w:lang w:val="es-ES"/>
              </w:rPr>
              <w:t xml:space="preserve"> agente de extensión agrícola. Ella</w:t>
            </w:r>
            <w:r w:rsidR="00E1345E">
              <w:rPr>
                <w:rFonts w:eastAsia="Arial" w:cs="Arial"/>
                <w:color w:val="181818"/>
                <w:lang w:val="es-ES"/>
              </w:rPr>
              <w:t xml:space="preserve"> </w:t>
            </w:r>
            <w:r w:rsidR="0073141F" w:rsidRPr="0048109E">
              <w:rPr>
                <w:rFonts w:eastAsia="Arial" w:cs="Arial"/>
                <w:color w:val="181818"/>
                <w:lang w:val="es-ES"/>
              </w:rPr>
              <w:t>está</w:t>
            </w:r>
            <w:r w:rsidR="00E1345E">
              <w:rPr>
                <w:rFonts w:eastAsia="Arial" w:cs="Arial"/>
                <w:color w:val="181818"/>
                <w:lang w:val="es-ES"/>
              </w:rPr>
              <w:t xml:space="preserve"> hablando a un grupo de pequeñas agricultora</w:t>
            </w:r>
            <w:r w:rsidR="0073141F" w:rsidRPr="0048109E">
              <w:rPr>
                <w:rFonts w:eastAsia="Arial" w:cs="Arial"/>
                <w:color w:val="181818"/>
                <w:lang w:val="es-ES"/>
              </w:rPr>
              <w:t xml:space="preserve">s en una reunión </w:t>
            </w:r>
            <w:r w:rsidR="00E1345E">
              <w:rPr>
                <w:rFonts w:eastAsia="Arial" w:cs="Arial"/>
                <w:color w:val="181818"/>
                <w:lang w:val="es-ES"/>
              </w:rPr>
              <w:t>del Grupo</w:t>
            </w:r>
            <w:r w:rsidR="0073141F" w:rsidRPr="0048109E">
              <w:rPr>
                <w:rFonts w:eastAsia="Arial" w:cs="Arial"/>
                <w:color w:val="181818"/>
                <w:lang w:val="es-ES"/>
              </w:rPr>
              <w:t xml:space="preserve"> de A</w:t>
            </w:r>
            <w:r w:rsidR="00E1345E">
              <w:rPr>
                <w:rFonts w:eastAsia="Arial" w:cs="Arial"/>
                <w:color w:val="181818"/>
                <w:lang w:val="es-ES"/>
              </w:rPr>
              <w:t>horro y Préstamo (GAP) de pueblo</w:t>
            </w:r>
            <w:r w:rsidR="0073141F" w:rsidRPr="0048109E">
              <w:rPr>
                <w:rFonts w:eastAsia="Arial" w:cs="Arial"/>
                <w:color w:val="181818"/>
                <w:lang w:val="es-ES"/>
              </w:rPr>
              <w:t>. Una evaluación intermedia</w:t>
            </w:r>
            <w:r w:rsidR="00E1345E">
              <w:rPr>
                <w:rFonts w:eastAsia="Arial" w:cs="Arial"/>
                <w:color w:val="181818"/>
                <w:lang w:val="es-ES"/>
              </w:rPr>
              <w:t xml:space="preserve"> realizada</w:t>
            </w:r>
            <w:r w:rsidR="0073141F" w:rsidRPr="0048109E">
              <w:rPr>
                <w:rFonts w:eastAsia="Arial" w:cs="Arial"/>
                <w:color w:val="181818"/>
                <w:lang w:val="es-ES"/>
              </w:rPr>
              <w:t xml:space="preserve"> recie</w:t>
            </w:r>
            <w:r w:rsidR="002C4BE4">
              <w:rPr>
                <w:rFonts w:eastAsia="Arial" w:cs="Arial"/>
                <w:color w:val="181818"/>
                <w:lang w:val="es-ES"/>
              </w:rPr>
              <w:t xml:space="preserve">ntemente mostró que, </w:t>
            </w:r>
            <w:r w:rsidR="00E1345E">
              <w:rPr>
                <w:rFonts w:eastAsia="Arial" w:cs="Arial"/>
                <w:color w:val="181818"/>
                <w:lang w:val="es-ES"/>
              </w:rPr>
              <w:t>aunque las m</w:t>
            </w:r>
            <w:r w:rsidR="0073141F" w:rsidRPr="0048109E">
              <w:rPr>
                <w:rFonts w:eastAsia="Arial" w:cs="Arial"/>
                <w:color w:val="181818"/>
                <w:lang w:val="es-ES"/>
              </w:rPr>
              <w:t xml:space="preserve">ujeres estaban </w:t>
            </w:r>
            <w:r w:rsidR="00E1345E">
              <w:rPr>
                <w:rFonts w:eastAsia="Arial" w:cs="Arial"/>
                <w:color w:val="181818"/>
                <w:lang w:val="es-ES"/>
              </w:rPr>
              <w:t>produciendo más vegetales y criando pollos,</w:t>
            </w:r>
            <w:r w:rsidR="00406D06">
              <w:rPr>
                <w:rFonts w:eastAsia="Arial" w:cs="Arial"/>
                <w:color w:val="181818"/>
                <w:lang w:val="es-ES"/>
              </w:rPr>
              <w:t xml:space="preserve"> </w:t>
            </w:r>
            <w:r w:rsidR="00E1345E">
              <w:rPr>
                <w:rFonts w:eastAsia="Arial" w:cs="Arial"/>
                <w:color w:val="181818"/>
                <w:lang w:val="es-ES"/>
              </w:rPr>
              <w:t>no estaban consumiendo su producción</w:t>
            </w:r>
            <w:r w:rsidR="0073141F" w:rsidRPr="0048109E">
              <w:rPr>
                <w:rFonts w:eastAsia="Arial" w:cs="Arial"/>
                <w:lang w:val="es-ES"/>
              </w:rPr>
              <w:t xml:space="preserve"> </w:t>
            </w:r>
            <w:r w:rsidR="00E1345E">
              <w:rPr>
                <w:rFonts w:eastAsia="Arial" w:cs="Arial"/>
                <w:color w:val="181818"/>
                <w:position w:val="-1"/>
                <w:lang w:val="es-ES"/>
              </w:rPr>
              <w:t>y, por lo tanto, no se ha logrado</w:t>
            </w:r>
            <w:r w:rsidR="00406D06">
              <w:rPr>
                <w:rFonts w:eastAsia="Arial" w:cs="Arial"/>
                <w:color w:val="181818"/>
                <w:position w:val="-1"/>
                <w:lang w:val="es-ES"/>
              </w:rPr>
              <w:t xml:space="preserve"> </w:t>
            </w:r>
            <w:r w:rsidR="00E1345E">
              <w:rPr>
                <w:rFonts w:eastAsia="Arial" w:cs="Arial"/>
                <w:color w:val="181818"/>
                <w:position w:val="-1"/>
                <w:lang w:val="es-ES"/>
              </w:rPr>
              <w:t>ninguna reducción de</w:t>
            </w:r>
            <w:r w:rsidR="0073141F" w:rsidRPr="0048109E">
              <w:rPr>
                <w:rFonts w:eastAsia="Arial" w:cs="Arial"/>
                <w:color w:val="181818"/>
                <w:position w:val="-1"/>
                <w:lang w:val="es-ES"/>
              </w:rPr>
              <w:t xml:space="preserve"> anemia.</w:t>
            </w:r>
          </w:p>
          <w:p w14:paraId="43B89FC6" w14:textId="2C35A851" w:rsidR="0073141F" w:rsidRPr="0048109E" w:rsidRDefault="00677F30" w:rsidP="00942AC1">
            <w:pPr>
              <w:spacing w:before="120" w:after="120"/>
              <w:ind w:hanging="5"/>
              <w:rPr>
                <w:rFonts w:eastAsia="Arial" w:cs="Arial"/>
                <w:lang w:val="es-ES"/>
              </w:rPr>
            </w:pPr>
            <w:r>
              <w:rPr>
                <w:rFonts w:eastAsia="Arial" w:cs="Arial"/>
                <w:color w:val="181818"/>
                <w:lang w:val="es-ES"/>
              </w:rPr>
              <w:t>Ana</w:t>
            </w:r>
            <w:r w:rsidR="0073141F" w:rsidRPr="0048109E">
              <w:rPr>
                <w:rFonts w:eastAsia="Arial" w:cs="Arial"/>
                <w:color w:val="181818"/>
                <w:lang w:val="es-ES"/>
              </w:rPr>
              <w:t xml:space="preserve"> </w:t>
            </w:r>
            <w:r w:rsidR="00602B97">
              <w:rPr>
                <w:rFonts w:eastAsia="Arial" w:cs="Arial"/>
                <w:color w:val="181818"/>
                <w:lang w:val="es-ES"/>
              </w:rPr>
              <w:t>debe</w:t>
            </w:r>
            <w:r w:rsidR="0073141F" w:rsidRPr="0048109E">
              <w:rPr>
                <w:rFonts w:eastAsia="Arial" w:cs="Arial"/>
                <w:color w:val="181818"/>
                <w:lang w:val="es-ES"/>
              </w:rPr>
              <w:t xml:space="preserve"> ayudar al grupo a entender lo importan</w:t>
            </w:r>
            <w:r w:rsidR="002C4BE4">
              <w:rPr>
                <w:rFonts w:eastAsia="Arial" w:cs="Arial"/>
                <w:color w:val="181818"/>
                <w:lang w:val="es-ES"/>
              </w:rPr>
              <w:t xml:space="preserve">te que es </w:t>
            </w:r>
            <w:r w:rsidR="00602B97">
              <w:rPr>
                <w:rFonts w:eastAsia="Arial" w:cs="Arial"/>
                <w:color w:val="181818"/>
                <w:lang w:val="es-ES"/>
              </w:rPr>
              <w:t>que consuman lo que están produciendo</w:t>
            </w:r>
            <w:r w:rsidR="0073141F" w:rsidRPr="0048109E">
              <w:rPr>
                <w:rFonts w:eastAsia="Arial" w:cs="Arial"/>
                <w:color w:val="181818"/>
                <w:lang w:val="es-ES"/>
              </w:rPr>
              <w:t xml:space="preserve"> en el hogar y ayudar a otras mujeres de la comunidad </w:t>
            </w:r>
            <w:r w:rsidR="00602B97">
              <w:rPr>
                <w:rFonts w:eastAsia="Arial" w:cs="Arial"/>
                <w:color w:val="181818"/>
                <w:lang w:val="es-ES"/>
              </w:rPr>
              <w:t xml:space="preserve">a que </w:t>
            </w:r>
            <w:r w:rsidR="0073141F" w:rsidRPr="0048109E">
              <w:rPr>
                <w:rFonts w:eastAsia="Arial" w:cs="Arial"/>
                <w:color w:val="181818"/>
                <w:lang w:val="es-ES"/>
              </w:rPr>
              <w:t xml:space="preserve">también </w:t>
            </w:r>
            <w:r w:rsidR="00602B97">
              <w:rPr>
                <w:rFonts w:eastAsia="Arial" w:cs="Arial"/>
                <w:color w:val="181818"/>
                <w:lang w:val="es-ES"/>
              </w:rPr>
              <w:t>entiendan este tema. Ellas deben comprender</w:t>
            </w:r>
            <w:r w:rsidR="00406D06">
              <w:rPr>
                <w:rFonts w:eastAsia="Arial" w:cs="Arial"/>
                <w:color w:val="181818"/>
                <w:lang w:val="es-ES"/>
              </w:rPr>
              <w:t xml:space="preserve"> </w:t>
            </w:r>
            <w:r w:rsidR="0073141F" w:rsidRPr="0048109E">
              <w:rPr>
                <w:rFonts w:eastAsia="Arial" w:cs="Arial"/>
                <w:color w:val="181818"/>
                <w:lang w:val="es-ES"/>
              </w:rPr>
              <w:t xml:space="preserve">la importancia de estos </w:t>
            </w:r>
            <w:r w:rsidR="00602B97" w:rsidRPr="0048109E">
              <w:rPr>
                <w:rFonts w:eastAsia="Arial" w:cs="Arial"/>
                <w:color w:val="181818"/>
                <w:lang w:val="es-ES"/>
              </w:rPr>
              <w:t>alimentos,</w:t>
            </w:r>
            <w:r w:rsidR="00602B97">
              <w:rPr>
                <w:rFonts w:eastAsia="Arial" w:cs="Arial"/>
                <w:color w:val="181818"/>
                <w:lang w:val="es-ES"/>
              </w:rPr>
              <w:t xml:space="preserve"> ya que contienen hierro, lo que fortalecerá su</w:t>
            </w:r>
            <w:r w:rsidR="0073141F" w:rsidRPr="0048109E">
              <w:rPr>
                <w:rFonts w:eastAsia="Arial" w:cs="Arial"/>
                <w:color w:val="181818"/>
                <w:position w:val="-1"/>
                <w:lang w:val="es-ES"/>
              </w:rPr>
              <w:t xml:space="preserve"> sangre </w:t>
            </w:r>
            <w:r w:rsidR="00602B97">
              <w:rPr>
                <w:rFonts w:eastAsia="Arial" w:cs="Arial"/>
                <w:color w:val="181818"/>
                <w:position w:val="-1"/>
                <w:lang w:val="es-ES"/>
              </w:rPr>
              <w:t>y dará</w:t>
            </w:r>
            <w:r w:rsidR="0073141F" w:rsidRPr="0048109E">
              <w:rPr>
                <w:rFonts w:eastAsia="Arial" w:cs="Arial"/>
                <w:color w:val="181818"/>
                <w:position w:val="-1"/>
                <w:lang w:val="es-ES"/>
              </w:rPr>
              <w:t xml:space="preserve"> más energía.</w:t>
            </w:r>
          </w:p>
          <w:p w14:paraId="1CD64BEB" w14:textId="6D95F896" w:rsidR="0073141F" w:rsidRPr="00066BAF" w:rsidRDefault="00066BAF" w:rsidP="00942AC1">
            <w:pPr>
              <w:spacing w:before="120" w:after="120"/>
              <w:ind w:hanging="9"/>
              <w:rPr>
                <w:rFonts w:eastAsia="Arial" w:cs="Arial"/>
                <w:color w:val="181818"/>
                <w:lang w:val="es-ES"/>
              </w:rPr>
            </w:pPr>
            <w:r>
              <w:rPr>
                <w:rFonts w:eastAsia="Arial" w:cs="Arial"/>
                <w:color w:val="181818"/>
                <w:w w:val="92"/>
                <w:lang w:val="es-ES"/>
              </w:rPr>
              <w:t>Ana</w:t>
            </w:r>
            <w:r w:rsidR="00602B97">
              <w:rPr>
                <w:rFonts w:eastAsia="Arial" w:cs="Arial"/>
                <w:color w:val="181818"/>
                <w:w w:val="92"/>
                <w:lang w:val="es-ES"/>
              </w:rPr>
              <w:t xml:space="preserve"> </w:t>
            </w:r>
            <w:r>
              <w:rPr>
                <w:rFonts w:eastAsia="Arial" w:cs="Arial"/>
                <w:color w:val="181818"/>
                <w:lang w:val="es-ES"/>
              </w:rPr>
              <w:t>da</w:t>
            </w:r>
            <w:r w:rsidR="0073141F" w:rsidRPr="0048109E">
              <w:rPr>
                <w:rFonts w:eastAsia="Arial" w:cs="Arial"/>
                <w:color w:val="181818"/>
                <w:lang w:val="es-ES"/>
              </w:rPr>
              <w:t xml:space="preserve"> al grupo una lista de los nutrientes que se en</w:t>
            </w:r>
            <w:r w:rsidR="00602B97">
              <w:rPr>
                <w:rFonts w:eastAsia="Arial" w:cs="Arial"/>
                <w:color w:val="181818"/>
                <w:lang w:val="es-ES"/>
              </w:rPr>
              <w:t>cuentran en los alimentos que están produciendo. Luego, les</w:t>
            </w:r>
            <w:r w:rsidR="0073141F" w:rsidRPr="0048109E">
              <w:rPr>
                <w:rFonts w:eastAsia="Arial" w:cs="Arial"/>
                <w:color w:val="181818"/>
                <w:lang w:val="es-ES"/>
              </w:rPr>
              <w:t xml:space="preserve"> explica la forma en que el cuerpo utiliza el hierro. </w:t>
            </w:r>
            <w:r w:rsidR="00677F30">
              <w:rPr>
                <w:rFonts w:eastAsia="Arial" w:cs="Arial"/>
                <w:color w:val="181818"/>
                <w:lang w:val="es-ES"/>
              </w:rPr>
              <w:t>Ana</w:t>
            </w:r>
            <w:r w:rsidR="0073141F" w:rsidRPr="0048109E">
              <w:rPr>
                <w:rFonts w:eastAsia="Arial" w:cs="Arial"/>
                <w:color w:val="181818"/>
                <w:lang w:val="es-ES"/>
              </w:rPr>
              <w:t xml:space="preserve"> entiende </w:t>
            </w:r>
            <w:r>
              <w:rPr>
                <w:rFonts w:eastAsia="Arial" w:cs="Arial"/>
                <w:color w:val="181818"/>
                <w:lang w:val="es-ES"/>
              </w:rPr>
              <w:t xml:space="preserve">muy bien </w:t>
            </w:r>
            <w:r w:rsidR="0073141F" w:rsidRPr="0048109E">
              <w:rPr>
                <w:rFonts w:eastAsia="Arial" w:cs="Arial"/>
                <w:color w:val="181818"/>
                <w:lang w:val="es-ES"/>
              </w:rPr>
              <w:t xml:space="preserve">cómo cultivar estas hortalizas y cómo </w:t>
            </w:r>
            <w:r>
              <w:rPr>
                <w:rFonts w:eastAsia="Arial" w:cs="Arial"/>
                <w:color w:val="181818"/>
                <w:lang w:val="es-ES"/>
              </w:rPr>
              <w:t xml:space="preserve">criar pollos, también aprendió </w:t>
            </w:r>
            <w:r w:rsidR="0073141F" w:rsidRPr="0048109E">
              <w:rPr>
                <w:rFonts w:eastAsia="Arial" w:cs="Arial"/>
                <w:color w:val="181818"/>
                <w:lang w:val="es-ES"/>
              </w:rPr>
              <w:t>recientemente la importancia nutricional de estos alime</w:t>
            </w:r>
            <w:r>
              <w:rPr>
                <w:rFonts w:eastAsia="Arial" w:cs="Arial"/>
                <w:color w:val="181818"/>
                <w:lang w:val="es-ES"/>
              </w:rPr>
              <w:t>ntos. Ella está muy entusiasmada</w:t>
            </w:r>
            <w:r w:rsidR="0073141F" w:rsidRPr="0048109E">
              <w:rPr>
                <w:rFonts w:eastAsia="Arial" w:cs="Arial"/>
                <w:color w:val="181818"/>
                <w:lang w:val="es-ES"/>
              </w:rPr>
              <w:t xml:space="preserve"> con el aprendizaje de esta nueva información, entiende claramente y ha trabajado duro para resumir la información para las mujeres. En un esfuerzo para </w:t>
            </w:r>
            <w:r>
              <w:rPr>
                <w:rFonts w:eastAsia="Arial" w:cs="Arial"/>
                <w:color w:val="181818"/>
                <w:lang w:val="es-ES"/>
              </w:rPr>
              <w:t>hacerse e</w:t>
            </w:r>
            <w:r w:rsidR="002C4BE4">
              <w:rPr>
                <w:rFonts w:eastAsia="Arial" w:cs="Arial"/>
                <w:color w:val="181818"/>
                <w:lang w:val="es-ES"/>
              </w:rPr>
              <w:t>ntender, les dice a las mujeres</w:t>
            </w:r>
            <w:r>
              <w:rPr>
                <w:rFonts w:eastAsia="Arial" w:cs="Arial"/>
                <w:color w:val="181818"/>
                <w:lang w:val="es-ES"/>
              </w:rPr>
              <w:t xml:space="preserve"> las consecuencias de no consumir</w:t>
            </w:r>
            <w:r w:rsidR="0073141F" w:rsidRPr="0048109E">
              <w:rPr>
                <w:rFonts w:eastAsia="Arial" w:cs="Arial"/>
                <w:color w:val="181818"/>
                <w:lang w:val="es-ES"/>
              </w:rPr>
              <w:t xml:space="preserve"> suficiente hierro y las recomendaciones </w:t>
            </w:r>
            <w:r>
              <w:rPr>
                <w:rFonts w:eastAsia="Arial" w:cs="Arial"/>
                <w:color w:val="181818"/>
                <w:lang w:val="es-ES"/>
              </w:rPr>
              <w:t>de hierro para las mujeres según la</w:t>
            </w:r>
            <w:r w:rsidR="00406D06">
              <w:rPr>
                <w:rFonts w:eastAsia="Arial" w:cs="Arial"/>
                <w:color w:val="181818"/>
                <w:lang w:val="es-ES"/>
              </w:rPr>
              <w:t xml:space="preserve"> </w:t>
            </w:r>
            <w:r w:rsidR="0073141F" w:rsidRPr="0048109E">
              <w:rPr>
                <w:rFonts w:eastAsia="Arial" w:cs="Arial"/>
                <w:color w:val="181818"/>
                <w:lang w:val="es-ES"/>
              </w:rPr>
              <w:t>Organización Mundial de la Salud.</w:t>
            </w:r>
          </w:p>
          <w:p w14:paraId="642B39CE" w14:textId="27A2D8C7" w:rsidR="0073141F" w:rsidRPr="00066BAF" w:rsidRDefault="00066BAF" w:rsidP="00942AC1">
            <w:pPr>
              <w:spacing w:before="120" w:after="120"/>
              <w:ind w:hanging="9"/>
              <w:rPr>
                <w:rFonts w:eastAsia="Arial" w:cs="Arial"/>
                <w:color w:val="181818"/>
                <w:lang w:val="es-ES"/>
              </w:rPr>
            </w:pPr>
            <w:r w:rsidRPr="00066BAF">
              <w:rPr>
                <w:rFonts w:eastAsia="Arial" w:cs="Arial"/>
                <w:color w:val="181818"/>
                <w:lang w:val="es-ES"/>
              </w:rPr>
              <w:t xml:space="preserve">A medida que las </w:t>
            </w:r>
            <w:r>
              <w:rPr>
                <w:rFonts w:eastAsia="Arial" w:cs="Arial"/>
                <w:color w:val="181818"/>
                <w:lang w:val="es-ES"/>
              </w:rPr>
              <w:t>participante</w:t>
            </w:r>
            <w:r w:rsidRPr="00066BAF">
              <w:rPr>
                <w:rFonts w:eastAsia="Arial" w:cs="Arial"/>
                <w:color w:val="181818"/>
                <w:lang w:val="es-ES"/>
              </w:rPr>
              <w:t>s del grupo de ahorro</w:t>
            </w:r>
            <w:r>
              <w:rPr>
                <w:rFonts w:eastAsia="Arial" w:cs="Arial"/>
                <w:color w:val="181818"/>
                <w:lang w:val="es-ES"/>
              </w:rPr>
              <w:t xml:space="preserve"> escuchan, ella</w:t>
            </w:r>
            <w:r w:rsidR="0073141F" w:rsidRPr="0048109E">
              <w:rPr>
                <w:rFonts w:eastAsia="Arial" w:cs="Arial"/>
                <w:color w:val="181818"/>
                <w:lang w:val="es-ES"/>
              </w:rPr>
              <w:t xml:space="preserve"> entra en detalles para explicar el papel del hierro en el cuerpo y la importancia de consumir alimentos ricos en hierro para las mujeres y los niños. </w:t>
            </w:r>
            <w:r w:rsidR="00677F30">
              <w:rPr>
                <w:rFonts w:eastAsia="Arial" w:cs="Arial"/>
                <w:color w:val="181818"/>
                <w:lang w:val="es-ES"/>
              </w:rPr>
              <w:t>Ana</w:t>
            </w:r>
            <w:r>
              <w:rPr>
                <w:rFonts w:eastAsia="Arial" w:cs="Arial"/>
                <w:color w:val="181818"/>
                <w:lang w:val="es-ES"/>
              </w:rPr>
              <w:t>,</w:t>
            </w:r>
            <w:r w:rsidR="0073141F" w:rsidRPr="0048109E">
              <w:rPr>
                <w:rFonts w:eastAsia="Arial" w:cs="Arial"/>
                <w:color w:val="181818"/>
                <w:lang w:val="es-ES"/>
              </w:rPr>
              <w:t xml:space="preserve"> a continuaci</w:t>
            </w:r>
            <w:r>
              <w:rPr>
                <w:rFonts w:eastAsia="Arial" w:cs="Arial"/>
                <w:color w:val="181818"/>
                <w:lang w:val="es-ES"/>
              </w:rPr>
              <w:t>ón, pregunta al grupo: “¿Qué van</w:t>
            </w:r>
            <w:r w:rsidR="0073141F" w:rsidRPr="0048109E">
              <w:rPr>
                <w:rFonts w:eastAsia="Arial" w:cs="Arial"/>
                <w:color w:val="181818"/>
                <w:lang w:val="es-ES"/>
              </w:rPr>
              <w:t xml:space="preserve"> a hacer para ayudar a otras mujeres en su comunidad </w:t>
            </w:r>
            <w:r>
              <w:rPr>
                <w:rFonts w:eastAsia="Arial" w:cs="Arial"/>
                <w:color w:val="181818"/>
                <w:lang w:val="es-ES"/>
              </w:rPr>
              <w:t>para que coman</w:t>
            </w:r>
            <w:r w:rsidR="0073141F" w:rsidRPr="0048109E">
              <w:rPr>
                <w:rFonts w:eastAsia="Arial" w:cs="Arial"/>
                <w:color w:val="181818"/>
                <w:lang w:val="es-ES"/>
              </w:rPr>
              <w:t xml:space="preserve"> alimentos ricos en hierro?"</w:t>
            </w:r>
          </w:p>
          <w:p w14:paraId="69557FF5" w14:textId="32C881E6" w:rsidR="0073141F" w:rsidRPr="0048109E" w:rsidRDefault="00066BAF" w:rsidP="00066BAF">
            <w:pPr>
              <w:spacing w:before="120" w:after="120"/>
              <w:ind w:hanging="9"/>
              <w:rPr>
                <w:rFonts w:eastAsia="Arial" w:cs="Arial"/>
                <w:lang w:val="es-ES"/>
              </w:rPr>
            </w:pPr>
            <w:r>
              <w:rPr>
                <w:rFonts w:eastAsia="Arial" w:cs="Arial"/>
                <w:color w:val="181818"/>
                <w:lang w:val="es-ES"/>
              </w:rPr>
              <w:t>Las participantes del grupo</w:t>
            </w:r>
            <w:r w:rsidR="0073141F" w:rsidRPr="0048109E">
              <w:rPr>
                <w:rFonts w:eastAsia="Arial" w:cs="Arial"/>
                <w:color w:val="181818"/>
                <w:lang w:val="es-ES"/>
              </w:rPr>
              <w:t xml:space="preserve"> miran </w:t>
            </w:r>
            <w:r w:rsidR="00677F30">
              <w:rPr>
                <w:rFonts w:eastAsia="Arial" w:cs="Arial"/>
                <w:color w:val="181818"/>
                <w:lang w:val="es-ES"/>
              </w:rPr>
              <w:t>Ana</w:t>
            </w:r>
            <w:r w:rsidR="0073141F" w:rsidRPr="0048109E">
              <w:rPr>
                <w:rFonts w:eastAsia="Arial" w:cs="Arial"/>
                <w:color w:val="181818"/>
                <w:lang w:val="es-ES"/>
              </w:rPr>
              <w:t xml:space="preserve">, se miran entre sí, se encogen de hombros y permanecer en silencio. Nadie responde. </w:t>
            </w:r>
            <w:r w:rsidR="00677F30">
              <w:rPr>
                <w:rFonts w:eastAsia="Arial" w:cs="Arial"/>
                <w:color w:val="181818"/>
                <w:lang w:val="es-ES"/>
              </w:rPr>
              <w:t>Ana</w:t>
            </w:r>
            <w:r w:rsidR="0073141F" w:rsidRPr="0048109E">
              <w:rPr>
                <w:rFonts w:eastAsia="Arial" w:cs="Arial"/>
                <w:color w:val="181818"/>
                <w:lang w:val="es-ES"/>
              </w:rPr>
              <w:t xml:space="preserve"> piensa que ese grupo no la comprende y se pregunta por qué.</w:t>
            </w:r>
          </w:p>
        </w:tc>
      </w:tr>
    </w:tbl>
    <w:p w14:paraId="588FB397" w14:textId="1A6EE5BA" w:rsidR="0073141F" w:rsidRPr="0048109E" w:rsidRDefault="0073141F" w:rsidP="00443D65">
      <w:pPr>
        <w:spacing w:before="120"/>
        <w:rPr>
          <w:lang w:val="es-ES"/>
        </w:rPr>
      </w:pPr>
      <w:r w:rsidRPr="0048109E">
        <w:rPr>
          <w:lang w:val="es-ES"/>
        </w:rPr>
        <w:t xml:space="preserve">Esta actividad es una introducción sobre cómo facilitar el aprendizaje. Si su grupo necesita más </w:t>
      </w:r>
      <w:r w:rsidR="00574914">
        <w:rPr>
          <w:lang w:val="es-ES"/>
        </w:rPr>
        <w:t>orientación sobre este tema, puede ver la lección Cambio de Comportamiento a través de la Facilitación Efectiva, que se encuentra en el manual Hazme un Agente de Cambio</w:t>
      </w:r>
      <w:r w:rsidRPr="0048109E">
        <w:rPr>
          <w:lang w:val="es-ES"/>
        </w:rPr>
        <w:t>.</w:t>
      </w:r>
      <w:r w:rsidRPr="0048109E">
        <w:rPr>
          <w:rStyle w:val="EndnoteReference"/>
          <w:lang w:val="es-ES"/>
        </w:rPr>
        <w:endnoteReference w:id="16"/>
      </w:r>
      <w:r w:rsidR="00406D06">
        <w:rPr>
          <w:lang w:val="es-ES"/>
        </w:rPr>
        <w:t xml:space="preserve"> </w:t>
      </w:r>
      <w:r w:rsidR="00115ECA" w:rsidRPr="0048109E">
        <w:rPr>
          <w:lang w:val="es-ES"/>
        </w:rPr>
        <w:t xml:space="preserve">Además, esta actividad </w:t>
      </w:r>
      <w:r w:rsidR="00574914">
        <w:rPr>
          <w:lang w:val="es-ES"/>
        </w:rPr>
        <w:t xml:space="preserve">se limita a </w:t>
      </w:r>
      <w:r w:rsidR="00115ECA" w:rsidRPr="0048109E">
        <w:rPr>
          <w:lang w:val="es-ES"/>
        </w:rPr>
        <w:t>diseñar las sesiones de aprendizaje y no incluye la forma de planificar una estrategia global de cambio de comportamiento. (Para el desarrollo de estrategias de cambio de comportamiento, vea</w:t>
      </w:r>
      <w:r w:rsidR="00406D06">
        <w:rPr>
          <w:lang w:val="es-ES"/>
        </w:rPr>
        <w:t xml:space="preserve"> </w:t>
      </w:r>
      <w:r w:rsidR="00574914">
        <w:rPr>
          <w:lang w:val="es-ES"/>
        </w:rPr>
        <w:t>el manual Diseñando para el Cambio de C</w:t>
      </w:r>
      <w:r w:rsidR="00115ECA" w:rsidRPr="0048109E">
        <w:rPr>
          <w:lang w:val="es-ES"/>
        </w:rPr>
        <w:t>omportamiento.)</w:t>
      </w:r>
      <w:r w:rsidRPr="0048109E">
        <w:rPr>
          <w:rStyle w:val="EndnoteReference"/>
          <w:lang w:val="es-ES"/>
        </w:rPr>
        <w:endnoteReference w:id="17"/>
      </w:r>
    </w:p>
    <w:p w14:paraId="6C105006" w14:textId="77777777" w:rsidR="0073141F" w:rsidRPr="0048109E" w:rsidRDefault="0073141F" w:rsidP="00161077">
      <w:pPr>
        <w:pStyle w:val="Heading2"/>
        <w:rPr>
          <w:lang w:val="es-ES"/>
        </w:rPr>
      </w:pPr>
      <w:bookmarkStart w:id="86" w:name="_Toc492549155"/>
      <w:r w:rsidRPr="0048109E">
        <w:rPr>
          <w:lang w:val="es-ES"/>
        </w:rPr>
        <w:t>Instrucciones</w:t>
      </w:r>
      <w:bookmarkEnd w:id="86"/>
    </w:p>
    <w:p w14:paraId="48DAF974" w14:textId="6E5DD07F" w:rsidR="0073141F" w:rsidRPr="0048109E" w:rsidRDefault="00574914" w:rsidP="00A00DA2">
      <w:pPr>
        <w:pStyle w:val="ListParagraph"/>
        <w:numPr>
          <w:ilvl w:val="0"/>
          <w:numId w:val="26"/>
        </w:numPr>
        <w:tabs>
          <w:tab w:val="left" w:pos="720"/>
        </w:tabs>
        <w:spacing w:line="240" w:lineRule="auto"/>
        <w:contextualSpacing w:val="0"/>
        <w:rPr>
          <w:lang w:val="es-ES"/>
        </w:rPr>
      </w:pPr>
      <w:r>
        <w:rPr>
          <w:lang w:val="es-ES"/>
        </w:rPr>
        <w:t>Introducir d</w:t>
      </w:r>
      <w:r w:rsidR="0073141F" w:rsidRPr="0048109E">
        <w:rPr>
          <w:lang w:val="es-ES"/>
        </w:rPr>
        <w:t>ominios y estilos de aprendizaje (15 minutos)</w:t>
      </w:r>
    </w:p>
    <w:p w14:paraId="13A0B9F9" w14:textId="79DDC593" w:rsidR="0073141F" w:rsidRPr="0048109E" w:rsidRDefault="0073141F" w:rsidP="008F7A78">
      <w:pPr>
        <w:pStyle w:val="ListParagraph"/>
        <w:tabs>
          <w:tab w:val="left" w:pos="720"/>
        </w:tabs>
        <w:ind w:left="720" w:hanging="360"/>
        <w:contextualSpacing w:val="0"/>
        <w:rPr>
          <w:lang w:val="es-ES"/>
        </w:rPr>
      </w:pPr>
      <w:r w:rsidRPr="0048109E">
        <w:rPr>
          <w:lang w:val="es-ES"/>
        </w:rPr>
        <w:t>1a. Diga a los participantes: El aprendizaje tiene lugar a través de tres dom</w:t>
      </w:r>
      <w:r w:rsidR="00574914">
        <w:rPr>
          <w:lang w:val="es-ES"/>
        </w:rPr>
        <w:t>inios: ¿Puede alguien nombrar uno de estos? Solicite algunas respuestas y haga un resumen</w:t>
      </w:r>
      <w:r w:rsidRPr="0048109E">
        <w:rPr>
          <w:lang w:val="es-ES"/>
        </w:rPr>
        <w:t>. Los tres dominios del aprendizaje son cognitivo, afectivo y psicomotor.</w:t>
      </w:r>
    </w:p>
    <w:p w14:paraId="180B4F57" w14:textId="1F8D565D" w:rsidR="0073141F" w:rsidRPr="0048109E" w:rsidRDefault="00654C3E" w:rsidP="00CC6E26">
      <w:pPr>
        <w:pStyle w:val="ListParagraph"/>
        <w:numPr>
          <w:ilvl w:val="0"/>
          <w:numId w:val="6"/>
        </w:numPr>
        <w:tabs>
          <w:tab w:val="left" w:pos="1080"/>
        </w:tabs>
        <w:spacing w:after="0" w:line="240" w:lineRule="auto"/>
        <w:ind w:left="1080"/>
        <w:contextualSpacing w:val="0"/>
        <w:rPr>
          <w:lang w:val="es-ES"/>
        </w:rPr>
      </w:pPr>
      <w:r>
        <w:rPr>
          <w:lang w:val="es-ES"/>
        </w:rPr>
        <w:t>A</w:t>
      </w:r>
      <w:r w:rsidR="00574914">
        <w:rPr>
          <w:lang w:val="es-ES"/>
        </w:rPr>
        <w:t xml:space="preserve">prendizaje cognitivo </w:t>
      </w:r>
      <w:r>
        <w:rPr>
          <w:lang w:val="es-ES"/>
        </w:rPr>
        <w:t xml:space="preserve">de </w:t>
      </w:r>
      <w:r w:rsidR="0073141F" w:rsidRPr="0048109E">
        <w:rPr>
          <w:lang w:val="es-ES"/>
        </w:rPr>
        <w:t>ideas que tiene lugar en la mente</w:t>
      </w:r>
    </w:p>
    <w:p w14:paraId="04EF73D5" w14:textId="35A25D01" w:rsidR="0073141F" w:rsidRPr="0048109E" w:rsidRDefault="00654C3E" w:rsidP="00CC6E26">
      <w:pPr>
        <w:pStyle w:val="ListParagraph"/>
        <w:numPr>
          <w:ilvl w:val="0"/>
          <w:numId w:val="6"/>
        </w:numPr>
        <w:tabs>
          <w:tab w:val="left" w:pos="1080"/>
        </w:tabs>
        <w:spacing w:after="0" w:line="240" w:lineRule="auto"/>
        <w:ind w:left="1080"/>
        <w:contextualSpacing w:val="0"/>
        <w:rPr>
          <w:lang w:val="es-ES"/>
        </w:rPr>
      </w:pPr>
      <w:r>
        <w:rPr>
          <w:lang w:val="es-ES"/>
        </w:rPr>
        <w:t>A</w:t>
      </w:r>
      <w:r w:rsidR="0073141F" w:rsidRPr="0048109E">
        <w:rPr>
          <w:lang w:val="es-ES"/>
        </w:rPr>
        <w:t>prendizaje afectivo basado en sentimientos y emociones que tienen lugar en el corazón</w:t>
      </w:r>
    </w:p>
    <w:p w14:paraId="713B60D5" w14:textId="75A0BF74" w:rsidR="0073141F" w:rsidRPr="0048109E" w:rsidRDefault="00654C3E" w:rsidP="00C55296">
      <w:pPr>
        <w:pStyle w:val="ListParagraph"/>
        <w:numPr>
          <w:ilvl w:val="0"/>
          <w:numId w:val="6"/>
        </w:numPr>
        <w:tabs>
          <w:tab w:val="left" w:pos="1080"/>
        </w:tabs>
        <w:spacing w:line="240" w:lineRule="auto"/>
        <w:ind w:left="1080"/>
        <w:contextualSpacing w:val="0"/>
        <w:rPr>
          <w:lang w:val="es-ES"/>
        </w:rPr>
      </w:pPr>
      <w:r>
        <w:rPr>
          <w:lang w:val="es-ES"/>
        </w:rPr>
        <w:t>A</w:t>
      </w:r>
      <w:r w:rsidR="0073141F" w:rsidRPr="0048109E">
        <w:rPr>
          <w:lang w:val="es-ES"/>
        </w:rPr>
        <w:t>prendizaje psicomotriz bas</w:t>
      </w:r>
      <w:r>
        <w:rPr>
          <w:lang w:val="es-ES"/>
        </w:rPr>
        <w:t>ado</w:t>
      </w:r>
      <w:r w:rsidR="0073141F" w:rsidRPr="0048109E">
        <w:rPr>
          <w:lang w:val="es-ES"/>
        </w:rPr>
        <w:t xml:space="preserve"> en la acción que tiene lugar en la mente y el cuerpo</w:t>
      </w:r>
    </w:p>
    <w:p w14:paraId="00A17E3A" w14:textId="0538DD8E" w:rsidR="0073141F" w:rsidRPr="0048109E" w:rsidRDefault="0073141F" w:rsidP="008F7A78">
      <w:pPr>
        <w:pStyle w:val="ListParagraph"/>
        <w:tabs>
          <w:tab w:val="left" w:pos="720"/>
        </w:tabs>
        <w:ind w:left="720" w:hanging="360"/>
        <w:contextualSpacing w:val="0"/>
        <w:rPr>
          <w:lang w:val="es-ES"/>
        </w:rPr>
      </w:pPr>
      <w:r w:rsidRPr="0048109E">
        <w:rPr>
          <w:lang w:val="es-ES"/>
        </w:rPr>
        <w:t>1b. Pregunt</w:t>
      </w:r>
      <w:r w:rsidR="00443D65">
        <w:rPr>
          <w:lang w:val="es-ES"/>
        </w:rPr>
        <w:t>e</w:t>
      </w:r>
      <w:r w:rsidRPr="0048109E">
        <w:rPr>
          <w:lang w:val="es-ES"/>
        </w:rPr>
        <w:t>: ¿Alguien puede darnos un ejemplo de aprendizaje cognitivo? ¿Af</w:t>
      </w:r>
      <w:r w:rsidR="00654C3E">
        <w:rPr>
          <w:lang w:val="es-ES"/>
        </w:rPr>
        <w:t xml:space="preserve">ectivo? ¿Psicomotor? Permitir 1 o </w:t>
      </w:r>
      <w:r w:rsidRPr="0048109E">
        <w:rPr>
          <w:lang w:val="es-ES"/>
        </w:rPr>
        <w:t>2 respuestas por dominio.</w:t>
      </w:r>
    </w:p>
    <w:p w14:paraId="4E74332A" w14:textId="71961A0D" w:rsidR="0073141F" w:rsidRPr="0048109E" w:rsidRDefault="0073141F" w:rsidP="008F7A78">
      <w:pPr>
        <w:pStyle w:val="ListParagraph"/>
        <w:tabs>
          <w:tab w:val="left" w:pos="720"/>
        </w:tabs>
        <w:ind w:left="720" w:hanging="360"/>
        <w:contextualSpacing w:val="0"/>
        <w:rPr>
          <w:lang w:val="es-ES"/>
        </w:rPr>
      </w:pPr>
      <w:r w:rsidRPr="0048109E">
        <w:rPr>
          <w:lang w:val="es-ES"/>
        </w:rPr>
        <w:t xml:space="preserve">1c. Diga a los participantes: La educación formal se centra con frecuencia </w:t>
      </w:r>
      <w:r w:rsidR="008E2021">
        <w:rPr>
          <w:lang w:val="es-ES"/>
        </w:rPr>
        <w:t>solo</w:t>
      </w:r>
      <w:r w:rsidRPr="0048109E">
        <w:rPr>
          <w:lang w:val="es-ES"/>
        </w:rPr>
        <w:t xml:space="preserve"> en las ideas. Paulo Freire describió </w:t>
      </w:r>
      <w:r w:rsidR="00212B6B">
        <w:rPr>
          <w:lang w:val="es-ES"/>
        </w:rPr>
        <w:t xml:space="preserve">esto </w:t>
      </w:r>
      <w:r w:rsidRPr="0048109E">
        <w:rPr>
          <w:lang w:val="es-ES"/>
        </w:rPr>
        <w:t>como una “educación bancaria”, lo que significa que la información se deposita en las cabezas de lo</w:t>
      </w:r>
      <w:r w:rsidR="00212B6B">
        <w:rPr>
          <w:lang w:val="es-ES"/>
        </w:rPr>
        <w:t xml:space="preserve">s participantes y se espera </w:t>
      </w:r>
      <w:r w:rsidRPr="0048109E">
        <w:rPr>
          <w:lang w:val="es-ES"/>
        </w:rPr>
        <w:t>retirarla cuando se le pregunta</w:t>
      </w:r>
      <w:r w:rsidR="00212B6B">
        <w:rPr>
          <w:lang w:val="es-ES"/>
        </w:rPr>
        <w:t xml:space="preserve"> algo</w:t>
      </w:r>
      <w:r w:rsidRPr="0048109E">
        <w:rPr>
          <w:lang w:val="es-ES"/>
        </w:rPr>
        <w:t xml:space="preserve"> o cuando sea necesario. El verdadero aprendizaje requiere algo más que el estudio de las ideas y el aprendizaje de información. También implica lo que sentimos (afectivo) acerca de</w:t>
      </w:r>
      <w:r w:rsidR="00212B6B">
        <w:rPr>
          <w:lang w:val="es-ES"/>
        </w:rPr>
        <w:t xml:space="preserve"> las ideas y conceptos que estamos</w:t>
      </w:r>
      <w:r w:rsidRPr="0048109E">
        <w:rPr>
          <w:lang w:val="es-ES"/>
        </w:rPr>
        <w:t xml:space="preserve"> aprendiendo y lo que podemos hacer con esas ideas. El aprendizaje más profundo se lleva a cabo en el dominio afectivo.</w:t>
      </w:r>
    </w:p>
    <w:p w14:paraId="5ADB9FA9" w14:textId="7D04EC41" w:rsidR="0073141F" w:rsidRPr="0048109E" w:rsidRDefault="0073141F" w:rsidP="008F7A78">
      <w:pPr>
        <w:pStyle w:val="ListParagraph"/>
        <w:tabs>
          <w:tab w:val="left" w:pos="720"/>
        </w:tabs>
        <w:ind w:left="720" w:hanging="360"/>
        <w:contextualSpacing w:val="0"/>
        <w:rPr>
          <w:lang w:val="es-ES"/>
        </w:rPr>
      </w:pPr>
      <w:r w:rsidRPr="0048109E">
        <w:rPr>
          <w:lang w:val="es-ES"/>
        </w:rPr>
        <w:t xml:space="preserve">1d. </w:t>
      </w:r>
      <w:r w:rsidR="00654C3E">
        <w:rPr>
          <w:lang w:val="es-ES"/>
        </w:rPr>
        <w:t>D</w:t>
      </w:r>
      <w:r w:rsidR="00443D65">
        <w:rPr>
          <w:lang w:val="es-ES"/>
        </w:rPr>
        <w:t>iga</w:t>
      </w:r>
      <w:r w:rsidR="00654C3E">
        <w:rPr>
          <w:lang w:val="es-ES"/>
        </w:rPr>
        <w:t>: Además de los dominios de</w:t>
      </w:r>
      <w:r w:rsidRPr="0048109E">
        <w:rPr>
          <w:lang w:val="es-ES"/>
        </w:rPr>
        <w:t xml:space="preserve"> aprendizaje, cada persona tiene una combinación de</w:t>
      </w:r>
      <w:r w:rsidR="00212B6B">
        <w:rPr>
          <w:lang w:val="es-ES"/>
        </w:rPr>
        <w:t xml:space="preserve"> los</w:t>
      </w:r>
      <w:r w:rsidRPr="0048109E">
        <w:rPr>
          <w:lang w:val="es-ES"/>
        </w:rPr>
        <w:t xml:space="preserve"> tres estilos de aprendizaje. ¿Alguien sabe </w:t>
      </w:r>
      <w:r w:rsidR="00654C3E">
        <w:rPr>
          <w:lang w:val="es-ES"/>
        </w:rPr>
        <w:t>cuáles</w:t>
      </w:r>
      <w:r w:rsidRPr="0048109E">
        <w:rPr>
          <w:lang w:val="es-ES"/>
        </w:rPr>
        <w:t xml:space="preserve"> son?</w:t>
      </w:r>
    </w:p>
    <w:p w14:paraId="3688EDB0" w14:textId="11FA40EA" w:rsidR="0073141F" w:rsidRPr="0048109E" w:rsidRDefault="0073141F" w:rsidP="001D22E3">
      <w:pPr>
        <w:pStyle w:val="ListParagraph"/>
        <w:tabs>
          <w:tab w:val="left" w:pos="720"/>
        </w:tabs>
        <w:ind w:left="720" w:hanging="360"/>
        <w:contextualSpacing w:val="0"/>
        <w:rPr>
          <w:lang w:val="es-ES"/>
        </w:rPr>
      </w:pPr>
      <w:r w:rsidRPr="0048109E">
        <w:rPr>
          <w:lang w:val="es-ES"/>
        </w:rPr>
        <w:tab/>
        <w:t>Permit</w:t>
      </w:r>
      <w:r w:rsidR="00E41B09">
        <w:rPr>
          <w:lang w:val="es-ES"/>
        </w:rPr>
        <w:t>a que respondan</w:t>
      </w:r>
      <w:r w:rsidR="00654C3E">
        <w:rPr>
          <w:lang w:val="es-ES"/>
        </w:rPr>
        <w:t>, luego, haga un</w:t>
      </w:r>
      <w:r w:rsidRPr="0048109E">
        <w:rPr>
          <w:lang w:val="es-ES"/>
        </w:rPr>
        <w:t xml:space="preserve"> resumen: Los tres estilos de aprendizaje son v</w:t>
      </w:r>
      <w:r w:rsidR="00654C3E">
        <w:rPr>
          <w:lang w:val="es-ES"/>
        </w:rPr>
        <w:t>isuales, auditivos y kinestésicos</w:t>
      </w:r>
      <w:r w:rsidRPr="0048109E">
        <w:rPr>
          <w:lang w:val="es-ES"/>
        </w:rPr>
        <w:t xml:space="preserve"> (movimiento). La mayoría de nosotros usamos una combinación de los tres estilos de aprendi</w:t>
      </w:r>
      <w:r w:rsidR="00E41B09">
        <w:rPr>
          <w:lang w:val="es-ES"/>
        </w:rPr>
        <w:t>zaje, pero que por lo general tenemos</w:t>
      </w:r>
      <w:r w:rsidRPr="0048109E">
        <w:rPr>
          <w:lang w:val="es-ES"/>
        </w:rPr>
        <w:t xml:space="preserve"> una dominante. Debido a que las personas tienen diferentes estilos de aprendizaje, ten</w:t>
      </w:r>
      <w:r w:rsidR="002C4BE4">
        <w:rPr>
          <w:lang w:val="es-ES"/>
        </w:rPr>
        <w:t>emos que recordar</w:t>
      </w:r>
      <w:r w:rsidRPr="0048109E">
        <w:rPr>
          <w:lang w:val="es-ES"/>
        </w:rPr>
        <w:t xml:space="preserve"> abordar cada uno cuando estamos llevando a cabo un evento de aprendizaje.</w:t>
      </w:r>
    </w:p>
    <w:p w14:paraId="3E1343DE" w14:textId="29D4E867" w:rsidR="0073141F" w:rsidRPr="0048109E" w:rsidRDefault="0073141F" w:rsidP="00A00DA2">
      <w:pPr>
        <w:pStyle w:val="ListParagraph"/>
        <w:numPr>
          <w:ilvl w:val="0"/>
          <w:numId w:val="24"/>
        </w:numPr>
        <w:tabs>
          <w:tab w:val="left" w:pos="720"/>
        </w:tabs>
        <w:spacing w:line="240" w:lineRule="auto"/>
        <w:rPr>
          <w:lang w:val="es-ES"/>
        </w:rPr>
      </w:pPr>
      <w:r w:rsidRPr="0048109E">
        <w:rPr>
          <w:lang w:val="es-ES"/>
        </w:rPr>
        <w:t xml:space="preserve">La historia de </w:t>
      </w:r>
      <w:r w:rsidR="00677F30">
        <w:rPr>
          <w:lang w:val="es-ES"/>
        </w:rPr>
        <w:t>Ana</w:t>
      </w:r>
      <w:r w:rsidRPr="0048109E">
        <w:rPr>
          <w:lang w:val="es-ES"/>
        </w:rPr>
        <w:t xml:space="preserve"> (25 minutos)</w:t>
      </w:r>
    </w:p>
    <w:p w14:paraId="041F67B4" w14:textId="1187D72A" w:rsidR="0073141F" w:rsidRPr="0048109E" w:rsidRDefault="00E41B09" w:rsidP="008F7A78">
      <w:pPr>
        <w:tabs>
          <w:tab w:val="left" w:pos="720"/>
        </w:tabs>
        <w:ind w:left="720" w:hanging="360"/>
        <w:rPr>
          <w:lang w:val="es-ES"/>
        </w:rPr>
      </w:pPr>
      <w:r>
        <w:rPr>
          <w:lang w:val="es-ES"/>
        </w:rPr>
        <w:t xml:space="preserve">2a. Solicite a los participantes que se integren </w:t>
      </w:r>
      <w:r w:rsidR="00BE69B1">
        <w:rPr>
          <w:lang w:val="es-ES"/>
        </w:rPr>
        <w:t xml:space="preserve">en pequeños grupos de 4 o </w:t>
      </w:r>
      <w:r w:rsidR="0073141F" w:rsidRPr="0048109E">
        <w:rPr>
          <w:lang w:val="es-ES"/>
        </w:rPr>
        <w:t xml:space="preserve">5. </w:t>
      </w:r>
      <w:r w:rsidR="00BE69B1">
        <w:rPr>
          <w:lang w:val="es-ES"/>
        </w:rPr>
        <w:t>Entregue a todos una</w:t>
      </w:r>
      <w:r w:rsidR="002C4BE4">
        <w:rPr>
          <w:lang w:val="es-ES"/>
        </w:rPr>
        <w:t xml:space="preserve"> </w:t>
      </w:r>
      <w:r w:rsidR="0073141F" w:rsidRPr="0048109E">
        <w:rPr>
          <w:lang w:val="es-ES"/>
        </w:rPr>
        <w:t xml:space="preserve">copia de la historia: Reunión </w:t>
      </w:r>
      <w:r w:rsidR="00BE69B1">
        <w:rPr>
          <w:lang w:val="es-ES"/>
        </w:rPr>
        <w:t xml:space="preserve">en el </w:t>
      </w:r>
      <w:r w:rsidR="0073141F" w:rsidRPr="0048109E">
        <w:rPr>
          <w:lang w:val="es-ES"/>
        </w:rPr>
        <w:t xml:space="preserve">pueblo de </w:t>
      </w:r>
      <w:r w:rsidR="00677F30">
        <w:rPr>
          <w:lang w:val="es-ES"/>
        </w:rPr>
        <w:t>Ana</w:t>
      </w:r>
      <w:r w:rsidR="00BE69B1">
        <w:rPr>
          <w:lang w:val="es-ES"/>
        </w:rPr>
        <w:t>. Pídales</w:t>
      </w:r>
      <w:r w:rsidR="0073141F" w:rsidRPr="0048109E">
        <w:rPr>
          <w:lang w:val="es-ES"/>
        </w:rPr>
        <w:t xml:space="preserve"> que lean la historia</w:t>
      </w:r>
      <w:r w:rsidR="00BE69B1">
        <w:rPr>
          <w:lang w:val="es-ES"/>
        </w:rPr>
        <w:t xml:space="preserve"> y que respondan </w:t>
      </w:r>
      <w:r w:rsidR="0073141F" w:rsidRPr="0048109E">
        <w:rPr>
          <w:lang w:val="es-ES"/>
        </w:rPr>
        <w:t>las siguiente</w:t>
      </w:r>
      <w:r w:rsidR="00BE69B1">
        <w:rPr>
          <w:lang w:val="es-ES"/>
        </w:rPr>
        <w:t>s preguntas en sus grupos. Conceda</w:t>
      </w:r>
      <w:r w:rsidR="0073141F" w:rsidRPr="0048109E">
        <w:rPr>
          <w:lang w:val="es-ES"/>
        </w:rPr>
        <w:t xml:space="preserve"> 10 minutos para leer y discutir.</w:t>
      </w:r>
    </w:p>
    <w:p w14:paraId="43DA25E1" w14:textId="68F999A1" w:rsidR="0073141F" w:rsidRPr="0048109E" w:rsidRDefault="00212B6B" w:rsidP="00A00DA2">
      <w:pPr>
        <w:pStyle w:val="ListParagraph"/>
        <w:numPr>
          <w:ilvl w:val="0"/>
          <w:numId w:val="25"/>
        </w:numPr>
        <w:tabs>
          <w:tab w:val="left" w:pos="720"/>
        </w:tabs>
        <w:spacing w:line="240" w:lineRule="auto"/>
        <w:rPr>
          <w:lang w:val="es-ES"/>
        </w:rPr>
      </w:pPr>
      <w:r>
        <w:rPr>
          <w:lang w:val="es-ES"/>
        </w:rPr>
        <w:t>¿Qué está</w:t>
      </w:r>
      <w:r w:rsidR="0073141F" w:rsidRPr="0048109E">
        <w:rPr>
          <w:lang w:val="es-ES"/>
        </w:rPr>
        <w:t xml:space="preserve"> sucediendo en la historia?</w:t>
      </w:r>
    </w:p>
    <w:p w14:paraId="22EBF923" w14:textId="77777777"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 xml:space="preserve">¿Cuál es el problema? </w:t>
      </w:r>
    </w:p>
    <w:p w14:paraId="51C189BB" w14:textId="77777777"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¿Cómo sucede esto en la vida real?</w:t>
      </w:r>
    </w:p>
    <w:p w14:paraId="08CDB8DB" w14:textId="77777777"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¿Por qué pasó esto?</w:t>
      </w:r>
    </w:p>
    <w:p w14:paraId="57396EF1" w14:textId="77777777"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¿Qué se puede hacer?</w:t>
      </w:r>
    </w:p>
    <w:p w14:paraId="5161F508" w14:textId="77777777"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¿Quién lo hará?</w:t>
      </w:r>
    </w:p>
    <w:p w14:paraId="360219CF" w14:textId="47384444" w:rsidR="0073141F" w:rsidRPr="0048109E" w:rsidRDefault="0073141F" w:rsidP="008F7A78">
      <w:pPr>
        <w:tabs>
          <w:tab w:val="left" w:pos="720"/>
        </w:tabs>
        <w:ind w:left="720" w:hanging="360"/>
        <w:rPr>
          <w:lang w:val="es-ES"/>
        </w:rPr>
      </w:pPr>
      <w:r w:rsidRPr="0048109E">
        <w:rPr>
          <w:lang w:val="es-ES"/>
        </w:rPr>
        <w:t>2b. A cont</w:t>
      </w:r>
      <w:r w:rsidR="00212B6B">
        <w:rPr>
          <w:lang w:val="es-ES"/>
        </w:rPr>
        <w:t>inuación, pida a los grupos que reformulen</w:t>
      </w:r>
      <w:r w:rsidRPr="0048109E">
        <w:rPr>
          <w:lang w:val="es-ES"/>
        </w:rPr>
        <w:t xml:space="preserve"> la historia de </w:t>
      </w:r>
      <w:r w:rsidR="00677F30">
        <w:rPr>
          <w:lang w:val="es-ES"/>
        </w:rPr>
        <w:t>Ana</w:t>
      </w:r>
      <w:r w:rsidR="00212B6B">
        <w:rPr>
          <w:lang w:val="es-ES"/>
        </w:rPr>
        <w:t xml:space="preserve"> para </w:t>
      </w:r>
      <w:r w:rsidRPr="0048109E">
        <w:rPr>
          <w:lang w:val="es-ES"/>
        </w:rPr>
        <w:t>mejorar sus resultados, teniendo en cuenta los 3 dominios y 3 estilos de aprendizaje. Haga que escriban sus s</w:t>
      </w:r>
      <w:r w:rsidR="00212B6B">
        <w:rPr>
          <w:lang w:val="es-ES"/>
        </w:rPr>
        <w:t xml:space="preserve">ugerencias en una hoja </w:t>
      </w:r>
      <w:r w:rsidRPr="0048109E">
        <w:rPr>
          <w:lang w:val="es-ES"/>
        </w:rPr>
        <w:t xml:space="preserve">de rotafolio. </w:t>
      </w:r>
      <w:r w:rsidR="00C55296" w:rsidRPr="0048109E">
        <w:rPr>
          <w:lang w:val="es-ES"/>
        </w:rPr>
        <w:t>D</w:t>
      </w:r>
      <w:r w:rsidR="00C55296">
        <w:rPr>
          <w:lang w:val="es-ES"/>
        </w:rPr>
        <w:t>e</w:t>
      </w:r>
      <w:r w:rsidR="00C55296" w:rsidRPr="0048109E">
        <w:rPr>
          <w:lang w:val="es-ES"/>
        </w:rPr>
        <w:t>les</w:t>
      </w:r>
      <w:r w:rsidRPr="0048109E">
        <w:rPr>
          <w:lang w:val="es-ES"/>
        </w:rPr>
        <w:t xml:space="preserve"> 15 minutos.</w:t>
      </w:r>
    </w:p>
    <w:p w14:paraId="09A4F53E" w14:textId="77777777" w:rsidR="0073141F" w:rsidRPr="0048109E" w:rsidRDefault="0073141F" w:rsidP="00A00DA2">
      <w:pPr>
        <w:pStyle w:val="ListParagraph"/>
        <w:numPr>
          <w:ilvl w:val="0"/>
          <w:numId w:val="24"/>
        </w:numPr>
        <w:tabs>
          <w:tab w:val="left" w:pos="720"/>
        </w:tabs>
        <w:spacing w:line="240" w:lineRule="auto"/>
        <w:contextualSpacing w:val="0"/>
        <w:rPr>
          <w:lang w:val="es-ES"/>
        </w:rPr>
      </w:pPr>
      <w:r w:rsidRPr="0048109E">
        <w:rPr>
          <w:lang w:val="es-ES"/>
        </w:rPr>
        <w:t>Discusión de grupo (20 minutos)</w:t>
      </w:r>
    </w:p>
    <w:p w14:paraId="1860F33D" w14:textId="10629284" w:rsidR="0073141F" w:rsidRPr="0048109E" w:rsidRDefault="0073141F" w:rsidP="008F7A78">
      <w:pPr>
        <w:tabs>
          <w:tab w:val="left" w:pos="720"/>
        </w:tabs>
        <w:ind w:left="720" w:hanging="360"/>
        <w:rPr>
          <w:lang w:val="es-ES"/>
        </w:rPr>
      </w:pPr>
      <w:r w:rsidRPr="0048109E">
        <w:rPr>
          <w:lang w:val="es-ES"/>
        </w:rPr>
        <w:t xml:space="preserve">3a. Cuando los grupos hayan terminado (o cuando se acabe el tiempo), </w:t>
      </w:r>
      <w:r w:rsidR="00212B6B">
        <w:rPr>
          <w:lang w:val="es-ES"/>
        </w:rPr>
        <w:t>solicíteles que peguen</w:t>
      </w:r>
      <w:r w:rsidRPr="0048109E">
        <w:rPr>
          <w:lang w:val="es-ES"/>
        </w:rPr>
        <w:t xml:space="preserve"> sus sugerencias </w:t>
      </w:r>
      <w:r w:rsidR="00212B6B">
        <w:rPr>
          <w:lang w:val="es-ES"/>
        </w:rPr>
        <w:t xml:space="preserve">en la pared. A continuación, conceda </w:t>
      </w:r>
      <w:r w:rsidRPr="0048109E">
        <w:rPr>
          <w:lang w:val="es-ES"/>
        </w:rPr>
        <w:t>5 minutos para</w:t>
      </w:r>
      <w:r w:rsidR="00212B6B">
        <w:rPr>
          <w:lang w:val="es-ES"/>
        </w:rPr>
        <w:t xml:space="preserve"> que todos caminen</w:t>
      </w:r>
      <w:r w:rsidRPr="0048109E">
        <w:rPr>
          <w:lang w:val="es-ES"/>
        </w:rPr>
        <w:t xml:space="preserve"> por </w:t>
      </w:r>
      <w:r w:rsidR="00D2679C">
        <w:rPr>
          <w:lang w:val="es-ES"/>
        </w:rPr>
        <w:t>el salón</w:t>
      </w:r>
      <w:r w:rsidR="00212B6B">
        <w:rPr>
          <w:lang w:val="es-ES"/>
        </w:rPr>
        <w:t xml:space="preserve"> y lean</w:t>
      </w:r>
      <w:r w:rsidRPr="0048109E">
        <w:rPr>
          <w:lang w:val="es-ES"/>
        </w:rPr>
        <w:t xml:space="preserve"> las ideas de los otros grupos.</w:t>
      </w:r>
    </w:p>
    <w:p w14:paraId="5A6028FA" w14:textId="758D97C7" w:rsidR="0073141F" w:rsidRPr="0048109E" w:rsidRDefault="00212B6B" w:rsidP="008F7A78">
      <w:pPr>
        <w:tabs>
          <w:tab w:val="left" w:pos="720"/>
        </w:tabs>
        <w:ind w:left="720" w:hanging="360"/>
        <w:rPr>
          <w:lang w:val="es-ES"/>
        </w:rPr>
      </w:pPr>
      <w:r>
        <w:rPr>
          <w:lang w:val="es-ES"/>
        </w:rPr>
        <w:t>3b. Regrese a todos a formar un círculo y facilite</w:t>
      </w:r>
      <w:r w:rsidR="0073141F" w:rsidRPr="0048109E">
        <w:rPr>
          <w:lang w:val="es-ES"/>
        </w:rPr>
        <w:t xml:space="preserve"> una discusión usando las siguientes preguntas:</w:t>
      </w:r>
    </w:p>
    <w:p w14:paraId="3610D30A" w14:textId="10FD1FA0" w:rsidR="0073141F" w:rsidRPr="0048109E" w:rsidRDefault="00212B6B" w:rsidP="00A00DA2">
      <w:pPr>
        <w:pStyle w:val="ListParagraph"/>
        <w:numPr>
          <w:ilvl w:val="0"/>
          <w:numId w:val="25"/>
        </w:numPr>
        <w:tabs>
          <w:tab w:val="left" w:pos="720"/>
        </w:tabs>
        <w:spacing w:line="240" w:lineRule="auto"/>
        <w:rPr>
          <w:lang w:val="es-ES"/>
        </w:rPr>
      </w:pPr>
      <w:r>
        <w:rPr>
          <w:lang w:val="es-ES"/>
        </w:rPr>
        <w:t>¿Fue sencillo agregar</w:t>
      </w:r>
      <w:r w:rsidR="0073141F" w:rsidRPr="0048109E">
        <w:rPr>
          <w:lang w:val="es-ES"/>
        </w:rPr>
        <w:t xml:space="preserve"> dimensiones afectivas y psicomotoras?</w:t>
      </w:r>
    </w:p>
    <w:p w14:paraId="3E7D06C4" w14:textId="29F35184"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w:t>
      </w:r>
      <w:r w:rsidR="000E5517">
        <w:rPr>
          <w:lang w:val="es-ES"/>
        </w:rPr>
        <w:t>Cuál fue el proceso para</w:t>
      </w:r>
      <w:r w:rsidR="00212B6B">
        <w:rPr>
          <w:lang w:val="es-ES"/>
        </w:rPr>
        <w:t xml:space="preserve"> identificar</w:t>
      </w:r>
      <w:r w:rsidR="000E5517">
        <w:rPr>
          <w:lang w:val="es-ES"/>
        </w:rPr>
        <w:t xml:space="preserve"> dónde</w:t>
      </w:r>
      <w:r w:rsidR="00212B6B">
        <w:rPr>
          <w:lang w:val="es-ES"/>
        </w:rPr>
        <w:t xml:space="preserve"> incluir los tres dominios de aprendizaje</w:t>
      </w:r>
      <w:r w:rsidRPr="0048109E">
        <w:rPr>
          <w:lang w:val="es-ES"/>
        </w:rPr>
        <w:t>?</w:t>
      </w:r>
    </w:p>
    <w:p w14:paraId="5D7968C4" w14:textId="30785131" w:rsidR="0073141F" w:rsidRPr="0048109E" w:rsidRDefault="0073141F" w:rsidP="00A00DA2">
      <w:pPr>
        <w:pStyle w:val="ListParagraph"/>
        <w:numPr>
          <w:ilvl w:val="0"/>
          <w:numId w:val="25"/>
        </w:numPr>
        <w:tabs>
          <w:tab w:val="left" w:pos="720"/>
        </w:tabs>
        <w:spacing w:line="240" w:lineRule="auto"/>
        <w:rPr>
          <w:lang w:val="es-ES"/>
        </w:rPr>
      </w:pPr>
      <w:r w:rsidRPr="0048109E">
        <w:rPr>
          <w:lang w:val="es-ES"/>
        </w:rPr>
        <w:t>¿Cómo cree que el grupo</w:t>
      </w:r>
      <w:r w:rsidR="000E5517">
        <w:rPr>
          <w:lang w:val="es-ES"/>
        </w:rPr>
        <w:t xml:space="preserve"> de ahorro</w:t>
      </w:r>
      <w:r w:rsidRPr="0048109E">
        <w:rPr>
          <w:lang w:val="es-ES"/>
        </w:rPr>
        <w:t xml:space="preserve"> r</w:t>
      </w:r>
      <w:r w:rsidR="000E5517">
        <w:rPr>
          <w:lang w:val="es-ES"/>
        </w:rPr>
        <w:t>espondería si la sesión se llevara a cabo con las</w:t>
      </w:r>
      <w:r w:rsidRPr="0048109E">
        <w:rPr>
          <w:lang w:val="es-ES"/>
        </w:rPr>
        <w:t xml:space="preserve"> sugerencias</w:t>
      </w:r>
      <w:r w:rsidR="000E5517">
        <w:rPr>
          <w:lang w:val="es-ES"/>
        </w:rPr>
        <w:t xml:space="preserve"> que usted ha dado</w:t>
      </w:r>
      <w:r w:rsidRPr="0048109E">
        <w:rPr>
          <w:lang w:val="es-ES"/>
        </w:rPr>
        <w:t>?</w:t>
      </w:r>
    </w:p>
    <w:p w14:paraId="027E3D2F" w14:textId="14248EE7" w:rsidR="00966907" w:rsidRPr="000E5517" w:rsidRDefault="000E5517" w:rsidP="008F7A78">
      <w:pPr>
        <w:pStyle w:val="ListParagraph"/>
        <w:numPr>
          <w:ilvl w:val="0"/>
          <w:numId w:val="25"/>
        </w:numPr>
        <w:tabs>
          <w:tab w:val="left" w:pos="720"/>
        </w:tabs>
        <w:spacing w:line="240" w:lineRule="auto"/>
        <w:rPr>
          <w:sz w:val="24"/>
          <w:szCs w:val="24"/>
          <w:lang w:val="es-ES"/>
        </w:rPr>
        <w:sectPr w:rsidR="00966907" w:rsidRPr="000E5517" w:rsidSect="00A70E9D">
          <w:headerReference w:type="default" r:id="rId86"/>
          <w:footerReference w:type="even" r:id="rId87"/>
          <w:footerReference w:type="default" r:id="rId88"/>
          <w:endnotePr>
            <w:numFmt w:val="decimal"/>
            <w:numRestart w:val="eachSect"/>
          </w:endnotePr>
          <w:pgSz w:w="12240" w:h="15840" w:code="1"/>
          <w:pgMar w:top="1440" w:right="1296" w:bottom="1440" w:left="1584" w:header="720" w:footer="720" w:gutter="0"/>
          <w:cols w:space="720"/>
          <w:docGrid w:linePitch="360"/>
        </w:sectPr>
      </w:pPr>
      <w:r>
        <w:rPr>
          <w:lang w:val="es-ES"/>
        </w:rPr>
        <w:t>¿Cómo puede</w:t>
      </w:r>
      <w:r w:rsidR="0073141F" w:rsidRPr="000E5517">
        <w:rPr>
          <w:lang w:val="es-ES"/>
        </w:rPr>
        <w:t xml:space="preserve"> aplicar los domi</w:t>
      </w:r>
      <w:r w:rsidRPr="000E5517">
        <w:rPr>
          <w:lang w:val="es-ES"/>
        </w:rPr>
        <w:t xml:space="preserve">nios y estilos de aprendizaje en su trabajo </w:t>
      </w:r>
      <w:r>
        <w:rPr>
          <w:lang w:val="es-ES"/>
        </w:rPr>
        <w:t>cuando promociona el Cambio de c</w:t>
      </w:r>
      <w:r w:rsidRPr="000E5517">
        <w:rPr>
          <w:lang w:val="es-ES"/>
        </w:rPr>
        <w:t>omportamiento y equidad de género y diversidad?</w:t>
      </w:r>
      <w:r w:rsidR="0073141F" w:rsidRPr="000E5517">
        <w:rPr>
          <w:lang w:val="es-ES"/>
        </w:rPr>
        <w:t xml:space="preserve"> </w:t>
      </w:r>
    </w:p>
    <w:p w14:paraId="3FF90B7B" w14:textId="04E2E268" w:rsidR="0073141F" w:rsidRPr="0048109E" w:rsidRDefault="007D745F" w:rsidP="00161077">
      <w:pPr>
        <w:pStyle w:val="Heading2"/>
        <w:rPr>
          <w:lang w:val="es-ES"/>
        </w:rPr>
      </w:pPr>
      <w:bookmarkStart w:id="87" w:name="_Toc492549156"/>
      <w:r>
        <w:rPr>
          <w:lang w:val="es-ES"/>
        </w:rPr>
        <w:t>Hoja de trabajo</w:t>
      </w:r>
      <w:r w:rsidR="0073141F" w:rsidRPr="0048109E">
        <w:rPr>
          <w:lang w:val="es-ES"/>
        </w:rPr>
        <w:t xml:space="preserve">: </w:t>
      </w:r>
      <w:r w:rsidR="00B41F8D" w:rsidRPr="0048109E">
        <w:rPr>
          <w:lang w:val="es-ES"/>
        </w:rPr>
        <w:t>Historia de la comunidad de Ana</w:t>
      </w:r>
      <w:bookmarkEnd w:id="87"/>
    </w:p>
    <w:p w14:paraId="29397ADA" w14:textId="77777777" w:rsidR="000E5517" w:rsidRPr="000E5517" w:rsidRDefault="000E5517" w:rsidP="000E5517">
      <w:pPr>
        <w:tabs>
          <w:tab w:val="left" w:pos="360"/>
        </w:tabs>
        <w:rPr>
          <w:rFonts w:eastAsia="Arial" w:cs="Arial"/>
          <w:color w:val="181818"/>
          <w:lang w:val="es-ES"/>
        </w:rPr>
      </w:pPr>
      <w:r w:rsidRPr="000E5517">
        <w:rPr>
          <w:rFonts w:eastAsia="Arial" w:cs="Arial"/>
          <w:color w:val="181818"/>
          <w:lang w:val="es-ES"/>
        </w:rPr>
        <w:t>Reunión en el pueblo de Ana</w:t>
      </w:r>
    </w:p>
    <w:p w14:paraId="1D2AC368" w14:textId="0FC0005E" w:rsidR="000E5517" w:rsidRPr="000E5517" w:rsidRDefault="000E5517" w:rsidP="000E5517">
      <w:pPr>
        <w:tabs>
          <w:tab w:val="left" w:pos="360"/>
        </w:tabs>
        <w:rPr>
          <w:rFonts w:eastAsia="Arial" w:cs="Arial"/>
          <w:color w:val="181818"/>
          <w:lang w:val="es-ES"/>
        </w:rPr>
      </w:pPr>
      <w:r w:rsidRPr="000E5517">
        <w:rPr>
          <w:rFonts w:eastAsia="Arial" w:cs="Arial"/>
          <w:color w:val="181818"/>
          <w:lang w:val="es-ES"/>
        </w:rPr>
        <w:t>Ana Alvarado es una agente de extensión agrícola. Ella está hablando a un grupo de pequeñas agricultoras en una reunión del Grupo de Ahorro y Préstamo (GAP) de pueblo. Una evaluación intermedia realizada recientemente mostró que,</w:t>
      </w:r>
      <w:r w:rsidR="00406D06">
        <w:rPr>
          <w:rFonts w:eastAsia="Arial" w:cs="Arial"/>
          <w:color w:val="181818"/>
          <w:lang w:val="es-ES"/>
        </w:rPr>
        <w:t xml:space="preserve"> </w:t>
      </w:r>
      <w:r w:rsidRPr="000E5517">
        <w:rPr>
          <w:rFonts w:eastAsia="Arial" w:cs="Arial"/>
          <w:color w:val="181818"/>
          <w:lang w:val="es-ES"/>
        </w:rPr>
        <w:t>aunque las mujeres estaban produciendo más vegetales y criando pollos,</w:t>
      </w:r>
      <w:r w:rsidR="00406D06">
        <w:rPr>
          <w:rFonts w:eastAsia="Arial" w:cs="Arial"/>
          <w:color w:val="181818"/>
          <w:lang w:val="es-ES"/>
        </w:rPr>
        <w:t xml:space="preserve"> </w:t>
      </w:r>
      <w:r w:rsidRPr="000E5517">
        <w:rPr>
          <w:rFonts w:eastAsia="Arial" w:cs="Arial"/>
          <w:color w:val="181818"/>
          <w:lang w:val="es-ES"/>
        </w:rPr>
        <w:t>no estaban consumiendo su producción y, por lo tanto, no se ha logrado</w:t>
      </w:r>
      <w:r w:rsidR="00406D06">
        <w:rPr>
          <w:rFonts w:eastAsia="Arial" w:cs="Arial"/>
          <w:color w:val="181818"/>
          <w:lang w:val="es-ES"/>
        </w:rPr>
        <w:t xml:space="preserve"> </w:t>
      </w:r>
      <w:r w:rsidRPr="000E5517">
        <w:rPr>
          <w:rFonts w:eastAsia="Arial" w:cs="Arial"/>
          <w:color w:val="181818"/>
          <w:lang w:val="es-ES"/>
        </w:rPr>
        <w:t>ninguna reducción de anemia.</w:t>
      </w:r>
    </w:p>
    <w:p w14:paraId="0C9727D4" w14:textId="0606B761" w:rsidR="000E5517" w:rsidRPr="000E5517" w:rsidRDefault="000E5517" w:rsidP="000E5517">
      <w:pPr>
        <w:tabs>
          <w:tab w:val="left" w:pos="360"/>
        </w:tabs>
        <w:rPr>
          <w:rFonts w:eastAsia="Arial" w:cs="Arial"/>
          <w:color w:val="181818"/>
          <w:lang w:val="es-ES"/>
        </w:rPr>
      </w:pPr>
      <w:r w:rsidRPr="000E5517">
        <w:rPr>
          <w:rFonts w:eastAsia="Arial" w:cs="Arial"/>
          <w:color w:val="181818"/>
          <w:lang w:val="es-ES"/>
        </w:rPr>
        <w:t>Ana debe ayudar al grupo a entender lo importante que es</w:t>
      </w:r>
      <w:r w:rsidR="00406D06">
        <w:rPr>
          <w:rFonts w:eastAsia="Arial" w:cs="Arial"/>
          <w:color w:val="181818"/>
          <w:lang w:val="es-ES"/>
        </w:rPr>
        <w:t xml:space="preserve"> </w:t>
      </w:r>
      <w:r w:rsidRPr="000E5517">
        <w:rPr>
          <w:rFonts w:eastAsia="Arial" w:cs="Arial"/>
          <w:color w:val="181818"/>
          <w:lang w:val="es-ES"/>
        </w:rPr>
        <w:t>que consuman lo que están produciendo en el hogar y ayudar a otras mujeres de la comunidad a que también entiendan este tema. Ellas deben comprender</w:t>
      </w:r>
      <w:r w:rsidR="00406D06">
        <w:rPr>
          <w:rFonts w:eastAsia="Arial" w:cs="Arial"/>
          <w:color w:val="181818"/>
          <w:lang w:val="es-ES"/>
        </w:rPr>
        <w:t xml:space="preserve"> </w:t>
      </w:r>
      <w:r w:rsidRPr="000E5517">
        <w:rPr>
          <w:rFonts w:eastAsia="Arial" w:cs="Arial"/>
          <w:color w:val="181818"/>
          <w:lang w:val="es-ES"/>
        </w:rPr>
        <w:t>la importancia de estos alimentos, ya que contienen hierro, lo que fortalecerá su sangre y dará más energía.</w:t>
      </w:r>
    </w:p>
    <w:p w14:paraId="1DDFA897" w14:textId="3D7166CA" w:rsidR="000E5517" w:rsidRPr="000E5517" w:rsidRDefault="000E5517" w:rsidP="000E5517">
      <w:pPr>
        <w:tabs>
          <w:tab w:val="left" w:pos="360"/>
        </w:tabs>
        <w:rPr>
          <w:rFonts w:eastAsia="Arial" w:cs="Arial"/>
          <w:color w:val="181818"/>
          <w:lang w:val="es-ES"/>
        </w:rPr>
      </w:pPr>
      <w:r w:rsidRPr="000E5517">
        <w:rPr>
          <w:rFonts w:eastAsia="Arial" w:cs="Arial"/>
          <w:color w:val="181818"/>
          <w:lang w:val="es-ES"/>
        </w:rPr>
        <w:t>Ana da al grupo una lista de los nutrientes que se encuentran en los alimentos que están produciendo. Luego, les explica la forma en que el cuerpo utiliza el hierro. Ana entiende muy bien cómo cultivar estas hortalizas y cómo criar pollos, también aprendió recientemente la importancia nutricional de estos alimentos. Ella está muy entusiasmada con el aprendizaje de esta nueva información, entiende claramente y ha trabajado duro para resumir la información para las mujeres. En un esfuerzo para hacerse entender, les dice a las mujeres</w:t>
      </w:r>
      <w:r w:rsidR="00406D06">
        <w:rPr>
          <w:rFonts w:eastAsia="Arial" w:cs="Arial"/>
          <w:color w:val="181818"/>
          <w:lang w:val="es-ES"/>
        </w:rPr>
        <w:t xml:space="preserve"> </w:t>
      </w:r>
      <w:r w:rsidRPr="000E5517">
        <w:rPr>
          <w:rFonts w:eastAsia="Arial" w:cs="Arial"/>
          <w:color w:val="181818"/>
          <w:lang w:val="es-ES"/>
        </w:rPr>
        <w:t>las consecuencias de no consumir suficiente hierro y las recomendaciones de hierro para las mujeres según la</w:t>
      </w:r>
      <w:r w:rsidR="00406D06">
        <w:rPr>
          <w:rFonts w:eastAsia="Arial" w:cs="Arial"/>
          <w:color w:val="181818"/>
          <w:lang w:val="es-ES"/>
        </w:rPr>
        <w:t xml:space="preserve"> </w:t>
      </w:r>
      <w:r w:rsidRPr="000E5517">
        <w:rPr>
          <w:rFonts w:eastAsia="Arial" w:cs="Arial"/>
          <w:color w:val="181818"/>
          <w:lang w:val="es-ES"/>
        </w:rPr>
        <w:t>Organización Mundial de la Salud.</w:t>
      </w:r>
    </w:p>
    <w:p w14:paraId="285361A7" w14:textId="77777777" w:rsidR="000E5517" w:rsidRPr="000E5517" w:rsidRDefault="000E5517" w:rsidP="000E5517">
      <w:pPr>
        <w:tabs>
          <w:tab w:val="left" w:pos="360"/>
        </w:tabs>
        <w:rPr>
          <w:rFonts w:eastAsia="Arial" w:cs="Arial"/>
          <w:color w:val="181818"/>
          <w:lang w:val="es-ES"/>
        </w:rPr>
      </w:pPr>
      <w:r w:rsidRPr="000E5517">
        <w:rPr>
          <w:rFonts w:eastAsia="Arial" w:cs="Arial"/>
          <w:color w:val="181818"/>
          <w:lang w:val="es-ES"/>
        </w:rPr>
        <w:t>A medida que las participantes del grupo de ahorro escuchan, ella entra en detalles para explicar el papel del hierro en el cuerpo y la importancia de consumir alimentos ricos en hierro para las mujeres y los niños. Ana, a continuación, pregunta al grupo: “¿Qué van a hacer para ayudar a otras mujeres en su comunidad para que coman alimentos ricos en hierro?"</w:t>
      </w:r>
    </w:p>
    <w:p w14:paraId="490C8BFC" w14:textId="21D6115F" w:rsidR="0073141F" w:rsidRPr="0048109E" w:rsidRDefault="000E5517" w:rsidP="000E5517">
      <w:pPr>
        <w:tabs>
          <w:tab w:val="left" w:pos="360"/>
        </w:tabs>
        <w:rPr>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r w:rsidRPr="000E5517">
        <w:rPr>
          <w:rFonts w:eastAsia="Arial" w:cs="Arial"/>
          <w:color w:val="181818"/>
          <w:lang w:val="es-ES"/>
        </w:rPr>
        <w:t>Las participantes del grupo miran Ana, se miran entre sí, se encogen de hombros y permanecer en silencio. Nadie responde. Ana piensa que ese grupo no la comprende y se pregunta por qué.</w:t>
      </w:r>
    </w:p>
    <w:p w14:paraId="0163157F" w14:textId="58FA33D1" w:rsidR="0073141F" w:rsidRPr="0048109E" w:rsidRDefault="0073141F" w:rsidP="00161077">
      <w:pPr>
        <w:pStyle w:val="Heading1"/>
        <w:rPr>
          <w:lang w:val="es-ES"/>
        </w:rPr>
      </w:pPr>
      <w:bookmarkStart w:id="88" w:name="_Toc492549157"/>
      <w:r w:rsidRPr="0048109E">
        <w:rPr>
          <w:lang w:val="es-ES"/>
        </w:rPr>
        <w:t xml:space="preserve">Actividad: </w:t>
      </w:r>
      <w:r w:rsidR="00C3592B">
        <w:rPr>
          <w:lang w:val="es-ES"/>
        </w:rPr>
        <w:t>Código jaula para a</w:t>
      </w:r>
      <w:r w:rsidR="00B41F8D" w:rsidRPr="0048109E">
        <w:rPr>
          <w:lang w:val="es-ES"/>
        </w:rPr>
        <w:t>ves</w:t>
      </w:r>
      <w:bookmarkEnd w:id="88"/>
    </w:p>
    <w:tbl>
      <w:tblPr>
        <w:tblStyle w:val="TableGrid"/>
        <w:tblW w:w="9360" w:type="dxa"/>
        <w:jc w:val="center"/>
        <w:tblLook w:val="04A0" w:firstRow="1" w:lastRow="0" w:firstColumn="1" w:lastColumn="0" w:noHBand="0" w:noVBand="1"/>
      </w:tblPr>
      <w:tblGrid>
        <w:gridCol w:w="9360"/>
      </w:tblGrid>
      <w:tr w:rsidR="0073141F" w:rsidRPr="005168EB" w14:paraId="4C798DF9" w14:textId="77777777" w:rsidTr="00C3592B">
        <w:trPr>
          <w:trHeight w:val="3213"/>
          <w:jc w:val="center"/>
        </w:trPr>
        <w:tc>
          <w:tcPr>
            <w:tcW w:w="9360" w:type="dxa"/>
            <w:tcBorders>
              <w:top w:val="nil"/>
              <w:left w:val="nil"/>
              <w:bottom w:val="nil"/>
              <w:right w:val="nil"/>
            </w:tcBorders>
            <w:shd w:val="clear" w:color="auto" w:fill="BCC589"/>
          </w:tcPr>
          <w:p w14:paraId="513C5F89" w14:textId="69C88F94" w:rsidR="0073141F" w:rsidRPr="0048109E" w:rsidRDefault="00FB41A9" w:rsidP="001D22E3">
            <w:pPr>
              <w:pStyle w:val="Heading4"/>
              <w:outlineLvl w:val="3"/>
              <w:rPr>
                <w:lang w:val="es-ES"/>
              </w:rPr>
            </w:pPr>
            <w:r w:rsidRPr="0048109E">
              <w:rPr>
                <w:lang w:val="es-ES"/>
              </w:rPr>
              <w:t>Objetivos basados en logros</w:t>
            </w:r>
          </w:p>
          <w:p w14:paraId="1429DFAB" w14:textId="77777777" w:rsidR="0073141F" w:rsidRPr="0048109E" w:rsidRDefault="0073141F" w:rsidP="001D22E3">
            <w:pPr>
              <w:spacing w:after="0"/>
              <w:rPr>
                <w:lang w:val="es-ES"/>
              </w:rPr>
            </w:pPr>
            <w:r w:rsidRPr="0048109E">
              <w:rPr>
                <w:lang w:val="es-ES"/>
              </w:rPr>
              <w:t xml:space="preserve">Al final de esta actividad, los participantes habrán: </w:t>
            </w:r>
          </w:p>
          <w:p w14:paraId="25765A58" w14:textId="555782BD" w:rsidR="0073141F" w:rsidRPr="0048109E" w:rsidRDefault="0073141F" w:rsidP="00CC6E26">
            <w:pPr>
              <w:numPr>
                <w:ilvl w:val="0"/>
                <w:numId w:val="1"/>
              </w:numPr>
              <w:rPr>
                <w:lang w:val="es-ES"/>
              </w:rPr>
            </w:pPr>
            <w:r w:rsidRPr="0048109E">
              <w:rPr>
                <w:lang w:val="es-ES"/>
              </w:rPr>
              <w:t xml:space="preserve">Explorado lo que nos detiene en términos de </w:t>
            </w:r>
            <w:r w:rsidR="000E5517" w:rsidRPr="0048109E">
              <w:rPr>
                <w:lang w:val="es-ES"/>
              </w:rPr>
              <w:t>comportamientos</w:t>
            </w:r>
            <w:r w:rsidR="000E5517">
              <w:rPr>
                <w:lang w:val="es-ES"/>
              </w:rPr>
              <w:t xml:space="preserve"> de</w:t>
            </w:r>
            <w:r w:rsidR="000E5517" w:rsidRPr="0048109E">
              <w:rPr>
                <w:lang w:val="es-ES"/>
              </w:rPr>
              <w:t xml:space="preserve"> </w:t>
            </w:r>
            <w:r w:rsidRPr="0048109E">
              <w:rPr>
                <w:lang w:val="es-ES"/>
              </w:rPr>
              <w:t>equid</w:t>
            </w:r>
            <w:r w:rsidR="00EC3308">
              <w:rPr>
                <w:lang w:val="es-ES"/>
              </w:rPr>
              <w:t xml:space="preserve">ad de género y de diversidad </w:t>
            </w:r>
          </w:p>
          <w:p w14:paraId="4874B6CA" w14:textId="77777777" w:rsidR="0073141F" w:rsidRPr="0048109E" w:rsidRDefault="0073141F" w:rsidP="001D22E3">
            <w:pPr>
              <w:pStyle w:val="Heading4"/>
              <w:outlineLvl w:val="3"/>
              <w:rPr>
                <w:lang w:val="es-ES"/>
              </w:rPr>
            </w:pPr>
            <w:r w:rsidRPr="0048109E">
              <w:rPr>
                <w:lang w:val="es-ES"/>
              </w:rPr>
              <w:t>Duración</w:t>
            </w:r>
          </w:p>
          <w:p w14:paraId="40952E89" w14:textId="77777777" w:rsidR="0073141F" w:rsidRPr="0048109E" w:rsidRDefault="0073141F" w:rsidP="001D22E3">
            <w:pPr>
              <w:rPr>
                <w:lang w:val="es-ES"/>
              </w:rPr>
            </w:pPr>
            <w:r w:rsidRPr="0048109E">
              <w:rPr>
                <w:lang w:val="es-ES"/>
              </w:rPr>
              <w:t>1 hora</w:t>
            </w:r>
          </w:p>
          <w:p w14:paraId="36271EBA" w14:textId="2445ACF7" w:rsidR="0073141F" w:rsidRPr="0048109E" w:rsidRDefault="000E5517" w:rsidP="001D22E3">
            <w:pPr>
              <w:pStyle w:val="Heading4"/>
              <w:outlineLvl w:val="3"/>
              <w:rPr>
                <w:lang w:val="es-ES"/>
              </w:rPr>
            </w:pPr>
            <w:r>
              <w:rPr>
                <w:lang w:val="es-ES"/>
              </w:rPr>
              <w:t>M</w:t>
            </w:r>
            <w:r w:rsidR="0073141F" w:rsidRPr="0048109E">
              <w:rPr>
                <w:lang w:val="es-ES"/>
              </w:rPr>
              <w:t>ateriales</w:t>
            </w:r>
          </w:p>
          <w:p w14:paraId="15D2A110" w14:textId="613A5AD3" w:rsidR="0073141F" w:rsidRPr="0048109E" w:rsidRDefault="0073141F" w:rsidP="00EC3308">
            <w:pPr>
              <w:pStyle w:val="ListParagraph"/>
              <w:numPr>
                <w:ilvl w:val="0"/>
                <w:numId w:val="1"/>
              </w:numPr>
              <w:spacing w:after="0"/>
              <w:rPr>
                <w:lang w:val="es-ES"/>
              </w:rPr>
            </w:pPr>
            <w:r w:rsidRPr="0048109E">
              <w:rPr>
                <w:lang w:val="es-ES"/>
              </w:rPr>
              <w:t xml:space="preserve">Material de trabajo: </w:t>
            </w:r>
            <w:r w:rsidR="00B41F8D" w:rsidRPr="0048109E">
              <w:rPr>
                <w:lang w:val="es-ES"/>
              </w:rPr>
              <w:t>Código Jaula para Aves</w:t>
            </w:r>
            <w:r w:rsidRPr="0048109E">
              <w:rPr>
                <w:lang w:val="es-ES"/>
              </w:rPr>
              <w:t xml:space="preserve"> con preguntas </w:t>
            </w:r>
            <w:r w:rsidR="000E5517">
              <w:rPr>
                <w:lang w:val="es-ES"/>
              </w:rPr>
              <w:t>atrás</w:t>
            </w:r>
          </w:p>
        </w:tc>
      </w:tr>
    </w:tbl>
    <w:p w14:paraId="6E4854E8" w14:textId="77777777" w:rsidR="0073141F" w:rsidRPr="0048109E" w:rsidRDefault="0073141F" w:rsidP="00161077">
      <w:pPr>
        <w:pStyle w:val="Heading2"/>
        <w:rPr>
          <w:lang w:val="es-ES"/>
        </w:rPr>
      </w:pPr>
      <w:bookmarkStart w:id="89" w:name="_Toc492549158"/>
      <w:r w:rsidRPr="0048109E">
        <w:rPr>
          <w:lang w:val="es-ES"/>
        </w:rPr>
        <w:t>¿Por qué esta actividad?</w:t>
      </w:r>
      <w:bookmarkEnd w:id="89"/>
    </w:p>
    <w:p w14:paraId="67EE451C" w14:textId="3993B554" w:rsidR="0073141F" w:rsidRPr="0048109E" w:rsidRDefault="0073141F" w:rsidP="00252E5F">
      <w:pPr>
        <w:rPr>
          <w:b/>
          <w:lang w:val="es-ES"/>
        </w:rPr>
      </w:pPr>
      <w:r w:rsidRPr="0048109E">
        <w:rPr>
          <w:lang w:val="es-ES"/>
        </w:rPr>
        <w:t xml:space="preserve">Para proporcionar una oportunidad </w:t>
      </w:r>
      <w:r w:rsidR="00D665A8">
        <w:rPr>
          <w:lang w:val="es-ES"/>
        </w:rPr>
        <w:t>para que reflexionen en grupos pequeños acerca de dónde podríamos estar estancados en términos de comportamientos de equidad de género y de diversidad.</w:t>
      </w:r>
    </w:p>
    <w:p w14:paraId="3ADE34B0" w14:textId="77777777" w:rsidR="0073141F" w:rsidRPr="0048109E" w:rsidRDefault="0073141F" w:rsidP="00161077">
      <w:pPr>
        <w:pStyle w:val="Heading2"/>
        <w:rPr>
          <w:lang w:val="es-ES"/>
        </w:rPr>
      </w:pPr>
      <w:bookmarkStart w:id="90" w:name="_Toc492549159"/>
      <w:r w:rsidRPr="0048109E">
        <w:rPr>
          <w:lang w:val="es-ES"/>
        </w:rPr>
        <w:t>Instrucciones</w:t>
      </w:r>
      <w:bookmarkEnd w:id="90"/>
    </w:p>
    <w:p w14:paraId="799824E4" w14:textId="3C670B60" w:rsidR="0073141F" w:rsidRPr="0048109E" w:rsidRDefault="00D665A8" w:rsidP="00C3592B">
      <w:pPr>
        <w:pStyle w:val="ListParagraph"/>
        <w:numPr>
          <w:ilvl w:val="0"/>
          <w:numId w:val="28"/>
        </w:numPr>
        <w:spacing w:after="120" w:line="240" w:lineRule="auto"/>
        <w:contextualSpacing w:val="0"/>
        <w:rPr>
          <w:lang w:val="es-ES"/>
        </w:rPr>
      </w:pPr>
      <w:r>
        <w:rPr>
          <w:lang w:val="es-ES"/>
        </w:rPr>
        <w:t>Integre a los participantes en</w:t>
      </w:r>
      <w:r w:rsidR="0073141F" w:rsidRPr="0048109E">
        <w:rPr>
          <w:lang w:val="es-ES"/>
        </w:rPr>
        <w:t xml:space="preserve"> grupos no mayores de 5 personas </w:t>
      </w:r>
    </w:p>
    <w:p w14:paraId="5CCC40AD" w14:textId="0FB0E7EB" w:rsidR="0073141F" w:rsidRPr="0048109E" w:rsidRDefault="00D665A8" w:rsidP="00C3592B">
      <w:pPr>
        <w:pStyle w:val="ListParagraph"/>
        <w:numPr>
          <w:ilvl w:val="0"/>
          <w:numId w:val="28"/>
        </w:numPr>
        <w:spacing w:after="120" w:line="240" w:lineRule="auto"/>
        <w:contextualSpacing w:val="0"/>
        <w:rPr>
          <w:lang w:val="es-ES"/>
        </w:rPr>
      </w:pPr>
      <w:r>
        <w:rPr>
          <w:lang w:val="es-ES"/>
        </w:rPr>
        <w:t xml:space="preserve">Reparta la </w:t>
      </w:r>
      <w:r w:rsidR="007D745F">
        <w:rPr>
          <w:lang w:val="es-ES"/>
        </w:rPr>
        <w:t>hoja de trabajo</w:t>
      </w:r>
      <w:r w:rsidR="0073141F" w:rsidRPr="0048109E">
        <w:rPr>
          <w:lang w:val="es-ES"/>
        </w:rPr>
        <w:t xml:space="preserve"> </w:t>
      </w:r>
      <w:r>
        <w:rPr>
          <w:lang w:val="es-ES"/>
        </w:rPr>
        <w:t>Jaula de ave,</w:t>
      </w:r>
      <w:r w:rsidR="0073141F" w:rsidRPr="0048109E">
        <w:rPr>
          <w:lang w:val="es-ES"/>
        </w:rPr>
        <w:t xml:space="preserve"> con las preguntas </w:t>
      </w:r>
      <w:r>
        <w:rPr>
          <w:lang w:val="es-ES"/>
        </w:rPr>
        <w:t>impresa</w:t>
      </w:r>
      <w:r w:rsidR="0073141F" w:rsidRPr="0048109E">
        <w:rPr>
          <w:lang w:val="es-ES"/>
        </w:rPr>
        <w:t xml:space="preserve">s en la parte posterior </w:t>
      </w:r>
    </w:p>
    <w:p w14:paraId="22DA24CF" w14:textId="5038478B" w:rsidR="0073141F" w:rsidRPr="0048109E" w:rsidRDefault="00D665A8" w:rsidP="00C3592B">
      <w:pPr>
        <w:pStyle w:val="ListParagraph"/>
        <w:numPr>
          <w:ilvl w:val="0"/>
          <w:numId w:val="28"/>
        </w:numPr>
        <w:spacing w:after="120" w:line="240" w:lineRule="auto"/>
        <w:contextualSpacing w:val="0"/>
        <w:rPr>
          <w:lang w:val="es-ES"/>
        </w:rPr>
      </w:pPr>
      <w:r>
        <w:rPr>
          <w:lang w:val="es-ES"/>
        </w:rPr>
        <w:t>Solicite a los participantes que elijan</w:t>
      </w:r>
      <w:r w:rsidR="0073141F" w:rsidRPr="0048109E">
        <w:rPr>
          <w:lang w:val="es-ES"/>
        </w:rPr>
        <w:t xml:space="preserve"> a una persona para facilitar la discusión</w:t>
      </w:r>
      <w:r>
        <w:rPr>
          <w:lang w:val="es-ES"/>
        </w:rPr>
        <w:t xml:space="preserve">. </w:t>
      </w:r>
      <w:r w:rsidR="0084778C">
        <w:rPr>
          <w:lang w:val="es-ES"/>
        </w:rPr>
        <w:t>Pídales</w:t>
      </w:r>
      <w:r>
        <w:rPr>
          <w:lang w:val="es-ES"/>
        </w:rPr>
        <w:t xml:space="preserve"> que lean </w:t>
      </w:r>
      <w:r w:rsidR="0073141F" w:rsidRPr="0048109E">
        <w:rPr>
          <w:lang w:val="es-ES"/>
        </w:rPr>
        <w:t xml:space="preserve">las preguntas </w:t>
      </w:r>
      <w:r>
        <w:rPr>
          <w:lang w:val="es-ES"/>
        </w:rPr>
        <w:t>impresas en la página de at</w:t>
      </w:r>
      <w:r w:rsidR="002C4BE4">
        <w:rPr>
          <w:lang w:val="es-ES"/>
        </w:rPr>
        <w:t xml:space="preserve">rás de la imagen. Deben leerla </w:t>
      </w:r>
      <w:r>
        <w:rPr>
          <w:lang w:val="es-ES"/>
        </w:rPr>
        <w:t>una a la vez, y conceda</w:t>
      </w:r>
      <w:r w:rsidR="0073141F" w:rsidRPr="0048109E">
        <w:rPr>
          <w:lang w:val="es-ES"/>
        </w:rPr>
        <w:t xml:space="preserve"> tiempo para la discusión antes de pasar a las siguientes preguntas.</w:t>
      </w:r>
    </w:p>
    <w:p w14:paraId="25C2EB9F" w14:textId="4A92A8A0" w:rsidR="0073141F" w:rsidRPr="0048109E" w:rsidRDefault="0073141F" w:rsidP="00C3592B">
      <w:pPr>
        <w:pStyle w:val="ListParagraph"/>
        <w:numPr>
          <w:ilvl w:val="0"/>
          <w:numId w:val="28"/>
        </w:numPr>
        <w:spacing w:after="120" w:line="240" w:lineRule="auto"/>
        <w:contextualSpacing w:val="0"/>
        <w:rPr>
          <w:lang w:val="es-ES"/>
        </w:rPr>
      </w:pPr>
      <w:r w:rsidRPr="0048109E">
        <w:rPr>
          <w:lang w:val="es-ES"/>
        </w:rPr>
        <w:t>Estudi</w:t>
      </w:r>
      <w:r w:rsidR="00443D65">
        <w:rPr>
          <w:lang w:val="es-ES"/>
        </w:rPr>
        <w:t>en</w:t>
      </w:r>
      <w:r w:rsidRPr="0048109E">
        <w:rPr>
          <w:lang w:val="es-ES"/>
        </w:rPr>
        <w:t xml:space="preserve"> detenidamente la imagen y </w:t>
      </w:r>
      <w:r w:rsidR="002C4BE4">
        <w:rPr>
          <w:lang w:val="es-ES"/>
        </w:rPr>
        <w:t xml:space="preserve">utilicen las </w:t>
      </w:r>
      <w:r w:rsidRPr="0048109E">
        <w:rPr>
          <w:lang w:val="es-ES"/>
        </w:rPr>
        <w:t>preguntas</w:t>
      </w:r>
      <w:r w:rsidR="00406D06">
        <w:rPr>
          <w:lang w:val="es-ES"/>
        </w:rPr>
        <w:t xml:space="preserve"> </w:t>
      </w:r>
      <w:r w:rsidR="00D665A8">
        <w:rPr>
          <w:lang w:val="es-ES"/>
        </w:rPr>
        <w:t xml:space="preserve">impresas </w:t>
      </w:r>
      <w:r w:rsidRPr="0048109E">
        <w:rPr>
          <w:lang w:val="es-ES"/>
        </w:rPr>
        <w:t>en la parte posterior de la imagen</w:t>
      </w:r>
      <w:r w:rsidR="00D665A8">
        <w:rPr>
          <w:lang w:val="es-ES"/>
        </w:rPr>
        <w:t xml:space="preserve"> para la discusión</w:t>
      </w:r>
      <w:r w:rsidRPr="0048109E">
        <w:rPr>
          <w:lang w:val="es-ES"/>
        </w:rPr>
        <w:t>:</w:t>
      </w:r>
    </w:p>
    <w:p w14:paraId="41D6051C" w14:textId="1F5206CB" w:rsidR="0073141F" w:rsidRPr="0048109E" w:rsidRDefault="0073141F" w:rsidP="00C3592B">
      <w:pPr>
        <w:pStyle w:val="ListParagraph"/>
        <w:numPr>
          <w:ilvl w:val="0"/>
          <w:numId w:val="27"/>
        </w:numPr>
        <w:spacing w:after="120" w:line="240" w:lineRule="auto"/>
        <w:ind w:left="567" w:hanging="229"/>
        <w:rPr>
          <w:lang w:val="es-ES"/>
        </w:rPr>
      </w:pPr>
      <w:r w:rsidRPr="0048109E">
        <w:rPr>
          <w:lang w:val="es-ES"/>
        </w:rPr>
        <w:t>Describ</w:t>
      </w:r>
      <w:r w:rsidR="00443D65">
        <w:rPr>
          <w:lang w:val="es-ES"/>
        </w:rPr>
        <w:t>an</w:t>
      </w:r>
      <w:r w:rsidRPr="0048109E">
        <w:rPr>
          <w:lang w:val="es-ES"/>
        </w:rPr>
        <w:t xml:space="preserve"> la imagen e</w:t>
      </w:r>
      <w:r w:rsidR="00D665A8">
        <w:rPr>
          <w:lang w:val="es-ES"/>
        </w:rPr>
        <w:t>n sus propias palabras. ¿Qué ven</w:t>
      </w:r>
      <w:r w:rsidRPr="0048109E">
        <w:rPr>
          <w:lang w:val="es-ES"/>
        </w:rPr>
        <w:t xml:space="preserve"> en la imagen?</w:t>
      </w:r>
    </w:p>
    <w:p w14:paraId="4A8ECE8D" w14:textId="77777777" w:rsidR="0073141F" w:rsidRPr="0048109E" w:rsidRDefault="0073141F" w:rsidP="00C3592B">
      <w:pPr>
        <w:pStyle w:val="ListParagraph"/>
        <w:numPr>
          <w:ilvl w:val="0"/>
          <w:numId w:val="27"/>
        </w:numPr>
        <w:spacing w:after="120" w:line="240" w:lineRule="auto"/>
        <w:ind w:left="567" w:hanging="229"/>
        <w:rPr>
          <w:lang w:val="es-ES"/>
        </w:rPr>
      </w:pPr>
      <w:r w:rsidRPr="0048109E">
        <w:rPr>
          <w:lang w:val="es-ES"/>
        </w:rPr>
        <w:t>¿Cuál es el problema? ¿Cómo sucede esto en la vida real?</w:t>
      </w:r>
    </w:p>
    <w:p w14:paraId="6396C6B8" w14:textId="3CC182BA" w:rsidR="0073141F" w:rsidRPr="0048109E" w:rsidRDefault="00D665A8" w:rsidP="00C3592B">
      <w:pPr>
        <w:pStyle w:val="ListParagraph"/>
        <w:numPr>
          <w:ilvl w:val="0"/>
          <w:numId w:val="27"/>
        </w:numPr>
        <w:spacing w:after="120" w:line="240" w:lineRule="auto"/>
        <w:ind w:left="567" w:hanging="229"/>
        <w:rPr>
          <w:lang w:val="es-ES"/>
        </w:rPr>
      </w:pPr>
      <w:r>
        <w:rPr>
          <w:lang w:val="es-ES"/>
        </w:rPr>
        <w:t>¿Qué</w:t>
      </w:r>
      <w:r w:rsidR="001A2A8C">
        <w:rPr>
          <w:lang w:val="es-ES"/>
        </w:rPr>
        <w:t xml:space="preserve"> “jaulas” relacionada</w:t>
      </w:r>
      <w:r w:rsidR="0073141F" w:rsidRPr="0048109E">
        <w:rPr>
          <w:lang w:val="es-ES"/>
        </w:rPr>
        <w:t xml:space="preserve">s con </w:t>
      </w:r>
      <w:r w:rsidR="00EC3308">
        <w:rPr>
          <w:lang w:val="es-ES"/>
        </w:rPr>
        <w:t xml:space="preserve">la </w:t>
      </w:r>
      <w:r>
        <w:rPr>
          <w:lang w:val="es-ES"/>
        </w:rPr>
        <w:t>equidad de g</w:t>
      </w:r>
      <w:r w:rsidR="00EC3308">
        <w:rPr>
          <w:lang w:val="es-ES"/>
        </w:rPr>
        <w:t xml:space="preserve">énero y </w:t>
      </w:r>
      <w:r>
        <w:rPr>
          <w:lang w:val="es-ES"/>
        </w:rPr>
        <w:t>diversidad existen</w:t>
      </w:r>
      <w:r w:rsidR="00EC3308">
        <w:rPr>
          <w:lang w:val="es-ES"/>
        </w:rPr>
        <w:t xml:space="preserve"> en nuestras </w:t>
      </w:r>
      <w:r w:rsidR="0073141F" w:rsidRPr="0048109E">
        <w:rPr>
          <w:lang w:val="es-ES"/>
        </w:rPr>
        <w:t>vidas?</w:t>
      </w:r>
    </w:p>
    <w:p w14:paraId="2A527655" w14:textId="77777777" w:rsidR="0073141F" w:rsidRPr="0048109E" w:rsidRDefault="0073141F" w:rsidP="00C3592B">
      <w:pPr>
        <w:pStyle w:val="ListParagraph"/>
        <w:numPr>
          <w:ilvl w:val="0"/>
          <w:numId w:val="27"/>
        </w:numPr>
        <w:spacing w:after="120" w:line="240" w:lineRule="auto"/>
        <w:ind w:left="567" w:hanging="229"/>
        <w:rPr>
          <w:lang w:val="es-ES"/>
        </w:rPr>
      </w:pPr>
      <w:r w:rsidRPr="0048109E">
        <w:rPr>
          <w:lang w:val="es-ES"/>
        </w:rPr>
        <w:t>¿Por qué nos quedamos en estas jaulas?</w:t>
      </w:r>
    </w:p>
    <w:p w14:paraId="38926D87" w14:textId="16FAC50D" w:rsidR="0073141F" w:rsidRPr="0048109E" w:rsidRDefault="0073141F" w:rsidP="00C3592B">
      <w:pPr>
        <w:pStyle w:val="ListParagraph"/>
        <w:numPr>
          <w:ilvl w:val="0"/>
          <w:numId w:val="27"/>
        </w:numPr>
        <w:spacing w:after="120" w:line="240" w:lineRule="auto"/>
        <w:ind w:left="567" w:hanging="229"/>
        <w:contextualSpacing w:val="0"/>
        <w:rPr>
          <w:lang w:val="es-ES"/>
        </w:rPr>
      </w:pPr>
      <w:r w:rsidRPr="0048109E">
        <w:rPr>
          <w:lang w:val="es-ES"/>
        </w:rPr>
        <w:t>¿Qué se neces</w:t>
      </w:r>
      <w:r w:rsidR="00D665A8">
        <w:rPr>
          <w:lang w:val="es-ES"/>
        </w:rPr>
        <w:t xml:space="preserve">ita </w:t>
      </w:r>
      <w:r w:rsidR="00EC3308">
        <w:rPr>
          <w:lang w:val="es-ES"/>
        </w:rPr>
        <w:t>para salir volando por la</w:t>
      </w:r>
      <w:r w:rsidRPr="0048109E">
        <w:rPr>
          <w:lang w:val="es-ES"/>
        </w:rPr>
        <w:t xml:space="preserve"> puerta abierta?</w:t>
      </w:r>
    </w:p>
    <w:p w14:paraId="648094EE" w14:textId="5ED7FEFC" w:rsidR="0073141F" w:rsidRPr="0048109E" w:rsidRDefault="00D665A8" w:rsidP="00C3592B">
      <w:pPr>
        <w:pStyle w:val="ListParagraph"/>
        <w:numPr>
          <w:ilvl w:val="0"/>
          <w:numId w:val="28"/>
        </w:numPr>
        <w:spacing w:after="120" w:line="240" w:lineRule="auto"/>
        <w:contextualSpacing w:val="0"/>
        <w:rPr>
          <w:lang w:val="es-ES"/>
        </w:rPr>
      </w:pPr>
      <w:r>
        <w:rPr>
          <w:lang w:val="es-ES"/>
        </w:rPr>
        <w:t xml:space="preserve">Reúna al grupo nuevamente y solicíteles </w:t>
      </w:r>
      <w:r w:rsidR="0073141F" w:rsidRPr="0048109E">
        <w:rPr>
          <w:lang w:val="es-ES"/>
        </w:rPr>
        <w:t>que compartan ideas sobre cada pregunta de sus discusiones en grupos pequeños.</w:t>
      </w:r>
    </w:p>
    <w:p w14:paraId="33DE53D7" w14:textId="4B0B916A" w:rsidR="0073141F" w:rsidRPr="0048109E" w:rsidRDefault="00D665A8" w:rsidP="00C3592B">
      <w:pPr>
        <w:pStyle w:val="ListParagraph"/>
        <w:numPr>
          <w:ilvl w:val="0"/>
          <w:numId w:val="28"/>
        </w:numPr>
        <w:spacing w:line="240" w:lineRule="auto"/>
        <w:contextualSpacing w:val="0"/>
        <w:rPr>
          <w:lang w:val="es-ES"/>
        </w:rPr>
      </w:pPr>
      <w:r>
        <w:rPr>
          <w:lang w:val="es-ES"/>
        </w:rPr>
        <w:t>Cierre. ¿</w:t>
      </w:r>
      <w:r w:rsidR="0073141F" w:rsidRPr="0048109E">
        <w:rPr>
          <w:lang w:val="es-ES"/>
        </w:rPr>
        <w:t>Conclusiones?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465"/>
      </w:tblGrid>
      <w:tr w:rsidR="0073141F" w:rsidRPr="005168EB" w14:paraId="31600C68" w14:textId="77777777" w:rsidTr="00C3592B">
        <w:trPr>
          <w:trHeight w:val="1710"/>
        </w:trPr>
        <w:tc>
          <w:tcPr>
            <w:tcW w:w="9465" w:type="dxa"/>
            <w:tcBorders>
              <w:top w:val="nil"/>
              <w:left w:val="nil"/>
              <w:bottom w:val="nil"/>
              <w:right w:val="nil"/>
            </w:tcBorders>
            <w:shd w:val="clear" w:color="auto" w:fill="BCC589"/>
          </w:tcPr>
          <w:p w14:paraId="73432FBA" w14:textId="77777777" w:rsidR="0073141F" w:rsidRPr="0048109E" w:rsidRDefault="0073141F" w:rsidP="00FA39BD">
            <w:pPr>
              <w:spacing w:before="120" w:after="120"/>
              <w:rPr>
                <w:b/>
                <w:lang w:val="es-ES"/>
              </w:rPr>
            </w:pPr>
            <w:r w:rsidRPr="0048109E">
              <w:rPr>
                <w:b/>
                <w:lang w:val="es-ES"/>
              </w:rPr>
              <w:t>Uso de códigos</w:t>
            </w:r>
          </w:p>
          <w:p w14:paraId="738ADD7D" w14:textId="7D5F5A66" w:rsidR="0073141F" w:rsidRPr="0048109E" w:rsidRDefault="0073141F" w:rsidP="00EC3308">
            <w:pPr>
              <w:spacing w:after="0"/>
              <w:rPr>
                <w:lang w:val="es-ES"/>
              </w:rPr>
            </w:pPr>
            <w:r w:rsidRPr="0048109E">
              <w:rPr>
                <w:lang w:val="es-ES"/>
              </w:rPr>
              <w:t xml:space="preserve">Paolo Freire, conocido como el padre de la educación popular, promovió el uso de “códigos” para estimular el debate y la investigación de las causas fundamentales de los problemas de la comunidad. Al utilizar este método con los grupos, es útil comprobar la validez de probar el “código” o estímulo para el debate, para asegurarse </w:t>
            </w:r>
            <w:r w:rsidR="00EC3308">
              <w:rPr>
                <w:lang w:val="es-ES"/>
              </w:rPr>
              <w:t>que funcione</w:t>
            </w:r>
            <w:r w:rsidRPr="0048109E">
              <w:rPr>
                <w:lang w:val="es-ES"/>
              </w:rPr>
              <w:t xml:space="preserve"> bien en su contexto.</w:t>
            </w:r>
          </w:p>
        </w:tc>
      </w:tr>
    </w:tbl>
    <w:bookmarkStart w:id="91" w:name="_Toc492549160"/>
    <w:p w14:paraId="4CC8BF55" w14:textId="3DCC61A6" w:rsidR="00F37A93" w:rsidRPr="0048109E" w:rsidRDefault="000967F9" w:rsidP="00161077">
      <w:pPr>
        <w:pStyle w:val="Heading2"/>
        <w:rPr>
          <w:lang w:val="es-ES"/>
        </w:rPr>
      </w:pPr>
      <w:r w:rsidRPr="0048109E">
        <w:rPr>
          <w:noProof/>
        </w:rPr>
        <mc:AlternateContent>
          <mc:Choice Requires="wpg">
            <w:drawing>
              <wp:anchor distT="0" distB="0" distL="114300" distR="114300" simplePos="0" relativeHeight="251651584" behindDoc="0" locked="0" layoutInCell="1" allowOverlap="1" wp14:anchorId="6FA58780" wp14:editId="24E7D030">
                <wp:simplePos x="0" y="0"/>
                <wp:positionH relativeFrom="column">
                  <wp:posOffset>0</wp:posOffset>
                </wp:positionH>
                <wp:positionV relativeFrom="paragraph">
                  <wp:posOffset>388620</wp:posOffset>
                </wp:positionV>
                <wp:extent cx="6176010" cy="7933055"/>
                <wp:effectExtent l="0" t="0" r="0" b="0"/>
                <wp:wrapNone/>
                <wp:docPr id="10" name="Group 10"/>
                <wp:cNvGraphicFramePr/>
                <a:graphic xmlns:a="http://schemas.openxmlformats.org/drawingml/2006/main">
                  <a:graphicData uri="http://schemas.microsoft.com/office/word/2010/wordprocessingGroup">
                    <wpg:wgp>
                      <wpg:cNvGrpSpPr/>
                      <wpg:grpSpPr>
                        <a:xfrm>
                          <a:off x="0" y="0"/>
                          <a:ext cx="6176010" cy="7933055"/>
                          <a:chOff x="0" y="0"/>
                          <a:chExt cx="6176010" cy="7933055"/>
                        </a:xfrm>
                      </wpg:grpSpPr>
                      <pic:pic xmlns:pic="http://schemas.openxmlformats.org/drawingml/2006/picture">
                        <pic:nvPicPr>
                          <pic:cNvPr id="4" name="Picture 4"/>
                          <pic:cNvPicPr>
                            <a:picLocks noChangeAspect="1"/>
                          </pic:cNvPicPr>
                        </pic:nvPicPr>
                        <pic:blipFill>
                          <a:blip r:embed="rId89" cstate="print">
                            <a:extLst>
                              <a:ext uri="{28A0092B-C50C-407E-A947-70E740481C1C}">
                                <a14:useLocalDpi xmlns:a14="http://schemas.microsoft.com/office/drawing/2010/main"/>
                              </a:ext>
                            </a:extLst>
                          </a:blip>
                          <a:stretch>
                            <a:fillRect/>
                          </a:stretch>
                        </pic:blipFill>
                        <pic:spPr>
                          <a:xfrm>
                            <a:off x="0" y="0"/>
                            <a:ext cx="5722620" cy="7748270"/>
                          </a:xfrm>
                          <a:prstGeom prst="rect">
                            <a:avLst/>
                          </a:prstGeom>
                        </pic:spPr>
                      </pic:pic>
                      <wps:wsp>
                        <wps:cNvPr id="217" name="Text Box 2"/>
                        <wps:cNvSpPr txBox="1">
                          <a:spLocks noChangeArrowheads="1"/>
                        </wps:cNvSpPr>
                        <wps:spPr bwMode="auto">
                          <a:xfrm>
                            <a:off x="3802380" y="7620000"/>
                            <a:ext cx="2373630" cy="313055"/>
                          </a:xfrm>
                          <a:prstGeom prst="rect">
                            <a:avLst/>
                          </a:prstGeom>
                          <a:noFill/>
                          <a:ln w="9525">
                            <a:noFill/>
                            <a:miter lim="800000"/>
                            <a:headEnd/>
                            <a:tailEnd/>
                          </a:ln>
                        </wps:spPr>
                        <wps:txbx>
                          <w:txbxContent>
                            <w:p w14:paraId="34469DD7" w14:textId="77777777" w:rsidR="001135D3" w:rsidRPr="00B65ADC" w:rsidRDefault="001135D3" w:rsidP="000967F9">
                              <w:pPr>
                                <w:jc w:val="center"/>
                                <w:rPr>
                                  <w:i/>
                                </w:rPr>
                              </w:pPr>
                              <w:r w:rsidRPr="0084778C">
                                <w:rPr>
                                  <w:i/>
                                  <w:lang w:val="es-ES"/>
                                </w:rPr>
                                <w:t>Ilustración por</w:t>
                              </w:r>
                              <w:r w:rsidRPr="00B65ADC">
                                <w:rPr>
                                  <w:i/>
                                </w:rPr>
                                <w:t>: Regina Doyle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A58780" id="Group 10" o:spid="_x0000_s1091" style="position:absolute;margin-left:0;margin-top:30.6pt;width:486.3pt;height:624.65pt;z-index:251651584" coordsize="61760,7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">
                <v:shape id="Picture 4" o:spid="_x0000_s1092" type="#_x0000_t75" style="position:absolute;width:57226;height:7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">
                  <v:imagedata r:id="rId90" o:title=""/>
                  <v:path arrowok="t"/>
                </v:shape>
                <v:shape id="Text Box 2" o:spid="_x0000_s1093" type="#_x0000_t202" style="position:absolute;left:38023;top:76200;width:2373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469DD7" w14:textId="77777777" w:rsidR="001135D3" w:rsidRPr="00B65ADC" w:rsidRDefault="001135D3" w:rsidP="000967F9">
                        <w:pPr>
                          <w:jc w:val="center"/>
                          <w:rPr>
                            <w:i/>
                          </w:rPr>
                        </w:pPr>
                        <w:r w:rsidRPr="0084778C">
                          <w:rPr>
                            <w:i/>
                            <w:lang w:val="es-ES"/>
                          </w:rPr>
                          <w:t>Ilustración por</w:t>
                        </w:r>
                        <w:r w:rsidRPr="00B65ADC">
                          <w:rPr>
                            <w:i/>
                          </w:rPr>
                          <w:t>: Regina Doyle</w:t>
                        </w:r>
                      </w:p>
                    </w:txbxContent>
                  </v:textbox>
                </v:shape>
              </v:group>
            </w:pict>
          </mc:Fallback>
        </mc:AlternateContent>
      </w:r>
      <w:r w:rsidR="007D745F">
        <w:rPr>
          <w:lang w:val="es-ES"/>
        </w:rPr>
        <w:t>Hoja de trabajo</w:t>
      </w:r>
      <w:r w:rsidR="0073141F" w:rsidRPr="0048109E">
        <w:rPr>
          <w:lang w:val="es-ES"/>
        </w:rPr>
        <w:t xml:space="preserve">: </w:t>
      </w:r>
      <w:r w:rsidR="00C3592B">
        <w:rPr>
          <w:lang w:val="es-ES"/>
        </w:rPr>
        <w:t>Código jaula para a</w:t>
      </w:r>
      <w:r w:rsidR="00B41F8D" w:rsidRPr="0048109E">
        <w:rPr>
          <w:lang w:val="es-ES"/>
        </w:rPr>
        <w:t>ves</w:t>
      </w:r>
      <w:bookmarkEnd w:id="91"/>
    </w:p>
    <w:p w14:paraId="10502C4A" w14:textId="66555118" w:rsidR="00F37A93" w:rsidRPr="0048109E" w:rsidRDefault="00F37A93" w:rsidP="00F37A93">
      <w:pPr>
        <w:rPr>
          <w:rFonts w:ascii="Californian FB" w:eastAsia="Times New Roman" w:hAnsi="Californian FB" w:cstheme="majorBidi"/>
          <w:color w:val="237990"/>
          <w:sz w:val="32"/>
          <w:szCs w:val="26"/>
          <w:lang w:val="es-ES"/>
        </w:rPr>
      </w:pPr>
      <w:r w:rsidRPr="0048109E">
        <w:rPr>
          <w:lang w:val="es-ES"/>
        </w:rPr>
        <w:br w:type="page"/>
      </w:r>
    </w:p>
    <w:p w14:paraId="3F55F9A5" w14:textId="73CEB55B" w:rsidR="0073141F" w:rsidRPr="0048109E" w:rsidRDefault="0073141F" w:rsidP="00161077">
      <w:pPr>
        <w:pStyle w:val="Heading2"/>
        <w:rPr>
          <w:lang w:val="es-ES"/>
        </w:rPr>
      </w:pPr>
      <w:bookmarkStart w:id="92" w:name="_Toc492549161"/>
      <w:r w:rsidRPr="0048109E">
        <w:rPr>
          <w:lang w:val="es-ES"/>
        </w:rPr>
        <w:t>Preguntas para dialogar</w:t>
      </w:r>
      <w:r w:rsidR="001F616B">
        <w:rPr>
          <w:lang w:val="es-ES"/>
        </w:rPr>
        <w:t>:</w:t>
      </w:r>
      <w:r w:rsidRPr="0048109E">
        <w:rPr>
          <w:lang w:val="es-ES"/>
        </w:rPr>
        <w:t xml:space="preserve"> </w:t>
      </w:r>
      <w:r w:rsidR="001F616B">
        <w:rPr>
          <w:lang w:val="es-ES"/>
        </w:rPr>
        <w:t>C</w:t>
      </w:r>
      <w:r w:rsidR="00B41F8D" w:rsidRPr="0048109E">
        <w:rPr>
          <w:lang w:val="es-ES"/>
        </w:rPr>
        <w:t xml:space="preserve">ódigo </w:t>
      </w:r>
      <w:r w:rsidR="001F616B">
        <w:rPr>
          <w:lang w:val="es-ES"/>
        </w:rPr>
        <w:t>j</w:t>
      </w:r>
      <w:r w:rsidR="00B41F8D" w:rsidRPr="0048109E">
        <w:rPr>
          <w:lang w:val="es-ES"/>
        </w:rPr>
        <w:t xml:space="preserve">aula para </w:t>
      </w:r>
      <w:r w:rsidR="001F616B">
        <w:rPr>
          <w:lang w:val="es-ES"/>
        </w:rPr>
        <w:t>a</w:t>
      </w:r>
      <w:r w:rsidR="00B41F8D" w:rsidRPr="0048109E">
        <w:rPr>
          <w:lang w:val="es-ES"/>
        </w:rPr>
        <w:t>ves</w:t>
      </w:r>
      <w:bookmarkEnd w:id="92"/>
    </w:p>
    <w:p w14:paraId="3753FD56" w14:textId="2192013F" w:rsidR="000967F9" w:rsidRPr="0048109E" w:rsidRDefault="000967F9" w:rsidP="000967F9">
      <w:pPr>
        <w:numPr>
          <w:ilvl w:val="0"/>
          <w:numId w:val="27"/>
        </w:numPr>
        <w:spacing w:before="120"/>
        <w:rPr>
          <w:rFonts w:ascii="Comic Sans MS" w:eastAsia="Calibri" w:hAnsi="Comic Sans MS" w:cs="Vrinda"/>
          <w:sz w:val="56"/>
          <w:szCs w:val="56"/>
          <w:lang w:val="es-ES"/>
        </w:rPr>
      </w:pPr>
      <w:r w:rsidRPr="0048109E">
        <w:rPr>
          <w:rFonts w:ascii="Comic Sans MS" w:eastAsia="Calibri" w:hAnsi="Comic Sans MS" w:cs="Vrinda"/>
          <w:sz w:val="56"/>
          <w:szCs w:val="56"/>
          <w:lang w:val="es-ES"/>
        </w:rPr>
        <w:t>Describ</w:t>
      </w:r>
      <w:r w:rsidR="00443D65">
        <w:rPr>
          <w:rFonts w:ascii="Comic Sans MS" w:eastAsia="Calibri" w:hAnsi="Comic Sans MS" w:cs="Vrinda"/>
          <w:sz w:val="56"/>
          <w:szCs w:val="56"/>
          <w:lang w:val="es-ES"/>
        </w:rPr>
        <w:t>an</w:t>
      </w:r>
      <w:r w:rsidRPr="0048109E">
        <w:rPr>
          <w:rFonts w:ascii="Comic Sans MS" w:eastAsia="Calibri" w:hAnsi="Comic Sans MS" w:cs="Vrinda"/>
          <w:sz w:val="56"/>
          <w:szCs w:val="56"/>
          <w:lang w:val="es-ES"/>
        </w:rPr>
        <w:t xml:space="preserve"> la imagen e</w:t>
      </w:r>
      <w:r w:rsidR="00B0735C">
        <w:rPr>
          <w:rFonts w:ascii="Comic Sans MS" w:eastAsia="Calibri" w:hAnsi="Comic Sans MS" w:cs="Vrinda"/>
          <w:sz w:val="56"/>
          <w:szCs w:val="56"/>
          <w:lang w:val="es-ES"/>
        </w:rPr>
        <w:t>n sus propias palabras. ¿Qué</w:t>
      </w:r>
      <w:r w:rsidR="00EC3308">
        <w:rPr>
          <w:rFonts w:ascii="Comic Sans MS" w:eastAsia="Calibri" w:hAnsi="Comic Sans MS" w:cs="Vrinda"/>
          <w:sz w:val="56"/>
          <w:szCs w:val="56"/>
          <w:lang w:val="es-ES"/>
        </w:rPr>
        <w:t xml:space="preserve"> ven</w:t>
      </w:r>
      <w:r w:rsidRPr="0048109E">
        <w:rPr>
          <w:rFonts w:ascii="Comic Sans MS" w:eastAsia="Calibri" w:hAnsi="Comic Sans MS" w:cs="Vrinda"/>
          <w:sz w:val="56"/>
          <w:szCs w:val="56"/>
          <w:lang w:val="es-ES"/>
        </w:rPr>
        <w:t>?</w:t>
      </w:r>
    </w:p>
    <w:p w14:paraId="2C2AB020" w14:textId="1B41654B" w:rsidR="000967F9" w:rsidRPr="0048109E" w:rsidRDefault="000967F9" w:rsidP="000967F9">
      <w:pPr>
        <w:numPr>
          <w:ilvl w:val="0"/>
          <w:numId w:val="27"/>
        </w:numPr>
        <w:spacing w:before="120"/>
        <w:rPr>
          <w:rFonts w:ascii="Comic Sans MS" w:eastAsia="Calibri" w:hAnsi="Comic Sans MS" w:cs="Vrinda"/>
          <w:sz w:val="56"/>
          <w:szCs w:val="56"/>
          <w:lang w:val="es-ES"/>
        </w:rPr>
      </w:pPr>
      <w:r w:rsidRPr="0048109E">
        <w:rPr>
          <w:rFonts w:ascii="Comic Sans MS" w:eastAsia="Calibri" w:hAnsi="Comic Sans MS" w:cs="Vrinda"/>
          <w:sz w:val="56"/>
          <w:szCs w:val="56"/>
          <w:lang w:val="es-ES"/>
        </w:rPr>
        <w:t>¿Cuál es el problema?</w:t>
      </w:r>
    </w:p>
    <w:p w14:paraId="7CB373F8" w14:textId="3AB6118B" w:rsidR="000967F9" w:rsidRPr="0048109E" w:rsidRDefault="00EC3308" w:rsidP="000967F9">
      <w:pPr>
        <w:numPr>
          <w:ilvl w:val="0"/>
          <w:numId w:val="27"/>
        </w:numPr>
        <w:spacing w:before="120"/>
        <w:rPr>
          <w:rFonts w:ascii="Comic Sans MS" w:eastAsia="Calibri" w:hAnsi="Comic Sans MS" w:cs="Vrinda"/>
          <w:sz w:val="56"/>
          <w:szCs w:val="56"/>
          <w:lang w:val="es-ES"/>
        </w:rPr>
      </w:pPr>
      <w:r>
        <w:rPr>
          <w:rFonts w:ascii="Comic Sans MS" w:eastAsia="Calibri" w:hAnsi="Comic Sans MS" w:cs="Vrinda"/>
          <w:sz w:val="56"/>
          <w:szCs w:val="56"/>
          <w:lang w:val="es-ES"/>
        </w:rPr>
        <w:t>¿Qué</w:t>
      </w:r>
      <w:r w:rsidR="001A2A8C">
        <w:rPr>
          <w:rFonts w:ascii="Comic Sans MS" w:eastAsia="Calibri" w:hAnsi="Comic Sans MS" w:cs="Vrinda"/>
          <w:sz w:val="56"/>
          <w:szCs w:val="56"/>
          <w:lang w:val="es-ES"/>
        </w:rPr>
        <w:t xml:space="preserve"> “jaulas” relacionada</w:t>
      </w:r>
      <w:r w:rsidR="000967F9" w:rsidRPr="0048109E">
        <w:rPr>
          <w:rFonts w:ascii="Comic Sans MS" w:eastAsia="Calibri" w:hAnsi="Comic Sans MS" w:cs="Vrinda"/>
          <w:sz w:val="56"/>
          <w:szCs w:val="56"/>
          <w:lang w:val="es-ES"/>
        </w:rPr>
        <w:t xml:space="preserve">s con </w:t>
      </w:r>
      <w:r w:rsidR="00443D65">
        <w:rPr>
          <w:rFonts w:ascii="Comic Sans MS" w:eastAsia="Calibri" w:hAnsi="Comic Sans MS" w:cs="Vrinda"/>
          <w:sz w:val="56"/>
          <w:szCs w:val="56"/>
          <w:lang w:val="es-ES"/>
        </w:rPr>
        <w:t>e</w:t>
      </w:r>
      <w:r>
        <w:rPr>
          <w:rFonts w:ascii="Comic Sans MS" w:eastAsia="Calibri" w:hAnsi="Comic Sans MS" w:cs="Vrinda"/>
          <w:sz w:val="56"/>
          <w:szCs w:val="56"/>
          <w:lang w:val="es-ES"/>
        </w:rPr>
        <w:t>quidad de género y diversidad existen</w:t>
      </w:r>
      <w:r w:rsidR="000967F9" w:rsidRPr="0048109E">
        <w:rPr>
          <w:rFonts w:ascii="Comic Sans MS" w:eastAsia="Calibri" w:hAnsi="Comic Sans MS" w:cs="Vrinda"/>
          <w:sz w:val="56"/>
          <w:szCs w:val="56"/>
          <w:lang w:val="es-ES"/>
        </w:rPr>
        <w:t xml:space="preserve"> en nuestras propias vidas?</w:t>
      </w:r>
    </w:p>
    <w:p w14:paraId="0B74E1B7" w14:textId="77777777" w:rsidR="000967F9" w:rsidRPr="0048109E" w:rsidRDefault="000967F9" w:rsidP="000967F9">
      <w:pPr>
        <w:numPr>
          <w:ilvl w:val="0"/>
          <w:numId w:val="27"/>
        </w:numPr>
        <w:spacing w:before="120"/>
        <w:rPr>
          <w:rFonts w:ascii="Comic Sans MS" w:eastAsia="Calibri" w:hAnsi="Comic Sans MS" w:cs="Vrinda"/>
          <w:sz w:val="56"/>
          <w:szCs w:val="56"/>
          <w:lang w:val="es-ES"/>
        </w:rPr>
      </w:pPr>
      <w:r w:rsidRPr="0048109E">
        <w:rPr>
          <w:rFonts w:ascii="Comic Sans MS" w:eastAsia="Calibri" w:hAnsi="Comic Sans MS" w:cs="Vrinda"/>
          <w:sz w:val="56"/>
          <w:szCs w:val="56"/>
          <w:lang w:val="es-ES"/>
        </w:rPr>
        <w:t>¿Por qué nos quedamos en estas jaulas?</w:t>
      </w:r>
    </w:p>
    <w:p w14:paraId="4DB42B0F" w14:textId="01C7B393" w:rsidR="0073141F" w:rsidRPr="0048109E" w:rsidRDefault="000967F9" w:rsidP="000967F9">
      <w:pPr>
        <w:numPr>
          <w:ilvl w:val="0"/>
          <w:numId w:val="27"/>
        </w:numPr>
        <w:spacing w:before="120"/>
        <w:rPr>
          <w:rFonts w:ascii="Comic Sans MS" w:eastAsia="Calibri" w:hAnsi="Comic Sans MS" w:cs="Vrinda"/>
          <w:sz w:val="56"/>
          <w:szCs w:val="56"/>
          <w:lang w:val="es-ES"/>
        </w:rPr>
      </w:pPr>
      <w:r w:rsidRPr="0048109E">
        <w:rPr>
          <w:rFonts w:ascii="Comic Sans MS" w:eastAsia="Calibri" w:hAnsi="Comic Sans MS" w:cs="Vrinda"/>
          <w:sz w:val="56"/>
          <w:szCs w:val="56"/>
          <w:lang w:val="es-ES"/>
        </w:rPr>
        <w:t>¿Qué se necesita p</w:t>
      </w:r>
      <w:r w:rsidR="00EC3308">
        <w:rPr>
          <w:rFonts w:ascii="Comic Sans MS" w:eastAsia="Calibri" w:hAnsi="Comic Sans MS" w:cs="Vrinda"/>
          <w:sz w:val="56"/>
          <w:szCs w:val="56"/>
          <w:lang w:val="es-ES"/>
        </w:rPr>
        <w:t xml:space="preserve">ara salir volando por </w:t>
      </w:r>
      <w:r w:rsidRPr="0048109E">
        <w:rPr>
          <w:rFonts w:ascii="Comic Sans MS" w:eastAsia="Calibri" w:hAnsi="Comic Sans MS" w:cs="Vrinda"/>
          <w:sz w:val="56"/>
          <w:szCs w:val="56"/>
          <w:lang w:val="es-ES"/>
        </w:rPr>
        <w:t>la puerta abierta?</w:t>
      </w:r>
    </w:p>
    <w:p w14:paraId="13E4C494" w14:textId="3E42F2B1" w:rsidR="0073141F" w:rsidRPr="0048109E" w:rsidRDefault="0073141F" w:rsidP="00252E5F">
      <w:pPr>
        <w:rPr>
          <w:lang w:val="es-ES"/>
        </w:rPr>
      </w:pPr>
    </w:p>
    <w:p w14:paraId="4A562B58" w14:textId="77777777" w:rsidR="0073141F" w:rsidRPr="0048109E" w:rsidRDefault="0073141F" w:rsidP="00252E5F">
      <w:pPr>
        <w:tabs>
          <w:tab w:val="left" w:pos="360"/>
        </w:tabs>
        <w:rPr>
          <w:sz w:val="24"/>
          <w:szCs w:val="24"/>
          <w:lang w:val="es-ES"/>
        </w:rPr>
        <w:sectPr w:rsidR="0073141F" w:rsidRPr="0048109E" w:rsidSect="00A70E9D">
          <w:headerReference w:type="default" r:id="rId91"/>
          <w:footerReference w:type="even" r:id="rId92"/>
          <w:footerReference w:type="default" r:id="rId93"/>
          <w:endnotePr>
            <w:numFmt w:val="decimal"/>
            <w:numRestart w:val="eachSect"/>
          </w:endnotePr>
          <w:pgSz w:w="12240" w:h="15840" w:code="1"/>
          <w:pgMar w:top="1440" w:right="1296" w:bottom="1440" w:left="1584" w:header="720" w:footer="720" w:gutter="0"/>
          <w:cols w:space="720"/>
          <w:docGrid w:linePitch="360"/>
        </w:sectPr>
      </w:pPr>
    </w:p>
    <w:p w14:paraId="6DA11CD1" w14:textId="1065076E" w:rsidR="0073141F" w:rsidRPr="0048109E" w:rsidRDefault="0073141F" w:rsidP="000B5A63">
      <w:pPr>
        <w:pStyle w:val="Heading1"/>
        <w:spacing w:before="360"/>
        <w:rPr>
          <w:rFonts w:eastAsiaTheme="majorEastAsia"/>
          <w:lang w:val="es-ES"/>
        </w:rPr>
      </w:pPr>
      <w:bookmarkStart w:id="93" w:name="_Toc492549162"/>
      <w:r w:rsidRPr="0048109E">
        <w:rPr>
          <w:rFonts w:eastAsiaTheme="majorEastAsia"/>
          <w:lang w:val="es-ES"/>
        </w:rPr>
        <w:t>Actividad: Caja</w:t>
      </w:r>
      <w:r w:rsidR="0003152F">
        <w:rPr>
          <w:rFonts w:eastAsiaTheme="majorEastAsia"/>
          <w:lang w:val="es-ES"/>
        </w:rPr>
        <w:t xml:space="preserve"> de </w:t>
      </w:r>
      <w:r w:rsidR="00760D87">
        <w:rPr>
          <w:rFonts w:eastAsiaTheme="majorEastAsia"/>
          <w:lang w:val="es-ES"/>
        </w:rPr>
        <w:t>g</w:t>
      </w:r>
      <w:r w:rsidRPr="0048109E">
        <w:rPr>
          <w:rFonts w:eastAsiaTheme="majorEastAsia"/>
          <w:lang w:val="es-ES"/>
        </w:rPr>
        <w:t>énero</w:t>
      </w:r>
      <w:r w:rsidRPr="0048109E">
        <w:rPr>
          <w:rFonts w:eastAsiaTheme="majorEastAsia"/>
          <w:vertAlign w:val="superscript"/>
          <w:lang w:val="es-ES"/>
        </w:rPr>
        <w:endnoteReference w:id="18"/>
      </w:r>
      <w:bookmarkEnd w:id="93"/>
      <w:r w:rsidRPr="0048109E">
        <w:rPr>
          <w:rFonts w:eastAsiaTheme="majorEastAsia"/>
          <w:lang w:val="es-ES"/>
        </w:rPr>
        <w:t xml:space="preserve"> </w:t>
      </w:r>
    </w:p>
    <w:tbl>
      <w:tblPr>
        <w:tblStyle w:val="TableGrid"/>
        <w:tblW w:w="9360" w:type="dxa"/>
        <w:jc w:val="center"/>
        <w:tblLook w:val="04A0" w:firstRow="1" w:lastRow="0" w:firstColumn="1" w:lastColumn="0" w:noHBand="0" w:noVBand="1"/>
      </w:tblPr>
      <w:tblGrid>
        <w:gridCol w:w="9360"/>
      </w:tblGrid>
      <w:tr w:rsidR="0073141F" w:rsidRPr="0048109E" w14:paraId="148A22D2" w14:textId="77777777" w:rsidTr="00760D87">
        <w:trPr>
          <w:trHeight w:val="3960"/>
          <w:jc w:val="center"/>
        </w:trPr>
        <w:tc>
          <w:tcPr>
            <w:tcW w:w="9360" w:type="dxa"/>
            <w:tcBorders>
              <w:top w:val="nil"/>
              <w:left w:val="nil"/>
              <w:bottom w:val="nil"/>
              <w:right w:val="nil"/>
            </w:tcBorders>
            <w:shd w:val="clear" w:color="auto" w:fill="BCC589"/>
          </w:tcPr>
          <w:p w14:paraId="58DB5EF5" w14:textId="43F201A0" w:rsidR="0073141F" w:rsidRPr="0048109E" w:rsidRDefault="00FB41A9" w:rsidP="00765577">
            <w:pPr>
              <w:pStyle w:val="Heading4"/>
              <w:outlineLvl w:val="3"/>
              <w:rPr>
                <w:lang w:val="es-ES"/>
              </w:rPr>
            </w:pPr>
            <w:r w:rsidRPr="0048109E">
              <w:rPr>
                <w:lang w:val="es-ES"/>
              </w:rPr>
              <w:t>Objetivos basados en logros</w:t>
            </w:r>
          </w:p>
          <w:p w14:paraId="72D6BF88" w14:textId="77777777" w:rsidR="0073141F" w:rsidRPr="0048109E" w:rsidRDefault="0073141F" w:rsidP="00765577">
            <w:pPr>
              <w:spacing w:after="0"/>
              <w:rPr>
                <w:lang w:val="es-ES"/>
              </w:rPr>
            </w:pPr>
            <w:r w:rsidRPr="0048109E">
              <w:rPr>
                <w:lang w:val="es-ES"/>
              </w:rPr>
              <w:t>Al final de esta actividad, los participantes habrán:</w:t>
            </w:r>
          </w:p>
          <w:p w14:paraId="337EBF24" w14:textId="148C541C" w:rsidR="0073141F" w:rsidRPr="0048109E" w:rsidRDefault="00B0735C" w:rsidP="00765577">
            <w:pPr>
              <w:pStyle w:val="ListParagraph"/>
              <w:numPr>
                <w:ilvl w:val="0"/>
                <w:numId w:val="1"/>
              </w:numPr>
              <w:spacing w:after="0" w:line="240" w:lineRule="auto"/>
              <w:rPr>
                <w:rFonts w:eastAsia="Calibri"/>
                <w:lang w:val="es-ES"/>
              </w:rPr>
            </w:pPr>
            <w:r>
              <w:rPr>
                <w:rFonts w:eastAsia="Calibri"/>
                <w:lang w:val="es-ES"/>
              </w:rPr>
              <w:t>Explorado roles</w:t>
            </w:r>
            <w:r w:rsidR="0073141F" w:rsidRPr="0048109E">
              <w:rPr>
                <w:rFonts w:eastAsia="Calibri"/>
                <w:lang w:val="es-ES"/>
              </w:rPr>
              <w:t xml:space="preserve">, cualidades y comportamientos que se esperan </w:t>
            </w:r>
            <w:r>
              <w:rPr>
                <w:rFonts w:eastAsia="Calibri"/>
                <w:lang w:val="es-ES"/>
              </w:rPr>
              <w:t>de los hombres y las mujeres, quién</w:t>
            </w:r>
            <w:r w:rsidR="0073141F" w:rsidRPr="0048109E">
              <w:rPr>
                <w:rFonts w:eastAsia="Calibri"/>
                <w:lang w:val="es-ES"/>
              </w:rPr>
              <w:t xml:space="preserve"> les impone, y las presiones que traen</w:t>
            </w:r>
          </w:p>
          <w:p w14:paraId="20778FC9" w14:textId="2D0F3A07" w:rsidR="0073141F" w:rsidRPr="00B0735C" w:rsidRDefault="00B0735C" w:rsidP="00B0735C">
            <w:pPr>
              <w:pStyle w:val="ListParagraph"/>
              <w:numPr>
                <w:ilvl w:val="0"/>
                <w:numId w:val="1"/>
              </w:numPr>
              <w:spacing w:line="240" w:lineRule="auto"/>
              <w:rPr>
                <w:rFonts w:eastAsia="Calibri"/>
                <w:lang w:val="es-ES"/>
              </w:rPr>
            </w:pPr>
            <w:r>
              <w:rPr>
                <w:rFonts w:eastAsia="Calibri"/>
                <w:lang w:val="es-ES"/>
              </w:rPr>
              <w:t>Identificado y discutido qué</w:t>
            </w:r>
            <w:r w:rsidR="0073141F" w:rsidRPr="00B0735C">
              <w:rPr>
                <w:rFonts w:eastAsia="Calibri"/>
                <w:lang w:val="es-ES"/>
              </w:rPr>
              <w:t xml:space="preserve"> roles, comportamientos y expectativas pueden (y deben) ser cambiado</w:t>
            </w:r>
            <w:r>
              <w:rPr>
                <w:rFonts w:eastAsia="Calibri"/>
                <w:lang w:val="es-ES"/>
              </w:rPr>
              <w:t>s</w:t>
            </w:r>
            <w:r w:rsidR="0073141F" w:rsidRPr="00B0735C">
              <w:rPr>
                <w:rFonts w:eastAsia="Calibri"/>
                <w:lang w:val="es-ES"/>
              </w:rPr>
              <w:t xml:space="preserve"> y cómo lo que podía hacerse.</w:t>
            </w:r>
          </w:p>
          <w:p w14:paraId="25D3E557" w14:textId="77777777" w:rsidR="0073141F" w:rsidRPr="0048109E" w:rsidRDefault="0073141F" w:rsidP="00765577">
            <w:pPr>
              <w:pStyle w:val="Heading4"/>
              <w:outlineLvl w:val="3"/>
              <w:rPr>
                <w:lang w:val="es-ES"/>
              </w:rPr>
            </w:pPr>
            <w:r w:rsidRPr="0048109E">
              <w:rPr>
                <w:lang w:val="es-ES"/>
              </w:rPr>
              <w:t>Duración</w:t>
            </w:r>
          </w:p>
          <w:p w14:paraId="4D1213D8" w14:textId="77777777" w:rsidR="0073141F" w:rsidRPr="0048109E" w:rsidRDefault="0073141F" w:rsidP="00765577">
            <w:pPr>
              <w:rPr>
                <w:lang w:val="es-ES"/>
              </w:rPr>
            </w:pPr>
            <w:r w:rsidRPr="0048109E">
              <w:rPr>
                <w:lang w:val="es-ES"/>
              </w:rPr>
              <w:t xml:space="preserve">1 hora </w:t>
            </w:r>
          </w:p>
          <w:p w14:paraId="49902C1F" w14:textId="619A35B9" w:rsidR="0073141F" w:rsidRPr="0048109E" w:rsidRDefault="00B0735C" w:rsidP="00765577">
            <w:pPr>
              <w:pStyle w:val="Heading4"/>
              <w:outlineLvl w:val="3"/>
              <w:rPr>
                <w:lang w:val="es-ES"/>
              </w:rPr>
            </w:pPr>
            <w:r>
              <w:rPr>
                <w:lang w:val="es-ES"/>
              </w:rPr>
              <w:t>M</w:t>
            </w:r>
            <w:r w:rsidR="0073141F" w:rsidRPr="0048109E">
              <w:rPr>
                <w:lang w:val="es-ES"/>
              </w:rPr>
              <w:t xml:space="preserve">ateriales </w:t>
            </w:r>
          </w:p>
          <w:p w14:paraId="3AF97542" w14:textId="1875CB29" w:rsidR="0073141F" w:rsidRPr="0048109E" w:rsidRDefault="0016674A" w:rsidP="00A00DA2">
            <w:pPr>
              <w:pStyle w:val="ListParagraph"/>
              <w:numPr>
                <w:ilvl w:val="0"/>
                <w:numId w:val="50"/>
              </w:numPr>
              <w:spacing w:after="0" w:line="240" w:lineRule="auto"/>
              <w:rPr>
                <w:lang w:val="es-ES"/>
              </w:rPr>
            </w:pPr>
            <w:r>
              <w:rPr>
                <w:lang w:val="es-ES"/>
              </w:rPr>
              <w:t>P</w:t>
            </w:r>
            <w:r w:rsidR="0073141F" w:rsidRPr="0048109E">
              <w:rPr>
                <w:lang w:val="es-ES"/>
              </w:rPr>
              <w:t>apel de rotafolio</w:t>
            </w:r>
          </w:p>
          <w:p w14:paraId="0F143035" w14:textId="5DA6C5F3" w:rsidR="0073141F" w:rsidRPr="0048109E" w:rsidRDefault="0016674A" w:rsidP="00A00DA2">
            <w:pPr>
              <w:pStyle w:val="ListParagraph"/>
              <w:numPr>
                <w:ilvl w:val="0"/>
                <w:numId w:val="50"/>
              </w:numPr>
              <w:spacing w:line="240" w:lineRule="auto"/>
              <w:rPr>
                <w:lang w:val="es-ES"/>
              </w:rPr>
            </w:pPr>
            <w:r>
              <w:rPr>
                <w:lang w:val="es-ES"/>
              </w:rPr>
              <w:t>M</w:t>
            </w:r>
            <w:r w:rsidR="0073141F" w:rsidRPr="0048109E">
              <w:rPr>
                <w:lang w:val="es-ES"/>
              </w:rPr>
              <w:t>arcadores</w:t>
            </w:r>
          </w:p>
        </w:tc>
      </w:tr>
    </w:tbl>
    <w:p w14:paraId="1266834C" w14:textId="77777777" w:rsidR="0073141F" w:rsidRPr="0048109E" w:rsidRDefault="0073141F" w:rsidP="000B5A63">
      <w:pPr>
        <w:pStyle w:val="Heading2"/>
        <w:rPr>
          <w:lang w:val="es-ES"/>
        </w:rPr>
      </w:pPr>
      <w:bookmarkStart w:id="94" w:name="_Toc492549163"/>
      <w:r w:rsidRPr="0048109E">
        <w:rPr>
          <w:lang w:val="es-ES"/>
        </w:rPr>
        <w:t>¿Por qué esta actividad?</w:t>
      </w:r>
      <w:bookmarkEnd w:id="94"/>
    </w:p>
    <w:p w14:paraId="01C7A626" w14:textId="609FC339" w:rsidR="0073141F" w:rsidRPr="00A35BAF" w:rsidRDefault="0073141F" w:rsidP="000B5A63">
      <w:r w:rsidRPr="0048109E">
        <w:rPr>
          <w:lang w:val="es-ES"/>
        </w:rPr>
        <w:t xml:space="preserve">La </w:t>
      </w:r>
      <w:r w:rsidR="001A2A8C">
        <w:rPr>
          <w:lang w:val="es-ES"/>
        </w:rPr>
        <w:t>c</w:t>
      </w:r>
      <w:r w:rsidR="0016674A">
        <w:rPr>
          <w:lang w:val="es-ES"/>
        </w:rPr>
        <w:t>aja de género</w:t>
      </w:r>
      <w:r w:rsidRPr="0048109E">
        <w:rPr>
          <w:lang w:val="es-ES"/>
        </w:rPr>
        <w:t xml:space="preserve"> permite a los participantes explorar lo que se espera de ellos como hombres y mujeres en sus sociedades </w:t>
      </w:r>
      <w:r w:rsidR="009D760E">
        <w:rPr>
          <w:lang w:val="es-ES"/>
        </w:rPr>
        <w:t>–</w:t>
      </w:r>
      <w:r w:rsidRPr="0048109E">
        <w:rPr>
          <w:lang w:val="es-ES"/>
        </w:rPr>
        <w:t xml:space="preserve"> y</w:t>
      </w:r>
      <w:r w:rsidR="009D760E">
        <w:rPr>
          <w:lang w:val="es-ES"/>
        </w:rPr>
        <w:t xml:space="preserve"> </w:t>
      </w:r>
      <w:r w:rsidRPr="0048109E">
        <w:rPr>
          <w:lang w:val="es-ES"/>
        </w:rPr>
        <w:t xml:space="preserve">las consecuencias de romper las normas culturales. Esta actividad proporciona una forma no amenazante para identificar estos roles y comportamientos, especialmente en lo que se refiere a la vulnerabilidad, el poder y la desigualdad. Los participantes también pueden comenzar a explorar </w:t>
      </w:r>
      <w:r w:rsidR="0003152F">
        <w:rPr>
          <w:lang w:val="es-ES"/>
        </w:rPr>
        <w:t>cuáles</w:t>
      </w:r>
      <w:r w:rsidRPr="0048109E">
        <w:rPr>
          <w:lang w:val="es-ES"/>
        </w:rPr>
        <w:t xml:space="preserve"> expectativas y comportamientos tienen que cambiar y cómo podrían </w:t>
      </w:r>
      <w:r w:rsidR="0003152F">
        <w:rPr>
          <w:lang w:val="es-ES"/>
        </w:rPr>
        <w:t>lograr</w:t>
      </w:r>
      <w:r w:rsidRPr="0048109E">
        <w:rPr>
          <w:lang w:val="es-ES"/>
        </w:rPr>
        <w:t xml:space="preserve"> ese cambio.</w:t>
      </w:r>
    </w:p>
    <w:p w14:paraId="633DA15F" w14:textId="69E49FB9" w:rsidR="0073141F" w:rsidRPr="0048109E" w:rsidRDefault="00C5339F" w:rsidP="000B5A63">
      <w:pPr>
        <w:pStyle w:val="Heading2"/>
        <w:rPr>
          <w:lang w:val="es-ES"/>
        </w:rPr>
      </w:pPr>
      <w:bookmarkStart w:id="95" w:name="_Toc492549164"/>
      <w:r w:rsidRPr="0048109E">
        <w:rPr>
          <w:lang w:val="es-ES"/>
        </w:rPr>
        <w:t>Preparación previa</w:t>
      </w:r>
      <w:bookmarkEnd w:id="95"/>
    </w:p>
    <w:p w14:paraId="4E64A1BD" w14:textId="5E26A872" w:rsidR="0073141F" w:rsidRPr="0048109E" w:rsidRDefault="001A2A8C" w:rsidP="000B5A63">
      <w:pPr>
        <w:rPr>
          <w:lang w:val="es-ES"/>
        </w:rPr>
      </w:pPr>
      <w:r>
        <w:rPr>
          <w:lang w:val="es-ES"/>
        </w:rPr>
        <w:t>Si conduce</w:t>
      </w:r>
      <w:r w:rsidR="0073141F" w:rsidRPr="0048109E">
        <w:rPr>
          <w:lang w:val="es-ES"/>
        </w:rPr>
        <w:t xml:space="preserve"> un taller que incluye la totalidad o la mayor parte de estas lecciones,</w:t>
      </w:r>
      <w:r w:rsidR="006420B9">
        <w:rPr>
          <w:lang w:val="es-ES"/>
        </w:rPr>
        <w:t xml:space="preserve"> es posible que desee elegir usar</w:t>
      </w:r>
      <w:r w:rsidR="00406D06">
        <w:rPr>
          <w:lang w:val="es-ES"/>
        </w:rPr>
        <w:t xml:space="preserve"> </w:t>
      </w:r>
      <w:r w:rsidR="006420B9">
        <w:rPr>
          <w:lang w:val="es-ES"/>
        </w:rPr>
        <w:t xml:space="preserve">esta actividad o la de </w:t>
      </w:r>
      <w:r>
        <w:rPr>
          <w:lang w:val="es-ES"/>
        </w:rPr>
        <w:t>Código jaula para a</w:t>
      </w:r>
      <w:r w:rsidR="00B41F8D" w:rsidRPr="0048109E">
        <w:rPr>
          <w:lang w:val="es-ES"/>
        </w:rPr>
        <w:t>ves</w:t>
      </w:r>
      <w:r w:rsidR="0073141F" w:rsidRPr="0048109E">
        <w:rPr>
          <w:lang w:val="es-ES"/>
        </w:rPr>
        <w:t>, ya que muchos de los temas son similares. Si las actividades se o</w:t>
      </w:r>
      <w:r w:rsidR="009261F7">
        <w:rPr>
          <w:lang w:val="es-ES"/>
        </w:rPr>
        <w:t xml:space="preserve">frecen a través del tiempo, la </w:t>
      </w:r>
      <w:r w:rsidR="0016674A">
        <w:rPr>
          <w:lang w:val="es-ES"/>
        </w:rPr>
        <w:t>Caja de género</w:t>
      </w:r>
      <w:r w:rsidR="0073141F" w:rsidRPr="0048109E">
        <w:rPr>
          <w:lang w:val="es-ES"/>
        </w:rPr>
        <w:t xml:space="preserve"> puede servir c</w:t>
      </w:r>
      <w:r w:rsidR="009261F7">
        <w:rPr>
          <w:lang w:val="es-ES"/>
        </w:rPr>
        <w:t xml:space="preserve">omo una revisión </w:t>
      </w:r>
      <w:r w:rsidR="0073141F" w:rsidRPr="0048109E">
        <w:rPr>
          <w:lang w:val="es-ES"/>
        </w:rPr>
        <w:t>de</w:t>
      </w:r>
      <w:r w:rsidR="009261F7">
        <w:rPr>
          <w:lang w:val="es-ES"/>
        </w:rPr>
        <w:t>l</w:t>
      </w:r>
      <w:r w:rsidR="0073141F" w:rsidRPr="0048109E">
        <w:rPr>
          <w:lang w:val="es-ES"/>
        </w:rPr>
        <w:t xml:space="preserve"> </w:t>
      </w:r>
      <w:r w:rsidR="00B41F8D" w:rsidRPr="0048109E">
        <w:rPr>
          <w:lang w:val="es-ES"/>
        </w:rPr>
        <w:t xml:space="preserve">Código </w:t>
      </w:r>
      <w:r>
        <w:rPr>
          <w:lang w:val="es-ES"/>
        </w:rPr>
        <w:t>j</w:t>
      </w:r>
      <w:r w:rsidR="00B41F8D" w:rsidRPr="0048109E">
        <w:rPr>
          <w:lang w:val="es-ES"/>
        </w:rPr>
        <w:t xml:space="preserve">aula para </w:t>
      </w:r>
      <w:r>
        <w:rPr>
          <w:lang w:val="es-ES"/>
        </w:rPr>
        <w:t>a</w:t>
      </w:r>
      <w:r w:rsidR="00B41F8D" w:rsidRPr="0048109E">
        <w:rPr>
          <w:lang w:val="es-ES"/>
        </w:rPr>
        <w:t>ves</w:t>
      </w:r>
      <w:r w:rsidR="0073141F" w:rsidRPr="0048109E">
        <w:rPr>
          <w:lang w:val="es-ES"/>
        </w:rPr>
        <w:t xml:space="preserve"> (o viceversa).</w:t>
      </w:r>
    </w:p>
    <w:p w14:paraId="059DB38B" w14:textId="77777777" w:rsidR="0073141F" w:rsidRPr="0048109E" w:rsidRDefault="0073141F" w:rsidP="000B5A63">
      <w:pPr>
        <w:pStyle w:val="Heading2"/>
        <w:rPr>
          <w:lang w:val="es-ES"/>
        </w:rPr>
      </w:pPr>
      <w:bookmarkStart w:id="96" w:name="_Toc492549165"/>
      <w:r w:rsidRPr="0048109E">
        <w:rPr>
          <w:lang w:val="es-ES"/>
        </w:rPr>
        <w:t>Instrucciones</w:t>
      </w:r>
      <w:bookmarkEnd w:id="96"/>
    </w:p>
    <w:p w14:paraId="0DFD93D8" w14:textId="77777777" w:rsidR="0073141F" w:rsidRPr="0048109E" w:rsidRDefault="0073141F" w:rsidP="005168EB">
      <w:pPr>
        <w:pStyle w:val="ListParagraph"/>
        <w:numPr>
          <w:ilvl w:val="0"/>
          <w:numId w:val="57"/>
        </w:numPr>
        <w:spacing w:line="240" w:lineRule="auto"/>
        <w:contextualSpacing w:val="0"/>
        <w:rPr>
          <w:rFonts w:eastAsia="Calibri"/>
          <w:lang w:val="es-ES"/>
        </w:rPr>
      </w:pPr>
      <w:r w:rsidRPr="0048109E">
        <w:rPr>
          <w:rFonts w:eastAsia="Calibri"/>
          <w:lang w:val="es-ES"/>
        </w:rPr>
        <w:t>Trabajo en grupos pequeños (30 minutos)</w:t>
      </w:r>
    </w:p>
    <w:p w14:paraId="541D8FB9" w14:textId="30BF8454" w:rsidR="0073141F" w:rsidRPr="0048109E" w:rsidRDefault="0073141F" w:rsidP="000B5A63">
      <w:pPr>
        <w:pStyle w:val="ListParagraph"/>
        <w:spacing w:line="240" w:lineRule="auto"/>
        <w:ind w:left="720" w:hanging="360"/>
        <w:contextualSpacing w:val="0"/>
        <w:rPr>
          <w:rFonts w:eastAsia="Calibri"/>
          <w:lang w:val="es-ES"/>
        </w:rPr>
      </w:pPr>
      <w:r w:rsidRPr="0048109E">
        <w:rPr>
          <w:rFonts w:eastAsia="Calibri"/>
          <w:lang w:val="es-ES"/>
        </w:rPr>
        <w:t>1a.</w:t>
      </w:r>
      <w:r w:rsidR="00406D06">
        <w:rPr>
          <w:rFonts w:eastAsia="Calibri"/>
          <w:lang w:val="es-ES"/>
        </w:rPr>
        <w:t xml:space="preserve"> </w:t>
      </w:r>
      <w:r w:rsidR="00A55D75">
        <w:rPr>
          <w:rFonts w:eastAsia="Calibri"/>
          <w:lang w:val="es-ES"/>
        </w:rPr>
        <w:t>Integre a los participantes en dos grupos, uno de mujeres y uno de hombres. Si los participantes son de un solo</w:t>
      </w:r>
      <w:r w:rsidRPr="0048109E">
        <w:rPr>
          <w:rFonts w:eastAsia="Calibri"/>
          <w:lang w:val="es-ES"/>
        </w:rPr>
        <w:t xml:space="preserve"> sexo (todos hombres o todas las mu</w:t>
      </w:r>
      <w:r w:rsidR="00A55D75">
        <w:rPr>
          <w:rFonts w:eastAsia="Calibri"/>
          <w:lang w:val="es-ES"/>
        </w:rPr>
        <w:t>jeres), pida la mitad de ellos que trabajen</w:t>
      </w:r>
      <w:r w:rsidRPr="0048109E">
        <w:rPr>
          <w:rFonts w:eastAsia="Calibri"/>
          <w:lang w:val="es-ES"/>
        </w:rPr>
        <w:t xml:space="preserve"> como si fueran</w:t>
      </w:r>
      <w:r w:rsidR="00A55D75">
        <w:rPr>
          <w:rFonts w:eastAsia="Calibri"/>
          <w:lang w:val="es-ES"/>
        </w:rPr>
        <w:t xml:space="preserve"> del</w:t>
      </w:r>
      <w:r w:rsidRPr="0048109E">
        <w:rPr>
          <w:rFonts w:eastAsia="Calibri"/>
          <w:lang w:val="es-ES"/>
        </w:rPr>
        <w:t xml:space="preserve"> otro sexo.</w:t>
      </w:r>
    </w:p>
    <w:p w14:paraId="0D1F8646" w14:textId="6328A775" w:rsidR="0073141F" w:rsidRPr="0048109E" w:rsidRDefault="0073141F" w:rsidP="000B5A63">
      <w:pPr>
        <w:pStyle w:val="ListParagraph"/>
        <w:spacing w:line="240" w:lineRule="auto"/>
        <w:ind w:left="720" w:hanging="360"/>
        <w:contextualSpacing w:val="0"/>
        <w:rPr>
          <w:rFonts w:eastAsia="Calibri"/>
          <w:lang w:val="es-ES"/>
        </w:rPr>
      </w:pPr>
      <w:r w:rsidRPr="0048109E">
        <w:rPr>
          <w:rFonts w:eastAsia="Calibri"/>
          <w:lang w:val="es-ES"/>
        </w:rPr>
        <w:t>1b. Dé a cada grupo una hoja</w:t>
      </w:r>
      <w:r w:rsidR="00A55D75">
        <w:rPr>
          <w:rFonts w:eastAsia="Calibri"/>
          <w:lang w:val="es-ES"/>
        </w:rPr>
        <w:t xml:space="preserve"> de rotafolios y pídales</w:t>
      </w:r>
      <w:r w:rsidRPr="0048109E">
        <w:rPr>
          <w:rFonts w:eastAsia="Calibri"/>
          <w:lang w:val="es-ES"/>
        </w:rPr>
        <w:t xml:space="preserve"> </w:t>
      </w:r>
      <w:r w:rsidR="00A55D75">
        <w:rPr>
          <w:rFonts w:eastAsia="Calibri"/>
          <w:lang w:val="es-ES"/>
        </w:rPr>
        <w:t>que dibujen</w:t>
      </w:r>
      <w:r w:rsidRPr="0048109E">
        <w:rPr>
          <w:rFonts w:eastAsia="Calibri"/>
          <w:lang w:val="es-ES"/>
        </w:rPr>
        <w:t xml:space="preserve"> un cuadrado </w:t>
      </w:r>
      <w:r w:rsidR="00FB2430">
        <w:rPr>
          <w:rFonts w:eastAsia="Calibri"/>
          <w:lang w:val="es-ES"/>
        </w:rPr>
        <w:t>de tamaño mediano, que será su “caja</w:t>
      </w:r>
      <w:r w:rsidR="002B1364">
        <w:rPr>
          <w:rFonts w:eastAsia="Calibri"/>
          <w:lang w:val="es-ES"/>
        </w:rPr>
        <w:t xml:space="preserve"> de género</w:t>
      </w:r>
      <w:r w:rsidR="00FB2430">
        <w:rPr>
          <w:rFonts w:eastAsia="Calibri"/>
          <w:lang w:val="es-ES"/>
        </w:rPr>
        <w:t>”</w:t>
      </w:r>
      <w:r w:rsidR="002B1364">
        <w:rPr>
          <w:rFonts w:eastAsia="Calibri"/>
          <w:lang w:val="es-ES"/>
        </w:rPr>
        <w:t>. Dentro de</w:t>
      </w:r>
      <w:r w:rsidR="00FB2430">
        <w:rPr>
          <w:rFonts w:eastAsia="Calibri"/>
          <w:lang w:val="es-ES"/>
        </w:rPr>
        <w:t xml:space="preserve"> la caja</w:t>
      </w:r>
      <w:r w:rsidR="002B1364">
        <w:rPr>
          <w:rFonts w:eastAsia="Calibri"/>
          <w:lang w:val="es-ES"/>
        </w:rPr>
        <w:t>, el grupo de mujeres dibujará una mujer, y el de los hombres, un hombre.</w:t>
      </w:r>
    </w:p>
    <w:p w14:paraId="72E62CAA" w14:textId="5F33FD4C" w:rsidR="002B1364" w:rsidRPr="002B1364" w:rsidRDefault="002B1364" w:rsidP="002B1364">
      <w:pPr>
        <w:pStyle w:val="ListParagraph"/>
        <w:spacing w:line="240" w:lineRule="auto"/>
        <w:ind w:left="720" w:hanging="360"/>
        <w:contextualSpacing w:val="0"/>
        <w:rPr>
          <w:rFonts w:eastAsia="Calibri"/>
          <w:lang w:val="es-ES"/>
        </w:rPr>
      </w:pPr>
      <w:r>
        <w:rPr>
          <w:rFonts w:eastAsia="Calibri"/>
          <w:lang w:val="es-ES"/>
        </w:rPr>
        <w:t>1c. Pida a los grupos que discutan</w:t>
      </w:r>
      <w:r w:rsidR="0073141F" w:rsidRPr="0048109E">
        <w:rPr>
          <w:rFonts w:eastAsia="Calibri"/>
          <w:lang w:val="es-ES"/>
        </w:rPr>
        <w:t xml:space="preserve"> las cualidades, funciones y comportamientos que la soc</w:t>
      </w:r>
      <w:r>
        <w:rPr>
          <w:rFonts w:eastAsia="Calibri"/>
          <w:lang w:val="es-ES"/>
        </w:rPr>
        <w:t>iedad</w:t>
      </w:r>
      <w:r w:rsidR="00024B95">
        <w:rPr>
          <w:rFonts w:eastAsia="Calibri"/>
          <w:lang w:val="es-ES"/>
        </w:rPr>
        <w:t xml:space="preserve"> típicamente espera del hombre </w:t>
      </w:r>
      <w:r>
        <w:rPr>
          <w:rFonts w:eastAsia="Calibri"/>
          <w:lang w:val="es-ES"/>
        </w:rPr>
        <w:t>o de la mujer. Dibujen y escriban</w:t>
      </w:r>
      <w:r w:rsidR="0073141F" w:rsidRPr="0048109E">
        <w:rPr>
          <w:rFonts w:eastAsia="Calibri"/>
          <w:lang w:val="es-ES"/>
        </w:rPr>
        <w:t xml:space="preserve"> lo</w:t>
      </w:r>
      <w:r>
        <w:rPr>
          <w:rFonts w:eastAsia="Calibri"/>
          <w:lang w:val="es-ES"/>
        </w:rPr>
        <w:t xml:space="preserve">s puntos clave dentro </w:t>
      </w:r>
      <w:r w:rsidR="00FB2430">
        <w:rPr>
          <w:rFonts w:eastAsia="Calibri"/>
          <w:lang w:val="es-ES"/>
        </w:rPr>
        <w:t>de la caja</w:t>
      </w:r>
      <w:r w:rsidR="0073141F" w:rsidRPr="0048109E">
        <w:rPr>
          <w:rFonts w:eastAsia="Calibri"/>
          <w:lang w:val="es-ES"/>
        </w:rPr>
        <w:t>. Pida a</w:t>
      </w:r>
      <w:r>
        <w:rPr>
          <w:rFonts w:eastAsia="Calibri"/>
          <w:lang w:val="es-ES"/>
        </w:rPr>
        <w:t xml:space="preserve"> los participantes que discutan de dónde vienen esas </w:t>
      </w:r>
      <w:r w:rsidRPr="0048109E">
        <w:rPr>
          <w:rFonts w:eastAsia="Calibri"/>
          <w:lang w:val="es-ES"/>
        </w:rPr>
        <w:t>expectativas.</w:t>
      </w:r>
    </w:p>
    <w:p w14:paraId="7352E5F7" w14:textId="5E0205A0" w:rsidR="0073141F" w:rsidRPr="0048109E" w:rsidRDefault="0073141F" w:rsidP="000B5A63">
      <w:pPr>
        <w:pStyle w:val="ListParagraph"/>
        <w:spacing w:line="240" w:lineRule="auto"/>
        <w:ind w:left="720" w:hanging="360"/>
        <w:contextualSpacing w:val="0"/>
        <w:rPr>
          <w:rFonts w:eastAsia="Calibri"/>
          <w:lang w:val="es-ES"/>
        </w:rPr>
      </w:pPr>
      <w:r w:rsidRPr="0048109E">
        <w:rPr>
          <w:rFonts w:eastAsia="Calibri"/>
          <w:lang w:val="es-ES"/>
        </w:rPr>
        <w:t>1d. Una vez que se</w:t>
      </w:r>
      <w:r w:rsidR="002B1364">
        <w:rPr>
          <w:rFonts w:eastAsia="Calibri"/>
          <w:lang w:val="es-ES"/>
        </w:rPr>
        <w:t xml:space="preserve"> hayan</w:t>
      </w:r>
      <w:r w:rsidRPr="0048109E">
        <w:rPr>
          <w:rFonts w:eastAsia="Calibri"/>
          <w:lang w:val="es-ES"/>
        </w:rPr>
        <w:t xml:space="preserve"> discutido las expectativas sociale</w:t>
      </w:r>
      <w:r w:rsidR="002B1364">
        <w:rPr>
          <w:rFonts w:eastAsia="Calibri"/>
          <w:lang w:val="es-ES"/>
        </w:rPr>
        <w:t>s, pida a los grupos que piensen</w:t>
      </w:r>
      <w:r w:rsidRPr="0048109E">
        <w:rPr>
          <w:rFonts w:eastAsia="Calibri"/>
          <w:lang w:val="es-ES"/>
        </w:rPr>
        <w:t xml:space="preserve"> en lo que sucede si un hombre o una mujer se comporta de manera diferente a</w:t>
      </w:r>
      <w:r w:rsidR="002B1364">
        <w:rPr>
          <w:rFonts w:eastAsia="Calibri"/>
          <w:lang w:val="es-ES"/>
        </w:rPr>
        <w:t xml:space="preserve"> lo que</w:t>
      </w:r>
      <w:r w:rsidRPr="0048109E">
        <w:rPr>
          <w:rFonts w:eastAsia="Calibri"/>
          <w:lang w:val="es-ES"/>
        </w:rPr>
        <w:t xml:space="preserve"> estas normas dictan. Deben escribir estas</w:t>
      </w:r>
      <w:r w:rsidR="002B1364">
        <w:rPr>
          <w:rFonts w:eastAsia="Calibri"/>
          <w:lang w:val="es-ES"/>
        </w:rPr>
        <w:t xml:space="preserve"> consecuencias fuera de</w:t>
      </w:r>
      <w:r w:rsidR="00FB2430">
        <w:rPr>
          <w:rFonts w:eastAsia="Calibri"/>
          <w:lang w:val="es-ES"/>
        </w:rPr>
        <w:t xml:space="preserve"> la caja.</w:t>
      </w:r>
    </w:p>
    <w:p w14:paraId="4E4D2A71" w14:textId="2DE6992C" w:rsidR="0073141F" w:rsidRPr="0048109E" w:rsidRDefault="00024B95" w:rsidP="005168EB">
      <w:pPr>
        <w:pStyle w:val="ListParagraph"/>
        <w:numPr>
          <w:ilvl w:val="0"/>
          <w:numId w:val="57"/>
        </w:numPr>
        <w:spacing w:line="240" w:lineRule="auto"/>
        <w:contextualSpacing w:val="0"/>
        <w:rPr>
          <w:rFonts w:eastAsia="Calibri"/>
          <w:lang w:val="es-ES"/>
        </w:rPr>
      </w:pPr>
      <w:r>
        <w:rPr>
          <w:rFonts w:eastAsia="Calibri"/>
          <w:lang w:val="es-ES"/>
        </w:rPr>
        <w:t>Revisión</w:t>
      </w:r>
      <w:r w:rsidR="00FB2430">
        <w:rPr>
          <w:rFonts w:eastAsia="Calibri"/>
          <w:lang w:val="es-ES"/>
        </w:rPr>
        <w:t xml:space="preserve"> </w:t>
      </w:r>
      <w:r w:rsidR="0073141F" w:rsidRPr="0048109E">
        <w:rPr>
          <w:rFonts w:eastAsia="Calibri"/>
          <w:lang w:val="es-ES"/>
        </w:rPr>
        <w:t>(5 min)</w:t>
      </w:r>
    </w:p>
    <w:p w14:paraId="016218AE" w14:textId="305795E4" w:rsidR="0073141F" w:rsidRPr="0048109E" w:rsidRDefault="0073141F" w:rsidP="000B5A63">
      <w:pPr>
        <w:pStyle w:val="ListParagraph"/>
        <w:spacing w:line="240" w:lineRule="auto"/>
        <w:ind w:left="720" w:hanging="360"/>
        <w:contextualSpacing w:val="0"/>
        <w:rPr>
          <w:rFonts w:eastAsia="Calibri"/>
          <w:lang w:val="es-ES"/>
        </w:rPr>
      </w:pPr>
      <w:r w:rsidRPr="0048109E">
        <w:rPr>
          <w:rFonts w:eastAsia="Calibri"/>
          <w:lang w:val="es-ES"/>
        </w:rPr>
        <w:t xml:space="preserve">2a. Cuando ambos grupos hayan terminado, pídales que </w:t>
      </w:r>
      <w:r w:rsidR="00FB2430">
        <w:rPr>
          <w:rFonts w:eastAsia="Calibri"/>
          <w:lang w:val="es-ES"/>
        </w:rPr>
        <w:t>vayan al</w:t>
      </w:r>
      <w:r w:rsidRPr="0048109E">
        <w:rPr>
          <w:rFonts w:eastAsia="Calibri"/>
          <w:lang w:val="es-ES"/>
        </w:rPr>
        <w:t xml:space="preserve"> r</w:t>
      </w:r>
      <w:r w:rsidR="00FB2430">
        <w:rPr>
          <w:rFonts w:eastAsia="Calibri"/>
          <w:lang w:val="es-ES"/>
        </w:rPr>
        <w:t>otafolio del otro grupo, revisen y añadan cualquier aspecto que haga falta</w:t>
      </w:r>
      <w:r w:rsidRPr="0048109E">
        <w:rPr>
          <w:rFonts w:eastAsia="Calibri"/>
          <w:lang w:val="es-ES"/>
        </w:rPr>
        <w:t>.</w:t>
      </w:r>
    </w:p>
    <w:p w14:paraId="2B5986B5" w14:textId="58AA4214" w:rsidR="0073141F" w:rsidRPr="0048109E" w:rsidRDefault="0073141F" w:rsidP="005168EB">
      <w:pPr>
        <w:pStyle w:val="ListParagraph"/>
        <w:numPr>
          <w:ilvl w:val="0"/>
          <w:numId w:val="57"/>
        </w:numPr>
        <w:spacing w:line="240" w:lineRule="auto"/>
        <w:contextualSpacing w:val="0"/>
        <w:rPr>
          <w:rFonts w:eastAsia="Calibri"/>
          <w:lang w:val="es-ES"/>
        </w:rPr>
      </w:pPr>
      <w:r w:rsidRPr="0048109E">
        <w:rPr>
          <w:rFonts w:eastAsia="Calibri"/>
          <w:lang w:val="es-ES"/>
        </w:rPr>
        <w:t>Discusión</w:t>
      </w:r>
      <w:r w:rsidR="00FB2430">
        <w:rPr>
          <w:rFonts w:eastAsia="Calibri"/>
          <w:lang w:val="es-ES"/>
        </w:rPr>
        <w:t xml:space="preserve"> en g</w:t>
      </w:r>
      <w:r w:rsidRPr="0048109E">
        <w:rPr>
          <w:rFonts w:eastAsia="Calibri"/>
          <w:lang w:val="es-ES"/>
        </w:rPr>
        <w:t>rupo grande (10 min)</w:t>
      </w:r>
    </w:p>
    <w:p w14:paraId="249189C6" w14:textId="1CE726A5" w:rsidR="0073141F" w:rsidRPr="0048109E" w:rsidRDefault="0073141F" w:rsidP="000B5A63">
      <w:pPr>
        <w:pStyle w:val="ListParagraph"/>
        <w:spacing w:line="240" w:lineRule="auto"/>
        <w:ind w:left="720" w:hanging="360"/>
        <w:contextualSpacing w:val="0"/>
        <w:rPr>
          <w:rFonts w:eastAsia="Calibri"/>
          <w:lang w:val="es-ES"/>
        </w:rPr>
      </w:pPr>
      <w:r w:rsidRPr="0048109E">
        <w:rPr>
          <w:rFonts w:eastAsia="Calibri"/>
          <w:lang w:val="es-ES"/>
        </w:rPr>
        <w:t>3a. Después de revisar las</w:t>
      </w:r>
      <w:r w:rsidR="00FB2430">
        <w:rPr>
          <w:rFonts w:eastAsia="Calibri"/>
          <w:lang w:val="es-ES"/>
        </w:rPr>
        <w:t xml:space="preserve"> cajas de cada uno, </w:t>
      </w:r>
      <w:r w:rsidR="001A2A8C">
        <w:rPr>
          <w:rFonts w:eastAsia="Calibri"/>
          <w:lang w:val="es-ES"/>
        </w:rPr>
        <w:t>reúna</w:t>
      </w:r>
      <w:r w:rsidR="00FB2430">
        <w:rPr>
          <w:rFonts w:eastAsia="Calibri"/>
          <w:lang w:val="es-ES"/>
        </w:rPr>
        <w:t xml:space="preserve"> </w:t>
      </w:r>
      <w:r w:rsidRPr="0048109E">
        <w:rPr>
          <w:rFonts w:eastAsia="Calibri"/>
          <w:lang w:val="es-ES"/>
        </w:rPr>
        <w:t xml:space="preserve">a </w:t>
      </w:r>
      <w:r w:rsidR="00FB2430">
        <w:rPr>
          <w:rFonts w:eastAsia="Calibri"/>
          <w:lang w:val="es-ES"/>
        </w:rPr>
        <w:t>los participantes nuevamente en un solo grupo. Pegue</w:t>
      </w:r>
      <w:r w:rsidRPr="0048109E">
        <w:rPr>
          <w:rFonts w:eastAsia="Calibri"/>
          <w:lang w:val="es-ES"/>
        </w:rPr>
        <w:t xml:space="preserve"> ambos cuadros en la pared para que todos </w:t>
      </w:r>
      <w:r w:rsidR="00FB2430">
        <w:rPr>
          <w:rFonts w:eastAsia="Calibri"/>
          <w:lang w:val="es-ES"/>
        </w:rPr>
        <w:t xml:space="preserve">los </w:t>
      </w:r>
      <w:r w:rsidRPr="0048109E">
        <w:rPr>
          <w:rFonts w:eastAsia="Calibri"/>
          <w:lang w:val="es-ES"/>
        </w:rPr>
        <w:t>puedan ver. Pida a una persona de cada grupo qu</w:t>
      </w:r>
      <w:r w:rsidR="00FB2430">
        <w:rPr>
          <w:rFonts w:eastAsia="Calibri"/>
          <w:lang w:val="es-ES"/>
        </w:rPr>
        <w:t xml:space="preserve">e presente brevemente y explique su caja </w:t>
      </w:r>
      <w:r w:rsidRPr="0048109E">
        <w:rPr>
          <w:rFonts w:eastAsia="Calibri"/>
          <w:lang w:val="es-ES"/>
        </w:rPr>
        <w:t>a los demás. Dirija una discusión usando las siguientes preguntas:</w:t>
      </w:r>
    </w:p>
    <w:p w14:paraId="7E5F42DC" w14:textId="07858846" w:rsidR="0073141F" w:rsidRPr="0048109E" w:rsidRDefault="0073141F" w:rsidP="005168EB">
      <w:pPr>
        <w:pStyle w:val="ListParagraph"/>
        <w:numPr>
          <w:ilvl w:val="1"/>
          <w:numId w:val="57"/>
        </w:numPr>
        <w:spacing w:after="0" w:line="240" w:lineRule="auto"/>
        <w:contextualSpacing w:val="0"/>
        <w:rPr>
          <w:rFonts w:eastAsia="Calibri"/>
          <w:lang w:val="es-ES"/>
        </w:rPr>
      </w:pPr>
      <w:r w:rsidRPr="0048109E">
        <w:rPr>
          <w:rFonts w:eastAsia="Calibri"/>
          <w:lang w:val="es-ES"/>
        </w:rPr>
        <w:t>¿</w:t>
      </w:r>
      <w:r w:rsidR="00FB2430">
        <w:rPr>
          <w:rFonts w:eastAsia="Calibri"/>
          <w:lang w:val="es-ES"/>
        </w:rPr>
        <w:t>Cómo le pareció esta actividad? ¿Cómo l</w:t>
      </w:r>
      <w:r w:rsidRPr="0048109E">
        <w:rPr>
          <w:rFonts w:eastAsia="Calibri"/>
          <w:lang w:val="es-ES"/>
        </w:rPr>
        <w:t>e hizo sentir? ¿Fue fácil o difícil?</w:t>
      </w:r>
    </w:p>
    <w:p w14:paraId="2794F6E2" w14:textId="096258A4" w:rsidR="0073141F" w:rsidRPr="0048109E" w:rsidRDefault="00FB2430" w:rsidP="005168EB">
      <w:pPr>
        <w:pStyle w:val="ListParagraph"/>
        <w:numPr>
          <w:ilvl w:val="1"/>
          <w:numId w:val="57"/>
        </w:numPr>
        <w:spacing w:after="0" w:line="240" w:lineRule="auto"/>
        <w:contextualSpacing w:val="0"/>
        <w:rPr>
          <w:rFonts w:eastAsia="Calibri"/>
          <w:lang w:val="es-ES"/>
        </w:rPr>
      </w:pPr>
      <w:r>
        <w:rPr>
          <w:rFonts w:eastAsia="Calibri"/>
          <w:lang w:val="es-ES"/>
        </w:rPr>
        <w:t>¿Qué presión tienen las personas para</w:t>
      </w:r>
      <w:r w:rsidR="0073141F" w:rsidRPr="0048109E">
        <w:rPr>
          <w:rFonts w:eastAsia="Calibri"/>
          <w:lang w:val="es-ES"/>
        </w:rPr>
        <w:t xml:space="preserve"> permanecer en su caja de género? ¿De dónde</w:t>
      </w:r>
      <w:r>
        <w:rPr>
          <w:rFonts w:eastAsia="Calibri"/>
          <w:lang w:val="es-ES"/>
        </w:rPr>
        <w:t xml:space="preserve"> proceden estas presiones</w:t>
      </w:r>
      <w:r w:rsidR="0073141F" w:rsidRPr="0048109E">
        <w:rPr>
          <w:rFonts w:eastAsia="Calibri"/>
          <w:lang w:val="es-ES"/>
        </w:rPr>
        <w:t>?</w:t>
      </w:r>
    </w:p>
    <w:p w14:paraId="18D00F0D" w14:textId="4BBC31FE" w:rsidR="0073141F" w:rsidRPr="0048109E" w:rsidRDefault="00FB2430" w:rsidP="005168EB">
      <w:pPr>
        <w:pStyle w:val="ListParagraph"/>
        <w:numPr>
          <w:ilvl w:val="1"/>
          <w:numId w:val="57"/>
        </w:numPr>
        <w:spacing w:after="0" w:line="240" w:lineRule="auto"/>
        <w:contextualSpacing w:val="0"/>
        <w:rPr>
          <w:rFonts w:eastAsia="Calibri"/>
          <w:lang w:val="es-ES"/>
        </w:rPr>
      </w:pPr>
      <w:r>
        <w:rPr>
          <w:rFonts w:eastAsia="Calibri"/>
          <w:lang w:val="es-ES"/>
        </w:rPr>
        <w:t>¿Cómo afectan las cajas de género a la salud</w:t>
      </w:r>
      <w:r w:rsidR="0073141F" w:rsidRPr="0048109E">
        <w:rPr>
          <w:rFonts w:eastAsia="Calibri"/>
          <w:lang w:val="es-ES"/>
        </w:rPr>
        <w:t xml:space="preserve"> (</w:t>
      </w:r>
      <w:r w:rsidR="00024B95">
        <w:rPr>
          <w:rFonts w:eastAsia="Calibri"/>
          <w:lang w:val="es-ES"/>
        </w:rPr>
        <w:t xml:space="preserve">o al </w:t>
      </w:r>
      <w:r>
        <w:rPr>
          <w:rFonts w:eastAsia="Calibri"/>
          <w:lang w:val="es-ES"/>
        </w:rPr>
        <w:t>VIH o seguridad alimentaria y nutricional o a los medios de vida)?</w:t>
      </w:r>
    </w:p>
    <w:p w14:paraId="00DE1C20" w14:textId="157E3781" w:rsidR="0073141F" w:rsidRPr="0048109E" w:rsidRDefault="0073141F" w:rsidP="005168EB">
      <w:pPr>
        <w:pStyle w:val="ListParagraph"/>
        <w:numPr>
          <w:ilvl w:val="1"/>
          <w:numId w:val="57"/>
        </w:numPr>
        <w:spacing w:after="0" w:line="240" w:lineRule="auto"/>
        <w:contextualSpacing w:val="0"/>
        <w:rPr>
          <w:rFonts w:eastAsia="Calibri"/>
          <w:lang w:val="es-ES"/>
        </w:rPr>
      </w:pPr>
      <w:r w:rsidRPr="0048109E">
        <w:rPr>
          <w:rFonts w:eastAsia="Calibri"/>
          <w:lang w:val="es-ES"/>
        </w:rPr>
        <w:t>¿Cuáles son las ventajas de las personas que salen de sus cajas de género? ¿Cuáles son las desventajas?</w:t>
      </w:r>
    </w:p>
    <w:p w14:paraId="63E9A627" w14:textId="455DA5D2" w:rsidR="0073141F" w:rsidRPr="0048109E" w:rsidRDefault="0073141F" w:rsidP="005168EB">
      <w:pPr>
        <w:pStyle w:val="ListParagraph"/>
        <w:numPr>
          <w:ilvl w:val="1"/>
          <w:numId w:val="57"/>
        </w:numPr>
        <w:spacing w:after="0" w:line="240" w:lineRule="auto"/>
        <w:contextualSpacing w:val="0"/>
        <w:rPr>
          <w:lang w:val="es-ES"/>
        </w:rPr>
      </w:pPr>
      <w:r w:rsidRPr="0048109E">
        <w:rPr>
          <w:rFonts w:eastAsia="Calibri"/>
          <w:lang w:val="es-ES"/>
        </w:rPr>
        <w:t>¿C</w:t>
      </w:r>
      <w:r w:rsidR="00024B95">
        <w:rPr>
          <w:rFonts w:eastAsia="Calibri"/>
          <w:lang w:val="es-ES"/>
        </w:rPr>
        <w:t>ómo pueden nuestros programas</w:t>
      </w:r>
      <w:r w:rsidRPr="0048109E">
        <w:rPr>
          <w:rFonts w:eastAsia="Calibri"/>
          <w:lang w:val="es-ES"/>
        </w:rPr>
        <w:t xml:space="preserve"> ayudar a las personas </w:t>
      </w:r>
      <w:r w:rsidR="00FB2430">
        <w:rPr>
          <w:rFonts w:eastAsia="Calibri"/>
          <w:lang w:val="es-ES"/>
        </w:rPr>
        <w:t xml:space="preserve">a que salgan </w:t>
      </w:r>
      <w:r w:rsidRPr="0048109E">
        <w:rPr>
          <w:rFonts w:eastAsia="Calibri"/>
          <w:lang w:val="es-ES"/>
        </w:rPr>
        <w:t>de estas cajas de una manera positiva?</w:t>
      </w:r>
    </w:p>
    <w:p w14:paraId="677DE3D5" w14:textId="77777777" w:rsidR="0073141F" w:rsidRPr="0048109E" w:rsidRDefault="0073141F" w:rsidP="000B5A63">
      <w:pPr>
        <w:pStyle w:val="Heading1"/>
        <w:spacing w:before="360"/>
        <w:rPr>
          <w:rFonts w:eastAsiaTheme="majorEastAsia"/>
          <w:lang w:val="es-ES"/>
        </w:rPr>
        <w:sectPr w:rsidR="0073141F" w:rsidRPr="0048109E" w:rsidSect="00A70E9D">
          <w:headerReference w:type="default" r:id="rId94"/>
          <w:footerReference w:type="even" r:id="rId95"/>
          <w:footerReference w:type="default" r:id="rId96"/>
          <w:endnotePr>
            <w:numFmt w:val="decimal"/>
            <w:numRestart w:val="eachSect"/>
          </w:endnotePr>
          <w:pgSz w:w="12240" w:h="15840" w:code="1"/>
          <w:pgMar w:top="1440" w:right="1296" w:bottom="1440" w:left="1584" w:header="720" w:footer="720" w:gutter="0"/>
          <w:cols w:space="720"/>
          <w:docGrid w:linePitch="360"/>
        </w:sectPr>
      </w:pPr>
    </w:p>
    <w:p w14:paraId="1A8EA2AF" w14:textId="6BB8B9C9" w:rsidR="0073141F" w:rsidRPr="0048109E" w:rsidRDefault="0073141F" w:rsidP="000B5A63">
      <w:pPr>
        <w:pStyle w:val="Heading1"/>
        <w:spacing w:before="360"/>
        <w:rPr>
          <w:rFonts w:eastAsiaTheme="majorEastAsia"/>
          <w:lang w:val="es-ES"/>
        </w:rPr>
      </w:pPr>
      <w:bookmarkStart w:id="97" w:name="_Toc492549166"/>
      <w:r w:rsidRPr="0048109E">
        <w:rPr>
          <w:rFonts w:eastAsiaTheme="majorEastAsia"/>
          <w:lang w:val="es-ES"/>
        </w:rPr>
        <w:t xml:space="preserve">Actividad: </w:t>
      </w:r>
      <w:r w:rsidR="001E2D3D">
        <w:rPr>
          <w:rFonts w:eastAsiaTheme="majorEastAsia"/>
          <w:lang w:val="es-ES"/>
        </w:rPr>
        <w:t xml:space="preserve">La </w:t>
      </w:r>
      <w:r w:rsidRPr="0048109E">
        <w:rPr>
          <w:rFonts w:eastAsiaTheme="majorEastAsia"/>
          <w:lang w:val="es-ES"/>
        </w:rPr>
        <w:t>vida de una mujer</w:t>
      </w:r>
      <w:r w:rsidRPr="0048109E">
        <w:rPr>
          <w:rStyle w:val="EndnoteReference"/>
          <w:rFonts w:eastAsiaTheme="majorEastAsia"/>
          <w:lang w:val="es-ES"/>
        </w:rPr>
        <w:endnoteReference w:id="19"/>
      </w:r>
      <w:bookmarkEnd w:id="97"/>
    </w:p>
    <w:tbl>
      <w:tblPr>
        <w:tblStyle w:val="TableGrid"/>
        <w:tblW w:w="9360" w:type="dxa"/>
        <w:jc w:val="center"/>
        <w:tblLook w:val="04A0" w:firstRow="1" w:lastRow="0" w:firstColumn="1" w:lastColumn="0" w:noHBand="0" w:noVBand="1"/>
      </w:tblPr>
      <w:tblGrid>
        <w:gridCol w:w="9360"/>
      </w:tblGrid>
      <w:tr w:rsidR="0073141F" w:rsidRPr="005168EB" w14:paraId="42371BD0" w14:textId="77777777" w:rsidTr="00765577">
        <w:trPr>
          <w:jc w:val="center"/>
        </w:trPr>
        <w:tc>
          <w:tcPr>
            <w:tcW w:w="9360" w:type="dxa"/>
            <w:tcBorders>
              <w:top w:val="nil"/>
              <w:left w:val="nil"/>
              <w:bottom w:val="nil"/>
              <w:right w:val="nil"/>
            </w:tcBorders>
            <w:shd w:val="clear" w:color="auto" w:fill="BCC589"/>
          </w:tcPr>
          <w:p w14:paraId="6D03C2B4" w14:textId="67C5211B" w:rsidR="0073141F" w:rsidRPr="0048109E" w:rsidRDefault="00FB41A9" w:rsidP="00765577">
            <w:pPr>
              <w:pStyle w:val="Heading4"/>
              <w:outlineLvl w:val="3"/>
              <w:rPr>
                <w:lang w:val="es-ES"/>
              </w:rPr>
            </w:pPr>
            <w:r w:rsidRPr="0048109E">
              <w:rPr>
                <w:lang w:val="es-ES"/>
              </w:rPr>
              <w:t>Objetivos basados en logros</w:t>
            </w:r>
          </w:p>
          <w:p w14:paraId="445156E5" w14:textId="77777777" w:rsidR="0073141F" w:rsidRPr="0048109E" w:rsidRDefault="0073141F" w:rsidP="00765577">
            <w:pPr>
              <w:spacing w:after="0"/>
              <w:rPr>
                <w:lang w:val="es-ES"/>
              </w:rPr>
            </w:pPr>
            <w:r w:rsidRPr="0048109E">
              <w:rPr>
                <w:lang w:val="es-ES"/>
              </w:rPr>
              <w:t>Al final de esta actividad, los participantes habrán:</w:t>
            </w:r>
          </w:p>
          <w:p w14:paraId="7F7F716B" w14:textId="75D4C5A0" w:rsidR="0073141F" w:rsidRPr="0048109E" w:rsidRDefault="001E2D3D" w:rsidP="00765577">
            <w:pPr>
              <w:pStyle w:val="ListParagraph"/>
              <w:numPr>
                <w:ilvl w:val="0"/>
                <w:numId w:val="1"/>
              </w:numPr>
              <w:spacing w:after="0"/>
              <w:rPr>
                <w:lang w:val="es-ES"/>
              </w:rPr>
            </w:pPr>
            <w:r>
              <w:rPr>
                <w:lang w:val="es-ES"/>
              </w:rPr>
              <w:t xml:space="preserve">Identificado </w:t>
            </w:r>
            <w:r w:rsidR="0073141F" w:rsidRPr="0048109E">
              <w:rPr>
                <w:lang w:val="es-ES"/>
              </w:rPr>
              <w:t>normas sociales que tienen implicaciones de género.</w:t>
            </w:r>
          </w:p>
          <w:p w14:paraId="572F1B18" w14:textId="77777777" w:rsidR="0073141F" w:rsidRPr="0048109E" w:rsidRDefault="0073141F" w:rsidP="00765577">
            <w:pPr>
              <w:pStyle w:val="ListParagraph"/>
              <w:numPr>
                <w:ilvl w:val="0"/>
                <w:numId w:val="1"/>
              </w:numPr>
              <w:spacing w:after="0" w:line="240" w:lineRule="auto"/>
              <w:rPr>
                <w:rFonts w:eastAsia="Calibri"/>
                <w:lang w:val="es-ES"/>
              </w:rPr>
            </w:pPr>
            <w:r w:rsidRPr="0048109E">
              <w:rPr>
                <w:rFonts w:eastAsia="Calibri"/>
                <w:lang w:val="es-ES"/>
              </w:rPr>
              <w:t xml:space="preserve">Examinado los efectos de las normas sociales específicas en diversos dominios de la vida de las mujeres. </w:t>
            </w:r>
          </w:p>
          <w:p w14:paraId="452F3FE9" w14:textId="77777777" w:rsidR="0073141F" w:rsidRPr="0048109E" w:rsidRDefault="0073141F" w:rsidP="00765577">
            <w:pPr>
              <w:pStyle w:val="Heading4"/>
              <w:outlineLvl w:val="3"/>
              <w:rPr>
                <w:lang w:val="es-ES"/>
              </w:rPr>
            </w:pPr>
            <w:r w:rsidRPr="0048109E">
              <w:rPr>
                <w:lang w:val="es-ES"/>
              </w:rPr>
              <w:t>Duración</w:t>
            </w:r>
          </w:p>
          <w:p w14:paraId="40B39F77" w14:textId="77777777" w:rsidR="0073141F" w:rsidRPr="0048109E" w:rsidRDefault="0073141F" w:rsidP="00765577">
            <w:pPr>
              <w:rPr>
                <w:lang w:val="es-ES"/>
              </w:rPr>
            </w:pPr>
            <w:r w:rsidRPr="0048109E">
              <w:rPr>
                <w:lang w:val="es-ES"/>
              </w:rPr>
              <w:t xml:space="preserve">1 hora </w:t>
            </w:r>
          </w:p>
          <w:p w14:paraId="45F97F8E" w14:textId="02FE6416" w:rsidR="0073141F" w:rsidRPr="0048109E" w:rsidRDefault="001E2D3D" w:rsidP="00765577">
            <w:pPr>
              <w:pStyle w:val="Heading4"/>
              <w:outlineLvl w:val="3"/>
              <w:rPr>
                <w:lang w:val="es-ES"/>
              </w:rPr>
            </w:pPr>
            <w:r>
              <w:rPr>
                <w:lang w:val="es-ES"/>
              </w:rPr>
              <w:t>M</w:t>
            </w:r>
            <w:r w:rsidR="0073141F" w:rsidRPr="0048109E">
              <w:rPr>
                <w:lang w:val="es-ES"/>
              </w:rPr>
              <w:t xml:space="preserve">ateriales </w:t>
            </w:r>
          </w:p>
          <w:p w14:paraId="0F9F56EF" w14:textId="1120F85C" w:rsidR="0073141F" w:rsidRPr="0048109E" w:rsidRDefault="001E2D3D" w:rsidP="00A00DA2">
            <w:pPr>
              <w:pStyle w:val="ListParagraph"/>
              <w:numPr>
                <w:ilvl w:val="0"/>
                <w:numId w:val="50"/>
              </w:numPr>
              <w:spacing w:after="0" w:line="240" w:lineRule="auto"/>
              <w:rPr>
                <w:lang w:val="es-ES"/>
              </w:rPr>
            </w:pPr>
            <w:r>
              <w:rPr>
                <w:lang w:val="es-ES"/>
              </w:rPr>
              <w:t>P</w:t>
            </w:r>
            <w:r w:rsidR="0073141F" w:rsidRPr="0048109E">
              <w:rPr>
                <w:lang w:val="es-ES"/>
              </w:rPr>
              <w:t>apel de rotafolio</w:t>
            </w:r>
          </w:p>
          <w:p w14:paraId="6ED6DB53" w14:textId="34A4080E" w:rsidR="0073141F" w:rsidRPr="0048109E" w:rsidRDefault="001E2D3D" w:rsidP="00A00DA2">
            <w:pPr>
              <w:pStyle w:val="ListParagraph"/>
              <w:numPr>
                <w:ilvl w:val="0"/>
                <w:numId w:val="50"/>
              </w:numPr>
              <w:spacing w:line="240" w:lineRule="auto"/>
              <w:rPr>
                <w:lang w:val="es-ES"/>
              </w:rPr>
            </w:pPr>
            <w:r>
              <w:rPr>
                <w:lang w:val="es-ES"/>
              </w:rPr>
              <w:t>M</w:t>
            </w:r>
            <w:r w:rsidR="0073141F" w:rsidRPr="0048109E">
              <w:rPr>
                <w:lang w:val="es-ES"/>
              </w:rPr>
              <w:t>arcadores</w:t>
            </w:r>
          </w:p>
          <w:p w14:paraId="43A8EA73" w14:textId="0C765C35" w:rsidR="0073141F" w:rsidRPr="0048109E" w:rsidRDefault="0073141F" w:rsidP="00A00DA2">
            <w:pPr>
              <w:pStyle w:val="ListParagraph"/>
              <w:numPr>
                <w:ilvl w:val="0"/>
                <w:numId w:val="50"/>
              </w:numPr>
              <w:spacing w:line="240" w:lineRule="auto"/>
              <w:rPr>
                <w:lang w:val="es-ES"/>
              </w:rPr>
            </w:pPr>
            <w:r w:rsidRPr="0048109E">
              <w:rPr>
                <w:lang w:val="es-ES"/>
              </w:rPr>
              <w:t xml:space="preserve">Material de trabajo: ejemplo </w:t>
            </w:r>
            <w:r w:rsidR="001E2D3D">
              <w:rPr>
                <w:lang w:val="es-ES"/>
              </w:rPr>
              <w:t xml:space="preserve">de un </w:t>
            </w:r>
            <w:r w:rsidRPr="0048109E">
              <w:rPr>
                <w:lang w:val="es-ES"/>
              </w:rPr>
              <w:t>círculo</w:t>
            </w:r>
            <w:r w:rsidR="001E2D3D">
              <w:rPr>
                <w:lang w:val="es-ES"/>
              </w:rPr>
              <w:t xml:space="preserve"> completo</w:t>
            </w:r>
            <w:r w:rsidRPr="0048109E">
              <w:rPr>
                <w:lang w:val="es-ES"/>
              </w:rPr>
              <w:t xml:space="preserve"> (una para cada participante)</w:t>
            </w:r>
          </w:p>
        </w:tc>
      </w:tr>
    </w:tbl>
    <w:p w14:paraId="5732D2D4" w14:textId="77777777" w:rsidR="0073141F" w:rsidRPr="0048109E" w:rsidRDefault="0073141F" w:rsidP="000B5A63">
      <w:pPr>
        <w:pStyle w:val="Heading2"/>
        <w:rPr>
          <w:lang w:val="es-ES"/>
        </w:rPr>
      </w:pPr>
      <w:bookmarkStart w:id="98" w:name="_Toc492549167"/>
      <w:r w:rsidRPr="0048109E">
        <w:rPr>
          <w:lang w:val="es-ES"/>
        </w:rPr>
        <w:t>¿Por qué esta actividad?</w:t>
      </w:r>
      <w:bookmarkEnd w:id="98"/>
    </w:p>
    <w:p w14:paraId="53CEE7CE" w14:textId="5F152DAA" w:rsidR="0073141F" w:rsidRPr="0048109E" w:rsidRDefault="0073141F" w:rsidP="000B5A63">
      <w:pPr>
        <w:rPr>
          <w:lang w:val="es-ES"/>
        </w:rPr>
      </w:pPr>
      <w:r w:rsidRPr="0048109E">
        <w:rPr>
          <w:lang w:val="es-ES"/>
        </w:rPr>
        <w:t>Con frecuencia, las norm</w:t>
      </w:r>
      <w:r w:rsidR="001E2D3D">
        <w:rPr>
          <w:lang w:val="es-ES"/>
        </w:rPr>
        <w:t>as sociales están tan incrustadas que los miembros de una</w:t>
      </w:r>
      <w:r w:rsidRPr="0048109E">
        <w:rPr>
          <w:lang w:val="es-ES"/>
        </w:rPr>
        <w:t xml:space="preserve"> cultura no han examinado los efectos de estas normas en la vida de las mujeres y las niñas. </w:t>
      </w:r>
      <w:r w:rsidR="001E2D3D">
        <w:rPr>
          <w:lang w:val="es-ES"/>
        </w:rPr>
        <w:t>Al identificar</w:t>
      </w:r>
      <w:r w:rsidRPr="0048109E">
        <w:rPr>
          <w:lang w:val="es-ES"/>
        </w:rPr>
        <w:t xml:space="preserve"> específicamente las normas y sus efectos negativos en las mujeres dentro de los dominios específicos de su vida, los participantes comienzan a cuestionar algunos de </w:t>
      </w:r>
      <w:r w:rsidR="001E2D3D">
        <w:rPr>
          <w:lang w:val="es-ES"/>
        </w:rPr>
        <w:t>sus conjeturas</w:t>
      </w:r>
      <w:r w:rsidRPr="0048109E">
        <w:rPr>
          <w:lang w:val="es-ES"/>
        </w:rPr>
        <w:t xml:space="preserve"> culturales y reconocer las formas de mejorar la equidad de género en sus comunidades.</w:t>
      </w:r>
    </w:p>
    <w:p w14:paraId="439FAD0B" w14:textId="134D194D" w:rsidR="0073141F" w:rsidRPr="0048109E" w:rsidRDefault="00C5339F" w:rsidP="000B5A63">
      <w:pPr>
        <w:pStyle w:val="Heading2"/>
        <w:rPr>
          <w:lang w:val="es-ES"/>
        </w:rPr>
      </w:pPr>
      <w:bookmarkStart w:id="99" w:name="_Toc492549168"/>
      <w:r w:rsidRPr="0048109E">
        <w:rPr>
          <w:lang w:val="es-ES"/>
        </w:rPr>
        <w:t>Preparación previa</w:t>
      </w:r>
      <w:bookmarkEnd w:id="99"/>
    </w:p>
    <w:p w14:paraId="5FBE455A" w14:textId="3C2FE1F4" w:rsidR="0073141F" w:rsidRPr="0048109E" w:rsidRDefault="0073141F" w:rsidP="000B5A63">
      <w:pPr>
        <w:rPr>
          <w:lang w:val="es-ES"/>
        </w:rPr>
      </w:pPr>
      <w:r w:rsidRPr="0048109E">
        <w:rPr>
          <w:lang w:val="es-ES"/>
        </w:rPr>
        <w:t xml:space="preserve">Prepare un rotafolio con un círculo grande y una figura de una mujer en el interior. Alrededor del borde </w:t>
      </w:r>
      <w:r w:rsidR="001E2D3D">
        <w:rPr>
          <w:lang w:val="es-ES"/>
        </w:rPr>
        <w:t xml:space="preserve">del círculo, escriba </w:t>
      </w:r>
      <w:r w:rsidRPr="0048109E">
        <w:rPr>
          <w:lang w:val="es-ES"/>
        </w:rPr>
        <w:t>varios dominios de la vida de una mujer: educación, posición soc</w:t>
      </w:r>
      <w:r w:rsidR="001E2D3D">
        <w:rPr>
          <w:lang w:val="es-ES"/>
        </w:rPr>
        <w:t>ial, salud, medios de vida, roles del hogar</w:t>
      </w:r>
      <w:r w:rsidRPr="0048109E">
        <w:rPr>
          <w:lang w:val="es-ES"/>
        </w:rPr>
        <w:t xml:space="preserve"> y la </w:t>
      </w:r>
      <w:r w:rsidR="001E2D3D">
        <w:rPr>
          <w:lang w:val="es-ES"/>
        </w:rPr>
        <w:t>sexualidad. Añadir dominios que sean</w:t>
      </w:r>
      <w:r w:rsidRPr="0048109E">
        <w:rPr>
          <w:lang w:val="es-ES"/>
        </w:rPr>
        <w:t xml:space="preserve"> relevantes para el contexto.</w:t>
      </w:r>
    </w:p>
    <w:p w14:paraId="21777D0A" w14:textId="3D371A12" w:rsidR="0073141F" w:rsidRPr="0048109E" w:rsidRDefault="0073141F" w:rsidP="000B5A63">
      <w:pPr>
        <w:rPr>
          <w:lang w:val="es-ES"/>
        </w:rPr>
      </w:pPr>
      <w:r w:rsidRPr="0048109E">
        <w:rPr>
          <w:lang w:val="es-ES"/>
        </w:rPr>
        <w:t>Prepare una lista de</w:t>
      </w:r>
      <w:r w:rsidR="001E2D3D">
        <w:rPr>
          <w:lang w:val="es-ES"/>
        </w:rPr>
        <w:t xml:space="preserve"> ejemplos de </w:t>
      </w:r>
      <w:r w:rsidRPr="0048109E">
        <w:rPr>
          <w:lang w:val="es-ES"/>
        </w:rPr>
        <w:t>l</w:t>
      </w:r>
      <w:r w:rsidR="001E2D3D">
        <w:rPr>
          <w:lang w:val="es-ES"/>
        </w:rPr>
        <w:t>as normas sociale</w:t>
      </w:r>
      <w:r w:rsidR="00024B95">
        <w:rPr>
          <w:lang w:val="es-ES"/>
        </w:rPr>
        <w:t xml:space="preserve">s </w:t>
      </w:r>
      <w:r w:rsidR="001E2D3D">
        <w:rPr>
          <w:lang w:val="es-ES"/>
        </w:rPr>
        <w:t>para ayudar a</w:t>
      </w:r>
      <w:r w:rsidR="00406D06">
        <w:rPr>
          <w:lang w:val="es-ES"/>
        </w:rPr>
        <w:t xml:space="preserve"> </w:t>
      </w:r>
      <w:r w:rsidR="001E2D3D">
        <w:rPr>
          <w:lang w:val="es-ES"/>
        </w:rPr>
        <w:t xml:space="preserve">pensar a los participantes en temas como: </w:t>
      </w:r>
      <w:r w:rsidRPr="0048109E">
        <w:rPr>
          <w:lang w:val="es-ES"/>
        </w:rPr>
        <w:t>la preferencia por los hijos</w:t>
      </w:r>
      <w:r w:rsidR="001E2D3D">
        <w:rPr>
          <w:lang w:val="es-ES"/>
        </w:rPr>
        <w:t xml:space="preserve"> varones,</w:t>
      </w:r>
      <w:r w:rsidR="00406D06">
        <w:rPr>
          <w:lang w:val="es-ES"/>
        </w:rPr>
        <w:t xml:space="preserve"> </w:t>
      </w:r>
      <w:r w:rsidRPr="0048109E">
        <w:rPr>
          <w:lang w:val="es-ES"/>
        </w:rPr>
        <w:t>hombres que</w:t>
      </w:r>
      <w:r w:rsidR="001E2D3D">
        <w:rPr>
          <w:lang w:val="es-ES"/>
        </w:rPr>
        <w:t xml:space="preserve"> toman decisiones financieras en los hogares, edad de matrimonio (o unión libre) de las niñas, las </w:t>
      </w:r>
      <w:r w:rsidRPr="0048109E">
        <w:rPr>
          <w:lang w:val="es-ES"/>
        </w:rPr>
        <w:t>mujeres deben estar acompañados por los hombres al salir de la casa, etc.</w:t>
      </w:r>
    </w:p>
    <w:p w14:paraId="0004BF54" w14:textId="77777777" w:rsidR="0073141F" w:rsidRPr="0048109E" w:rsidRDefault="0073141F" w:rsidP="000B5A63">
      <w:pPr>
        <w:pStyle w:val="Heading2"/>
        <w:rPr>
          <w:lang w:val="es-ES"/>
        </w:rPr>
      </w:pPr>
      <w:bookmarkStart w:id="100" w:name="_Toc492549169"/>
      <w:r w:rsidRPr="0048109E">
        <w:rPr>
          <w:lang w:val="es-ES"/>
        </w:rPr>
        <w:t>Instrucciones</w:t>
      </w:r>
      <w:bookmarkEnd w:id="100"/>
    </w:p>
    <w:p w14:paraId="512CB30F" w14:textId="3EB72E5C" w:rsidR="0073141F" w:rsidRPr="0048109E" w:rsidRDefault="001E2D3D" w:rsidP="000B5A63">
      <w:pPr>
        <w:spacing w:after="120"/>
        <w:rPr>
          <w:lang w:val="es-ES"/>
        </w:rPr>
      </w:pPr>
      <w:r>
        <w:rPr>
          <w:lang w:val="es-ES"/>
        </w:rPr>
        <w:t>1. Introducción y t</w:t>
      </w:r>
      <w:r w:rsidR="0073141F" w:rsidRPr="0048109E">
        <w:rPr>
          <w:lang w:val="es-ES"/>
        </w:rPr>
        <w:t>rabajo en grupos pequeños (25 minutos)</w:t>
      </w:r>
    </w:p>
    <w:p w14:paraId="3ADE3379" w14:textId="0F8A2BA9" w:rsidR="0073141F" w:rsidRPr="0048109E" w:rsidRDefault="001E2D3D" w:rsidP="000B5A63">
      <w:pPr>
        <w:pStyle w:val="ListParagraph"/>
        <w:spacing w:after="120" w:line="240" w:lineRule="auto"/>
        <w:ind w:left="634" w:hanging="360"/>
        <w:contextualSpacing w:val="0"/>
        <w:rPr>
          <w:lang w:val="es-ES"/>
        </w:rPr>
      </w:pPr>
      <w:r>
        <w:rPr>
          <w:lang w:val="es-ES"/>
        </w:rPr>
        <w:t xml:space="preserve">1a. Diga </w:t>
      </w:r>
      <w:r w:rsidR="0073141F" w:rsidRPr="0048109E">
        <w:rPr>
          <w:lang w:val="es-ES"/>
        </w:rPr>
        <w:t xml:space="preserve">a los participantes: Ahora vamos a examinar el impacto de las normas sociales </w:t>
      </w:r>
      <w:r w:rsidR="00EF4B3A">
        <w:rPr>
          <w:lang w:val="es-ES"/>
        </w:rPr>
        <w:t xml:space="preserve">que son </w:t>
      </w:r>
      <w:r w:rsidR="0073141F" w:rsidRPr="0048109E">
        <w:rPr>
          <w:lang w:val="es-ES"/>
        </w:rPr>
        <w:t>comunes en la vida de las m</w:t>
      </w:r>
      <w:r w:rsidR="00EF4B3A">
        <w:rPr>
          <w:lang w:val="es-ES"/>
        </w:rPr>
        <w:t xml:space="preserve">ujeres (o niñas) de la comunidad </w:t>
      </w:r>
      <w:r w:rsidR="0073141F" w:rsidRPr="0048109E">
        <w:rPr>
          <w:lang w:val="es-ES"/>
        </w:rPr>
        <w:t>dentro de dominios esp</w:t>
      </w:r>
      <w:r w:rsidR="00EF4B3A">
        <w:rPr>
          <w:lang w:val="es-ES"/>
        </w:rPr>
        <w:t>ecíficos. Vamos a seleccionar un</w:t>
      </w:r>
      <w:r w:rsidR="0073141F" w:rsidRPr="0048109E">
        <w:rPr>
          <w:lang w:val="es-ES"/>
        </w:rPr>
        <w:t xml:space="preserve"> contexto específico y luego examinar cómo</w:t>
      </w:r>
      <w:r w:rsidR="00EF4B3A">
        <w:rPr>
          <w:lang w:val="es-ES"/>
        </w:rPr>
        <w:t xml:space="preserve"> esa</w:t>
      </w:r>
      <w:r w:rsidR="0073141F" w:rsidRPr="0048109E">
        <w:rPr>
          <w:lang w:val="es-ES"/>
        </w:rPr>
        <w:t xml:space="preserve"> norma social afecta a diversos ámbitos de la vida de las mujeres.</w:t>
      </w:r>
    </w:p>
    <w:p w14:paraId="7969754E" w14:textId="7553B132" w:rsidR="0073141F" w:rsidRPr="0048109E" w:rsidRDefault="00EF4B3A" w:rsidP="000B5A63">
      <w:pPr>
        <w:pStyle w:val="ListParagraph"/>
        <w:spacing w:after="120" w:line="240" w:lineRule="auto"/>
        <w:ind w:left="634" w:hanging="360"/>
        <w:contextualSpacing w:val="0"/>
        <w:rPr>
          <w:lang w:val="es-ES"/>
        </w:rPr>
      </w:pPr>
      <w:r>
        <w:rPr>
          <w:lang w:val="es-ES"/>
        </w:rPr>
        <w:t>1b. Muestre</w:t>
      </w:r>
      <w:r w:rsidR="0073141F" w:rsidRPr="0048109E">
        <w:rPr>
          <w:lang w:val="es-ES"/>
        </w:rPr>
        <w:t xml:space="preserve"> el rotafolio preparado con el círculo y los dominios de </w:t>
      </w:r>
      <w:r>
        <w:rPr>
          <w:lang w:val="es-ES"/>
        </w:rPr>
        <w:t>la vida de una mujer. Explique</w:t>
      </w:r>
      <w:r w:rsidR="0073141F" w:rsidRPr="0048109E">
        <w:rPr>
          <w:lang w:val="es-ES"/>
        </w:rPr>
        <w:t>: Vam</w:t>
      </w:r>
      <w:r>
        <w:rPr>
          <w:lang w:val="es-ES"/>
        </w:rPr>
        <w:t>os a integrarnos</w:t>
      </w:r>
      <w:r w:rsidR="0073141F" w:rsidRPr="0048109E">
        <w:rPr>
          <w:lang w:val="es-ES"/>
        </w:rPr>
        <w:t xml:space="preserve"> en grupos</w:t>
      </w:r>
      <w:r>
        <w:rPr>
          <w:lang w:val="es-ES"/>
        </w:rPr>
        <w:t xml:space="preserve"> pequeños</w:t>
      </w:r>
      <w:r w:rsidR="0073141F" w:rsidRPr="0048109E">
        <w:rPr>
          <w:lang w:val="es-ES"/>
        </w:rPr>
        <w:t>, y cada grupo seleccionará una norma social diferente</w:t>
      </w:r>
      <w:r>
        <w:rPr>
          <w:lang w:val="es-ES"/>
        </w:rPr>
        <w:t xml:space="preserve"> que sea relevante</w:t>
      </w:r>
      <w:r w:rsidR="0073141F" w:rsidRPr="0048109E">
        <w:rPr>
          <w:lang w:val="es-ES"/>
        </w:rPr>
        <w:t xml:space="preserve"> para su contexto específico. (Cada grupo debe escoge</w:t>
      </w:r>
      <w:r>
        <w:rPr>
          <w:lang w:val="es-ES"/>
        </w:rPr>
        <w:t>r una norma diferente.) Escriba</w:t>
      </w:r>
      <w:r w:rsidR="0073141F" w:rsidRPr="0048109E">
        <w:rPr>
          <w:lang w:val="es-ES"/>
        </w:rPr>
        <w:t xml:space="preserve"> la </w:t>
      </w:r>
      <w:r>
        <w:rPr>
          <w:lang w:val="es-ES"/>
        </w:rPr>
        <w:t xml:space="preserve">norma en la parte superior del </w:t>
      </w:r>
      <w:r w:rsidR="001A2A8C">
        <w:rPr>
          <w:lang w:val="es-ES"/>
        </w:rPr>
        <w:t>r</w:t>
      </w:r>
      <w:r>
        <w:rPr>
          <w:lang w:val="es-ES"/>
        </w:rPr>
        <w:t>otafolio. Luego, dibuje un</w:t>
      </w:r>
      <w:r w:rsidR="0073141F" w:rsidRPr="0048109E">
        <w:rPr>
          <w:lang w:val="es-ES"/>
        </w:rPr>
        <w:t xml:space="preserve"> círculo con los diversos ámbitos de la vida de una mujer. Es posible util</w:t>
      </w:r>
      <w:r>
        <w:rPr>
          <w:lang w:val="es-ES"/>
        </w:rPr>
        <w:t xml:space="preserve">izar los dominios del ejemplo </w:t>
      </w:r>
      <w:r w:rsidR="0073141F" w:rsidRPr="0048109E">
        <w:rPr>
          <w:lang w:val="es-ES"/>
        </w:rPr>
        <w:t>indicados aquí (en</w:t>
      </w:r>
      <w:r w:rsidR="00024B95">
        <w:rPr>
          <w:lang w:val="es-ES"/>
        </w:rPr>
        <w:t xml:space="preserve"> el rotafolio preparado),</w:t>
      </w:r>
      <w:r>
        <w:rPr>
          <w:lang w:val="es-ES"/>
        </w:rPr>
        <w:t xml:space="preserve"> pueden añadir</w:t>
      </w:r>
      <w:r w:rsidR="0073141F" w:rsidRPr="0048109E">
        <w:rPr>
          <w:lang w:val="es-ES"/>
        </w:rPr>
        <w:t xml:space="preserve"> más, o elegir diferentes. Para cada dominio, piense en cómo la norma social afecta a una mujer. Por ejemplo, si la norma que elige es el matrimonio a los</w:t>
      </w:r>
      <w:r>
        <w:rPr>
          <w:lang w:val="es-ES"/>
        </w:rPr>
        <w:t xml:space="preserve"> 15 años, es posible que escriba que la adolescente </w:t>
      </w:r>
      <w:r w:rsidR="0073141F" w:rsidRPr="0048109E">
        <w:rPr>
          <w:lang w:val="es-ES"/>
        </w:rPr>
        <w:t xml:space="preserve">no </w:t>
      </w:r>
      <w:r w:rsidRPr="0048109E">
        <w:rPr>
          <w:lang w:val="es-ES"/>
        </w:rPr>
        <w:t>termine</w:t>
      </w:r>
      <w:r w:rsidR="0073141F" w:rsidRPr="0048109E">
        <w:rPr>
          <w:lang w:val="es-ES"/>
        </w:rPr>
        <w:t xml:space="preserve"> su educación. Para el ámbito de la</w:t>
      </w:r>
      <w:r>
        <w:rPr>
          <w:lang w:val="es-ES"/>
        </w:rPr>
        <w:t xml:space="preserve"> salud, podría identificar que la adolescente quede embarazada, que aumente el</w:t>
      </w:r>
      <w:r w:rsidR="0073141F" w:rsidRPr="0048109E">
        <w:rPr>
          <w:lang w:val="es-ES"/>
        </w:rPr>
        <w:t xml:space="preserve"> riesgo de</w:t>
      </w:r>
      <w:r>
        <w:rPr>
          <w:lang w:val="es-ES"/>
        </w:rPr>
        <w:t xml:space="preserve"> tener anemia y que el parto se complique</w:t>
      </w:r>
      <w:r w:rsidR="0073141F" w:rsidRPr="0048109E">
        <w:rPr>
          <w:lang w:val="es-ES"/>
        </w:rPr>
        <w:t xml:space="preserve"> debido a su corta edad.</w:t>
      </w:r>
    </w:p>
    <w:p w14:paraId="5DC6350F" w14:textId="16F5543D" w:rsidR="0073141F" w:rsidRPr="0048109E" w:rsidRDefault="0073141F" w:rsidP="000B5A63">
      <w:pPr>
        <w:pStyle w:val="ListParagraph"/>
        <w:spacing w:after="120" w:line="240" w:lineRule="auto"/>
        <w:ind w:left="634" w:hanging="360"/>
        <w:contextualSpacing w:val="0"/>
        <w:rPr>
          <w:lang w:val="es-ES"/>
        </w:rPr>
      </w:pPr>
      <w:r w:rsidRPr="0048109E">
        <w:rPr>
          <w:lang w:val="es-ES"/>
        </w:rPr>
        <w:t>1c.</w:t>
      </w:r>
      <w:r w:rsidR="00406D06">
        <w:rPr>
          <w:lang w:val="es-ES"/>
        </w:rPr>
        <w:t xml:space="preserve"> </w:t>
      </w:r>
      <w:r w:rsidR="00EF4B3A">
        <w:rPr>
          <w:lang w:val="es-ES"/>
        </w:rPr>
        <w:t>Pregunte si tienen alguna duda y aclare las instrucciones, si fuera</w:t>
      </w:r>
      <w:r w:rsidRPr="0048109E">
        <w:rPr>
          <w:lang w:val="es-ES"/>
        </w:rPr>
        <w:t xml:space="preserve"> necesario. Pi</w:t>
      </w:r>
      <w:r w:rsidR="00EF4B3A">
        <w:rPr>
          <w:lang w:val="es-ES"/>
        </w:rPr>
        <w:t xml:space="preserve">da a los participantes que se enumeren </w:t>
      </w:r>
      <w:r w:rsidRPr="0048109E">
        <w:rPr>
          <w:lang w:val="es-ES"/>
        </w:rPr>
        <w:t>de</w:t>
      </w:r>
      <w:r w:rsidR="00024B95">
        <w:rPr>
          <w:lang w:val="es-ES"/>
        </w:rPr>
        <w:t>l</w:t>
      </w:r>
      <w:r w:rsidR="00EF4B3A">
        <w:rPr>
          <w:lang w:val="es-ES"/>
        </w:rPr>
        <w:t xml:space="preserve"> 1 al </w:t>
      </w:r>
      <w:r w:rsidRPr="0048109E">
        <w:rPr>
          <w:lang w:val="es-ES"/>
        </w:rPr>
        <w:t>4. (Modificar basado en el número de participantes; idealmente, los grupos</w:t>
      </w:r>
      <w:r w:rsidR="0025040D">
        <w:rPr>
          <w:lang w:val="es-ES"/>
        </w:rPr>
        <w:t xml:space="preserve"> no</w:t>
      </w:r>
      <w:r w:rsidRPr="0048109E">
        <w:rPr>
          <w:lang w:val="es-ES"/>
        </w:rPr>
        <w:t xml:space="preserve"> deben ser más grandes que cinco participantes.) A cada grupo</w:t>
      </w:r>
      <w:r w:rsidR="00024B95">
        <w:rPr>
          <w:lang w:val="es-ES"/>
        </w:rPr>
        <w:t>, entregue un</w:t>
      </w:r>
      <w:r w:rsidRPr="0048109E">
        <w:rPr>
          <w:lang w:val="es-ES"/>
        </w:rPr>
        <w:t xml:space="preserve"> papel de rotafoli</w:t>
      </w:r>
      <w:r w:rsidR="0025040D">
        <w:rPr>
          <w:lang w:val="es-ES"/>
        </w:rPr>
        <w:t>o y marcadores. Circule por</w:t>
      </w:r>
      <w:r w:rsidRPr="0048109E">
        <w:rPr>
          <w:lang w:val="es-ES"/>
        </w:rPr>
        <w:t xml:space="preserve"> l</w:t>
      </w:r>
      <w:r w:rsidR="0025040D">
        <w:rPr>
          <w:lang w:val="es-ES"/>
        </w:rPr>
        <w:t>os grupos de trabajo y responda</w:t>
      </w:r>
      <w:r w:rsidRPr="0048109E">
        <w:rPr>
          <w:lang w:val="es-ES"/>
        </w:rPr>
        <w:t xml:space="preserve"> a cualquier pregunta. Si los grupos tienen problemas para identi</w:t>
      </w:r>
      <w:r w:rsidR="0025040D">
        <w:rPr>
          <w:lang w:val="es-ES"/>
        </w:rPr>
        <w:t>ficar una norma social, deles i</w:t>
      </w:r>
      <w:r w:rsidRPr="0048109E">
        <w:rPr>
          <w:lang w:val="es-ES"/>
        </w:rPr>
        <w:t>deas de la lista preparada.</w:t>
      </w:r>
    </w:p>
    <w:p w14:paraId="17EE66BB" w14:textId="77777777" w:rsidR="0073141F" w:rsidRPr="0048109E" w:rsidRDefault="0073141F" w:rsidP="000B5A63">
      <w:pPr>
        <w:spacing w:after="120"/>
        <w:rPr>
          <w:lang w:val="es-ES"/>
        </w:rPr>
      </w:pPr>
      <w:r w:rsidRPr="0048109E">
        <w:rPr>
          <w:lang w:val="es-ES"/>
        </w:rPr>
        <w:t>2. Informe a cabo (15 min)</w:t>
      </w:r>
    </w:p>
    <w:p w14:paraId="2FE7C516" w14:textId="20EB3DC0" w:rsidR="0073141F" w:rsidRPr="0048109E" w:rsidRDefault="0073141F" w:rsidP="000B5A63">
      <w:pPr>
        <w:pStyle w:val="ListParagraph"/>
        <w:spacing w:after="120" w:line="240" w:lineRule="auto"/>
        <w:ind w:left="634" w:hanging="360"/>
        <w:contextualSpacing w:val="0"/>
        <w:rPr>
          <w:lang w:val="es-ES"/>
        </w:rPr>
      </w:pPr>
      <w:r w:rsidRPr="0048109E">
        <w:rPr>
          <w:lang w:val="es-ES"/>
        </w:rPr>
        <w:t>2a. Pida a un voluntario del primer grupo</w:t>
      </w:r>
      <w:r w:rsidR="0025040D">
        <w:rPr>
          <w:lang w:val="es-ES"/>
        </w:rPr>
        <w:t xml:space="preserve"> que comparta el círculo que </w:t>
      </w:r>
      <w:r w:rsidRPr="0048109E">
        <w:rPr>
          <w:lang w:val="es-ES"/>
        </w:rPr>
        <w:t>desarrollaron. Después pregunte a los otros g</w:t>
      </w:r>
      <w:r w:rsidR="0025040D">
        <w:rPr>
          <w:lang w:val="es-ES"/>
        </w:rPr>
        <w:t>rupos lo siguiente</w:t>
      </w:r>
      <w:r w:rsidRPr="0048109E">
        <w:rPr>
          <w:lang w:val="es-ES"/>
        </w:rPr>
        <w:t>:</w:t>
      </w:r>
    </w:p>
    <w:p w14:paraId="6980BCD3" w14:textId="7DD12A6E" w:rsidR="0073141F" w:rsidRPr="0048109E" w:rsidRDefault="0073141F" w:rsidP="00A00DA2">
      <w:pPr>
        <w:pStyle w:val="ListParagraph"/>
        <w:numPr>
          <w:ilvl w:val="0"/>
          <w:numId w:val="51"/>
        </w:numPr>
        <w:spacing w:after="120" w:line="240" w:lineRule="auto"/>
        <w:contextualSpacing w:val="0"/>
        <w:rPr>
          <w:lang w:val="es-ES"/>
        </w:rPr>
      </w:pPr>
      <w:r w:rsidRPr="0048109E">
        <w:rPr>
          <w:lang w:val="es-ES"/>
        </w:rPr>
        <w:t>¿Qué otros impactos podría tener esta norma?</w:t>
      </w:r>
    </w:p>
    <w:p w14:paraId="0AD8D0B5" w14:textId="1769474F" w:rsidR="0073141F" w:rsidRPr="0048109E" w:rsidRDefault="0073141F" w:rsidP="00A00DA2">
      <w:pPr>
        <w:pStyle w:val="ListParagraph"/>
        <w:numPr>
          <w:ilvl w:val="0"/>
          <w:numId w:val="51"/>
        </w:numPr>
        <w:spacing w:after="120" w:line="240" w:lineRule="auto"/>
        <w:contextualSpacing w:val="0"/>
        <w:rPr>
          <w:lang w:val="es-ES"/>
        </w:rPr>
      </w:pPr>
      <w:r w:rsidRPr="0048109E">
        <w:rPr>
          <w:lang w:val="es-ES"/>
        </w:rPr>
        <w:t>¿</w:t>
      </w:r>
      <w:r w:rsidR="0025040D">
        <w:rPr>
          <w:lang w:val="es-ES"/>
        </w:rPr>
        <w:t>A q</w:t>
      </w:r>
      <w:r w:rsidRPr="0048109E">
        <w:rPr>
          <w:lang w:val="es-ES"/>
        </w:rPr>
        <w:t>ué otros dominios de la vida</w:t>
      </w:r>
      <w:r w:rsidR="0025040D">
        <w:rPr>
          <w:lang w:val="es-ES"/>
        </w:rPr>
        <w:t xml:space="preserve"> de </w:t>
      </w:r>
      <w:r w:rsidRPr="0048109E">
        <w:rPr>
          <w:lang w:val="es-ES"/>
        </w:rPr>
        <w:t>la mujer</w:t>
      </w:r>
      <w:r w:rsidR="0025040D">
        <w:rPr>
          <w:lang w:val="es-ES"/>
        </w:rPr>
        <w:t xml:space="preserve">/niña podría afectar </w:t>
      </w:r>
      <w:r w:rsidRPr="0048109E">
        <w:rPr>
          <w:lang w:val="es-ES"/>
        </w:rPr>
        <w:t>esta norma?</w:t>
      </w:r>
    </w:p>
    <w:p w14:paraId="3ACB725E" w14:textId="746DF4FE" w:rsidR="0073141F" w:rsidRPr="0048109E" w:rsidRDefault="0073141F" w:rsidP="000B5A63">
      <w:pPr>
        <w:pStyle w:val="ListParagraph"/>
        <w:spacing w:after="120" w:line="240" w:lineRule="auto"/>
        <w:ind w:left="634" w:hanging="360"/>
        <w:contextualSpacing w:val="0"/>
        <w:rPr>
          <w:lang w:val="es-ES"/>
        </w:rPr>
      </w:pPr>
      <w:r w:rsidRPr="0048109E">
        <w:rPr>
          <w:lang w:val="es-ES"/>
        </w:rPr>
        <w:t xml:space="preserve">2b. Repita la </w:t>
      </w:r>
      <w:r w:rsidR="0025040D">
        <w:rPr>
          <w:lang w:val="es-ES"/>
        </w:rPr>
        <w:t>dinámica</w:t>
      </w:r>
      <w:r w:rsidRPr="0048109E">
        <w:rPr>
          <w:lang w:val="es-ES"/>
        </w:rPr>
        <w:t xml:space="preserve"> con los grupos restantes.</w:t>
      </w:r>
    </w:p>
    <w:p w14:paraId="29EF45FC" w14:textId="77777777" w:rsidR="0073141F" w:rsidRPr="0048109E" w:rsidRDefault="0073141F" w:rsidP="000B5A63">
      <w:pPr>
        <w:spacing w:after="120"/>
        <w:rPr>
          <w:lang w:val="es-ES"/>
        </w:rPr>
      </w:pPr>
      <w:r w:rsidRPr="0048109E">
        <w:rPr>
          <w:lang w:val="es-ES"/>
        </w:rPr>
        <w:t>3. Discusión (5 min)</w:t>
      </w:r>
    </w:p>
    <w:p w14:paraId="5B5C931C" w14:textId="780ADBC7" w:rsidR="0073141F" w:rsidRPr="0048109E" w:rsidRDefault="0073141F" w:rsidP="000B5A63">
      <w:pPr>
        <w:tabs>
          <w:tab w:val="left" w:pos="630"/>
        </w:tabs>
        <w:spacing w:after="120"/>
        <w:ind w:left="634" w:hanging="360"/>
        <w:rPr>
          <w:lang w:val="es-ES"/>
        </w:rPr>
      </w:pPr>
      <w:r w:rsidRPr="0048109E">
        <w:rPr>
          <w:lang w:val="es-ES"/>
        </w:rPr>
        <w:t>3a</w:t>
      </w:r>
      <w:r w:rsidR="0025040D">
        <w:rPr>
          <w:lang w:val="es-ES"/>
        </w:rPr>
        <w:t>. Reúna a los participantes en un círculo grande</w:t>
      </w:r>
      <w:r w:rsidRPr="0048109E">
        <w:rPr>
          <w:lang w:val="es-ES"/>
        </w:rPr>
        <w:t xml:space="preserve"> para reflexion</w:t>
      </w:r>
      <w:r w:rsidR="0025040D">
        <w:rPr>
          <w:lang w:val="es-ES"/>
        </w:rPr>
        <w:t>ar sobre el ejercicio. Facilite</w:t>
      </w:r>
      <w:r w:rsidRPr="0048109E">
        <w:rPr>
          <w:lang w:val="es-ES"/>
        </w:rPr>
        <w:t xml:space="preserve"> una discusión</w:t>
      </w:r>
      <w:r w:rsidR="0025040D">
        <w:rPr>
          <w:lang w:val="es-ES"/>
        </w:rPr>
        <w:t>,</w:t>
      </w:r>
      <w:r w:rsidRPr="0048109E">
        <w:rPr>
          <w:lang w:val="es-ES"/>
        </w:rPr>
        <w:t xml:space="preserve"> usando las siguientes preguntas:</w:t>
      </w:r>
    </w:p>
    <w:p w14:paraId="09848CB7" w14:textId="77777777"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¿Qué aprendió de este ejercicio?</w:t>
      </w:r>
    </w:p>
    <w:p w14:paraId="3D16FF67" w14:textId="77777777" w:rsidR="0073141F" w:rsidRPr="0048109E" w:rsidRDefault="0073141F" w:rsidP="00A00DA2">
      <w:pPr>
        <w:pStyle w:val="ListParagraph"/>
        <w:numPr>
          <w:ilvl w:val="0"/>
          <w:numId w:val="49"/>
        </w:numPr>
        <w:tabs>
          <w:tab w:val="left" w:pos="720"/>
        </w:tabs>
        <w:spacing w:after="120" w:line="240" w:lineRule="auto"/>
        <w:ind w:left="994"/>
        <w:contextualSpacing w:val="0"/>
        <w:rPr>
          <w:lang w:val="es-ES"/>
        </w:rPr>
      </w:pPr>
      <w:r w:rsidRPr="0048109E">
        <w:rPr>
          <w:lang w:val="es-ES"/>
        </w:rPr>
        <w:t>¿Cómo afectó su forma de pensar acerca de estas normas sociales?</w:t>
      </w:r>
    </w:p>
    <w:p w14:paraId="3650F1BA" w14:textId="539E5A73" w:rsidR="0073141F" w:rsidRPr="0048109E" w:rsidRDefault="0025040D" w:rsidP="00A00DA2">
      <w:pPr>
        <w:pStyle w:val="ListParagraph"/>
        <w:numPr>
          <w:ilvl w:val="0"/>
          <w:numId w:val="49"/>
        </w:numPr>
        <w:tabs>
          <w:tab w:val="left" w:pos="720"/>
        </w:tabs>
        <w:spacing w:after="120" w:line="240" w:lineRule="auto"/>
        <w:ind w:left="994"/>
        <w:contextualSpacing w:val="0"/>
        <w:rPr>
          <w:lang w:val="es-ES"/>
        </w:rPr>
      </w:pPr>
      <w:r>
        <w:rPr>
          <w:lang w:val="es-ES"/>
        </w:rPr>
        <w:t>¿</w:t>
      </w:r>
      <w:r w:rsidR="0073141F" w:rsidRPr="0048109E">
        <w:rPr>
          <w:lang w:val="es-ES"/>
        </w:rPr>
        <w:t>Cómo y con quién podría utilizar esta actividad?</w:t>
      </w:r>
    </w:p>
    <w:p w14:paraId="13FF4A87" w14:textId="77777777" w:rsidR="006C5B24" w:rsidRPr="0048109E" w:rsidRDefault="006C5B24" w:rsidP="000B5A63">
      <w:pPr>
        <w:spacing w:after="0"/>
        <w:rPr>
          <w:lang w:val="es-ES"/>
        </w:rPr>
        <w:sectPr w:rsidR="006C5B24" w:rsidRPr="0048109E" w:rsidSect="00A70E9D">
          <w:footerReference w:type="even" r:id="rId97"/>
          <w:footerReference w:type="default" r:id="rId98"/>
          <w:endnotePr>
            <w:numFmt w:val="decimal"/>
            <w:numRestart w:val="eachSect"/>
          </w:endnotePr>
          <w:pgSz w:w="12240" w:h="15840" w:code="1"/>
          <w:pgMar w:top="1440" w:right="1296" w:bottom="1440" w:left="1584" w:header="720" w:footer="720" w:gutter="0"/>
          <w:cols w:space="720"/>
          <w:docGrid w:linePitch="360"/>
        </w:sectPr>
      </w:pPr>
    </w:p>
    <w:p w14:paraId="3B1CF8B7" w14:textId="109615C5" w:rsidR="0073141F" w:rsidRDefault="0073141F" w:rsidP="000B5A63">
      <w:pPr>
        <w:pStyle w:val="Heading2"/>
        <w:rPr>
          <w:lang w:val="es-ES"/>
        </w:rPr>
      </w:pPr>
      <w:bookmarkStart w:id="101" w:name="_Toc492549170"/>
      <w:r w:rsidRPr="0048109E">
        <w:rPr>
          <w:lang w:val="es-ES"/>
        </w:rPr>
        <w:t xml:space="preserve">Muestra de un </w:t>
      </w:r>
      <w:r w:rsidR="00B41F8D" w:rsidRPr="0048109E">
        <w:rPr>
          <w:lang w:val="es-ES"/>
        </w:rPr>
        <w:t>círculo completo</w:t>
      </w:r>
      <w:bookmarkEnd w:id="101"/>
    </w:p>
    <w:p w14:paraId="21CCB3D5" w14:textId="68CDE73A" w:rsidR="00CC3EE3" w:rsidRPr="00CC3EE3" w:rsidRDefault="00CC3EE3" w:rsidP="00CC3EE3">
      <w:pPr>
        <w:rPr>
          <w:lang w:val="es-ES"/>
        </w:rPr>
      </w:pPr>
      <w:r>
        <w:rPr>
          <w:noProof/>
        </w:rPr>
        <w:drawing>
          <wp:anchor distT="0" distB="0" distL="114300" distR="114300" simplePos="0" relativeHeight="251671552" behindDoc="1" locked="0" layoutInCell="1" allowOverlap="1" wp14:anchorId="0ADB4C7A" wp14:editId="09771DCC">
            <wp:simplePos x="0" y="0"/>
            <wp:positionH relativeFrom="column">
              <wp:posOffset>85725</wp:posOffset>
            </wp:positionH>
            <wp:positionV relativeFrom="paragraph">
              <wp:posOffset>191135</wp:posOffset>
            </wp:positionV>
            <wp:extent cx="5248910" cy="6937375"/>
            <wp:effectExtent l="0" t="0" r="8890" b="0"/>
            <wp:wrapTight wrapText="bothSides">
              <wp:wrapPolygon edited="0">
                <wp:start x="0" y="0"/>
                <wp:lineTo x="0" y="21531"/>
                <wp:lineTo x="21558" y="21531"/>
                <wp:lineTo x="21558" y="0"/>
                <wp:lineTo x="0" y="0"/>
              </wp:wrapPolygon>
            </wp:wrapTight>
            <wp:docPr id="7" name="Imagen 7" descr="C:\Users\cramirez\AppData\Local\Microsoft\Windows\Temporary Internet Files\Content.Word\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mirez\AppData\Local\Microsoft\Windows\Temporary Internet Files\Content.Word\IMG_5718.jpg"/>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5248910" cy="693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12884" w14:textId="20680188" w:rsidR="0073141F" w:rsidRPr="0048109E" w:rsidRDefault="0073141F" w:rsidP="006C5B24">
      <w:pPr>
        <w:jc w:val="center"/>
        <w:rPr>
          <w:lang w:val="es-ES"/>
        </w:rPr>
        <w:sectPr w:rsidR="0073141F" w:rsidRPr="0048109E" w:rsidSect="00A70E9D">
          <w:endnotePr>
            <w:numFmt w:val="decimal"/>
            <w:numRestart w:val="eachSect"/>
          </w:endnotePr>
          <w:pgSz w:w="12240" w:h="15840" w:code="1"/>
          <w:pgMar w:top="1440" w:right="1296" w:bottom="1440" w:left="1584" w:header="720" w:footer="720" w:gutter="0"/>
          <w:cols w:space="720"/>
          <w:docGrid w:linePitch="360"/>
        </w:sectPr>
      </w:pPr>
    </w:p>
    <w:p w14:paraId="527A32C2" w14:textId="696C0698" w:rsidR="0073141F" w:rsidRPr="0048109E" w:rsidRDefault="0025040D" w:rsidP="0084778C">
      <w:pPr>
        <w:pStyle w:val="Heading1"/>
        <w:tabs>
          <w:tab w:val="right" w:pos="9360"/>
        </w:tabs>
        <w:rPr>
          <w:lang w:val="es-ES"/>
        </w:rPr>
      </w:pPr>
      <w:bookmarkStart w:id="102" w:name="_Toc492549171"/>
      <w:r>
        <w:rPr>
          <w:lang w:val="es-ES"/>
        </w:rPr>
        <w:t>Actividad: Siempre, a veces</w:t>
      </w:r>
      <w:r w:rsidR="0084778C">
        <w:rPr>
          <w:lang w:val="es-ES"/>
        </w:rPr>
        <w:t>,</w:t>
      </w:r>
      <w:r>
        <w:rPr>
          <w:lang w:val="es-ES"/>
        </w:rPr>
        <w:t xml:space="preserve"> n</w:t>
      </w:r>
      <w:r w:rsidR="0073141F" w:rsidRPr="0048109E">
        <w:rPr>
          <w:lang w:val="es-ES"/>
        </w:rPr>
        <w:t>unca</w:t>
      </w:r>
      <w:bookmarkEnd w:id="102"/>
    </w:p>
    <w:tbl>
      <w:tblPr>
        <w:tblStyle w:val="TableGrid"/>
        <w:tblW w:w="9360" w:type="dxa"/>
        <w:jc w:val="center"/>
        <w:shd w:val="clear" w:color="auto" w:fill="BCC589"/>
        <w:tblLook w:val="04A0" w:firstRow="1" w:lastRow="0" w:firstColumn="1" w:lastColumn="0" w:noHBand="0" w:noVBand="1"/>
      </w:tblPr>
      <w:tblGrid>
        <w:gridCol w:w="9360"/>
      </w:tblGrid>
      <w:tr w:rsidR="0073141F" w:rsidRPr="0048109E" w14:paraId="65E122DA" w14:textId="77777777" w:rsidTr="00765577">
        <w:trPr>
          <w:jc w:val="center"/>
        </w:trPr>
        <w:tc>
          <w:tcPr>
            <w:tcW w:w="9360" w:type="dxa"/>
            <w:tcBorders>
              <w:top w:val="nil"/>
              <w:left w:val="nil"/>
              <w:bottom w:val="nil"/>
              <w:right w:val="nil"/>
            </w:tcBorders>
            <w:shd w:val="clear" w:color="auto" w:fill="BCC589"/>
          </w:tcPr>
          <w:p w14:paraId="34FA27C6" w14:textId="554CEFE1" w:rsidR="0073141F" w:rsidRPr="0048109E" w:rsidRDefault="00FB41A9" w:rsidP="00522D97">
            <w:pPr>
              <w:pStyle w:val="Heading4"/>
              <w:tabs>
                <w:tab w:val="left" w:pos="7200"/>
              </w:tabs>
              <w:outlineLvl w:val="3"/>
              <w:rPr>
                <w:lang w:val="es-ES"/>
              </w:rPr>
            </w:pPr>
            <w:r w:rsidRPr="0048109E">
              <w:rPr>
                <w:lang w:val="es-ES"/>
              </w:rPr>
              <w:t>Objetivos basados en logros</w:t>
            </w:r>
          </w:p>
          <w:p w14:paraId="7BD4B4F6" w14:textId="77777777" w:rsidR="0073141F" w:rsidRPr="0048109E" w:rsidRDefault="0073141F" w:rsidP="00765577">
            <w:pPr>
              <w:spacing w:after="0"/>
              <w:rPr>
                <w:lang w:val="es-ES"/>
              </w:rPr>
            </w:pPr>
            <w:r w:rsidRPr="0048109E">
              <w:rPr>
                <w:lang w:val="es-ES"/>
              </w:rPr>
              <w:t>Al final de esta actividad, los participantes habrán:</w:t>
            </w:r>
          </w:p>
          <w:p w14:paraId="2A2F3FFF" w14:textId="2246FBC8" w:rsidR="0073141F" w:rsidRPr="0048109E" w:rsidRDefault="0025040D" w:rsidP="00A00DA2">
            <w:pPr>
              <w:pStyle w:val="ListParagraph"/>
              <w:numPr>
                <w:ilvl w:val="0"/>
                <w:numId w:val="34"/>
              </w:numPr>
              <w:spacing w:line="240" w:lineRule="auto"/>
              <w:ind w:left="346" w:hanging="274"/>
              <w:rPr>
                <w:lang w:val="es-ES"/>
              </w:rPr>
            </w:pPr>
            <w:r>
              <w:rPr>
                <w:lang w:val="es-ES"/>
              </w:rPr>
              <w:t>Explorado maneras para identificar</w:t>
            </w:r>
            <w:r w:rsidR="0073141F" w:rsidRPr="0048109E">
              <w:rPr>
                <w:lang w:val="es-ES"/>
              </w:rPr>
              <w:t xml:space="preserve"> los comportamientos que podrían ser más fácil</w:t>
            </w:r>
            <w:r>
              <w:rPr>
                <w:lang w:val="es-ES"/>
              </w:rPr>
              <w:t>es</w:t>
            </w:r>
            <w:r w:rsidR="0073141F" w:rsidRPr="0048109E">
              <w:rPr>
                <w:lang w:val="es-ES"/>
              </w:rPr>
              <w:t xml:space="preserve"> o más difícil</w:t>
            </w:r>
            <w:r>
              <w:rPr>
                <w:lang w:val="es-ES"/>
              </w:rPr>
              <w:t>es</w:t>
            </w:r>
            <w:r w:rsidR="0073141F" w:rsidRPr="0048109E">
              <w:rPr>
                <w:lang w:val="es-ES"/>
              </w:rPr>
              <w:t xml:space="preserve"> de cambiar </w:t>
            </w:r>
          </w:p>
          <w:p w14:paraId="71B6F26D" w14:textId="25374514" w:rsidR="0073141F" w:rsidRPr="0048109E" w:rsidRDefault="0025040D" w:rsidP="00A00DA2">
            <w:pPr>
              <w:pStyle w:val="ListParagraph"/>
              <w:numPr>
                <w:ilvl w:val="0"/>
                <w:numId w:val="34"/>
              </w:numPr>
              <w:spacing w:line="240" w:lineRule="auto"/>
              <w:ind w:left="346" w:hanging="274"/>
              <w:rPr>
                <w:lang w:val="es-ES"/>
              </w:rPr>
            </w:pPr>
            <w:r>
              <w:rPr>
                <w:lang w:val="es-ES"/>
              </w:rPr>
              <w:t>Practicado unir</w:t>
            </w:r>
            <w:r w:rsidR="0073141F" w:rsidRPr="0048109E">
              <w:rPr>
                <w:lang w:val="es-ES"/>
              </w:rPr>
              <w:t xml:space="preserve"> estrategias de cambio de comportamiento a los comportamientos</w:t>
            </w:r>
          </w:p>
          <w:p w14:paraId="127F22CE" w14:textId="77777777" w:rsidR="0073141F" w:rsidRPr="0048109E" w:rsidRDefault="0073141F" w:rsidP="00765577">
            <w:pPr>
              <w:pStyle w:val="Heading4"/>
              <w:outlineLvl w:val="3"/>
              <w:rPr>
                <w:lang w:val="es-ES"/>
              </w:rPr>
            </w:pPr>
            <w:r w:rsidRPr="0048109E">
              <w:rPr>
                <w:lang w:val="es-ES"/>
              </w:rPr>
              <w:t>Duración</w:t>
            </w:r>
          </w:p>
          <w:p w14:paraId="3266FF32" w14:textId="7F73252E" w:rsidR="0073141F" w:rsidRPr="0048109E" w:rsidRDefault="0073141F" w:rsidP="00765577">
            <w:pPr>
              <w:rPr>
                <w:lang w:val="es-ES"/>
              </w:rPr>
            </w:pPr>
            <w:r w:rsidRPr="0048109E">
              <w:rPr>
                <w:lang w:val="es-ES"/>
              </w:rPr>
              <w:t>1 hora y 15 minutos</w:t>
            </w:r>
          </w:p>
          <w:p w14:paraId="3458EA25" w14:textId="46B03569" w:rsidR="0073141F" w:rsidRPr="0048109E" w:rsidRDefault="0025040D" w:rsidP="00765577">
            <w:pPr>
              <w:pStyle w:val="Heading4"/>
              <w:outlineLvl w:val="3"/>
              <w:rPr>
                <w:lang w:val="es-ES"/>
              </w:rPr>
            </w:pPr>
            <w:r>
              <w:rPr>
                <w:lang w:val="es-ES"/>
              </w:rPr>
              <w:t>M</w:t>
            </w:r>
            <w:r w:rsidR="0073141F" w:rsidRPr="0048109E">
              <w:rPr>
                <w:lang w:val="es-ES"/>
              </w:rPr>
              <w:t>ateriales</w:t>
            </w:r>
          </w:p>
          <w:p w14:paraId="521B6422" w14:textId="5180C384" w:rsidR="0073141F" w:rsidRPr="0048109E" w:rsidRDefault="00A7537D" w:rsidP="00A00DA2">
            <w:pPr>
              <w:pStyle w:val="ListParagraph"/>
              <w:numPr>
                <w:ilvl w:val="0"/>
                <w:numId w:val="34"/>
              </w:numPr>
              <w:spacing w:line="240" w:lineRule="auto"/>
              <w:ind w:left="346" w:hanging="274"/>
              <w:rPr>
                <w:lang w:val="es-ES"/>
              </w:rPr>
            </w:pPr>
            <w:r>
              <w:rPr>
                <w:lang w:val="es-ES"/>
              </w:rPr>
              <w:t>R</w:t>
            </w:r>
            <w:r w:rsidR="0073141F" w:rsidRPr="0048109E">
              <w:rPr>
                <w:lang w:val="es-ES"/>
              </w:rPr>
              <w:t>otafolios o una hoja de papel de rotafolio para cada grupo pequeño</w:t>
            </w:r>
          </w:p>
          <w:p w14:paraId="7FDD4C42" w14:textId="58DDA6D0" w:rsidR="0073141F" w:rsidRPr="0048109E" w:rsidRDefault="00A7537D" w:rsidP="00A00DA2">
            <w:pPr>
              <w:pStyle w:val="ListParagraph"/>
              <w:numPr>
                <w:ilvl w:val="0"/>
                <w:numId w:val="34"/>
              </w:numPr>
              <w:spacing w:line="240" w:lineRule="auto"/>
              <w:ind w:left="346" w:hanging="274"/>
              <w:rPr>
                <w:lang w:val="es-ES"/>
              </w:rPr>
            </w:pPr>
            <w:r>
              <w:rPr>
                <w:lang w:val="es-ES"/>
              </w:rPr>
              <w:t>M</w:t>
            </w:r>
            <w:r w:rsidR="0073141F" w:rsidRPr="0048109E">
              <w:rPr>
                <w:lang w:val="es-ES"/>
              </w:rPr>
              <w:t>arcadores</w:t>
            </w:r>
          </w:p>
          <w:p w14:paraId="67C36CFF" w14:textId="77777777" w:rsidR="0073141F" w:rsidRPr="0048109E" w:rsidRDefault="0073141F" w:rsidP="00A00DA2">
            <w:pPr>
              <w:pStyle w:val="ListParagraph"/>
              <w:numPr>
                <w:ilvl w:val="0"/>
                <w:numId w:val="34"/>
              </w:numPr>
              <w:spacing w:line="240" w:lineRule="auto"/>
              <w:ind w:left="346" w:hanging="274"/>
              <w:rPr>
                <w:lang w:val="es-ES"/>
              </w:rPr>
            </w:pPr>
            <w:r w:rsidRPr="0048109E">
              <w:rPr>
                <w:lang w:val="es-ES"/>
              </w:rPr>
              <w:t>Cinta adhesiva</w:t>
            </w:r>
          </w:p>
          <w:p w14:paraId="4F395791" w14:textId="479E1A62" w:rsidR="0073141F" w:rsidRPr="0048109E" w:rsidRDefault="00A7537D" w:rsidP="00A00DA2">
            <w:pPr>
              <w:pStyle w:val="ListParagraph"/>
              <w:numPr>
                <w:ilvl w:val="0"/>
                <w:numId w:val="34"/>
              </w:numPr>
              <w:spacing w:line="240" w:lineRule="auto"/>
              <w:ind w:left="346" w:hanging="274"/>
              <w:rPr>
                <w:lang w:val="es-ES"/>
              </w:rPr>
            </w:pPr>
            <w:r>
              <w:rPr>
                <w:lang w:val="es-ES"/>
              </w:rPr>
              <w:t>T</w:t>
            </w:r>
            <w:r w:rsidR="0073141F" w:rsidRPr="0048109E">
              <w:rPr>
                <w:lang w:val="es-ES"/>
              </w:rPr>
              <w:t>arjetas de comportamiento</w:t>
            </w:r>
          </w:p>
        </w:tc>
      </w:tr>
    </w:tbl>
    <w:p w14:paraId="0902E27C" w14:textId="77777777" w:rsidR="0073141F" w:rsidRPr="0048109E" w:rsidRDefault="0073141F" w:rsidP="003270BD">
      <w:pPr>
        <w:pStyle w:val="Heading2"/>
        <w:rPr>
          <w:lang w:val="es-ES"/>
        </w:rPr>
      </w:pPr>
      <w:bookmarkStart w:id="103" w:name="_Toc492549172"/>
      <w:r w:rsidRPr="0048109E">
        <w:rPr>
          <w:lang w:val="es-ES"/>
        </w:rPr>
        <w:t>¿Por qué esta actividad?</w:t>
      </w:r>
      <w:bookmarkEnd w:id="103"/>
    </w:p>
    <w:p w14:paraId="4EB767FE" w14:textId="02C659C4" w:rsidR="0073141F" w:rsidRPr="0048109E" w:rsidRDefault="00A7537D" w:rsidP="003270BD">
      <w:pPr>
        <w:rPr>
          <w:lang w:val="es-ES"/>
        </w:rPr>
      </w:pPr>
      <w:r>
        <w:rPr>
          <w:lang w:val="es-ES"/>
        </w:rPr>
        <w:t>L</w:t>
      </w:r>
      <w:r w:rsidR="0073141F" w:rsidRPr="0048109E">
        <w:rPr>
          <w:lang w:val="es-ES"/>
        </w:rPr>
        <w:t>a equidad y la diversidad de género es un tema</w:t>
      </w:r>
      <w:r>
        <w:rPr>
          <w:lang w:val="es-ES"/>
        </w:rPr>
        <w:t xml:space="preserve"> tan</w:t>
      </w:r>
      <w:r w:rsidR="0073141F" w:rsidRPr="0048109E">
        <w:rPr>
          <w:lang w:val="es-ES"/>
        </w:rPr>
        <w:t xml:space="preserve"> </w:t>
      </w:r>
      <w:r>
        <w:rPr>
          <w:lang w:val="es-ES"/>
        </w:rPr>
        <w:t>enorme que</w:t>
      </w:r>
      <w:r w:rsidR="0073141F" w:rsidRPr="0048109E">
        <w:rPr>
          <w:lang w:val="es-ES"/>
        </w:rPr>
        <w:t xml:space="preserve"> puede ser difícil decidir por dónde empezar.</w:t>
      </w:r>
      <w:r w:rsidR="00406D06">
        <w:rPr>
          <w:lang w:val="es-ES"/>
        </w:rPr>
        <w:t xml:space="preserve"> </w:t>
      </w:r>
      <w:r>
        <w:rPr>
          <w:lang w:val="es-ES"/>
        </w:rPr>
        <w:t>Identificar</w:t>
      </w:r>
      <w:r w:rsidR="0073141F" w:rsidRPr="0048109E">
        <w:rPr>
          <w:lang w:val="es-ES"/>
        </w:rPr>
        <w:t xml:space="preserve"> exactamente qué comportamientos </w:t>
      </w:r>
      <w:r>
        <w:rPr>
          <w:lang w:val="es-ES"/>
        </w:rPr>
        <w:t xml:space="preserve">promover y cómo hacerlo puede ser un reto. </w:t>
      </w:r>
      <w:r w:rsidR="0073141F" w:rsidRPr="0048109E">
        <w:rPr>
          <w:lang w:val="es-ES"/>
        </w:rPr>
        <w:t>Esta actividad está diseñada pa</w:t>
      </w:r>
      <w:r>
        <w:rPr>
          <w:lang w:val="es-ES"/>
        </w:rPr>
        <w:t>ra que los participantes piensen</w:t>
      </w:r>
      <w:r w:rsidR="0073141F" w:rsidRPr="0048109E">
        <w:rPr>
          <w:lang w:val="es-ES"/>
        </w:rPr>
        <w:t xml:space="preserve"> de forma más directa sobre las conductas, la viabilidad y enfoques para el cambio.</w:t>
      </w:r>
    </w:p>
    <w:p w14:paraId="6D1D56E9" w14:textId="492E0977" w:rsidR="0073141F" w:rsidRPr="0048109E" w:rsidRDefault="00C5339F" w:rsidP="003270BD">
      <w:pPr>
        <w:pStyle w:val="Heading2"/>
        <w:rPr>
          <w:lang w:val="es-ES"/>
        </w:rPr>
      </w:pPr>
      <w:bookmarkStart w:id="104" w:name="_Toc492549173"/>
      <w:r w:rsidRPr="0048109E">
        <w:rPr>
          <w:lang w:val="es-ES"/>
        </w:rPr>
        <w:t>Preparación previa</w:t>
      </w:r>
      <w:bookmarkEnd w:id="104"/>
    </w:p>
    <w:p w14:paraId="199C081B" w14:textId="54F11F21" w:rsidR="0073141F" w:rsidRPr="0048109E" w:rsidRDefault="00A7537D" w:rsidP="003270BD">
      <w:pPr>
        <w:rPr>
          <w:lang w:val="es-ES"/>
        </w:rPr>
      </w:pPr>
      <w:r>
        <w:rPr>
          <w:lang w:val="es-ES"/>
        </w:rPr>
        <w:t>Revise</w:t>
      </w:r>
      <w:r w:rsidR="0073141F" w:rsidRPr="0048109E">
        <w:rPr>
          <w:lang w:val="es-ES"/>
        </w:rPr>
        <w:t xml:space="preserve"> la lista de los comport</w:t>
      </w:r>
      <w:r>
        <w:rPr>
          <w:lang w:val="es-ES"/>
        </w:rPr>
        <w:t>amientos para</w:t>
      </w:r>
      <w:r w:rsidR="0073141F" w:rsidRPr="0048109E">
        <w:rPr>
          <w:lang w:val="es-ES"/>
        </w:rPr>
        <w:t xml:space="preserve"> las tar</w:t>
      </w:r>
      <w:r>
        <w:rPr>
          <w:lang w:val="es-ES"/>
        </w:rPr>
        <w:t>jetas de actividades y adáptelas</w:t>
      </w:r>
      <w:r w:rsidR="0073141F" w:rsidRPr="0048109E">
        <w:rPr>
          <w:lang w:val="es-ES"/>
        </w:rPr>
        <w:t xml:space="preserve"> a su contexto como sea necesario.</w:t>
      </w:r>
    </w:p>
    <w:p w14:paraId="0F9F5877" w14:textId="46CF23B4" w:rsidR="0073141F" w:rsidRPr="0048109E" w:rsidRDefault="00A7537D" w:rsidP="003270BD">
      <w:pPr>
        <w:rPr>
          <w:lang w:val="es-ES"/>
        </w:rPr>
      </w:pPr>
      <w:r>
        <w:rPr>
          <w:lang w:val="es-ES"/>
        </w:rPr>
        <w:t>Si está realizando</w:t>
      </w:r>
      <w:r w:rsidR="0073141F" w:rsidRPr="0048109E">
        <w:rPr>
          <w:lang w:val="es-ES"/>
        </w:rPr>
        <w:t xml:space="preserve"> estas actividades en un</w:t>
      </w:r>
      <w:r>
        <w:rPr>
          <w:lang w:val="es-ES"/>
        </w:rPr>
        <w:t xml:space="preserve"> solo</w:t>
      </w:r>
      <w:r w:rsidR="0073141F" w:rsidRPr="0048109E">
        <w:rPr>
          <w:lang w:val="es-ES"/>
        </w:rPr>
        <w:t xml:space="preserve"> taller de varios días, es posible que desee elegir entre esta actividad y la siguient</w:t>
      </w:r>
      <w:r w:rsidR="00CA1B3D">
        <w:rPr>
          <w:lang w:val="es-ES"/>
        </w:rPr>
        <w:t xml:space="preserve">e </w:t>
      </w:r>
      <w:r w:rsidR="00A364F1">
        <w:rPr>
          <w:lang w:val="es-ES"/>
        </w:rPr>
        <w:t>–</w:t>
      </w:r>
      <w:r w:rsidR="00CA1B3D">
        <w:rPr>
          <w:lang w:val="es-ES"/>
        </w:rPr>
        <w:t xml:space="preserve"> Las culturas cambian, cambiando</w:t>
      </w:r>
      <w:r w:rsidR="0073141F" w:rsidRPr="0048109E">
        <w:rPr>
          <w:lang w:val="es-ES"/>
        </w:rPr>
        <w:t xml:space="preserve"> la c</w:t>
      </w:r>
      <w:r w:rsidR="00CA1B3D">
        <w:rPr>
          <w:lang w:val="es-ES"/>
        </w:rPr>
        <w:t xml:space="preserve">ultura – ya que </w:t>
      </w:r>
      <w:r w:rsidR="0073141F" w:rsidRPr="0048109E">
        <w:rPr>
          <w:lang w:val="es-ES"/>
        </w:rPr>
        <w:t xml:space="preserve">muchos de los temas son similares. Si está facilitando estas lecciones </w:t>
      </w:r>
      <w:r w:rsidR="00024B95">
        <w:rPr>
          <w:lang w:val="es-ES"/>
        </w:rPr>
        <w:t>con más tiempo,</w:t>
      </w:r>
      <w:r w:rsidR="0073141F" w:rsidRPr="0048109E">
        <w:rPr>
          <w:lang w:val="es-ES"/>
        </w:rPr>
        <w:t xml:space="preserve"> puede</w:t>
      </w:r>
      <w:r>
        <w:rPr>
          <w:lang w:val="es-ES"/>
        </w:rPr>
        <w:t>n</w:t>
      </w:r>
      <w:r w:rsidR="0073141F" w:rsidRPr="0048109E">
        <w:rPr>
          <w:lang w:val="es-ES"/>
        </w:rPr>
        <w:t xml:space="preserve"> servir como una nueva manera de revisar los conceptos de la anterior.</w:t>
      </w:r>
    </w:p>
    <w:p w14:paraId="11EFB706" w14:textId="77777777" w:rsidR="0073141F" w:rsidRPr="0048109E" w:rsidRDefault="0073141F" w:rsidP="003270BD">
      <w:pPr>
        <w:pStyle w:val="Heading2"/>
        <w:rPr>
          <w:lang w:val="es-ES"/>
        </w:rPr>
      </w:pPr>
      <w:bookmarkStart w:id="105" w:name="_Toc492549174"/>
      <w:r w:rsidRPr="0048109E">
        <w:rPr>
          <w:lang w:val="es-ES"/>
        </w:rPr>
        <w:t>Instrucciones</w:t>
      </w:r>
      <w:bookmarkEnd w:id="105"/>
    </w:p>
    <w:p w14:paraId="344D1209" w14:textId="2DADCDD4" w:rsidR="0073141F" w:rsidRPr="0048109E" w:rsidRDefault="0073141F" w:rsidP="00A00DA2">
      <w:pPr>
        <w:pStyle w:val="ListParagraph"/>
        <w:numPr>
          <w:ilvl w:val="0"/>
          <w:numId w:val="35"/>
        </w:numPr>
        <w:spacing w:line="240" w:lineRule="auto"/>
        <w:rPr>
          <w:lang w:val="es-ES"/>
        </w:rPr>
      </w:pPr>
      <w:r w:rsidRPr="0048109E">
        <w:rPr>
          <w:lang w:val="es-ES"/>
        </w:rPr>
        <w:t>Presente la actividad. Diga a los participantes que vamos a pasar de pensar en nuestra propia vida a pensar en las personas en las comunidades en las que trabajamos. (20 minutos)</w:t>
      </w:r>
    </w:p>
    <w:p w14:paraId="0BB9A73C" w14:textId="7057D39F" w:rsidR="0073141F" w:rsidRPr="0048109E" w:rsidRDefault="0073141F" w:rsidP="003270BD">
      <w:pPr>
        <w:tabs>
          <w:tab w:val="left" w:pos="720"/>
        </w:tabs>
        <w:ind w:left="720" w:hanging="360"/>
        <w:rPr>
          <w:lang w:val="es-ES"/>
        </w:rPr>
      </w:pPr>
      <w:r w:rsidRPr="0048109E">
        <w:rPr>
          <w:lang w:val="es-ES"/>
        </w:rPr>
        <w:t xml:space="preserve">1a. </w:t>
      </w:r>
      <w:r w:rsidR="00A7537D">
        <w:rPr>
          <w:lang w:val="es-ES"/>
        </w:rPr>
        <w:t xml:space="preserve">Integre a los participantes en </w:t>
      </w:r>
      <w:r w:rsidRPr="0048109E">
        <w:rPr>
          <w:lang w:val="es-ES"/>
        </w:rPr>
        <w:t xml:space="preserve">grupos </w:t>
      </w:r>
      <w:r w:rsidR="00A7537D" w:rsidRPr="0048109E">
        <w:rPr>
          <w:lang w:val="es-ES"/>
        </w:rPr>
        <w:t xml:space="preserve">pequeños </w:t>
      </w:r>
      <w:r w:rsidR="00A7537D">
        <w:rPr>
          <w:lang w:val="es-ES"/>
        </w:rPr>
        <w:t xml:space="preserve">de 4 a </w:t>
      </w:r>
      <w:r w:rsidRPr="0048109E">
        <w:rPr>
          <w:lang w:val="es-ES"/>
        </w:rPr>
        <w:t>5 personas</w:t>
      </w:r>
    </w:p>
    <w:p w14:paraId="6C51529B" w14:textId="79E7F242" w:rsidR="0073141F" w:rsidRPr="0048109E" w:rsidRDefault="00A7537D" w:rsidP="003270BD">
      <w:pPr>
        <w:tabs>
          <w:tab w:val="left" w:pos="720"/>
        </w:tabs>
        <w:ind w:left="720" w:hanging="360"/>
        <w:rPr>
          <w:lang w:val="es-ES"/>
        </w:rPr>
      </w:pPr>
      <w:r>
        <w:rPr>
          <w:lang w:val="es-ES"/>
        </w:rPr>
        <w:t>1b.</w:t>
      </w:r>
      <w:r w:rsidR="00406D06">
        <w:rPr>
          <w:lang w:val="es-ES"/>
        </w:rPr>
        <w:t xml:space="preserve"> </w:t>
      </w:r>
      <w:r>
        <w:rPr>
          <w:lang w:val="es-ES"/>
        </w:rPr>
        <w:t>Entregue</w:t>
      </w:r>
      <w:r w:rsidR="0073141F" w:rsidRPr="0048109E">
        <w:rPr>
          <w:lang w:val="es-ES"/>
        </w:rPr>
        <w:t xml:space="preserve"> a cada grupo un paquete de tar</w:t>
      </w:r>
      <w:r>
        <w:rPr>
          <w:lang w:val="es-ES"/>
        </w:rPr>
        <w:t>jetas de comportamiento. Explique</w:t>
      </w:r>
      <w:r w:rsidR="0073141F" w:rsidRPr="0048109E">
        <w:rPr>
          <w:lang w:val="es-ES"/>
        </w:rPr>
        <w:t xml:space="preserve"> que hay conductas que aparecen en las tarjetas. Los grupos también pueden desear escribir comportamientos adicionales. Si lo hace</w:t>
      </w:r>
      <w:r>
        <w:rPr>
          <w:lang w:val="es-ES"/>
        </w:rPr>
        <w:t>n</w:t>
      </w:r>
      <w:r w:rsidR="0073141F" w:rsidRPr="0048109E">
        <w:rPr>
          <w:lang w:val="es-ES"/>
        </w:rPr>
        <w:t>, aseg</w:t>
      </w:r>
      <w:r>
        <w:rPr>
          <w:lang w:val="es-ES"/>
        </w:rPr>
        <w:t xml:space="preserve">úrese de que sean </w:t>
      </w:r>
      <w:r w:rsidR="0073141F" w:rsidRPr="0048109E">
        <w:rPr>
          <w:lang w:val="es-ES"/>
        </w:rPr>
        <w:t>comportamiento</w:t>
      </w:r>
      <w:r>
        <w:rPr>
          <w:lang w:val="es-ES"/>
        </w:rPr>
        <w:t xml:space="preserve"> ESPECÍFICOS que los adultos harían,</w:t>
      </w:r>
      <w:r w:rsidR="00406D06">
        <w:rPr>
          <w:lang w:val="es-ES"/>
        </w:rPr>
        <w:t xml:space="preserve"> </w:t>
      </w:r>
      <w:r w:rsidR="0073141F" w:rsidRPr="0048109E">
        <w:rPr>
          <w:lang w:val="es-ES"/>
        </w:rPr>
        <w:t>no muy generales.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360"/>
      </w:tblGrid>
      <w:tr w:rsidR="0073141F" w:rsidRPr="005168EB" w14:paraId="17945204" w14:textId="77777777" w:rsidTr="00D21686">
        <w:trPr>
          <w:trHeight w:val="795"/>
        </w:trPr>
        <w:tc>
          <w:tcPr>
            <w:tcW w:w="9360" w:type="dxa"/>
            <w:tcBorders>
              <w:top w:val="nil"/>
              <w:left w:val="nil"/>
              <w:bottom w:val="nil"/>
              <w:right w:val="nil"/>
            </w:tcBorders>
            <w:shd w:val="clear" w:color="auto" w:fill="BCC589"/>
          </w:tcPr>
          <w:p w14:paraId="06DAEBCA" w14:textId="6946B54B" w:rsidR="0073141F" w:rsidRPr="0048109E" w:rsidRDefault="002F48BB" w:rsidP="00A7537D">
            <w:pPr>
              <w:tabs>
                <w:tab w:val="left" w:pos="720"/>
              </w:tabs>
              <w:spacing w:before="120" w:after="120"/>
              <w:ind w:left="86"/>
              <w:rPr>
                <w:lang w:val="es-ES"/>
              </w:rPr>
            </w:pPr>
            <w:r>
              <w:rPr>
                <w:lang w:val="es-ES"/>
              </w:rPr>
              <w:t>Ejemplo: “M</w:t>
            </w:r>
            <w:r w:rsidR="0073141F" w:rsidRPr="0048109E">
              <w:rPr>
                <w:lang w:val="es-ES"/>
              </w:rPr>
              <w:t>ostrar respeto a los ancianos”</w:t>
            </w:r>
            <w:r>
              <w:rPr>
                <w:lang w:val="es-ES"/>
              </w:rPr>
              <w:t>, ¿es</w:t>
            </w:r>
            <w:r w:rsidR="0073141F" w:rsidRPr="0048109E">
              <w:rPr>
                <w:lang w:val="es-ES"/>
              </w:rPr>
              <w:t xml:space="preserve"> un comportamiento específico? (No, es bastante general.) Pida a los participantes </w:t>
            </w:r>
            <w:r w:rsidR="00A7537D">
              <w:rPr>
                <w:lang w:val="es-ES"/>
              </w:rPr>
              <w:t>que nombren</w:t>
            </w:r>
            <w:r w:rsidR="0073141F" w:rsidRPr="0048109E">
              <w:rPr>
                <w:lang w:val="es-ES"/>
              </w:rPr>
              <w:t xml:space="preserve"> formas más específicas de mostrar respeto a los ancianos.</w:t>
            </w:r>
          </w:p>
        </w:tc>
      </w:tr>
    </w:tbl>
    <w:p w14:paraId="301B2EAF" w14:textId="60218CBF" w:rsidR="0073141F" w:rsidRPr="0048109E" w:rsidRDefault="00A7537D" w:rsidP="003270BD">
      <w:pPr>
        <w:tabs>
          <w:tab w:val="left" w:pos="720"/>
        </w:tabs>
        <w:spacing w:before="200"/>
        <w:ind w:left="720" w:hanging="360"/>
        <w:rPr>
          <w:lang w:val="es-ES"/>
        </w:rPr>
      </w:pPr>
      <w:r>
        <w:rPr>
          <w:lang w:val="es-ES"/>
        </w:rPr>
        <w:t>1c.</w:t>
      </w:r>
      <w:r w:rsidR="00406D06">
        <w:rPr>
          <w:lang w:val="es-ES"/>
        </w:rPr>
        <w:t xml:space="preserve"> </w:t>
      </w:r>
      <w:r>
        <w:rPr>
          <w:lang w:val="es-ES"/>
        </w:rPr>
        <w:t>Solicite a los participantes que tomen dos hojas de papel y hagan</w:t>
      </w:r>
      <w:r w:rsidR="0073141F" w:rsidRPr="0048109E">
        <w:rPr>
          <w:lang w:val="es-ES"/>
        </w:rPr>
        <w:t xml:space="preserve"> cuatro columnas. </w:t>
      </w:r>
      <w:r>
        <w:rPr>
          <w:lang w:val="es-ES"/>
        </w:rPr>
        <w:t xml:space="preserve">Que escriban </w:t>
      </w:r>
      <w:r w:rsidR="00694AF2">
        <w:rPr>
          <w:lang w:val="es-ES"/>
        </w:rPr>
        <w:t>“</w:t>
      </w:r>
      <w:r w:rsidR="0073141F" w:rsidRPr="0048109E">
        <w:rPr>
          <w:lang w:val="es-ES"/>
        </w:rPr>
        <w:t>siempre</w:t>
      </w:r>
      <w:r w:rsidR="00694AF2">
        <w:rPr>
          <w:lang w:val="es-ES"/>
        </w:rPr>
        <w:t>”</w:t>
      </w:r>
      <w:r w:rsidR="0073141F" w:rsidRPr="0048109E">
        <w:rPr>
          <w:lang w:val="es-ES"/>
        </w:rPr>
        <w:t xml:space="preserve">, </w:t>
      </w:r>
      <w:r w:rsidR="00694AF2">
        <w:rPr>
          <w:lang w:val="es-ES"/>
        </w:rPr>
        <w:t>“</w:t>
      </w:r>
      <w:r w:rsidR="0073141F" w:rsidRPr="0048109E">
        <w:rPr>
          <w:lang w:val="es-ES"/>
        </w:rPr>
        <w:t>a veces</w:t>
      </w:r>
      <w:r w:rsidR="00694AF2">
        <w:rPr>
          <w:lang w:val="es-ES"/>
        </w:rPr>
        <w:t>” y</w:t>
      </w:r>
      <w:r w:rsidR="0073141F" w:rsidRPr="0048109E">
        <w:rPr>
          <w:lang w:val="es-ES"/>
        </w:rPr>
        <w:t xml:space="preserve"> </w:t>
      </w:r>
      <w:r w:rsidR="00694AF2">
        <w:rPr>
          <w:lang w:val="es-ES"/>
        </w:rPr>
        <w:t>“</w:t>
      </w:r>
      <w:r w:rsidR="0073141F" w:rsidRPr="0048109E">
        <w:rPr>
          <w:lang w:val="es-ES"/>
        </w:rPr>
        <w:t>nunca</w:t>
      </w:r>
      <w:r w:rsidR="00694AF2">
        <w:rPr>
          <w:lang w:val="es-ES"/>
        </w:rPr>
        <w:t>”</w:t>
      </w:r>
      <w:r w:rsidR="0073141F" w:rsidRPr="0048109E">
        <w:rPr>
          <w:lang w:val="es-ES"/>
        </w:rPr>
        <w:t xml:space="preserve"> en la parte superior. O s</w:t>
      </w:r>
      <w:r>
        <w:rPr>
          <w:lang w:val="es-ES"/>
        </w:rPr>
        <w:t>i lo prefiere, puede</w:t>
      </w:r>
      <w:r w:rsidR="00694AF2">
        <w:rPr>
          <w:lang w:val="es-ES"/>
        </w:rPr>
        <w:t>n</w:t>
      </w:r>
      <w:r w:rsidR="00024B95">
        <w:rPr>
          <w:lang w:val="es-ES"/>
        </w:rPr>
        <w:t xml:space="preserve"> escribir </w:t>
      </w:r>
      <w:r w:rsidR="00694AF2">
        <w:rPr>
          <w:lang w:val="es-ES"/>
        </w:rPr>
        <w:t>“</w:t>
      </w:r>
      <w:r>
        <w:rPr>
          <w:lang w:val="es-ES"/>
        </w:rPr>
        <w:t>usualmente</w:t>
      </w:r>
      <w:r w:rsidR="00694AF2">
        <w:rPr>
          <w:lang w:val="es-ES"/>
        </w:rPr>
        <w:t>”, “a veces”</w:t>
      </w:r>
      <w:r w:rsidR="00406D06">
        <w:rPr>
          <w:lang w:val="es-ES"/>
        </w:rPr>
        <w:t xml:space="preserve"> </w:t>
      </w:r>
      <w:r w:rsidR="0073141F" w:rsidRPr="0048109E">
        <w:rPr>
          <w:lang w:val="es-ES"/>
        </w:rPr>
        <w:t xml:space="preserve">y </w:t>
      </w:r>
      <w:r w:rsidR="00694AF2">
        <w:rPr>
          <w:lang w:val="es-ES"/>
        </w:rPr>
        <w:t>“</w:t>
      </w:r>
      <w:r w:rsidR="0073141F" w:rsidRPr="0048109E">
        <w:rPr>
          <w:lang w:val="es-ES"/>
        </w:rPr>
        <w:t>rara vez</w:t>
      </w:r>
      <w:r w:rsidR="00694AF2">
        <w:rPr>
          <w:lang w:val="es-ES"/>
        </w:rPr>
        <w:t>”</w:t>
      </w:r>
      <w:r w:rsidR="0073141F" w:rsidRPr="0048109E">
        <w:rPr>
          <w:lang w:val="es-ES"/>
        </w:rPr>
        <w:t>, porque las palabras “siempre”</w:t>
      </w:r>
      <w:r w:rsidR="00694AF2">
        <w:rPr>
          <w:lang w:val="es-ES"/>
        </w:rPr>
        <w:t xml:space="preserve"> y “nunca” son un poco</w:t>
      </w:r>
      <w:r w:rsidR="00406D06">
        <w:rPr>
          <w:lang w:val="es-ES"/>
        </w:rPr>
        <w:t xml:space="preserve"> </w:t>
      </w:r>
      <w:r w:rsidR="0073141F" w:rsidRPr="0048109E">
        <w:rPr>
          <w:lang w:val="es-ES"/>
        </w:rPr>
        <w:t>fuerte</w:t>
      </w:r>
      <w:r w:rsidR="00694AF2">
        <w:rPr>
          <w:lang w:val="es-ES"/>
        </w:rPr>
        <w:t>s</w:t>
      </w:r>
      <w:r w:rsidR="0073141F" w:rsidRPr="0048109E">
        <w:rPr>
          <w:lang w:val="es-ES"/>
        </w:rPr>
        <w:t xml:space="preserve"> en l</w:t>
      </w:r>
      <w:r w:rsidR="00694AF2">
        <w:rPr>
          <w:lang w:val="es-ES"/>
        </w:rPr>
        <w:t>a mayoría de los casos. Enumeren los comportamientos en la primera columna</w:t>
      </w:r>
      <w:r w:rsidR="0073141F" w:rsidRPr="0048109E">
        <w:rPr>
          <w:lang w:val="es-ES"/>
        </w:rPr>
        <w:t xml:space="preserve">. El </w:t>
      </w:r>
      <w:r w:rsidR="00694AF2">
        <w:rPr>
          <w:lang w:val="es-ES"/>
        </w:rPr>
        <w:t>rotafolio se verá algo así</w:t>
      </w:r>
      <w:r w:rsidR="0073141F" w:rsidRPr="0048109E">
        <w:rPr>
          <w:lang w:val="es-ES"/>
        </w:rPr>
        <w:t>:</w:t>
      </w:r>
    </w:p>
    <w:tbl>
      <w:tblPr>
        <w:tblStyle w:val="TableGrid"/>
        <w:tblW w:w="0" w:type="auto"/>
        <w:tblLook w:val="04A0" w:firstRow="1" w:lastRow="0" w:firstColumn="1" w:lastColumn="0" w:noHBand="0" w:noVBand="1"/>
      </w:tblPr>
      <w:tblGrid>
        <w:gridCol w:w="2394"/>
        <w:gridCol w:w="2394"/>
        <w:gridCol w:w="2394"/>
        <w:gridCol w:w="2394"/>
      </w:tblGrid>
      <w:tr w:rsidR="0073141F" w:rsidRPr="0048109E" w14:paraId="75ABD0AE" w14:textId="77777777" w:rsidTr="00765577">
        <w:tc>
          <w:tcPr>
            <w:tcW w:w="2394" w:type="dxa"/>
          </w:tcPr>
          <w:p w14:paraId="1DDAB124" w14:textId="77777777" w:rsidR="0073141F" w:rsidRPr="0048109E" w:rsidRDefault="0073141F" w:rsidP="00765577">
            <w:pPr>
              <w:tabs>
                <w:tab w:val="left" w:pos="720"/>
              </w:tabs>
              <w:rPr>
                <w:b/>
                <w:lang w:val="es-ES"/>
              </w:rPr>
            </w:pPr>
          </w:p>
        </w:tc>
        <w:tc>
          <w:tcPr>
            <w:tcW w:w="2394" w:type="dxa"/>
          </w:tcPr>
          <w:p w14:paraId="69CA6314" w14:textId="77777777" w:rsidR="0073141F" w:rsidRPr="0048109E" w:rsidRDefault="0073141F" w:rsidP="00765577">
            <w:pPr>
              <w:tabs>
                <w:tab w:val="left" w:pos="720"/>
              </w:tabs>
              <w:rPr>
                <w:b/>
                <w:lang w:val="es-ES"/>
              </w:rPr>
            </w:pPr>
            <w:r w:rsidRPr="0048109E">
              <w:rPr>
                <w:b/>
                <w:lang w:val="es-ES"/>
              </w:rPr>
              <w:t>SIEMPRE</w:t>
            </w:r>
          </w:p>
        </w:tc>
        <w:tc>
          <w:tcPr>
            <w:tcW w:w="2394" w:type="dxa"/>
          </w:tcPr>
          <w:p w14:paraId="1447EE87" w14:textId="77777777" w:rsidR="0073141F" w:rsidRPr="0048109E" w:rsidRDefault="0073141F" w:rsidP="00765577">
            <w:pPr>
              <w:tabs>
                <w:tab w:val="left" w:pos="720"/>
              </w:tabs>
              <w:rPr>
                <w:b/>
                <w:lang w:val="es-ES"/>
              </w:rPr>
            </w:pPr>
            <w:r w:rsidRPr="0048109E">
              <w:rPr>
                <w:b/>
                <w:lang w:val="es-ES"/>
              </w:rPr>
              <w:t>A VECES</w:t>
            </w:r>
          </w:p>
        </w:tc>
        <w:tc>
          <w:tcPr>
            <w:tcW w:w="2394" w:type="dxa"/>
          </w:tcPr>
          <w:p w14:paraId="269678FA" w14:textId="77777777" w:rsidR="0073141F" w:rsidRPr="0048109E" w:rsidRDefault="0073141F" w:rsidP="00765577">
            <w:pPr>
              <w:tabs>
                <w:tab w:val="left" w:pos="720"/>
              </w:tabs>
              <w:rPr>
                <w:b/>
                <w:lang w:val="es-ES"/>
              </w:rPr>
            </w:pPr>
            <w:r w:rsidRPr="0048109E">
              <w:rPr>
                <w:b/>
                <w:lang w:val="es-ES"/>
              </w:rPr>
              <w:t>NUNCA</w:t>
            </w:r>
          </w:p>
        </w:tc>
      </w:tr>
      <w:tr w:rsidR="0073141F" w:rsidRPr="0048109E" w14:paraId="1868D368" w14:textId="77777777" w:rsidTr="00765577">
        <w:tc>
          <w:tcPr>
            <w:tcW w:w="2394" w:type="dxa"/>
          </w:tcPr>
          <w:p w14:paraId="5B719673" w14:textId="77777777" w:rsidR="0073141F" w:rsidRPr="0048109E" w:rsidRDefault="0073141F" w:rsidP="00765577">
            <w:pPr>
              <w:tabs>
                <w:tab w:val="left" w:pos="720"/>
              </w:tabs>
              <w:rPr>
                <w:b/>
                <w:lang w:val="es-ES"/>
              </w:rPr>
            </w:pPr>
            <w:r w:rsidRPr="0048109E">
              <w:rPr>
                <w:b/>
                <w:lang w:val="es-ES"/>
              </w:rPr>
              <w:t>Reparar el techo</w:t>
            </w:r>
          </w:p>
        </w:tc>
        <w:tc>
          <w:tcPr>
            <w:tcW w:w="2394" w:type="dxa"/>
          </w:tcPr>
          <w:p w14:paraId="2FA5A18E" w14:textId="77777777" w:rsidR="0073141F" w:rsidRPr="0048109E" w:rsidRDefault="0073141F" w:rsidP="00765577">
            <w:pPr>
              <w:tabs>
                <w:tab w:val="left" w:pos="720"/>
              </w:tabs>
              <w:rPr>
                <w:lang w:val="es-ES"/>
              </w:rPr>
            </w:pPr>
            <w:r w:rsidRPr="0048109E">
              <w:rPr>
                <w:lang w:val="es-ES"/>
              </w:rPr>
              <w:t>Hombres</w:t>
            </w:r>
          </w:p>
        </w:tc>
        <w:tc>
          <w:tcPr>
            <w:tcW w:w="2394" w:type="dxa"/>
          </w:tcPr>
          <w:p w14:paraId="00338E05" w14:textId="77777777" w:rsidR="0073141F" w:rsidRPr="0048109E" w:rsidRDefault="0073141F" w:rsidP="00765577">
            <w:pPr>
              <w:tabs>
                <w:tab w:val="left" w:pos="720"/>
              </w:tabs>
              <w:rPr>
                <w:lang w:val="es-ES"/>
              </w:rPr>
            </w:pPr>
          </w:p>
        </w:tc>
        <w:tc>
          <w:tcPr>
            <w:tcW w:w="2394" w:type="dxa"/>
          </w:tcPr>
          <w:p w14:paraId="54DC0997" w14:textId="77777777" w:rsidR="0073141F" w:rsidRPr="0048109E" w:rsidRDefault="0073141F" w:rsidP="00765577">
            <w:pPr>
              <w:tabs>
                <w:tab w:val="left" w:pos="720"/>
              </w:tabs>
              <w:rPr>
                <w:b/>
                <w:lang w:val="es-ES"/>
              </w:rPr>
            </w:pPr>
            <w:r w:rsidRPr="0048109E">
              <w:rPr>
                <w:lang w:val="es-ES"/>
              </w:rPr>
              <w:t>Mujer</w:t>
            </w:r>
          </w:p>
        </w:tc>
      </w:tr>
      <w:tr w:rsidR="0073141F" w:rsidRPr="0048109E" w14:paraId="39C86809" w14:textId="77777777" w:rsidTr="00765577">
        <w:trPr>
          <w:trHeight w:val="70"/>
        </w:trPr>
        <w:tc>
          <w:tcPr>
            <w:tcW w:w="2394" w:type="dxa"/>
          </w:tcPr>
          <w:p w14:paraId="0882EDB7" w14:textId="283A5F58" w:rsidR="0073141F" w:rsidRPr="0048109E" w:rsidRDefault="00694AF2" w:rsidP="00765577">
            <w:pPr>
              <w:tabs>
                <w:tab w:val="left" w:pos="720"/>
              </w:tabs>
              <w:rPr>
                <w:b/>
                <w:lang w:val="es-ES"/>
              </w:rPr>
            </w:pPr>
            <w:r>
              <w:rPr>
                <w:b/>
                <w:lang w:val="es-ES"/>
              </w:rPr>
              <w:t>C</w:t>
            </w:r>
            <w:r w:rsidR="0073141F" w:rsidRPr="0048109E">
              <w:rPr>
                <w:b/>
                <w:lang w:val="es-ES"/>
              </w:rPr>
              <w:t>ultivar maíz</w:t>
            </w:r>
          </w:p>
        </w:tc>
        <w:tc>
          <w:tcPr>
            <w:tcW w:w="2394" w:type="dxa"/>
          </w:tcPr>
          <w:p w14:paraId="21E62A0C" w14:textId="77777777" w:rsidR="0073141F" w:rsidRPr="0048109E" w:rsidRDefault="0073141F" w:rsidP="00765577">
            <w:pPr>
              <w:tabs>
                <w:tab w:val="left" w:pos="720"/>
              </w:tabs>
              <w:rPr>
                <w:lang w:val="es-ES"/>
              </w:rPr>
            </w:pPr>
          </w:p>
        </w:tc>
        <w:tc>
          <w:tcPr>
            <w:tcW w:w="2394" w:type="dxa"/>
          </w:tcPr>
          <w:p w14:paraId="15E7DA6A" w14:textId="77777777" w:rsidR="0073141F" w:rsidRPr="0048109E" w:rsidRDefault="0073141F" w:rsidP="00765577">
            <w:pPr>
              <w:tabs>
                <w:tab w:val="left" w:pos="720"/>
              </w:tabs>
              <w:rPr>
                <w:lang w:val="es-ES"/>
              </w:rPr>
            </w:pPr>
            <w:r w:rsidRPr="0048109E">
              <w:rPr>
                <w:lang w:val="es-ES"/>
              </w:rPr>
              <w:t>Hombres y mujeres</w:t>
            </w:r>
          </w:p>
        </w:tc>
        <w:tc>
          <w:tcPr>
            <w:tcW w:w="2394" w:type="dxa"/>
          </w:tcPr>
          <w:p w14:paraId="7AB2D5FE" w14:textId="77777777" w:rsidR="0073141F" w:rsidRPr="0048109E" w:rsidRDefault="0073141F" w:rsidP="00765577">
            <w:pPr>
              <w:tabs>
                <w:tab w:val="left" w:pos="720"/>
              </w:tabs>
              <w:rPr>
                <w:b/>
                <w:lang w:val="es-ES"/>
              </w:rPr>
            </w:pPr>
          </w:p>
        </w:tc>
      </w:tr>
      <w:tr w:rsidR="0073141F" w:rsidRPr="0048109E" w14:paraId="0E7D63FB" w14:textId="77777777" w:rsidTr="00765577">
        <w:trPr>
          <w:trHeight w:val="70"/>
        </w:trPr>
        <w:tc>
          <w:tcPr>
            <w:tcW w:w="2394" w:type="dxa"/>
          </w:tcPr>
          <w:p w14:paraId="584BF75C" w14:textId="77777777" w:rsidR="0073141F" w:rsidRPr="0048109E" w:rsidRDefault="0073141F" w:rsidP="00765577">
            <w:pPr>
              <w:tabs>
                <w:tab w:val="left" w:pos="720"/>
              </w:tabs>
              <w:rPr>
                <w:b/>
                <w:lang w:val="es-ES"/>
              </w:rPr>
            </w:pPr>
            <w:r w:rsidRPr="0048109E">
              <w:rPr>
                <w:b/>
                <w:lang w:val="es-ES"/>
              </w:rPr>
              <w:t>Ir al mercado</w:t>
            </w:r>
          </w:p>
        </w:tc>
        <w:tc>
          <w:tcPr>
            <w:tcW w:w="2394" w:type="dxa"/>
          </w:tcPr>
          <w:p w14:paraId="755D794F" w14:textId="77777777" w:rsidR="0073141F" w:rsidRPr="0048109E" w:rsidRDefault="0073141F" w:rsidP="00765577">
            <w:pPr>
              <w:tabs>
                <w:tab w:val="left" w:pos="720"/>
              </w:tabs>
              <w:rPr>
                <w:b/>
                <w:lang w:val="es-ES"/>
              </w:rPr>
            </w:pPr>
          </w:p>
        </w:tc>
        <w:tc>
          <w:tcPr>
            <w:tcW w:w="2394" w:type="dxa"/>
          </w:tcPr>
          <w:p w14:paraId="1E03B354" w14:textId="77777777" w:rsidR="0073141F" w:rsidRPr="0048109E" w:rsidRDefault="0073141F" w:rsidP="00765577">
            <w:pPr>
              <w:tabs>
                <w:tab w:val="left" w:pos="720"/>
              </w:tabs>
              <w:rPr>
                <w:b/>
                <w:lang w:val="es-ES"/>
              </w:rPr>
            </w:pPr>
          </w:p>
        </w:tc>
        <w:tc>
          <w:tcPr>
            <w:tcW w:w="2394" w:type="dxa"/>
          </w:tcPr>
          <w:p w14:paraId="0F035916" w14:textId="77777777" w:rsidR="0073141F" w:rsidRPr="0048109E" w:rsidRDefault="0073141F" w:rsidP="00765577">
            <w:pPr>
              <w:tabs>
                <w:tab w:val="left" w:pos="720"/>
              </w:tabs>
              <w:rPr>
                <w:b/>
                <w:lang w:val="es-ES"/>
              </w:rPr>
            </w:pPr>
          </w:p>
        </w:tc>
      </w:tr>
      <w:tr w:rsidR="0073141F" w:rsidRPr="0048109E" w14:paraId="3DAB61BB" w14:textId="77777777" w:rsidTr="00765577">
        <w:trPr>
          <w:trHeight w:val="70"/>
        </w:trPr>
        <w:tc>
          <w:tcPr>
            <w:tcW w:w="2394" w:type="dxa"/>
          </w:tcPr>
          <w:p w14:paraId="7B71567E" w14:textId="71F16366" w:rsidR="0073141F" w:rsidRPr="0048109E" w:rsidRDefault="00694AF2" w:rsidP="00765577">
            <w:pPr>
              <w:tabs>
                <w:tab w:val="left" w:pos="720"/>
              </w:tabs>
              <w:rPr>
                <w:b/>
                <w:lang w:val="es-ES"/>
              </w:rPr>
            </w:pPr>
            <w:r>
              <w:rPr>
                <w:b/>
                <w:lang w:val="es-ES"/>
              </w:rPr>
              <w:t xml:space="preserve">Cocinar </w:t>
            </w:r>
          </w:p>
        </w:tc>
        <w:tc>
          <w:tcPr>
            <w:tcW w:w="2394" w:type="dxa"/>
          </w:tcPr>
          <w:p w14:paraId="46101676" w14:textId="77777777" w:rsidR="0073141F" w:rsidRPr="0048109E" w:rsidRDefault="0073141F" w:rsidP="00765577">
            <w:pPr>
              <w:tabs>
                <w:tab w:val="left" w:pos="720"/>
              </w:tabs>
              <w:rPr>
                <w:b/>
                <w:lang w:val="es-ES"/>
              </w:rPr>
            </w:pPr>
          </w:p>
        </w:tc>
        <w:tc>
          <w:tcPr>
            <w:tcW w:w="2394" w:type="dxa"/>
          </w:tcPr>
          <w:p w14:paraId="723A7BEA" w14:textId="77777777" w:rsidR="0073141F" w:rsidRPr="0048109E" w:rsidRDefault="0073141F" w:rsidP="00765577">
            <w:pPr>
              <w:tabs>
                <w:tab w:val="left" w:pos="720"/>
              </w:tabs>
              <w:rPr>
                <w:b/>
                <w:lang w:val="es-ES"/>
              </w:rPr>
            </w:pPr>
          </w:p>
        </w:tc>
        <w:tc>
          <w:tcPr>
            <w:tcW w:w="2394" w:type="dxa"/>
          </w:tcPr>
          <w:p w14:paraId="48B0B20C" w14:textId="77777777" w:rsidR="0073141F" w:rsidRPr="0048109E" w:rsidRDefault="0073141F" w:rsidP="00765577">
            <w:pPr>
              <w:tabs>
                <w:tab w:val="left" w:pos="720"/>
              </w:tabs>
              <w:rPr>
                <w:b/>
                <w:lang w:val="es-ES"/>
              </w:rPr>
            </w:pPr>
          </w:p>
        </w:tc>
      </w:tr>
    </w:tbl>
    <w:p w14:paraId="72D127EF" w14:textId="024FC3B3" w:rsidR="0073141F" w:rsidRPr="0048109E" w:rsidRDefault="00694AF2" w:rsidP="003270BD">
      <w:pPr>
        <w:tabs>
          <w:tab w:val="left" w:pos="720"/>
        </w:tabs>
        <w:spacing w:before="200"/>
        <w:ind w:left="720" w:hanging="360"/>
        <w:rPr>
          <w:lang w:val="es-ES"/>
        </w:rPr>
      </w:pPr>
      <w:r>
        <w:rPr>
          <w:lang w:val="es-ES"/>
        </w:rPr>
        <w:t>1d.</w:t>
      </w:r>
      <w:r w:rsidR="00406D06">
        <w:rPr>
          <w:lang w:val="es-ES"/>
        </w:rPr>
        <w:t xml:space="preserve"> </w:t>
      </w:r>
      <w:r>
        <w:rPr>
          <w:lang w:val="es-ES"/>
        </w:rPr>
        <w:t xml:space="preserve">Observe cada comportamiento, y mire si </w:t>
      </w:r>
      <w:r w:rsidR="0073141F" w:rsidRPr="0048109E">
        <w:rPr>
          <w:lang w:val="es-ES"/>
        </w:rPr>
        <w:t>puede</w:t>
      </w:r>
      <w:r>
        <w:rPr>
          <w:lang w:val="es-ES"/>
        </w:rPr>
        <w:t>n</w:t>
      </w:r>
      <w:r w:rsidR="0084778C">
        <w:rPr>
          <w:lang w:val="es-ES"/>
        </w:rPr>
        <w:t xml:space="preserve"> acordar juntos dó</w:t>
      </w:r>
      <w:r w:rsidR="0073141F" w:rsidRPr="0048109E">
        <w:rPr>
          <w:lang w:val="es-ES"/>
        </w:rPr>
        <w:t>nde poner el comportamiento (en las comunidades en las que trabaja</w:t>
      </w:r>
      <w:r>
        <w:rPr>
          <w:lang w:val="es-ES"/>
        </w:rPr>
        <w:t>, ¿</w:t>
      </w:r>
      <w:r w:rsidR="0073141F" w:rsidRPr="0048109E">
        <w:rPr>
          <w:lang w:val="es-ES"/>
        </w:rPr>
        <w:t xml:space="preserve">las mujeres siempre, a veces o nunca </w:t>
      </w:r>
      <w:r w:rsidR="006E0EE3">
        <w:rPr>
          <w:lang w:val="es-ES"/>
        </w:rPr>
        <w:t>manejan</w:t>
      </w:r>
      <w:r w:rsidR="0073141F" w:rsidRPr="0048109E">
        <w:rPr>
          <w:lang w:val="es-ES"/>
        </w:rPr>
        <w:t xml:space="preserve"> bicicleta? ¿Qué hay de los hombres?)</w:t>
      </w:r>
      <w:r w:rsidR="00406D06">
        <w:rPr>
          <w:lang w:val="es-ES"/>
        </w:rPr>
        <w:t xml:space="preserve"> </w:t>
      </w:r>
    </w:p>
    <w:p w14:paraId="5CF5F655" w14:textId="30C9C1DB" w:rsidR="0073141F" w:rsidRPr="0048109E" w:rsidRDefault="00694AF2" w:rsidP="003270BD">
      <w:pPr>
        <w:tabs>
          <w:tab w:val="left" w:pos="720"/>
        </w:tabs>
        <w:ind w:left="720" w:hanging="360"/>
        <w:rPr>
          <w:lang w:val="es-ES"/>
        </w:rPr>
      </w:pPr>
      <w:r>
        <w:rPr>
          <w:lang w:val="es-ES"/>
        </w:rPr>
        <w:t>1e. Añada</w:t>
      </w:r>
      <w:r w:rsidR="0073141F" w:rsidRPr="0048109E">
        <w:rPr>
          <w:lang w:val="es-ES"/>
        </w:rPr>
        <w:t xml:space="preserve"> conductas específicas adicionales para su comunidad o proyecto, si lo desea.</w:t>
      </w:r>
    </w:p>
    <w:p w14:paraId="62F7F41E" w14:textId="6B78C4A5" w:rsidR="0073141F" w:rsidRPr="0048109E" w:rsidRDefault="00694AF2" w:rsidP="00A00DA2">
      <w:pPr>
        <w:pStyle w:val="ListParagraph"/>
        <w:numPr>
          <w:ilvl w:val="0"/>
          <w:numId w:val="35"/>
        </w:numPr>
        <w:tabs>
          <w:tab w:val="left" w:pos="720"/>
        </w:tabs>
        <w:spacing w:line="240" w:lineRule="auto"/>
        <w:contextualSpacing w:val="0"/>
        <w:rPr>
          <w:lang w:val="es-ES"/>
        </w:rPr>
      </w:pPr>
      <w:r>
        <w:rPr>
          <w:lang w:val="es-ES"/>
        </w:rPr>
        <w:t>Discusión en plenaria</w:t>
      </w:r>
      <w:r w:rsidR="0073141F" w:rsidRPr="0048109E">
        <w:rPr>
          <w:lang w:val="es-ES"/>
        </w:rPr>
        <w:t xml:space="preserve"> (15 minutos)</w:t>
      </w:r>
    </w:p>
    <w:p w14:paraId="5D5D098C" w14:textId="5E3C0A40" w:rsidR="0073141F" w:rsidRPr="0048109E" w:rsidRDefault="00694AF2" w:rsidP="003270BD">
      <w:pPr>
        <w:pStyle w:val="ListParagraph"/>
        <w:ind w:left="720" w:hanging="360"/>
        <w:contextualSpacing w:val="0"/>
        <w:rPr>
          <w:lang w:val="es-ES"/>
        </w:rPr>
      </w:pPr>
      <w:r>
        <w:rPr>
          <w:lang w:val="es-ES"/>
        </w:rPr>
        <w:t>2a. Pida a los grupos comparta</w:t>
      </w:r>
      <w:r w:rsidR="0073141F" w:rsidRPr="0048109E">
        <w:rPr>
          <w:lang w:val="es-ES"/>
        </w:rPr>
        <w:t>n algunas de l</w:t>
      </w:r>
      <w:r>
        <w:rPr>
          <w:lang w:val="es-ES"/>
        </w:rPr>
        <w:t>as conductas, la forma en que las clasificaron y si fue</w:t>
      </w:r>
      <w:r w:rsidR="0073141F" w:rsidRPr="0048109E">
        <w:rPr>
          <w:lang w:val="es-ES"/>
        </w:rPr>
        <w:t xml:space="preserve"> fácil o difícil </w:t>
      </w:r>
      <w:r>
        <w:rPr>
          <w:lang w:val="es-ES"/>
        </w:rPr>
        <w:t>que el grupo se pusiera de acuerdo</w:t>
      </w:r>
      <w:r w:rsidR="0073141F" w:rsidRPr="0048109E">
        <w:rPr>
          <w:lang w:val="es-ES"/>
        </w:rPr>
        <w:t>.</w:t>
      </w:r>
    </w:p>
    <w:p w14:paraId="55443A37" w14:textId="0B257DE4" w:rsidR="0073141F" w:rsidRPr="0048109E" w:rsidRDefault="00DD1E88" w:rsidP="003270BD">
      <w:pPr>
        <w:ind w:left="720" w:hanging="360"/>
        <w:rPr>
          <w:lang w:val="es-ES"/>
        </w:rPr>
      </w:pPr>
      <w:r>
        <w:rPr>
          <w:lang w:val="es-ES"/>
        </w:rPr>
        <w:t>2b.</w:t>
      </w:r>
      <w:r w:rsidR="00406D06">
        <w:rPr>
          <w:lang w:val="es-ES"/>
        </w:rPr>
        <w:t xml:space="preserve"> </w:t>
      </w:r>
      <w:r>
        <w:rPr>
          <w:lang w:val="es-ES"/>
        </w:rPr>
        <w:t>Usando un lente social y de</w:t>
      </w:r>
      <w:r w:rsidR="0073141F" w:rsidRPr="0048109E">
        <w:rPr>
          <w:lang w:val="es-ES"/>
        </w:rPr>
        <w:t xml:space="preserve"> cambio de comportamiento, </w:t>
      </w:r>
      <w:r>
        <w:rPr>
          <w:lang w:val="es-ES"/>
        </w:rPr>
        <w:t>¿</w:t>
      </w:r>
      <w:r w:rsidR="0073141F" w:rsidRPr="0048109E">
        <w:rPr>
          <w:lang w:val="es-ES"/>
        </w:rPr>
        <w:t>qué tipos de comportamientos serían las más difíciles de cambiar</w:t>
      </w:r>
      <w:r>
        <w:rPr>
          <w:lang w:val="es-ES"/>
        </w:rPr>
        <w:t>?</w:t>
      </w:r>
      <w:r w:rsidR="0073141F" w:rsidRPr="0048109E">
        <w:rPr>
          <w:lang w:val="es-ES"/>
        </w:rPr>
        <w:t xml:space="preserve"> (</w:t>
      </w:r>
      <w:r>
        <w:rPr>
          <w:lang w:val="es-ES"/>
        </w:rPr>
        <w:t>P</w:t>
      </w:r>
      <w:r w:rsidR="0073141F" w:rsidRPr="0048109E">
        <w:rPr>
          <w:lang w:val="es-ES"/>
        </w:rPr>
        <w:t>or ejemplo, los qu</w:t>
      </w:r>
      <w:r>
        <w:rPr>
          <w:lang w:val="es-ES"/>
        </w:rPr>
        <w:t>e son siempre, a veces o nunca)</w:t>
      </w:r>
      <w:r w:rsidR="0073141F" w:rsidRPr="0048109E">
        <w:rPr>
          <w:lang w:val="es-ES"/>
        </w:rPr>
        <w:t xml:space="preserve"> (Los participantes probable</w:t>
      </w:r>
      <w:r>
        <w:rPr>
          <w:lang w:val="es-ES"/>
        </w:rPr>
        <w:t>mente contesten:</w:t>
      </w:r>
      <w:r w:rsidR="0073141F" w:rsidRPr="0048109E">
        <w:rPr>
          <w:lang w:val="es-ES"/>
        </w:rPr>
        <w:t xml:space="preserve"> los comportamientos siempre y nunca serían los más difíciles de cambiar).</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450"/>
      </w:tblGrid>
      <w:tr w:rsidR="0073141F" w:rsidRPr="005168EB" w14:paraId="2E3265F7" w14:textId="77777777" w:rsidTr="00D21686">
        <w:trPr>
          <w:trHeight w:val="2672"/>
        </w:trPr>
        <w:tc>
          <w:tcPr>
            <w:tcW w:w="9450" w:type="dxa"/>
            <w:tcBorders>
              <w:top w:val="nil"/>
              <w:left w:val="nil"/>
              <w:bottom w:val="nil"/>
              <w:right w:val="nil"/>
            </w:tcBorders>
            <w:shd w:val="clear" w:color="auto" w:fill="BCC589"/>
          </w:tcPr>
          <w:p w14:paraId="357A4193" w14:textId="2DFC8312" w:rsidR="0073141F" w:rsidRPr="0048109E" w:rsidRDefault="00DD1E88" w:rsidP="009D760E">
            <w:pPr>
              <w:spacing w:before="120" w:after="120"/>
              <w:rPr>
                <w:lang w:val="es-ES"/>
              </w:rPr>
            </w:pPr>
            <w:r>
              <w:rPr>
                <w:lang w:val="es-ES"/>
              </w:rPr>
              <w:t xml:space="preserve">Explique </w:t>
            </w:r>
            <w:r w:rsidR="0073141F" w:rsidRPr="0048109E">
              <w:rPr>
                <w:lang w:val="es-ES"/>
              </w:rPr>
              <w:t>que</w:t>
            </w:r>
            <w:r>
              <w:rPr>
                <w:lang w:val="es-ES"/>
              </w:rPr>
              <w:t xml:space="preserve"> a</w:t>
            </w:r>
            <w:r w:rsidR="0073141F" w:rsidRPr="0048109E">
              <w:rPr>
                <w:lang w:val="es-ES"/>
              </w:rPr>
              <w:t xml:space="preserve"> pocas personas</w:t>
            </w:r>
            <w:r>
              <w:rPr>
                <w:lang w:val="es-ES"/>
              </w:rPr>
              <w:t xml:space="preserve"> les gusta probar </w:t>
            </w:r>
            <w:r w:rsidR="0073141F" w:rsidRPr="0048109E">
              <w:rPr>
                <w:lang w:val="es-ES"/>
              </w:rPr>
              <w:t>algo si nunca</w:t>
            </w:r>
            <w:r>
              <w:rPr>
                <w:lang w:val="es-ES"/>
              </w:rPr>
              <w:t xml:space="preserve"> lo</w:t>
            </w:r>
            <w:r w:rsidR="0073141F" w:rsidRPr="0048109E">
              <w:rPr>
                <w:lang w:val="es-ES"/>
              </w:rPr>
              <w:t xml:space="preserve"> han visto hacer antes, y no les resultará fácil dejar de hacer algo que es una</w:t>
            </w:r>
            <w:r>
              <w:rPr>
                <w:lang w:val="es-ES"/>
              </w:rPr>
              <w:t xml:space="preserve"> norma social y cultural fuerte en su comunidad. Explique</w:t>
            </w:r>
            <w:r w:rsidR="0073141F" w:rsidRPr="0048109E">
              <w:rPr>
                <w:lang w:val="es-ES"/>
              </w:rPr>
              <w:t xml:space="preserve"> que po</w:t>
            </w:r>
            <w:r>
              <w:rPr>
                <w:lang w:val="es-ES"/>
              </w:rPr>
              <w:t>r lo g</w:t>
            </w:r>
            <w:r w:rsidR="00024B95">
              <w:rPr>
                <w:lang w:val="es-ES"/>
              </w:rPr>
              <w:t xml:space="preserve">eneral es más difícil </w:t>
            </w:r>
            <w:r>
              <w:rPr>
                <w:lang w:val="es-ES"/>
              </w:rPr>
              <w:t>promover el cambio de los comportamientos de “siempre” y “nunca”</w:t>
            </w:r>
            <w:r w:rsidR="0073141F" w:rsidRPr="0048109E">
              <w:rPr>
                <w:lang w:val="es-ES"/>
              </w:rPr>
              <w:t xml:space="preserve">. En muchos casos, estos comportamientos pueden estar asociados con fuertes normas sociales y culturales en su comunidad. Por lo tanto, para promover eficazmente el cambio, por lo general funciona mejor empezar con la columna central </w:t>
            </w:r>
            <w:r w:rsidR="009D760E">
              <w:rPr>
                <w:lang w:val="es-ES"/>
              </w:rPr>
              <w:t>–</w:t>
            </w:r>
            <w:r w:rsidR="0073141F" w:rsidRPr="0048109E">
              <w:rPr>
                <w:lang w:val="es-ES"/>
              </w:rPr>
              <w:t xml:space="preserve"> la promoción de un aumento o disminución en un comportamiento que es ya conocido y practicado por algunas mujeres u hombres en la comunidad. Esto indica que es probable que sea viable y aceptable en la comunidad. Sin embargo, a</w:t>
            </w:r>
            <w:r>
              <w:rPr>
                <w:lang w:val="es-ES"/>
              </w:rPr>
              <w:t xml:space="preserve"> veces puede ser importante</w:t>
            </w:r>
            <w:r w:rsidR="0073141F" w:rsidRPr="0048109E">
              <w:rPr>
                <w:lang w:val="es-ES"/>
              </w:rPr>
              <w:t xml:space="preserve"> trabajar en estos comportamientos más difíciles de inmediato </w:t>
            </w:r>
            <w:r w:rsidR="009D760E">
              <w:rPr>
                <w:lang w:val="es-ES"/>
              </w:rPr>
              <w:t>–</w:t>
            </w:r>
            <w:r w:rsidR="0073141F" w:rsidRPr="0048109E">
              <w:rPr>
                <w:lang w:val="es-ES"/>
              </w:rPr>
              <w:t xml:space="preserve"> para hacerlo,</w:t>
            </w:r>
            <w:r>
              <w:rPr>
                <w:lang w:val="es-ES"/>
              </w:rPr>
              <w:t xml:space="preserve"> diseñe intervenciones para abordar el cambio de las normas.</w:t>
            </w:r>
            <w:r w:rsidR="00406D06">
              <w:rPr>
                <w:lang w:val="es-ES"/>
              </w:rPr>
              <w:t xml:space="preserve"> </w:t>
            </w:r>
            <w:r w:rsidR="006E0EE3">
              <w:rPr>
                <w:lang w:val="es-ES"/>
              </w:rPr>
              <w:t>Para más información en cómo promover el cambio de las normas, v</w:t>
            </w:r>
            <w:r>
              <w:rPr>
                <w:lang w:val="es-ES"/>
              </w:rPr>
              <w:t xml:space="preserve">er actividad: </w:t>
            </w:r>
            <w:r w:rsidR="00996103">
              <w:rPr>
                <w:lang w:val="es-ES"/>
              </w:rPr>
              <w:t>Las culturas cambian, cambiando la cultura</w:t>
            </w:r>
            <w:r w:rsidR="006E0EE3">
              <w:rPr>
                <w:lang w:val="es-ES"/>
              </w:rPr>
              <w:t>.</w:t>
            </w:r>
            <w:r>
              <w:rPr>
                <w:lang w:val="es-ES"/>
              </w:rPr>
              <w:t xml:space="preserve"> </w:t>
            </w:r>
          </w:p>
        </w:tc>
      </w:tr>
    </w:tbl>
    <w:p w14:paraId="5E7E8C18" w14:textId="0ECBD978" w:rsidR="0073141F" w:rsidRPr="006E0EE3" w:rsidRDefault="006E0EE3" w:rsidP="006E0EE3">
      <w:pPr>
        <w:pStyle w:val="ListParagraph"/>
        <w:numPr>
          <w:ilvl w:val="0"/>
          <w:numId w:val="35"/>
        </w:numPr>
        <w:spacing w:before="200" w:line="240" w:lineRule="auto"/>
        <w:contextualSpacing w:val="0"/>
        <w:rPr>
          <w:lang w:val="es-ES"/>
        </w:rPr>
      </w:pPr>
      <w:r>
        <w:rPr>
          <w:lang w:val="es-ES"/>
        </w:rPr>
        <w:t xml:space="preserve">Desarrollo de </w:t>
      </w:r>
      <w:r w:rsidR="0073141F" w:rsidRPr="0048109E">
        <w:rPr>
          <w:lang w:val="es-ES"/>
        </w:rPr>
        <w:t>estrategias</w:t>
      </w:r>
      <w:r>
        <w:rPr>
          <w:lang w:val="es-ES"/>
        </w:rPr>
        <w:t xml:space="preserve"> de cambio social y de comportamiento </w:t>
      </w:r>
      <w:r w:rsidR="0073141F" w:rsidRPr="006E0EE3">
        <w:rPr>
          <w:lang w:val="es-ES"/>
        </w:rPr>
        <w:t>(20 minutos)</w:t>
      </w:r>
    </w:p>
    <w:p w14:paraId="37D16CFB" w14:textId="3AEC7FBA" w:rsidR="0073141F" w:rsidRPr="0048109E" w:rsidRDefault="0073141F" w:rsidP="003270BD">
      <w:pPr>
        <w:ind w:left="720" w:hanging="360"/>
        <w:rPr>
          <w:lang w:val="es-ES"/>
        </w:rPr>
      </w:pPr>
      <w:r w:rsidRPr="0048109E">
        <w:rPr>
          <w:lang w:val="es-ES"/>
        </w:rPr>
        <w:t>3a.</w:t>
      </w:r>
      <w:r w:rsidR="00406D06">
        <w:rPr>
          <w:lang w:val="es-ES"/>
        </w:rPr>
        <w:t xml:space="preserve"> </w:t>
      </w:r>
      <w:r w:rsidRPr="0048109E">
        <w:rPr>
          <w:lang w:val="es-ES"/>
        </w:rPr>
        <w:t xml:space="preserve">En sus grupos, seleccione un comportamiento “a </w:t>
      </w:r>
      <w:r w:rsidR="006E0EE3">
        <w:rPr>
          <w:lang w:val="es-ES"/>
        </w:rPr>
        <w:t>veces” de su lista y desarrolle</w:t>
      </w:r>
      <w:r w:rsidRPr="0048109E">
        <w:rPr>
          <w:lang w:val="es-ES"/>
        </w:rPr>
        <w:t xml:space="preserve"> algunas estrategias de cambio de comportamiento para aumentar o dism</w:t>
      </w:r>
      <w:r w:rsidR="006E0EE3">
        <w:rPr>
          <w:lang w:val="es-ES"/>
        </w:rPr>
        <w:t>inuir ese comportamiento. Use la</w:t>
      </w:r>
      <w:r w:rsidRPr="0048109E">
        <w:rPr>
          <w:lang w:val="es-ES"/>
        </w:rPr>
        <w:t xml:space="preserve"> </w:t>
      </w:r>
      <w:r w:rsidR="007D745F">
        <w:rPr>
          <w:lang w:val="es-ES"/>
        </w:rPr>
        <w:t>hoja de trabajo</w:t>
      </w:r>
      <w:r w:rsidRPr="0048109E">
        <w:rPr>
          <w:rStyle w:val="EndnoteReference"/>
          <w:i/>
          <w:lang w:val="es-ES"/>
        </w:rPr>
        <w:endnoteReference w:id="20"/>
      </w:r>
      <w:r w:rsidRPr="0048109E">
        <w:rPr>
          <w:i/>
          <w:lang w:val="es-ES"/>
        </w:rPr>
        <w:t xml:space="preserve"> (tablas y figuras que contienen métodos de cambio de comportamiento basadas en la evidencia) u otros métodos </w:t>
      </w:r>
      <w:r w:rsidR="006E0EE3">
        <w:rPr>
          <w:i/>
          <w:lang w:val="es-ES"/>
        </w:rPr>
        <w:t xml:space="preserve">de cambio de comportamiento con los que </w:t>
      </w:r>
      <w:r w:rsidRPr="0048109E">
        <w:rPr>
          <w:i/>
          <w:lang w:val="es-ES"/>
        </w:rPr>
        <w:t>están familiarizados.</w:t>
      </w:r>
      <w:r w:rsidR="00406D06">
        <w:rPr>
          <w:lang w:val="es-ES"/>
        </w:rPr>
        <w:t xml:space="preserve"> </w:t>
      </w:r>
    </w:p>
    <w:p w14:paraId="784EA11D" w14:textId="227CE0D2" w:rsidR="0073141F" w:rsidRPr="0048109E" w:rsidRDefault="0073141F" w:rsidP="003270BD">
      <w:pPr>
        <w:ind w:left="720" w:hanging="360"/>
        <w:rPr>
          <w:lang w:val="es-ES"/>
        </w:rPr>
      </w:pPr>
      <w:r w:rsidRPr="0048109E">
        <w:rPr>
          <w:lang w:val="es-ES"/>
        </w:rPr>
        <w:t xml:space="preserve">3b. </w:t>
      </w:r>
      <w:r w:rsidR="006E0EE3">
        <w:rPr>
          <w:lang w:val="es-ES"/>
        </w:rPr>
        <w:t>Solicite que los grupos compartan</w:t>
      </w:r>
      <w:r w:rsidRPr="0048109E">
        <w:rPr>
          <w:lang w:val="es-ES"/>
        </w:rPr>
        <w:t xml:space="preserve"> algunas de las estrateg</w:t>
      </w:r>
      <w:r w:rsidR="006E0EE3">
        <w:rPr>
          <w:lang w:val="es-ES"/>
        </w:rPr>
        <w:t>ias que llevaron a cabo. Explique</w:t>
      </w:r>
      <w:r w:rsidRPr="0048109E">
        <w:rPr>
          <w:lang w:val="es-ES"/>
        </w:rPr>
        <w:t xml:space="preserve"> que en nuestros proyectos, a menudo sería necesario también hacer una investigación formativa, para aprender más acerca de los factores determinantes y motivaciones, para ayudar con</w:t>
      </w:r>
      <w:r w:rsidR="006E0EE3">
        <w:rPr>
          <w:lang w:val="es-ES"/>
        </w:rPr>
        <w:t xml:space="preserve"> el desarrollo de estrategias </w:t>
      </w:r>
      <w:r w:rsidR="006E0EE3" w:rsidRPr="0048109E">
        <w:rPr>
          <w:lang w:val="es-ES"/>
        </w:rPr>
        <w:t>de cambio de comportamiento</w:t>
      </w:r>
      <w:r w:rsidR="006E0EE3">
        <w:rPr>
          <w:lang w:val="es-ES"/>
        </w:rPr>
        <w:t xml:space="preserve"> eficaces y en </w:t>
      </w:r>
      <w:r w:rsidRPr="0048109E">
        <w:rPr>
          <w:lang w:val="es-ES"/>
        </w:rPr>
        <w:t>contexto</w:t>
      </w:r>
      <w:r w:rsidR="006E0EE3">
        <w:rPr>
          <w:lang w:val="es-ES"/>
        </w:rPr>
        <w:t>s específicos. (Mencione la</w:t>
      </w:r>
      <w:r w:rsidRPr="0048109E">
        <w:rPr>
          <w:lang w:val="es-ES"/>
        </w:rPr>
        <w:t xml:space="preserve"> lista de recursos.)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576"/>
      </w:tblGrid>
      <w:tr w:rsidR="0073141F" w:rsidRPr="005168EB" w14:paraId="407D9055" w14:textId="77777777" w:rsidTr="00F15090">
        <w:trPr>
          <w:trHeight w:val="7605"/>
        </w:trPr>
        <w:tc>
          <w:tcPr>
            <w:tcW w:w="5000" w:type="pct"/>
            <w:tcBorders>
              <w:top w:val="nil"/>
              <w:left w:val="nil"/>
              <w:bottom w:val="nil"/>
              <w:right w:val="nil"/>
            </w:tcBorders>
            <w:shd w:val="clear" w:color="auto" w:fill="BCC589"/>
          </w:tcPr>
          <w:p w14:paraId="7B87BDC2" w14:textId="743B6762" w:rsidR="0073141F" w:rsidRPr="0048109E" w:rsidRDefault="0073141F" w:rsidP="00F15090">
            <w:pPr>
              <w:spacing w:before="120"/>
              <w:rPr>
                <w:lang w:val="es-ES"/>
              </w:rPr>
            </w:pPr>
            <w:r w:rsidRPr="0048109E">
              <w:rPr>
                <w:b/>
                <w:lang w:val="es-ES"/>
              </w:rPr>
              <w:t>List</w:t>
            </w:r>
            <w:r w:rsidR="006E0EE3">
              <w:rPr>
                <w:b/>
                <w:lang w:val="es-ES"/>
              </w:rPr>
              <w:t>a de posibles comportamientos para</w:t>
            </w:r>
            <w:r w:rsidRPr="0048109E">
              <w:rPr>
                <w:b/>
                <w:lang w:val="es-ES"/>
              </w:rPr>
              <w:t xml:space="preserve"> tarjetas de actividades</w:t>
            </w:r>
            <w:r w:rsidRPr="0048109E">
              <w:rPr>
                <w:lang w:val="es-ES"/>
              </w:rPr>
              <w:t xml:space="preserve"> </w:t>
            </w:r>
            <w:r w:rsidR="006E0EE3">
              <w:rPr>
                <w:lang w:val="es-ES"/>
              </w:rPr>
              <w:t>–</w:t>
            </w:r>
            <w:r w:rsidRPr="0048109E">
              <w:rPr>
                <w:lang w:val="es-ES"/>
              </w:rPr>
              <w:t xml:space="preserve"> </w:t>
            </w:r>
            <w:r w:rsidR="00996103">
              <w:rPr>
                <w:lang w:val="es-ES"/>
              </w:rPr>
              <w:t>(</w:t>
            </w:r>
            <w:r w:rsidR="006E0EE3">
              <w:rPr>
                <w:lang w:val="es-ES"/>
              </w:rPr>
              <w:t>no es necesario usarlos to</w:t>
            </w:r>
            <w:r w:rsidRPr="0048109E">
              <w:rPr>
                <w:lang w:val="es-ES"/>
              </w:rPr>
              <w:t>dos</w:t>
            </w:r>
            <w:r w:rsidR="00996103">
              <w:rPr>
                <w:lang w:val="es-ES"/>
              </w:rPr>
              <w:t>)</w:t>
            </w:r>
            <w:r w:rsidRPr="0048109E">
              <w:rPr>
                <w:lang w:val="es-ES"/>
              </w:rPr>
              <w:t xml:space="preserve"> </w:t>
            </w:r>
          </w:p>
          <w:p w14:paraId="2187AECB"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Pescar</w:t>
            </w:r>
          </w:p>
          <w:p w14:paraId="6D496A33" w14:textId="28A08E0B" w:rsidR="0073141F" w:rsidRPr="0048109E" w:rsidRDefault="006E0EE3" w:rsidP="00D21686">
            <w:pPr>
              <w:pStyle w:val="ListParagraph"/>
              <w:numPr>
                <w:ilvl w:val="0"/>
                <w:numId w:val="31"/>
              </w:numPr>
              <w:spacing w:before="20" w:after="20" w:line="240" w:lineRule="auto"/>
              <w:contextualSpacing w:val="0"/>
              <w:rPr>
                <w:lang w:val="es-ES"/>
              </w:rPr>
            </w:pPr>
            <w:r>
              <w:rPr>
                <w:lang w:val="es-ES"/>
              </w:rPr>
              <w:t>Tejer</w:t>
            </w:r>
          </w:p>
          <w:p w14:paraId="347C192B"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Lavar la ropa</w:t>
            </w:r>
          </w:p>
          <w:p w14:paraId="17DE5D04"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Agricultura</w:t>
            </w:r>
          </w:p>
          <w:p w14:paraId="48A3267D" w14:textId="32761623"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Caza</w:t>
            </w:r>
            <w:r w:rsidR="006E0EE3">
              <w:rPr>
                <w:lang w:val="es-ES"/>
              </w:rPr>
              <w:t>r</w:t>
            </w:r>
          </w:p>
          <w:p w14:paraId="3608608D" w14:textId="773C03E5"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Cocina</w:t>
            </w:r>
            <w:r w:rsidR="006E0EE3">
              <w:rPr>
                <w:lang w:val="es-ES"/>
              </w:rPr>
              <w:t>r</w:t>
            </w:r>
          </w:p>
          <w:p w14:paraId="7A6CE493"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El cuidado de los niños</w:t>
            </w:r>
          </w:p>
          <w:p w14:paraId="3E89D60F" w14:textId="7011C237" w:rsidR="0073141F" w:rsidRPr="0048109E" w:rsidRDefault="006E0EE3" w:rsidP="00D21686">
            <w:pPr>
              <w:pStyle w:val="ListParagraph"/>
              <w:numPr>
                <w:ilvl w:val="0"/>
                <w:numId w:val="31"/>
              </w:numPr>
              <w:spacing w:before="20" w:after="20" w:line="240" w:lineRule="auto"/>
              <w:contextualSpacing w:val="0"/>
              <w:rPr>
                <w:lang w:val="es-ES"/>
              </w:rPr>
            </w:pPr>
            <w:r>
              <w:rPr>
                <w:lang w:val="es-ES"/>
              </w:rPr>
              <w:t>Traer</w:t>
            </w:r>
            <w:r w:rsidR="0073141F" w:rsidRPr="0048109E">
              <w:rPr>
                <w:lang w:val="es-ES"/>
              </w:rPr>
              <w:t xml:space="preserve"> agua</w:t>
            </w:r>
          </w:p>
          <w:p w14:paraId="48E5E4A0" w14:textId="50D6427C" w:rsidR="0073141F" w:rsidRPr="0048109E" w:rsidRDefault="006E0EE3" w:rsidP="00D21686">
            <w:pPr>
              <w:pStyle w:val="ListParagraph"/>
              <w:numPr>
                <w:ilvl w:val="0"/>
                <w:numId w:val="31"/>
              </w:numPr>
              <w:spacing w:before="20" w:after="20" w:line="240" w:lineRule="auto"/>
              <w:contextualSpacing w:val="0"/>
              <w:rPr>
                <w:lang w:val="es-ES"/>
              </w:rPr>
            </w:pPr>
            <w:r>
              <w:rPr>
                <w:lang w:val="es-ES"/>
              </w:rPr>
              <w:t>Ir al</w:t>
            </w:r>
            <w:r w:rsidR="0073141F" w:rsidRPr="0048109E">
              <w:rPr>
                <w:lang w:val="es-ES"/>
              </w:rPr>
              <w:t xml:space="preserve"> mercado</w:t>
            </w:r>
          </w:p>
          <w:p w14:paraId="3680AC89"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Manejar bicicletas</w:t>
            </w:r>
          </w:p>
          <w:p w14:paraId="0167D884" w14:textId="17770890" w:rsidR="0073141F" w:rsidRPr="0048109E" w:rsidRDefault="006E0EE3" w:rsidP="00D21686">
            <w:pPr>
              <w:pStyle w:val="ListParagraph"/>
              <w:numPr>
                <w:ilvl w:val="0"/>
                <w:numId w:val="31"/>
              </w:numPr>
              <w:spacing w:before="20" w:after="20" w:line="240" w:lineRule="auto"/>
              <w:contextualSpacing w:val="0"/>
              <w:rPr>
                <w:lang w:val="es-ES"/>
              </w:rPr>
            </w:pPr>
            <w:r>
              <w:rPr>
                <w:lang w:val="es-ES"/>
              </w:rPr>
              <w:t>Manejar</w:t>
            </w:r>
            <w:r w:rsidR="0073141F" w:rsidRPr="0048109E">
              <w:rPr>
                <w:lang w:val="es-ES"/>
              </w:rPr>
              <w:t xml:space="preserve"> motocicletas</w:t>
            </w:r>
          </w:p>
          <w:p w14:paraId="07EA0424" w14:textId="584ACBB3" w:rsidR="0073141F" w:rsidRPr="0048109E" w:rsidRDefault="006E0EE3" w:rsidP="00D21686">
            <w:pPr>
              <w:pStyle w:val="ListParagraph"/>
              <w:numPr>
                <w:ilvl w:val="0"/>
                <w:numId w:val="31"/>
              </w:numPr>
              <w:spacing w:before="20" w:after="20" w:line="240" w:lineRule="auto"/>
              <w:contextualSpacing w:val="0"/>
              <w:rPr>
                <w:lang w:val="es-ES"/>
              </w:rPr>
            </w:pPr>
            <w:r>
              <w:rPr>
                <w:lang w:val="es-ES"/>
              </w:rPr>
              <w:t>Reparar el</w:t>
            </w:r>
            <w:r w:rsidR="0073141F" w:rsidRPr="0048109E">
              <w:rPr>
                <w:lang w:val="es-ES"/>
              </w:rPr>
              <w:t xml:space="preserve"> techo</w:t>
            </w:r>
          </w:p>
          <w:p w14:paraId="37AD97CC" w14:textId="2322333D" w:rsidR="0073141F" w:rsidRPr="0048109E" w:rsidRDefault="006E0EE3" w:rsidP="00D21686">
            <w:pPr>
              <w:pStyle w:val="ListParagraph"/>
              <w:numPr>
                <w:ilvl w:val="0"/>
                <w:numId w:val="31"/>
              </w:numPr>
              <w:spacing w:before="20" w:after="20" w:line="240" w:lineRule="auto"/>
              <w:contextualSpacing w:val="0"/>
              <w:rPr>
                <w:lang w:val="es-ES"/>
              </w:rPr>
            </w:pPr>
            <w:r>
              <w:rPr>
                <w:lang w:val="es-ES"/>
              </w:rPr>
              <w:t>Manejar</w:t>
            </w:r>
            <w:r w:rsidR="0073141F" w:rsidRPr="0048109E">
              <w:rPr>
                <w:lang w:val="es-ES"/>
              </w:rPr>
              <w:t xml:space="preserve"> camiones </w:t>
            </w:r>
          </w:p>
          <w:p w14:paraId="19A52D5D" w14:textId="7547EC0C" w:rsidR="0073141F" w:rsidRPr="0048109E" w:rsidRDefault="006E0EE3" w:rsidP="00D21686">
            <w:pPr>
              <w:pStyle w:val="ListParagraph"/>
              <w:numPr>
                <w:ilvl w:val="0"/>
                <w:numId w:val="31"/>
              </w:numPr>
              <w:spacing w:before="20" w:after="20" w:line="240" w:lineRule="auto"/>
              <w:contextualSpacing w:val="0"/>
              <w:rPr>
                <w:lang w:val="es-ES"/>
              </w:rPr>
            </w:pPr>
            <w:r>
              <w:rPr>
                <w:lang w:val="es-ES"/>
              </w:rPr>
              <w:t>Beber</w:t>
            </w:r>
            <w:r w:rsidR="0073141F" w:rsidRPr="0048109E">
              <w:rPr>
                <w:lang w:val="es-ES"/>
              </w:rPr>
              <w:t xml:space="preserve"> alcohol</w:t>
            </w:r>
          </w:p>
          <w:p w14:paraId="70CA0626"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Ir a la escuela</w:t>
            </w:r>
          </w:p>
          <w:p w14:paraId="115AD6F2"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Asistir a reuniones de la comunidad</w:t>
            </w:r>
          </w:p>
          <w:p w14:paraId="64F4AE0B" w14:textId="367CFDA6"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El</w:t>
            </w:r>
            <w:r w:rsidR="006E0EE3">
              <w:rPr>
                <w:lang w:val="es-ES"/>
              </w:rPr>
              <w:t xml:space="preserve"> cuidado de familiares ancianos/</w:t>
            </w:r>
            <w:r w:rsidRPr="0048109E">
              <w:rPr>
                <w:lang w:val="es-ES"/>
              </w:rPr>
              <w:t>enfermos</w:t>
            </w:r>
          </w:p>
          <w:p w14:paraId="19C5DBAD"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Ayudar a los niños con la tarea escolar</w:t>
            </w:r>
          </w:p>
          <w:p w14:paraId="5689431A"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Gritar, enojarse visiblemente</w:t>
            </w:r>
          </w:p>
          <w:p w14:paraId="6AE032AE" w14:textId="741BA683"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Golpear</w:t>
            </w:r>
            <w:r w:rsidR="006E0EE3">
              <w:rPr>
                <w:lang w:val="es-ES"/>
              </w:rPr>
              <w:t xml:space="preserve"> al</w:t>
            </w:r>
            <w:r w:rsidRPr="0048109E">
              <w:rPr>
                <w:lang w:val="es-ES"/>
              </w:rPr>
              <w:t xml:space="preserve"> cónyuge o pareja</w:t>
            </w:r>
          </w:p>
          <w:p w14:paraId="36052F2E" w14:textId="5E96850C" w:rsidR="0073141F" w:rsidRPr="0048109E" w:rsidRDefault="006E0EE3" w:rsidP="00D21686">
            <w:pPr>
              <w:pStyle w:val="ListParagraph"/>
              <w:numPr>
                <w:ilvl w:val="0"/>
                <w:numId w:val="31"/>
              </w:numPr>
              <w:spacing w:before="20" w:after="20" w:line="240" w:lineRule="auto"/>
              <w:contextualSpacing w:val="0"/>
              <w:rPr>
                <w:lang w:val="es-ES"/>
              </w:rPr>
            </w:pPr>
            <w:r>
              <w:rPr>
                <w:lang w:val="es-ES"/>
              </w:rPr>
              <w:t xml:space="preserve">Tomar la </w:t>
            </w:r>
            <w:r w:rsidR="0073141F" w:rsidRPr="0048109E">
              <w:rPr>
                <w:lang w:val="es-ES"/>
              </w:rPr>
              <w:t>decisión de cómo se gasta el dinero</w:t>
            </w:r>
          </w:p>
          <w:p w14:paraId="7FEFB5D3"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Trabajar fuera de casa</w:t>
            </w:r>
          </w:p>
          <w:p w14:paraId="2A1F4FBF" w14:textId="77777777" w:rsidR="0073141F" w:rsidRPr="0048109E" w:rsidRDefault="0073141F" w:rsidP="00D21686">
            <w:pPr>
              <w:pStyle w:val="ListParagraph"/>
              <w:numPr>
                <w:ilvl w:val="0"/>
                <w:numId w:val="31"/>
              </w:numPr>
              <w:spacing w:before="20" w:after="20" w:line="240" w:lineRule="auto"/>
              <w:contextualSpacing w:val="0"/>
              <w:rPr>
                <w:lang w:val="es-ES"/>
              </w:rPr>
            </w:pPr>
            <w:r w:rsidRPr="0048109E">
              <w:rPr>
                <w:lang w:val="es-ES"/>
              </w:rPr>
              <w:t>Ser sexualmente fiel al cónyuge</w:t>
            </w:r>
          </w:p>
          <w:p w14:paraId="0E43220A" w14:textId="2924062B" w:rsidR="0073141F" w:rsidRPr="0048109E" w:rsidRDefault="00996103" w:rsidP="00996103">
            <w:pPr>
              <w:pStyle w:val="ListParagraph"/>
              <w:numPr>
                <w:ilvl w:val="0"/>
                <w:numId w:val="31"/>
              </w:numPr>
              <w:spacing w:before="20" w:after="0" w:line="240" w:lineRule="auto"/>
              <w:contextualSpacing w:val="0"/>
              <w:rPr>
                <w:lang w:val="es-ES"/>
              </w:rPr>
            </w:pPr>
            <w:r>
              <w:rPr>
                <w:lang w:val="es-ES"/>
              </w:rPr>
              <w:t xml:space="preserve">Ir a </w:t>
            </w:r>
            <w:r w:rsidR="0073141F" w:rsidRPr="0048109E">
              <w:rPr>
                <w:lang w:val="es-ES"/>
              </w:rPr>
              <w:t>servicios religiosos</w:t>
            </w:r>
            <w:r>
              <w:rPr>
                <w:lang w:val="es-ES"/>
              </w:rPr>
              <w:t xml:space="preserve"> (iglesia)</w:t>
            </w:r>
          </w:p>
        </w:tc>
      </w:tr>
    </w:tbl>
    <w:p w14:paraId="034DCD29" w14:textId="77777777" w:rsidR="0073141F" w:rsidRPr="0048109E" w:rsidRDefault="0073141F" w:rsidP="003270BD">
      <w:pPr>
        <w:rPr>
          <w:sz w:val="24"/>
          <w:szCs w:val="24"/>
          <w:lang w:val="es-ES"/>
        </w:rPr>
      </w:pPr>
    </w:p>
    <w:p w14:paraId="5AC455DD" w14:textId="77777777" w:rsidR="0073141F" w:rsidRPr="0048109E" w:rsidRDefault="0073141F" w:rsidP="003270BD">
      <w:pPr>
        <w:tabs>
          <w:tab w:val="left" w:pos="360"/>
        </w:tabs>
        <w:rPr>
          <w:sz w:val="24"/>
          <w:szCs w:val="24"/>
          <w:lang w:val="es-ES"/>
        </w:rPr>
        <w:sectPr w:rsidR="0073141F" w:rsidRPr="0048109E" w:rsidSect="00A70E9D">
          <w:headerReference w:type="default" r:id="rId101"/>
          <w:footerReference w:type="even" r:id="rId102"/>
          <w:footerReference w:type="default" r:id="rId103"/>
          <w:endnotePr>
            <w:numFmt w:val="decimal"/>
            <w:numRestart w:val="eachSect"/>
          </w:endnotePr>
          <w:pgSz w:w="12240" w:h="15840" w:code="1"/>
          <w:pgMar w:top="1440" w:right="1296" w:bottom="1440" w:left="1584" w:header="720" w:footer="720" w:gutter="0"/>
          <w:cols w:space="720"/>
          <w:docGrid w:linePitch="360"/>
        </w:sectPr>
      </w:pPr>
    </w:p>
    <w:p w14:paraId="66C9B70B" w14:textId="776A98C6" w:rsidR="0073141F" w:rsidRPr="0048109E" w:rsidRDefault="00996103" w:rsidP="00161077">
      <w:pPr>
        <w:pStyle w:val="Heading1"/>
        <w:rPr>
          <w:lang w:val="es-ES"/>
        </w:rPr>
      </w:pPr>
      <w:bookmarkStart w:id="106" w:name="_Toc492549175"/>
      <w:r>
        <w:rPr>
          <w:lang w:val="es-ES"/>
        </w:rPr>
        <w:t xml:space="preserve">Actividad: Las culturas </w:t>
      </w:r>
      <w:r w:rsidR="0073141F" w:rsidRPr="0048109E">
        <w:rPr>
          <w:lang w:val="es-ES"/>
        </w:rPr>
        <w:t xml:space="preserve">cambian, </w:t>
      </w:r>
      <w:r>
        <w:rPr>
          <w:lang w:val="es-ES"/>
        </w:rPr>
        <w:t>cambiando la</w:t>
      </w:r>
      <w:r w:rsidR="00ED34C0" w:rsidRPr="0048109E">
        <w:rPr>
          <w:lang w:val="es-ES"/>
        </w:rPr>
        <w:t xml:space="preserve"> cultura</w:t>
      </w:r>
      <w:bookmarkEnd w:id="106"/>
    </w:p>
    <w:tbl>
      <w:tblPr>
        <w:tblStyle w:val="TableGrid"/>
        <w:tblW w:w="9360" w:type="dxa"/>
        <w:jc w:val="center"/>
        <w:tblLook w:val="04A0" w:firstRow="1" w:lastRow="0" w:firstColumn="1" w:lastColumn="0" w:noHBand="0" w:noVBand="1"/>
      </w:tblPr>
      <w:tblGrid>
        <w:gridCol w:w="9360"/>
      </w:tblGrid>
      <w:tr w:rsidR="0073141F" w:rsidRPr="005168EB" w14:paraId="311E4228" w14:textId="77777777" w:rsidTr="00942AC1">
        <w:trPr>
          <w:jc w:val="center"/>
        </w:trPr>
        <w:tc>
          <w:tcPr>
            <w:tcW w:w="9360" w:type="dxa"/>
            <w:tcBorders>
              <w:top w:val="nil"/>
              <w:left w:val="nil"/>
              <w:bottom w:val="nil"/>
              <w:right w:val="nil"/>
            </w:tcBorders>
            <w:shd w:val="clear" w:color="auto" w:fill="BCC589"/>
          </w:tcPr>
          <w:p w14:paraId="6380064C" w14:textId="7E03317C" w:rsidR="0073141F" w:rsidRPr="0048109E" w:rsidRDefault="00FB41A9" w:rsidP="001D22E3">
            <w:pPr>
              <w:pStyle w:val="Heading4"/>
              <w:outlineLvl w:val="3"/>
              <w:rPr>
                <w:lang w:val="es-ES"/>
              </w:rPr>
            </w:pPr>
            <w:r w:rsidRPr="0048109E">
              <w:rPr>
                <w:lang w:val="es-ES"/>
              </w:rPr>
              <w:t>Objetivos basados en logros</w:t>
            </w:r>
          </w:p>
          <w:p w14:paraId="417E81A1" w14:textId="77777777" w:rsidR="0073141F" w:rsidRPr="0048109E" w:rsidRDefault="0073141F" w:rsidP="001D22E3">
            <w:pPr>
              <w:spacing w:after="0"/>
              <w:rPr>
                <w:lang w:val="es-ES"/>
              </w:rPr>
            </w:pPr>
            <w:r w:rsidRPr="0048109E">
              <w:rPr>
                <w:lang w:val="es-ES"/>
              </w:rPr>
              <w:t>Al final de esta actividad, los participantes habrán:</w:t>
            </w:r>
          </w:p>
          <w:p w14:paraId="2D3FC62C" w14:textId="5FF1464B" w:rsidR="0073141F" w:rsidRPr="0048109E" w:rsidRDefault="00996103" w:rsidP="00CC6E26">
            <w:pPr>
              <w:numPr>
                <w:ilvl w:val="0"/>
                <w:numId w:val="1"/>
              </w:numPr>
              <w:contextualSpacing/>
              <w:rPr>
                <w:lang w:val="es-ES"/>
              </w:rPr>
            </w:pPr>
            <w:r>
              <w:rPr>
                <w:lang w:val="es-ES"/>
              </w:rPr>
              <w:t xml:space="preserve">Examinado </w:t>
            </w:r>
            <w:r w:rsidR="00024B95">
              <w:rPr>
                <w:lang w:val="es-ES"/>
              </w:rPr>
              <w:t xml:space="preserve">los </w:t>
            </w:r>
            <w:r>
              <w:rPr>
                <w:lang w:val="es-ES"/>
              </w:rPr>
              <w:t>cambios de cultura durante la presente generación</w:t>
            </w:r>
          </w:p>
          <w:p w14:paraId="02A240CF" w14:textId="77777777" w:rsidR="0073141F" w:rsidRPr="0048109E" w:rsidRDefault="0073141F" w:rsidP="00CC6E26">
            <w:pPr>
              <w:numPr>
                <w:ilvl w:val="0"/>
                <w:numId w:val="1"/>
              </w:numPr>
              <w:contextualSpacing/>
              <w:rPr>
                <w:lang w:val="es-ES"/>
              </w:rPr>
            </w:pPr>
            <w:r w:rsidRPr="0048109E">
              <w:rPr>
                <w:lang w:val="es-ES"/>
              </w:rPr>
              <w:t>Explorado la diferencia entre el respeto a la cultura y el cambio de la cultura</w:t>
            </w:r>
          </w:p>
          <w:p w14:paraId="259CE8DE" w14:textId="6659296E" w:rsidR="0073141F" w:rsidRPr="0048109E" w:rsidRDefault="0073141F" w:rsidP="00CC6E26">
            <w:pPr>
              <w:numPr>
                <w:ilvl w:val="0"/>
                <w:numId w:val="1"/>
              </w:numPr>
              <w:contextualSpacing/>
              <w:rPr>
                <w:lang w:val="es-ES"/>
              </w:rPr>
            </w:pPr>
            <w:r w:rsidRPr="0048109E">
              <w:rPr>
                <w:lang w:val="es-ES"/>
              </w:rPr>
              <w:t xml:space="preserve">Discutido cuándo y cómo es apropiado </w:t>
            </w:r>
            <w:r w:rsidR="00996103">
              <w:rPr>
                <w:lang w:val="es-ES"/>
              </w:rPr>
              <w:t>promover</w:t>
            </w:r>
            <w:r w:rsidRPr="0048109E">
              <w:rPr>
                <w:lang w:val="es-ES"/>
              </w:rPr>
              <w:t xml:space="preserve"> cambios en las normas sociales y culturales</w:t>
            </w:r>
          </w:p>
          <w:p w14:paraId="0F9E51D0" w14:textId="77777777" w:rsidR="0073141F" w:rsidRPr="0048109E" w:rsidRDefault="0073141F" w:rsidP="001D22E3">
            <w:pPr>
              <w:pStyle w:val="Heading4"/>
              <w:outlineLvl w:val="3"/>
              <w:rPr>
                <w:lang w:val="es-ES"/>
              </w:rPr>
            </w:pPr>
            <w:r w:rsidRPr="0048109E">
              <w:rPr>
                <w:lang w:val="es-ES"/>
              </w:rPr>
              <w:t>Duración</w:t>
            </w:r>
          </w:p>
          <w:p w14:paraId="47B555C7" w14:textId="77777777" w:rsidR="0073141F" w:rsidRPr="0048109E" w:rsidRDefault="0073141F" w:rsidP="001D22E3">
            <w:pPr>
              <w:rPr>
                <w:lang w:val="es-ES"/>
              </w:rPr>
            </w:pPr>
            <w:r w:rsidRPr="0048109E">
              <w:rPr>
                <w:lang w:val="es-ES"/>
              </w:rPr>
              <w:t>1 hora y 30 minutos</w:t>
            </w:r>
          </w:p>
          <w:p w14:paraId="12A89C7F" w14:textId="342209A4" w:rsidR="0073141F" w:rsidRPr="0048109E" w:rsidRDefault="00996103" w:rsidP="001D22E3">
            <w:pPr>
              <w:pStyle w:val="Heading4"/>
              <w:outlineLvl w:val="3"/>
              <w:rPr>
                <w:lang w:val="es-ES"/>
              </w:rPr>
            </w:pPr>
            <w:r>
              <w:rPr>
                <w:lang w:val="es-ES"/>
              </w:rPr>
              <w:t>Ma</w:t>
            </w:r>
            <w:r w:rsidR="0073141F" w:rsidRPr="0048109E">
              <w:rPr>
                <w:lang w:val="es-ES"/>
              </w:rPr>
              <w:t>teriales</w:t>
            </w:r>
          </w:p>
          <w:p w14:paraId="69886882" w14:textId="7BE90A83" w:rsidR="0073141F" w:rsidRPr="0048109E" w:rsidRDefault="0073141F" w:rsidP="00996103">
            <w:pPr>
              <w:pStyle w:val="ListParagraph"/>
              <w:numPr>
                <w:ilvl w:val="0"/>
                <w:numId w:val="38"/>
              </w:numPr>
              <w:rPr>
                <w:lang w:val="es-ES"/>
              </w:rPr>
            </w:pPr>
            <w:r w:rsidRPr="0048109E">
              <w:rPr>
                <w:lang w:val="es-ES"/>
              </w:rPr>
              <w:t>Rotafolios o una hoja de papel de rotafolio para cada grup</w:t>
            </w:r>
            <w:r w:rsidR="00996103">
              <w:rPr>
                <w:lang w:val="es-ES"/>
              </w:rPr>
              <w:t>o pequeño, marcadores, cinta adhesiva</w:t>
            </w:r>
          </w:p>
        </w:tc>
      </w:tr>
    </w:tbl>
    <w:p w14:paraId="70DCC6D4" w14:textId="77777777" w:rsidR="0073141F" w:rsidRPr="0048109E" w:rsidRDefault="0073141F" w:rsidP="00161077">
      <w:pPr>
        <w:pStyle w:val="Heading2"/>
        <w:rPr>
          <w:lang w:val="es-ES"/>
        </w:rPr>
      </w:pPr>
      <w:bookmarkStart w:id="107" w:name="_Toc492549176"/>
      <w:r w:rsidRPr="0048109E">
        <w:rPr>
          <w:lang w:val="es-ES"/>
        </w:rPr>
        <w:t>¿Por qué esta actividad?</w:t>
      </w:r>
      <w:bookmarkEnd w:id="107"/>
    </w:p>
    <w:p w14:paraId="60C4AC19" w14:textId="7E9F429C" w:rsidR="0073141F" w:rsidRPr="0048109E" w:rsidRDefault="0073141F" w:rsidP="00A02077">
      <w:pPr>
        <w:rPr>
          <w:lang w:val="es-ES"/>
        </w:rPr>
      </w:pPr>
      <w:r w:rsidRPr="0048109E">
        <w:rPr>
          <w:lang w:val="es-ES"/>
        </w:rPr>
        <w:t xml:space="preserve">Es una creencia común de que el cambio de cultura es difícil o imposible </w:t>
      </w:r>
      <w:r w:rsidR="00996103">
        <w:rPr>
          <w:lang w:val="es-ES"/>
        </w:rPr>
        <w:t>de realizar en el cambio social y de comportamiento</w:t>
      </w:r>
      <w:r w:rsidRPr="0048109E">
        <w:rPr>
          <w:lang w:val="es-ES"/>
        </w:rPr>
        <w:t xml:space="preserve">. </w:t>
      </w:r>
      <w:r w:rsidR="00996103">
        <w:rPr>
          <w:lang w:val="es-ES"/>
        </w:rPr>
        <w:t>Muchos t</w:t>
      </w:r>
      <w:r w:rsidRPr="0048109E">
        <w:rPr>
          <w:lang w:val="es-ES"/>
        </w:rPr>
        <w:t>rabajadores de desarrollo sienten que el cambio cultural es</w:t>
      </w:r>
      <w:r w:rsidR="00996103">
        <w:rPr>
          <w:lang w:val="es-ES"/>
        </w:rPr>
        <w:t>tá</w:t>
      </w:r>
      <w:r w:rsidRPr="0048109E">
        <w:rPr>
          <w:lang w:val="es-ES"/>
        </w:rPr>
        <w:t xml:space="preserve"> “fuera de límites”. Sin embargo, se puede observar que las normas de comportamie</w:t>
      </w:r>
      <w:r w:rsidR="00996103">
        <w:rPr>
          <w:lang w:val="es-ES"/>
        </w:rPr>
        <w:t xml:space="preserve">nto cambian con el tiempo, tanto en las comunidades como en </w:t>
      </w:r>
      <w:r w:rsidRPr="0048109E">
        <w:rPr>
          <w:lang w:val="es-ES"/>
        </w:rPr>
        <w:t>las sociedades. Esta activ</w:t>
      </w:r>
      <w:r w:rsidR="00996103">
        <w:rPr>
          <w:lang w:val="es-ES"/>
        </w:rPr>
        <w:t>idad puede ayudarnos a explorar</w:t>
      </w:r>
      <w:r w:rsidRPr="0048109E">
        <w:rPr>
          <w:lang w:val="es-ES"/>
        </w:rPr>
        <w:t xml:space="preserve"> cómo podríamos contribuir, a través de nuestro trabajo, en las discusiones y actividades que </w:t>
      </w:r>
      <w:r w:rsidR="00CA1B3D">
        <w:rPr>
          <w:lang w:val="es-ES"/>
        </w:rPr>
        <w:t xml:space="preserve">exploran las normas culturales </w:t>
      </w:r>
      <w:r w:rsidRPr="0048109E">
        <w:rPr>
          <w:lang w:val="es-ES"/>
        </w:rPr>
        <w:t xml:space="preserve">que respeten y preserven tradiciones que funcionan bien para </w:t>
      </w:r>
      <w:r w:rsidR="00996103">
        <w:rPr>
          <w:lang w:val="es-ES"/>
        </w:rPr>
        <w:t>todos</w:t>
      </w:r>
      <w:r w:rsidR="00CA1B3D">
        <w:rPr>
          <w:lang w:val="es-ES"/>
        </w:rPr>
        <w:t xml:space="preserve">. Asimismo, </w:t>
      </w:r>
      <w:r w:rsidRPr="0048109E">
        <w:rPr>
          <w:lang w:val="es-ES"/>
        </w:rPr>
        <w:t>explorar formas de adaptar o</w:t>
      </w:r>
      <w:r w:rsidR="00024B95">
        <w:rPr>
          <w:lang w:val="es-ES"/>
        </w:rPr>
        <w:t xml:space="preserve"> descontinuar prácticas </w:t>
      </w:r>
      <w:r w:rsidR="00996103">
        <w:rPr>
          <w:lang w:val="es-ES"/>
        </w:rPr>
        <w:t>que son perjudiciales y limitan</w:t>
      </w:r>
      <w:r w:rsidRPr="0048109E">
        <w:rPr>
          <w:lang w:val="es-ES"/>
        </w:rPr>
        <w:t xml:space="preserve"> a </w:t>
      </w:r>
      <w:r w:rsidR="00996103">
        <w:rPr>
          <w:lang w:val="es-ES"/>
        </w:rPr>
        <w:t>hombres,</w:t>
      </w:r>
      <w:r w:rsidRPr="0048109E">
        <w:rPr>
          <w:lang w:val="es-ES"/>
        </w:rPr>
        <w:t xml:space="preserve"> mujeres, niños y niñas.</w:t>
      </w:r>
    </w:p>
    <w:p w14:paraId="740B294C" w14:textId="2C244646" w:rsidR="0073141F" w:rsidRPr="0048109E" w:rsidRDefault="00C5339F" w:rsidP="00161077">
      <w:pPr>
        <w:pStyle w:val="Heading2"/>
        <w:rPr>
          <w:lang w:val="es-ES"/>
        </w:rPr>
      </w:pPr>
      <w:bookmarkStart w:id="108" w:name="_Toc492549177"/>
      <w:r w:rsidRPr="0048109E">
        <w:rPr>
          <w:lang w:val="es-ES"/>
        </w:rPr>
        <w:t>Preparación previa</w:t>
      </w:r>
      <w:bookmarkEnd w:id="108"/>
    </w:p>
    <w:p w14:paraId="5D6B1154" w14:textId="1317B270" w:rsidR="00CA1B3D" w:rsidRPr="0048109E" w:rsidRDefault="00CA1B3D" w:rsidP="00CA1B3D">
      <w:pPr>
        <w:rPr>
          <w:lang w:val="es-ES"/>
        </w:rPr>
      </w:pPr>
      <w:r>
        <w:rPr>
          <w:lang w:val="es-ES"/>
        </w:rPr>
        <w:t>Si e</w:t>
      </w:r>
      <w:r w:rsidR="00024B95">
        <w:rPr>
          <w:lang w:val="es-ES"/>
        </w:rPr>
        <w:t>stá realizando</w:t>
      </w:r>
      <w:r w:rsidRPr="0048109E">
        <w:rPr>
          <w:lang w:val="es-ES"/>
        </w:rPr>
        <w:t xml:space="preserve"> estas actividades en un</w:t>
      </w:r>
      <w:r>
        <w:rPr>
          <w:lang w:val="es-ES"/>
        </w:rPr>
        <w:t xml:space="preserve"> solo</w:t>
      </w:r>
      <w:r w:rsidRPr="0048109E">
        <w:rPr>
          <w:lang w:val="es-ES"/>
        </w:rPr>
        <w:t xml:space="preserve"> taller de varios días, es posible que desee el</w:t>
      </w:r>
      <w:r>
        <w:rPr>
          <w:lang w:val="es-ES"/>
        </w:rPr>
        <w:t>egir entre esta actividad y la anterior</w:t>
      </w:r>
      <w:r w:rsidRPr="0048109E">
        <w:rPr>
          <w:lang w:val="es-ES"/>
        </w:rPr>
        <w:t xml:space="preserve"> </w:t>
      </w:r>
      <w:r>
        <w:rPr>
          <w:lang w:val="es-ES"/>
        </w:rPr>
        <w:t>–</w:t>
      </w:r>
      <w:r w:rsidRPr="0048109E">
        <w:rPr>
          <w:lang w:val="es-ES"/>
        </w:rPr>
        <w:t xml:space="preserve"> </w:t>
      </w:r>
      <w:r>
        <w:rPr>
          <w:lang w:val="es-ES"/>
        </w:rPr>
        <w:t xml:space="preserve">Siempre, a veces, nunca – pues </w:t>
      </w:r>
      <w:r w:rsidRPr="0048109E">
        <w:rPr>
          <w:lang w:val="es-ES"/>
        </w:rPr>
        <w:t xml:space="preserve">muchos de los temas son similares. Si está facilitando estas lecciones </w:t>
      </w:r>
      <w:r>
        <w:rPr>
          <w:lang w:val="es-ES"/>
        </w:rPr>
        <w:t xml:space="preserve">con más tiempo, </w:t>
      </w:r>
      <w:r w:rsidRPr="0048109E">
        <w:rPr>
          <w:lang w:val="es-ES"/>
        </w:rPr>
        <w:t>puede</w:t>
      </w:r>
      <w:r>
        <w:rPr>
          <w:lang w:val="es-ES"/>
        </w:rPr>
        <w:t>n</w:t>
      </w:r>
      <w:r w:rsidRPr="0048109E">
        <w:rPr>
          <w:lang w:val="es-ES"/>
        </w:rPr>
        <w:t xml:space="preserve"> servir como una nueva manera de revisar los conceptos de la anterior.</w:t>
      </w:r>
    </w:p>
    <w:p w14:paraId="03DEB896" w14:textId="77777777" w:rsidR="0073141F" w:rsidRPr="0048109E" w:rsidRDefault="0073141F" w:rsidP="00161077">
      <w:pPr>
        <w:pStyle w:val="Heading2"/>
        <w:rPr>
          <w:lang w:val="es-ES"/>
        </w:rPr>
      </w:pPr>
      <w:bookmarkStart w:id="109" w:name="_Toc492549178"/>
      <w:r w:rsidRPr="0048109E">
        <w:rPr>
          <w:lang w:val="es-ES"/>
        </w:rPr>
        <w:t>Instrucciones</w:t>
      </w:r>
      <w:bookmarkEnd w:id="109"/>
    </w:p>
    <w:p w14:paraId="125BFB2E" w14:textId="1A858C55" w:rsidR="0073141F" w:rsidRPr="0048109E" w:rsidRDefault="00CA1B3D" w:rsidP="00A02077">
      <w:pPr>
        <w:rPr>
          <w:lang w:val="es-ES"/>
        </w:rPr>
      </w:pPr>
      <w:r>
        <w:rPr>
          <w:lang w:val="es-ES"/>
        </w:rPr>
        <w:t>Presente la actividad. Explique</w:t>
      </w:r>
      <w:r w:rsidR="0073141F" w:rsidRPr="0048109E">
        <w:rPr>
          <w:lang w:val="es-ES"/>
        </w:rPr>
        <w:t xml:space="preserve"> a los</w:t>
      </w:r>
      <w:r>
        <w:rPr>
          <w:lang w:val="es-ES"/>
        </w:rPr>
        <w:t xml:space="preserve"> participantes que vamos a dedicar</w:t>
      </w:r>
      <w:r w:rsidR="0073141F" w:rsidRPr="0048109E">
        <w:rPr>
          <w:lang w:val="es-ES"/>
        </w:rPr>
        <w:t xml:space="preserve"> algún tiempo para reflexionar sobre cómo las c</w:t>
      </w:r>
      <w:r>
        <w:rPr>
          <w:lang w:val="es-ES"/>
        </w:rPr>
        <w:t>osas han cambiado desde que éramos</w:t>
      </w:r>
      <w:r w:rsidR="0073141F" w:rsidRPr="0048109E">
        <w:rPr>
          <w:lang w:val="es-ES"/>
        </w:rPr>
        <w:t xml:space="preserve"> niños</w:t>
      </w:r>
      <w:r>
        <w:rPr>
          <w:lang w:val="es-ES"/>
        </w:rPr>
        <w:t>. Algunas cosas siguen siendo iguales</w:t>
      </w:r>
      <w:r w:rsidR="0073141F" w:rsidRPr="0048109E">
        <w:rPr>
          <w:lang w:val="es-ES"/>
        </w:rPr>
        <w:t xml:space="preserve">, pero </w:t>
      </w:r>
      <w:r>
        <w:rPr>
          <w:lang w:val="es-ES"/>
        </w:rPr>
        <w:t>¿</w:t>
      </w:r>
      <w:r w:rsidR="0073141F" w:rsidRPr="0048109E">
        <w:rPr>
          <w:lang w:val="es-ES"/>
        </w:rPr>
        <w:t>han cambiado</w:t>
      </w:r>
      <w:r>
        <w:rPr>
          <w:lang w:val="es-ES"/>
        </w:rPr>
        <w:t xml:space="preserve"> otras</w:t>
      </w:r>
      <w:r w:rsidR="0073141F" w:rsidRPr="0048109E">
        <w:rPr>
          <w:lang w:val="es-ES"/>
        </w:rPr>
        <w:t>? Por ejemplo, ¿q</w:t>
      </w:r>
      <w:r>
        <w:rPr>
          <w:lang w:val="es-ES"/>
        </w:rPr>
        <w:t xml:space="preserve">uién recuerda cuando </w:t>
      </w:r>
      <w:r w:rsidR="0073141F" w:rsidRPr="0048109E">
        <w:rPr>
          <w:lang w:val="es-ES"/>
        </w:rPr>
        <w:t>los teléfonos celulares no eran comunes?</w:t>
      </w:r>
    </w:p>
    <w:p w14:paraId="6DBFDF63" w14:textId="2D2BB1F6" w:rsidR="0073141F" w:rsidRPr="0048109E" w:rsidRDefault="00CA1B3D" w:rsidP="00A00DA2">
      <w:pPr>
        <w:pStyle w:val="ListParagraph"/>
        <w:numPr>
          <w:ilvl w:val="0"/>
          <w:numId w:val="30"/>
        </w:numPr>
        <w:spacing w:line="240" w:lineRule="auto"/>
        <w:contextualSpacing w:val="0"/>
        <w:rPr>
          <w:lang w:val="es-ES"/>
        </w:rPr>
      </w:pPr>
      <w:r>
        <w:rPr>
          <w:lang w:val="es-ES"/>
        </w:rPr>
        <w:t>C</w:t>
      </w:r>
      <w:r w:rsidR="0073141F" w:rsidRPr="0048109E">
        <w:rPr>
          <w:lang w:val="es-ES"/>
        </w:rPr>
        <w:t xml:space="preserve">ambios en lo que hacen los niños </w:t>
      </w:r>
      <w:r>
        <w:rPr>
          <w:lang w:val="es-ES"/>
        </w:rPr>
        <w:t>y niñas</w:t>
      </w:r>
      <w:r w:rsidR="00A364F1">
        <w:rPr>
          <w:lang w:val="es-ES"/>
        </w:rPr>
        <w:t xml:space="preserve"> – </w:t>
      </w:r>
      <w:r w:rsidR="0073141F" w:rsidRPr="0048109E">
        <w:rPr>
          <w:lang w:val="es-ES"/>
        </w:rPr>
        <w:t xml:space="preserve">¿qué cambios, si los hay, se han producido desde que </w:t>
      </w:r>
      <w:r>
        <w:rPr>
          <w:lang w:val="es-ES"/>
        </w:rPr>
        <w:t>éramos niños</w:t>
      </w:r>
      <w:r w:rsidR="0073141F" w:rsidRPr="0048109E">
        <w:rPr>
          <w:lang w:val="es-ES"/>
        </w:rPr>
        <w:t>? (20 minutos)</w:t>
      </w:r>
    </w:p>
    <w:p w14:paraId="74E9C456" w14:textId="6CBD27B9" w:rsidR="0073141F" w:rsidRPr="0048109E" w:rsidRDefault="0073141F" w:rsidP="00A02077">
      <w:pPr>
        <w:tabs>
          <w:tab w:val="left" w:pos="720"/>
        </w:tabs>
        <w:ind w:left="720" w:hanging="360"/>
        <w:rPr>
          <w:lang w:val="es-ES"/>
        </w:rPr>
      </w:pPr>
      <w:r w:rsidRPr="0048109E">
        <w:rPr>
          <w:lang w:val="es-ES"/>
        </w:rPr>
        <w:t xml:space="preserve">1a. </w:t>
      </w:r>
      <w:r w:rsidR="00CA1B3D">
        <w:rPr>
          <w:lang w:val="es-ES"/>
        </w:rPr>
        <w:t>Invite a los</w:t>
      </w:r>
      <w:r w:rsidRPr="0048109E">
        <w:rPr>
          <w:lang w:val="es-ES"/>
        </w:rPr>
        <w:t xml:space="preserve"> participantes</w:t>
      </w:r>
      <w:r w:rsidR="00CA1B3D">
        <w:rPr>
          <w:lang w:val="es-ES"/>
        </w:rPr>
        <w:t xml:space="preserve"> a formar pequeños grupos de 4 a </w:t>
      </w:r>
      <w:r w:rsidRPr="0048109E">
        <w:rPr>
          <w:lang w:val="es-ES"/>
        </w:rPr>
        <w:t>5 personas (si no está</w:t>
      </w:r>
      <w:r w:rsidR="00CA1B3D">
        <w:rPr>
          <w:lang w:val="es-ES"/>
        </w:rPr>
        <w:t>n</w:t>
      </w:r>
      <w:r w:rsidRPr="0048109E">
        <w:rPr>
          <w:lang w:val="es-ES"/>
        </w:rPr>
        <w:t xml:space="preserve"> ya en grupos pequeños).</w:t>
      </w:r>
    </w:p>
    <w:p w14:paraId="471DFC52" w14:textId="2C26DA38" w:rsidR="0073141F" w:rsidRPr="0048109E" w:rsidRDefault="0073141F" w:rsidP="00A02077">
      <w:pPr>
        <w:tabs>
          <w:tab w:val="left" w:pos="720"/>
        </w:tabs>
        <w:ind w:left="720" w:hanging="360"/>
        <w:rPr>
          <w:lang w:val="es-ES"/>
        </w:rPr>
      </w:pPr>
      <w:r w:rsidRPr="0048109E">
        <w:rPr>
          <w:lang w:val="es-ES"/>
        </w:rPr>
        <w:t>1b. Diga a los parti</w:t>
      </w:r>
      <w:r w:rsidR="00CA1B3D">
        <w:rPr>
          <w:lang w:val="es-ES"/>
        </w:rPr>
        <w:t xml:space="preserve">cipantes: En sus grupos, dediquen </w:t>
      </w:r>
      <w:r w:rsidRPr="0048109E">
        <w:rPr>
          <w:lang w:val="es-ES"/>
        </w:rPr>
        <w:t>5 minutos para hablar sobre cómo era la vida cuando eran niños, y cómo han cambiado las cosas para los niños</w:t>
      </w:r>
      <w:r w:rsidR="00CA1B3D">
        <w:rPr>
          <w:lang w:val="es-ES"/>
        </w:rPr>
        <w:t xml:space="preserve"> y niñas</w:t>
      </w:r>
      <w:r w:rsidRPr="0048109E">
        <w:rPr>
          <w:lang w:val="es-ES"/>
        </w:rPr>
        <w:t xml:space="preserve"> hoy en día, en sus comunidades.</w:t>
      </w:r>
    </w:p>
    <w:p w14:paraId="044ABB89" w14:textId="015B0C3E" w:rsidR="00CA1B3D" w:rsidRDefault="0073141F" w:rsidP="000967F9">
      <w:pPr>
        <w:tabs>
          <w:tab w:val="left" w:pos="720"/>
        </w:tabs>
        <w:ind w:left="720" w:hanging="360"/>
        <w:rPr>
          <w:lang w:val="es-ES"/>
        </w:rPr>
      </w:pPr>
      <w:r w:rsidRPr="0048109E">
        <w:rPr>
          <w:lang w:val="es-ES"/>
        </w:rPr>
        <w:t xml:space="preserve">1c. </w:t>
      </w:r>
      <w:r w:rsidR="00A364F1">
        <w:rPr>
          <w:lang w:val="es-ES"/>
        </w:rPr>
        <w:t>En un r</w:t>
      </w:r>
      <w:r w:rsidR="00CA1B3D">
        <w:rPr>
          <w:lang w:val="es-ES"/>
        </w:rPr>
        <w:t>otafolio haga dos columnas con los siguientes títulos:</w:t>
      </w:r>
      <w:r w:rsidR="00406D06">
        <w:rPr>
          <w:lang w:val="es-ES"/>
        </w:rPr>
        <w:t xml:space="preserve"> </w:t>
      </w:r>
    </w:p>
    <w:p w14:paraId="72DB6AFF" w14:textId="7D12E3FE" w:rsidR="00555198" w:rsidRPr="0048109E" w:rsidRDefault="00555198" w:rsidP="00406D06">
      <w:pPr>
        <w:tabs>
          <w:tab w:val="left" w:pos="720"/>
          <w:tab w:val="right" w:pos="8640"/>
        </w:tabs>
        <w:ind w:left="720" w:hanging="360"/>
        <w:rPr>
          <w:b/>
          <w:u w:val="single"/>
          <w:lang w:val="es-ES"/>
        </w:rPr>
      </w:pPr>
      <w:r w:rsidRPr="0048109E">
        <w:rPr>
          <w:b/>
          <w:u w:val="single"/>
          <w:lang w:val="es-ES"/>
        </w:rPr>
        <w:t xml:space="preserve">ENTONCES </w:t>
      </w:r>
      <w:r>
        <w:rPr>
          <w:b/>
          <w:u w:val="single"/>
          <w:lang w:val="es-ES"/>
        </w:rPr>
        <w:t>–</w:t>
      </w:r>
      <w:r w:rsidRPr="0048109E">
        <w:rPr>
          <w:b/>
          <w:u w:val="single"/>
          <w:lang w:val="es-ES"/>
        </w:rPr>
        <w:t xml:space="preserve"> </w:t>
      </w:r>
      <w:r>
        <w:rPr>
          <w:b/>
          <w:u w:val="single"/>
          <w:lang w:val="es-ES"/>
        </w:rPr>
        <w:t>Niños</w:t>
      </w:r>
      <w:r w:rsidR="00406D06">
        <w:rPr>
          <w:b/>
          <w:u w:val="single"/>
          <w:lang w:val="es-ES"/>
        </w:rPr>
        <w:tab/>
      </w:r>
      <w:r w:rsidRPr="0048109E">
        <w:rPr>
          <w:b/>
          <w:u w:val="single"/>
          <w:lang w:val="es-ES"/>
        </w:rPr>
        <w:t>A</w:t>
      </w:r>
      <w:r>
        <w:rPr>
          <w:b/>
          <w:u w:val="single"/>
          <w:lang w:val="es-ES"/>
        </w:rPr>
        <w:t>HORA–</w:t>
      </w:r>
      <w:r w:rsidRPr="0048109E">
        <w:rPr>
          <w:b/>
          <w:u w:val="single"/>
          <w:lang w:val="es-ES"/>
        </w:rPr>
        <w:t xml:space="preserve"> </w:t>
      </w:r>
      <w:r>
        <w:rPr>
          <w:b/>
          <w:u w:val="single"/>
          <w:lang w:val="es-ES"/>
        </w:rPr>
        <w:t>Niños</w:t>
      </w:r>
    </w:p>
    <w:p w14:paraId="46701565" w14:textId="790D93A0" w:rsidR="0073141F" w:rsidRPr="0048109E" w:rsidRDefault="00CA1B3D" w:rsidP="00A02077">
      <w:pPr>
        <w:tabs>
          <w:tab w:val="left" w:pos="720"/>
        </w:tabs>
        <w:ind w:left="720" w:hanging="360"/>
        <w:rPr>
          <w:lang w:val="es-ES"/>
        </w:rPr>
      </w:pPr>
      <w:r>
        <w:rPr>
          <w:lang w:val="es-ES"/>
        </w:rPr>
        <w:t>1d. Ahora recuerden</w:t>
      </w:r>
      <w:r w:rsidR="0073141F" w:rsidRPr="0048109E">
        <w:rPr>
          <w:lang w:val="es-ES"/>
        </w:rPr>
        <w:t xml:space="preserve"> específicamente a</w:t>
      </w:r>
      <w:r>
        <w:rPr>
          <w:lang w:val="es-ES"/>
        </w:rPr>
        <w:t>cerca de las cosas que</w:t>
      </w:r>
      <w:r w:rsidR="00406D06">
        <w:rPr>
          <w:lang w:val="es-ES"/>
        </w:rPr>
        <w:t xml:space="preserve"> </w:t>
      </w:r>
      <w:r>
        <w:rPr>
          <w:lang w:val="es-ES"/>
        </w:rPr>
        <w:t>no se les permitía o se les</w:t>
      </w:r>
      <w:r w:rsidR="00C8330B">
        <w:rPr>
          <w:lang w:val="es-ES"/>
        </w:rPr>
        <w:t xml:space="preserve"> disuadía</w:t>
      </w:r>
      <w:r>
        <w:rPr>
          <w:lang w:val="es-ES"/>
        </w:rPr>
        <w:t xml:space="preserve"> hacer cuando eran niños</w:t>
      </w:r>
      <w:r w:rsidR="00A364F1">
        <w:rPr>
          <w:lang w:val="es-ES"/>
        </w:rPr>
        <w:t>. Escríban</w:t>
      </w:r>
      <w:r w:rsidR="00A364F1" w:rsidRPr="0048109E">
        <w:rPr>
          <w:lang w:val="es-ES"/>
        </w:rPr>
        <w:t>las</w:t>
      </w:r>
      <w:r w:rsidR="0073141F" w:rsidRPr="0048109E">
        <w:rPr>
          <w:lang w:val="es-ES"/>
        </w:rPr>
        <w:t xml:space="preserve"> en la columna de la izquierda. Tal vez </w:t>
      </w:r>
      <w:r>
        <w:rPr>
          <w:lang w:val="es-ES"/>
        </w:rPr>
        <w:t>a los niños no se les permitía</w:t>
      </w:r>
      <w:r w:rsidR="0073141F" w:rsidRPr="0048109E">
        <w:rPr>
          <w:lang w:val="es-ES"/>
        </w:rPr>
        <w:t xml:space="preserve"> aprender a cocinar, incluso si así lo deseaban.</w:t>
      </w:r>
    </w:p>
    <w:p w14:paraId="54F19CC8" w14:textId="2E725B56" w:rsidR="0073141F" w:rsidRPr="0048109E" w:rsidRDefault="0073141F" w:rsidP="00A02077">
      <w:pPr>
        <w:tabs>
          <w:tab w:val="left" w:pos="720"/>
        </w:tabs>
        <w:ind w:left="720" w:hanging="360"/>
        <w:rPr>
          <w:lang w:val="es-ES"/>
        </w:rPr>
      </w:pPr>
      <w:r w:rsidRPr="0048109E">
        <w:rPr>
          <w:lang w:val="es-ES"/>
        </w:rPr>
        <w:t>1e. En la columna</w:t>
      </w:r>
      <w:r w:rsidR="00CA1B3D">
        <w:rPr>
          <w:lang w:val="es-ES"/>
        </w:rPr>
        <w:t xml:space="preserve"> de la derecha, m</w:t>
      </w:r>
      <w:r w:rsidR="00A364F1">
        <w:rPr>
          <w:lang w:val="es-ES"/>
        </w:rPr>
        <w:t>uestren</w:t>
      </w:r>
      <w:r w:rsidR="00CA1B3D">
        <w:rPr>
          <w:lang w:val="es-ES"/>
        </w:rPr>
        <w:t xml:space="preserve"> </w:t>
      </w:r>
      <w:r w:rsidRPr="0048109E">
        <w:rPr>
          <w:lang w:val="es-ES"/>
        </w:rPr>
        <w:t xml:space="preserve">si esa limitación ha cambiado o se ha mantenido </w:t>
      </w:r>
      <w:r w:rsidR="00CA1B3D">
        <w:rPr>
          <w:lang w:val="es-ES"/>
        </w:rPr>
        <w:t>igual. Escriban</w:t>
      </w:r>
      <w:r w:rsidRPr="0048109E">
        <w:rPr>
          <w:lang w:val="es-ES"/>
        </w:rPr>
        <w:t xml:space="preserve"> “igual” o </w:t>
      </w:r>
      <w:r w:rsidR="008C5D30" w:rsidRPr="0048109E">
        <w:rPr>
          <w:lang w:val="es-ES"/>
        </w:rPr>
        <w:t>“</w:t>
      </w:r>
      <w:r w:rsidR="008C5D30">
        <w:rPr>
          <w:lang w:val="es-ES"/>
        </w:rPr>
        <w:t>ha</w:t>
      </w:r>
      <w:r w:rsidR="00CA1B3D">
        <w:rPr>
          <w:lang w:val="es-ES"/>
        </w:rPr>
        <w:t xml:space="preserve"> </w:t>
      </w:r>
      <w:r w:rsidRPr="0048109E">
        <w:rPr>
          <w:lang w:val="es-ES"/>
        </w:rPr>
        <w:t>cambiado” en la columna de la derecha.</w:t>
      </w:r>
      <w:r w:rsidR="00406D06">
        <w:rPr>
          <w:lang w:val="es-ES"/>
        </w:rPr>
        <w:t xml:space="preserve"> </w:t>
      </w:r>
    </w:p>
    <w:p w14:paraId="54187D5F" w14:textId="2095DF94" w:rsidR="0073141F" w:rsidRPr="0048109E" w:rsidRDefault="0073141F" w:rsidP="00A02077">
      <w:pPr>
        <w:tabs>
          <w:tab w:val="left" w:pos="720"/>
        </w:tabs>
        <w:ind w:left="720" w:hanging="360"/>
        <w:rPr>
          <w:lang w:val="es-ES"/>
        </w:rPr>
      </w:pPr>
      <w:r w:rsidRPr="0048109E">
        <w:rPr>
          <w:lang w:val="es-ES"/>
        </w:rPr>
        <w:t>1f.</w:t>
      </w:r>
      <w:r w:rsidR="00406D06">
        <w:rPr>
          <w:lang w:val="es-ES"/>
        </w:rPr>
        <w:t xml:space="preserve"> </w:t>
      </w:r>
      <w:r w:rsidR="008C5D30" w:rsidRPr="008C4520">
        <w:rPr>
          <w:lang w:val="es-ES"/>
        </w:rPr>
        <w:t>Ahora, reflexione</w:t>
      </w:r>
      <w:r w:rsidR="00A364F1">
        <w:rPr>
          <w:lang w:val="es-ES"/>
        </w:rPr>
        <w:t>n</w:t>
      </w:r>
      <w:r w:rsidR="008C5D30" w:rsidRPr="008C4520">
        <w:rPr>
          <w:lang w:val="es-ES"/>
        </w:rPr>
        <w:t xml:space="preserve"> en las </w:t>
      </w:r>
      <w:r w:rsidRPr="008C4520">
        <w:rPr>
          <w:lang w:val="es-ES"/>
        </w:rPr>
        <w:t xml:space="preserve">cosas </w:t>
      </w:r>
      <w:r w:rsidR="008C5D30" w:rsidRPr="008C4520">
        <w:rPr>
          <w:lang w:val="es-ES"/>
        </w:rPr>
        <w:t xml:space="preserve">que se les permitía o se les alentaba hacer a los niños. Escríbanlas en la columna derecha. </w:t>
      </w:r>
      <w:r w:rsidR="00C8330B" w:rsidRPr="008C4520">
        <w:rPr>
          <w:lang w:val="es-ES"/>
        </w:rPr>
        <w:t>Como</w:t>
      </w:r>
      <w:r w:rsidR="008C5D30" w:rsidRPr="008C4520">
        <w:rPr>
          <w:lang w:val="es-ES"/>
        </w:rPr>
        <w:t xml:space="preserve"> en el punto anterior,</w:t>
      </w:r>
      <w:r w:rsidR="00406D06">
        <w:rPr>
          <w:lang w:val="es-ES"/>
        </w:rPr>
        <w:t xml:space="preserve"> </w:t>
      </w:r>
      <w:r w:rsidR="008C5D30" w:rsidRPr="008C4520">
        <w:rPr>
          <w:lang w:val="es-ES"/>
        </w:rPr>
        <w:t>muestren si</w:t>
      </w:r>
      <w:r w:rsidR="00406D06">
        <w:rPr>
          <w:lang w:val="es-ES"/>
        </w:rPr>
        <w:t xml:space="preserve"> </w:t>
      </w:r>
      <w:r w:rsidR="008C5D30" w:rsidRPr="008C4520">
        <w:rPr>
          <w:lang w:val="es-ES"/>
        </w:rPr>
        <w:t xml:space="preserve">esto </w:t>
      </w:r>
      <w:r w:rsidRPr="008C4520">
        <w:rPr>
          <w:lang w:val="es-ES"/>
        </w:rPr>
        <w:t>se ha mantenido igual o ha cambiado. Tal vez</w:t>
      </w:r>
      <w:r w:rsidR="008C5D30" w:rsidRPr="008C4520">
        <w:rPr>
          <w:lang w:val="es-ES"/>
        </w:rPr>
        <w:t xml:space="preserve"> a</w:t>
      </w:r>
      <w:r w:rsidRPr="008C4520">
        <w:rPr>
          <w:lang w:val="es-ES"/>
        </w:rPr>
        <w:t xml:space="preserve"> los niños </w:t>
      </w:r>
      <w:r w:rsidR="008C5D30" w:rsidRPr="008C4520">
        <w:rPr>
          <w:lang w:val="es-ES"/>
        </w:rPr>
        <w:t>se les animaba a jugar brusco</w:t>
      </w:r>
      <w:r w:rsidRPr="008C4520">
        <w:rPr>
          <w:lang w:val="es-ES"/>
        </w:rPr>
        <w:t>.</w:t>
      </w:r>
    </w:p>
    <w:p w14:paraId="4A8E81C0" w14:textId="1DCD13DD" w:rsidR="0073141F" w:rsidRPr="0048109E" w:rsidRDefault="0073141F" w:rsidP="00A02077">
      <w:pPr>
        <w:tabs>
          <w:tab w:val="left" w:pos="720"/>
        </w:tabs>
        <w:ind w:left="720" w:hanging="360"/>
        <w:rPr>
          <w:lang w:val="es-ES"/>
        </w:rPr>
      </w:pPr>
      <w:r w:rsidRPr="0048109E">
        <w:rPr>
          <w:lang w:val="es-ES"/>
        </w:rPr>
        <w:t xml:space="preserve">1g. Tome una segunda hoja de papel de rotafolio y </w:t>
      </w:r>
      <w:r w:rsidR="008C5D30">
        <w:rPr>
          <w:lang w:val="es-ES"/>
        </w:rPr>
        <w:t>escriba en</w:t>
      </w:r>
      <w:r w:rsidRPr="0048109E">
        <w:rPr>
          <w:lang w:val="es-ES"/>
        </w:rPr>
        <w:t xml:space="preserve"> la parte superior:</w:t>
      </w:r>
    </w:p>
    <w:p w14:paraId="58146D3A" w14:textId="31AB2898" w:rsidR="0073141F" w:rsidRPr="0048109E" w:rsidRDefault="0073141F" w:rsidP="00406D06">
      <w:pPr>
        <w:tabs>
          <w:tab w:val="left" w:pos="720"/>
          <w:tab w:val="right" w:pos="8640"/>
        </w:tabs>
        <w:ind w:left="720" w:hanging="360"/>
        <w:rPr>
          <w:b/>
          <w:u w:val="single"/>
          <w:lang w:val="es-ES"/>
        </w:rPr>
      </w:pPr>
      <w:r w:rsidRPr="0048109E">
        <w:rPr>
          <w:b/>
          <w:u w:val="single"/>
          <w:lang w:val="es-ES"/>
        </w:rPr>
        <w:t xml:space="preserve">ENTONCES </w:t>
      </w:r>
      <w:r w:rsidR="008C5D30">
        <w:rPr>
          <w:b/>
          <w:u w:val="single"/>
          <w:lang w:val="es-ES"/>
        </w:rPr>
        <w:t>–</w:t>
      </w:r>
      <w:r w:rsidRPr="0048109E">
        <w:rPr>
          <w:b/>
          <w:u w:val="single"/>
          <w:lang w:val="es-ES"/>
        </w:rPr>
        <w:t xml:space="preserve"> </w:t>
      </w:r>
      <w:r w:rsidR="008C5D30">
        <w:rPr>
          <w:b/>
          <w:u w:val="single"/>
          <w:lang w:val="es-ES"/>
        </w:rPr>
        <w:t>Niñas</w:t>
      </w:r>
      <w:r w:rsidR="00406D06">
        <w:rPr>
          <w:b/>
          <w:u w:val="single"/>
          <w:lang w:val="es-ES"/>
        </w:rPr>
        <w:tab/>
      </w:r>
      <w:r w:rsidRPr="0048109E">
        <w:rPr>
          <w:b/>
          <w:u w:val="single"/>
          <w:lang w:val="es-ES"/>
        </w:rPr>
        <w:t>A</w:t>
      </w:r>
      <w:r w:rsidR="008C5D30">
        <w:rPr>
          <w:b/>
          <w:u w:val="single"/>
          <w:lang w:val="es-ES"/>
        </w:rPr>
        <w:t>HORA–</w:t>
      </w:r>
      <w:r w:rsidRPr="0048109E">
        <w:rPr>
          <w:b/>
          <w:u w:val="single"/>
          <w:lang w:val="es-ES"/>
        </w:rPr>
        <w:t xml:space="preserve"> </w:t>
      </w:r>
      <w:r w:rsidR="008C5D30">
        <w:rPr>
          <w:b/>
          <w:u w:val="single"/>
          <w:lang w:val="es-ES"/>
        </w:rPr>
        <w:t>Niñas</w:t>
      </w:r>
    </w:p>
    <w:p w14:paraId="22AF390B" w14:textId="7B6AEEB3" w:rsidR="0073141F" w:rsidRPr="0048109E" w:rsidRDefault="008C5D30" w:rsidP="00A02077">
      <w:pPr>
        <w:tabs>
          <w:tab w:val="left" w:pos="720"/>
        </w:tabs>
        <w:ind w:left="720" w:hanging="360"/>
        <w:rPr>
          <w:lang w:val="es-ES"/>
        </w:rPr>
      </w:pPr>
      <w:r>
        <w:rPr>
          <w:lang w:val="es-ES"/>
        </w:rPr>
        <w:t>1h. Ahora recuerden</w:t>
      </w:r>
      <w:r w:rsidRPr="0048109E">
        <w:rPr>
          <w:lang w:val="es-ES"/>
        </w:rPr>
        <w:t xml:space="preserve"> específicamente a</w:t>
      </w:r>
      <w:r>
        <w:rPr>
          <w:lang w:val="es-ES"/>
        </w:rPr>
        <w:t>cerca de las cosas que</w:t>
      </w:r>
      <w:r w:rsidR="00406D06">
        <w:rPr>
          <w:lang w:val="es-ES"/>
        </w:rPr>
        <w:t xml:space="preserve"> </w:t>
      </w:r>
      <w:r>
        <w:rPr>
          <w:lang w:val="es-ES"/>
        </w:rPr>
        <w:t>no se l</w:t>
      </w:r>
      <w:r w:rsidR="00C8330B">
        <w:rPr>
          <w:lang w:val="es-ES"/>
        </w:rPr>
        <w:t>es permitía o se les disuadía hacer</w:t>
      </w:r>
      <w:r>
        <w:rPr>
          <w:lang w:val="es-ES"/>
        </w:rPr>
        <w:t xml:space="preserve"> cuando eran niñas</w:t>
      </w:r>
      <w:r w:rsidRPr="0048109E">
        <w:rPr>
          <w:lang w:val="es-ES"/>
        </w:rPr>
        <w:t xml:space="preserve">. </w:t>
      </w:r>
      <w:r w:rsidR="00A364F1" w:rsidRPr="0048109E">
        <w:rPr>
          <w:lang w:val="es-ES"/>
        </w:rPr>
        <w:t>Escríb</w:t>
      </w:r>
      <w:r w:rsidR="00A364F1">
        <w:rPr>
          <w:lang w:val="es-ES"/>
        </w:rPr>
        <w:t>anlas</w:t>
      </w:r>
      <w:r w:rsidRPr="0048109E">
        <w:rPr>
          <w:lang w:val="es-ES"/>
        </w:rPr>
        <w:t xml:space="preserve"> en la columna de la izquierda. Tal vez </w:t>
      </w:r>
      <w:r w:rsidR="0084778C">
        <w:rPr>
          <w:lang w:val="es-ES"/>
        </w:rPr>
        <w:t>a la</w:t>
      </w:r>
      <w:r>
        <w:rPr>
          <w:lang w:val="es-ES"/>
        </w:rPr>
        <w:t>s niñas no se les permitía</w:t>
      </w:r>
      <w:r w:rsidRPr="0048109E">
        <w:rPr>
          <w:lang w:val="es-ES"/>
        </w:rPr>
        <w:t xml:space="preserve"> </w:t>
      </w:r>
      <w:r>
        <w:rPr>
          <w:lang w:val="es-ES"/>
        </w:rPr>
        <w:t xml:space="preserve">usar pantalones para ir a la escuela. </w:t>
      </w:r>
    </w:p>
    <w:p w14:paraId="372C0ED9" w14:textId="0A77924C" w:rsidR="0073141F" w:rsidRPr="0048109E" w:rsidRDefault="0073141F" w:rsidP="00A02077">
      <w:pPr>
        <w:tabs>
          <w:tab w:val="left" w:pos="720"/>
        </w:tabs>
        <w:ind w:left="720" w:hanging="360"/>
        <w:rPr>
          <w:lang w:val="es-ES"/>
        </w:rPr>
      </w:pPr>
      <w:r w:rsidRPr="0048109E">
        <w:rPr>
          <w:lang w:val="es-ES"/>
        </w:rPr>
        <w:t>1i.</w:t>
      </w:r>
      <w:r w:rsidR="00406D06">
        <w:rPr>
          <w:lang w:val="es-ES"/>
        </w:rPr>
        <w:t xml:space="preserve"> </w:t>
      </w:r>
      <w:r w:rsidR="008C5D30" w:rsidRPr="0048109E">
        <w:rPr>
          <w:lang w:val="es-ES"/>
        </w:rPr>
        <w:t>En la columna</w:t>
      </w:r>
      <w:r w:rsidR="008C5D30">
        <w:rPr>
          <w:lang w:val="es-ES"/>
        </w:rPr>
        <w:t xml:space="preserve"> de la derecha, m</w:t>
      </w:r>
      <w:r w:rsidR="00A364F1">
        <w:rPr>
          <w:lang w:val="es-ES"/>
        </w:rPr>
        <w:t>uestren</w:t>
      </w:r>
      <w:r w:rsidR="008C5D30">
        <w:rPr>
          <w:lang w:val="es-ES"/>
        </w:rPr>
        <w:t xml:space="preserve"> </w:t>
      </w:r>
      <w:r w:rsidR="008C5D30" w:rsidRPr="0048109E">
        <w:rPr>
          <w:lang w:val="es-ES"/>
        </w:rPr>
        <w:t xml:space="preserve">si esa limitación ha cambiado o se ha mantenido </w:t>
      </w:r>
      <w:r w:rsidR="008C5D30">
        <w:rPr>
          <w:lang w:val="es-ES"/>
        </w:rPr>
        <w:t>igual. Escriban</w:t>
      </w:r>
      <w:r w:rsidR="008C5D30" w:rsidRPr="0048109E">
        <w:rPr>
          <w:lang w:val="es-ES"/>
        </w:rPr>
        <w:t xml:space="preserve"> “igual” o “</w:t>
      </w:r>
      <w:r w:rsidR="008C5D30">
        <w:rPr>
          <w:lang w:val="es-ES"/>
        </w:rPr>
        <w:t xml:space="preserve">ha </w:t>
      </w:r>
      <w:r w:rsidR="008C5D30" w:rsidRPr="0048109E">
        <w:rPr>
          <w:lang w:val="es-ES"/>
        </w:rPr>
        <w:t>cambiado” en la columna de la derecha.</w:t>
      </w:r>
      <w:r w:rsidR="00406D06">
        <w:rPr>
          <w:lang w:val="es-ES"/>
        </w:rPr>
        <w:t xml:space="preserve"> </w:t>
      </w:r>
    </w:p>
    <w:p w14:paraId="304268FC" w14:textId="766B2913" w:rsidR="0073141F" w:rsidRPr="0048109E" w:rsidRDefault="0073141F" w:rsidP="00A02077">
      <w:pPr>
        <w:tabs>
          <w:tab w:val="left" w:pos="720"/>
        </w:tabs>
        <w:ind w:left="720" w:hanging="360"/>
        <w:rPr>
          <w:lang w:val="es-ES"/>
        </w:rPr>
      </w:pPr>
      <w:r w:rsidRPr="0048109E">
        <w:rPr>
          <w:lang w:val="es-ES"/>
        </w:rPr>
        <w:t>1j.</w:t>
      </w:r>
      <w:r w:rsidR="00406D06">
        <w:rPr>
          <w:lang w:val="es-ES"/>
        </w:rPr>
        <w:t xml:space="preserve"> </w:t>
      </w:r>
      <w:r w:rsidR="00C8330B" w:rsidRPr="00C8330B">
        <w:rPr>
          <w:lang w:val="es-ES"/>
        </w:rPr>
        <w:t>Ahora, reflexione</w:t>
      </w:r>
      <w:r w:rsidR="00A364F1">
        <w:rPr>
          <w:lang w:val="es-ES"/>
        </w:rPr>
        <w:t>n</w:t>
      </w:r>
      <w:r w:rsidR="00C8330B" w:rsidRPr="00C8330B">
        <w:rPr>
          <w:lang w:val="es-ES"/>
        </w:rPr>
        <w:t xml:space="preserve"> en las cosas que se les permi</w:t>
      </w:r>
      <w:r w:rsidR="00C8330B">
        <w:rPr>
          <w:lang w:val="es-ES"/>
        </w:rPr>
        <w:t>tía o se les alentaba hacer a la</w:t>
      </w:r>
      <w:r w:rsidR="00C8330B" w:rsidRPr="00C8330B">
        <w:rPr>
          <w:lang w:val="es-ES"/>
        </w:rPr>
        <w:t>s niñ</w:t>
      </w:r>
      <w:r w:rsidR="00C8330B">
        <w:rPr>
          <w:lang w:val="es-ES"/>
        </w:rPr>
        <w:t>a</w:t>
      </w:r>
      <w:r w:rsidR="00C8330B" w:rsidRPr="00C8330B">
        <w:rPr>
          <w:lang w:val="es-ES"/>
        </w:rPr>
        <w:t xml:space="preserve">s. Escríbanlas en la columna derecha. </w:t>
      </w:r>
      <w:r w:rsidR="00C8330B">
        <w:rPr>
          <w:lang w:val="es-ES"/>
        </w:rPr>
        <w:t xml:space="preserve">Como </w:t>
      </w:r>
      <w:r w:rsidR="00C8330B" w:rsidRPr="00C8330B">
        <w:rPr>
          <w:lang w:val="es-ES"/>
        </w:rPr>
        <w:t>en el punto anterior,</w:t>
      </w:r>
      <w:r w:rsidR="00406D06">
        <w:rPr>
          <w:lang w:val="es-ES"/>
        </w:rPr>
        <w:t xml:space="preserve"> </w:t>
      </w:r>
      <w:r w:rsidR="00C8330B" w:rsidRPr="00C8330B">
        <w:rPr>
          <w:lang w:val="es-ES"/>
        </w:rPr>
        <w:t>muestren si</w:t>
      </w:r>
      <w:r w:rsidR="00406D06">
        <w:rPr>
          <w:lang w:val="es-ES"/>
        </w:rPr>
        <w:t xml:space="preserve"> </w:t>
      </w:r>
      <w:r w:rsidR="00C8330B" w:rsidRPr="00C8330B">
        <w:rPr>
          <w:lang w:val="es-ES"/>
        </w:rPr>
        <w:t>esto se ha mantenido igual o ha cambiado.</w:t>
      </w:r>
    </w:p>
    <w:p w14:paraId="7EC25054" w14:textId="6A09E130" w:rsidR="0073141F" w:rsidRPr="0048109E" w:rsidRDefault="00C8330B" w:rsidP="00A00DA2">
      <w:pPr>
        <w:pStyle w:val="ListParagraph"/>
        <w:numPr>
          <w:ilvl w:val="0"/>
          <w:numId w:val="30"/>
        </w:numPr>
        <w:spacing w:line="240" w:lineRule="auto"/>
        <w:contextualSpacing w:val="0"/>
        <w:rPr>
          <w:lang w:val="es-ES"/>
        </w:rPr>
      </w:pPr>
      <w:r>
        <w:rPr>
          <w:lang w:val="es-ES"/>
        </w:rPr>
        <w:t>Cambios</w:t>
      </w:r>
      <w:r w:rsidR="0073141F" w:rsidRPr="0048109E">
        <w:rPr>
          <w:lang w:val="es-ES"/>
        </w:rPr>
        <w:t xml:space="preserve"> en lo q</w:t>
      </w:r>
      <w:r>
        <w:rPr>
          <w:lang w:val="es-ES"/>
        </w:rPr>
        <w:t xml:space="preserve">ue los hombres y </w:t>
      </w:r>
      <w:r w:rsidR="00A364F1">
        <w:rPr>
          <w:lang w:val="es-ES"/>
        </w:rPr>
        <w:t xml:space="preserve">las </w:t>
      </w:r>
      <w:r>
        <w:rPr>
          <w:lang w:val="es-ES"/>
        </w:rPr>
        <w:t>mujeres hacen</w:t>
      </w:r>
      <w:r w:rsidR="00A364F1">
        <w:rPr>
          <w:lang w:val="es-ES"/>
        </w:rPr>
        <w:t xml:space="preserve"> –</w:t>
      </w:r>
      <w:r w:rsidR="0073141F" w:rsidRPr="0048109E">
        <w:rPr>
          <w:lang w:val="es-ES"/>
        </w:rPr>
        <w:t xml:space="preserve"> qué cambios, si los hay, se han producido desde que </w:t>
      </w:r>
      <w:r>
        <w:rPr>
          <w:lang w:val="es-ES"/>
        </w:rPr>
        <w:t>éramos niños</w:t>
      </w:r>
      <w:r w:rsidR="0073141F" w:rsidRPr="0048109E">
        <w:rPr>
          <w:lang w:val="es-ES"/>
        </w:rPr>
        <w:t>? (15 minutos)</w:t>
      </w:r>
    </w:p>
    <w:p w14:paraId="7F909CF9" w14:textId="0DC7CAAA" w:rsidR="0073141F" w:rsidRPr="0048109E" w:rsidRDefault="0073141F" w:rsidP="00A02077">
      <w:pPr>
        <w:tabs>
          <w:tab w:val="left" w:pos="720"/>
        </w:tabs>
        <w:ind w:left="720" w:hanging="360"/>
        <w:rPr>
          <w:lang w:val="es-ES"/>
        </w:rPr>
      </w:pPr>
      <w:r w:rsidRPr="0048109E">
        <w:rPr>
          <w:lang w:val="es-ES"/>
        </w:rPr>
        <w:t>2a. Pida a l</w:t>
      </w:r>
      <w:r w:rsidR="00C8330B">
        <w:rPr>
          <w:lang w:val="es-ES"/>
        </w:rPr>
        <w:t>os participantes que platiquen</w:t>
      </w:r>
      <w:r w:rsidRPr="0048109E">
        <w:rPr>
          <w:lang w:val="es-ES"/>
        </w:rPr>
        <w:t xml:space="preserve"> en sus grupos </w:t>
      </w:r>
      <w:r w:rsidR="00C8330B" w:rsidRPr="0048109E">
        <w:rPr>
          <w:lang w:val="es-ES"/>
        </w:rPr>
        <w:t xml:space="preserve">pequeños </w:t>
      </w:r>
      <w:r w:rsidR="00C8330B">
        <w:rPr>
          <w:lang w:val="es-ES"/>
        </w:rPr>
        <w:t>y listen en una tercera hoja de papel algunos</w:t>
      </w:r>
      <w:r w:rsidRPr="0048109E">
        <w:rPr>
          <w:lang w:val="es-ES"/>
        </w:rPr>
        <w:t xml:space="preserve"> cambios que han observado en las vidas de los adultos, desde que eran niños. ¿Hay cosas que los hombres hacen ahora que </w:t>
      </w:r>
      <w:r w:rsidR="008E2021">
        <w:rPr>
          <w:lang w:val="es-ES"/>
        </w:rPr>
        <w:t>solo</w:t>
      </w:r>
      <w:r w:rsidRPr="0048109E">
        <w:rPr>
          <w:lang w:val="es-ES"/>
        </w:rPr>
        <w:t xml:space="preserve"> </w:t>
      </w:r>
      <w:r w:rsidR="00C8330B">
        <w:rPr>
          <w:lang w:val="es-ES"/>
        </w:rPr>
        <w:t>hacían las mujeres cuando éramos niños</w:t>
      </w:r>
      <w:r w:rsidRPr="0048109E">
        <w:rPr>
          <w:lang w:val="es-ES"/>
        </w:rPr>
        <w:t xml:space="preserve">? O </w:t>
      </w:r>
      <w:r w:rsidR="00C8330B">
        <w:rPr>
          <w:lang w:val="es-ES"/>
        </w:rPr>
        <w:t xml:space="preserve">¿hay </w:t>
      </w:r>
      <w:r w:rsidRPr="0048109E">
        <w:rPr>
          <w:lang w:val="es-ES"/>
        </w:rPr>
        <w:t xml:space="preserve">cosas que las mujeres hacen ahora que </w:t>
      </w:r>
      <w:r w:rsidR="008E2021">
        <w:rPr>
          <w:lang w:val="es-ES"/>
        </w:rPr>
        <w:t>solo</w:t>
      </w:r>
      <w:r w:rsidR="00C8330B">
        <w:rPr>
          <w:lang w:val="es-ES"/>
        </w:rPr>
        <w:t xml:space="preserve"> los hombres hacían </w:t>
      </w:r>
      <w:r w:rsidRPr="0048109E">
        <w:rPr>
          <w:lang w:val="es-ES"/>
        </w:rPr>
        <w:t>antes?</w:t>
      </w:r>
    </w:p>
    <w:p w14:paraId="69E30367" w14:textId="2ADE2D2F" w:rsidR="0073141F" w:rsidRPr="0048109E" w:rsidRDefault="00B024F5" w:rsidP="00A00DA2">
      <w:pPr>
        <w:pStyle w:val="ListParagraph"/>
        <w:numPr>
          <w:ilvl w:val="0"/>
          <w:numId w:val="30"/>
        </w:numPr>
        <w:spacing w:line="240" w:lineRule="auto"/>
        <w:contextualSpacing w:val="0"/>
        <w:rPr>
          <w:lang w:val="es-ES"/>
        </w:rPr>
      </w:pPr>
      <w:r>
        <w:rPr>
          <w:lang w:val="es-ES"/>
        </w:rPr>
        <w:t>Discusión en plenaria</w:t>
      </w:r>
      <w:r w:rsidR="0073141F" w:rsidRPr="0048109E">
        <w:rPr>
          <w:lang w:val="es-ES"/>
        </w:rPr>
        <w:t xml:space="preserve"> (15 minutos)</w:t>
      </w:r>
    </w:p>
    <w:p w14:paraId="45066581" w14:textId="0650FF95" w:rsidR="0073141F" w:rsidRPr="0048109E" w:rsidRDefault="0073141F" w:rsidP="00A02077">
      <w:pPr>
        <w:pStyle w:val="ListParagraph"/>
        <w:spacing w:after="0"/>
        <w:ind w:left="360"/>
        <w:contextualSpacing w:val="0"/>
        <w:rPr>
          <w:lang w:val="es-ES"/>
        </w:rPr>
      </w:pPr>
      <w:r w:rsidRPr="0048109E">
        <w:rPr>
          <w:lang w:val="es-ES"/>
        </w:rPr>
        <w:t xml:space="preserve">3a. </w:t>
      </w:r>
      <w:r w:rsidR="00B024F5">
        <w:rPr>
          <w:lang w:val="es-ES"/>
        </w:rPr>
        <w:t>Solicite que compartan lo más destacado</w:t>
      </w:r>
      <w:r w:rsidRPr="0048109E">
        <w:rPr>
          <w:lang w:val="es-ES"/>
        </w:rPr>
        <w:t xml:space="preserve"> de cada u</w:t>
      </w:r>
      <w:r w:rsidR="00B024F5">
        <w:rPr>
          <w:lang w:val="es-ES"/>
        </w:rPr>
        <w:t>no de los grupos. Luego, haga</w:t>
      </w:r>
      <w:r w:rsidRPr="0048109E">
        <w:rPr>
          <w:lang w:val="es-ES"/>
        </w:rPr>
        <w:t xml:space="preserve"> preguntas adicionales:</w:t>
      </w:r>
    </w:p>
    <w:p w14:paraId="2170CC99" w14:textId="7D5377C2" w:rsidR="0073141F" w:rsidRPr="0048109E" w:rsidRDefault="00B024F5" w:rsidP="00CC6E26">
      <w:pPr>
        <w:pStyle w:val="ListParagraph"/>
        <w:numPr>
          <w:ilvl w:val="0"/>
          <w:numId w:val="12"/>
        </w:numPr>
        <w:spacing w:line="240" w:lineRule="auto"/>
        <w:rPr>
          <w:lang w:val="es-ES"/>
        </w:rPr>
      </w:pPr>
      <w:r>
        <w:rPr>
          <w:lang w:val="es-ES"/>
        </w:rPr>
        <w:t>¿Han</w:t>
      </w:r>
      <w:r w:rsidR="0073141F" w:rsidRPr="0048109E">
        <w:rPr>
          <w:lang w:val="es-ES"/>
        </w:rPr>
        <w:t xml:space="preserve"> visto muchos cambios con respecto a cuando eran niños?</w:t>
      </w:r>
    </w:p>
    <w:p w14:paraId="6D2BF76B" w14:textId="3675B69C" w:rsidR="00B024F5" w:rsidRDefault="00B024F5" w:rsidP="00B024F5">
      <w:pPr>
        <w:pStyle w:val="ListParagraph"/>
        <w:numPr>
          <w:ilvl w:val="0"/>
          <w:numId w:val="12"/>
        </w:numPr>
        <w:spacing w:line="240" w:lineRule="auto"/>
        <w:rPr>
          <w:lang w:val="es-ES"/>
        </w:rPr>
      </w:pPr>
      <w:r>
        <w:rPr>
          <w:lang w:val="es-ES"/>
        </w:rPr>
        <w:t xml:space="preserve">¿Podrían decir si </w:t>
      </w:r>
      <w:r w:rsidR="0073141F" w:rsidRPr="0048109E">
        <w:rPr>
          <w:lang w:val="es-ES"/>
        </w:rPr>
        <w:t xml:space="preserve">algunos </w:t>
      </w:r>
      <w:r>
        <w:rPr>
          <w:lang w:val="es-ES"/>
        </w:rPr>
        <w:t>de estos representan</w:t>
      </w:r>
      <w:r w:rsidR="00406D06">
        <w:rPr>
          <w:lang w:val="es-ES"/>
        </w:rPr>
        <w:t xml:space="preserve"> </w:t>
      </w:r>
      <w:r>
        <w:rPr>
          <w:lang w:val="es-ES"/>
        </w:rPr>
        <w:t>cambios positivos, que abren</w:t>
      </w:r>
      <w:r w:rsidR="0073141F" w:rsidRPr="0048109E">
        <w:rPr>
          <w:lang w:val="es-ES"/>
        </w:rPr>
        <w:t xml:space="preserve"> más pos</w:t>
      </w:r>
      <w:r>
        <w:rPr>
          <w:lang w:val="es-ES"/>
        </w:rPr>
        <w:t>ibilidades y oportunidades a</w:t>
      </w:r>
      <w:r w:rsidR="0073141F" w:rsidRPr="0048109E">
        <w:rPr>
          <w:lang w:val="es-ES"/>
        </w:rPr>
        <w:t xml:space="preserve"> hombres y mujeres, niños y niñas?</w:t>
      </w:r>
    </w:p>
    <w:p w14:paraId="7FC49B14" w14:textId="1D2EDDCE" w:rsidR="0073141F" w:rsidRPr="00B024F5" w:rsidRDefault="00B024F5" w:rsidP="00B024F5">
      <w:pPr>
        <w:pStyle w:val="ListParagraph"/>
        <w:numPr>
          <w:ilvl w:val="0"/>
          <w:numId w:val="12"/>
        </w:numPr>
        <w:spacing w:line="240" w:lineRule="auto"/>
        <w:rPr>
          <w:lang w:val="es-ES"/>
        </w:rPr>
      </w:pPr>
      <w:r>
        <w:rPr>
          <w:lang w:val="es-ES"/>
        </w:rPr>
        <w:t>¿Consideran que</w:t>
      </w:r>
      <w:r w:rsidRPr="00B024F5">
        <w:rPr>
          <w:lang w:val="es-ES"/>
        </w:rPr>
        <w:t xml:space="preserve"> algunos de estos cambios no fueron positivos o sanos</w:t>
      </w:r>
      <w:r w:rsidR="0073141F" w:rsidRPr="00B024F5">
        <w:rPr>
          <w:lang w:val="es-ES"/>
        </w:rPr>
        <w:t>?</w:t>
      </w:r>
      <w:r>
        <w:rPr>
          <w:lang w:val="es-ES"/>
        </w:rPr>
        <w:t xml:space="preserve"> En su opinión, ¿s</w:t>
      </w:r>
      <w:r w:rsidR="0073141F" w:rsidRPr="00B024F5">
        <w:rPr>
          <w:lang w:val="es-ES"/>
        </w:rPr>
        <w:t>e</w:t>
      </w:r>
      <w:r w:rsidR="00393430">
        <w:rPr>
          <w:lang w:val="es-ES"/>
        </w:rPr>
        <w:t xml:space="preserve"> perdieron valiosas tradiciones</w:t>
      </w:r>
      <w:r w:rsidR="0073141F" w:rsidRPr="00B024F5">
        <w:rPr>
          <w:lang w:val="es-ES"/>
        </w:rPr>
        <w:t>? ¿</w:t>
      </w:r>
      <w:r w:rsidR="00393430">
        <w:rPr>
          <w:lang w:val="es-ES"/>
        </w:rPr>
        <w:t xml:space="preserve">Opina que los </w:t>
      </w:r>
      <w:r w:rsidR="0014255E">
        <w:rPr>
          <w:lang w:val="es-ES"/>
        </w:rPr>
        <w:t>hombres,</w:t>
      </w:r>
      <w:r w:rsidR="00393430">
        <w:rPr>
          <w:lang w:val="es-ES"/>
        </w:rPr>
        <w:t xml:space="preserve"> </w:t>
      </w:r>
      <w:r w:rsidR="0073141F" w:rsidRPr="00B024F5">
        <w:rPr>
          <w:lang w:val="es-ES"/>
        </w:rPr>
        <w:t>mujeres, niños y niñas</w:t>
      </w:r>
      <w:r w:rsidR="00393430">
        <w:rPr>
          <w:lang w:val="es-ES"/>
        </w:rPr>
        <w:t xml:space="preserve"> perdieron</w:t>
      </w:r>
      <w:r w:rsidR="00406D06">
        <w:rPr>
          <w:lang w:val="es-ES"/>
        </w:rPr>
        <w:t xml:space="preserve"> </w:t>
      </w:r>
      <w:r w:rsidR="0073141F" w:rsidRPr="00B024F5">
        <w:rPr>
          <w:lang w:val="es-ES"/>
        </w:rPr>
        <w:t>oportunidades en algunas áreas?</w:t>
      </w:r>
    </w:p>
    <w:p w14:paraId="347E5690" w14:textId="1CB60C56" w:rsidR="0073141F" w:rsidRPr="0048109E" w:rsidRDefault="00393430" w:rsidP="00A02077">
      <w:pPr>
        <w:ind w:left="720" w:hanging="360"/>
        <w:rPr>
          <w:lang w:val="es-ES"/>
        </w:rPr>
      </w:pPr>
      <w:r>
        <w:rPr>
          <w:lang w:val="es-ES"/>
        </w:rPr>
        <w:t>3b. Resuma parte de la</w:t>
      </w:r>
      <w:r w:rsidR="0073141F" w:rsidRPr="0048109E">
        <w:rPr>
          <w:lang w:val="es-ES"/>
        </w:rPr>
        <w:t xml:space="preserve"> discusión (añadiendo </w:t>
      </w:r>
      <w:r>
        <w:rPr>
          <w:lang w:val="es-ES"/>
        </w:rPr>
        <w:t>si fuera necesario:</w:t>
      </w:r>
      <w:r w:rsidR="0073141F" w:rsidRPr="0048109E">
        <w:rPr>
          <w:lang w:val="es-ES"/>
        </w:rPr>
        <w:t xml:space="preserve"> Tenemos la tendencia a tratar la cultura como algo que es estático e inmutable, y las tradiciones como algo</w:t>
      </w:r>
      <w:r>
        <w:rPr>
          <w:lang w:val="es-ES"/>
        </w:rPr>
        <w:t xml:space="preserve"> que siempre deben ser respetada</w:t>
      </w:r>
      <w:r w:rsidR="0073141F" w:rsidRPr="0048109E">
        <w:rPr>
          <w:lang w:val="es-ES"/>
        </w:rPr>
        <w:t>s</w:t>
      </w:r>
      <w:r>
        <w:rPr>
          <w:lang w:val="es-ES"/>
        </w:rPr>
        <w:t>.</w:t>
      </w:r>
      <w:r w:rsidR="0073141F" w:rsidRPr="0048109E">
        <w:rPr>
          <w:lang w:val="es-ES"/>
        </w:rPr>
        <w:t xml:space="preserve"> Esta actividad tiene la intención de dem</w:t>
      </w:r>
      <w:r>
        <w:rPr>
          <w:lang w:val="es-ES"/>
        </w:rPr>
        <w:t xml:space="preserve">ostrar que las culturas cambian. A </w:t>
      </w:r>
      <w:r w:rsidR="0073141F" w:rsidRPr="0048109E">
        <w:rPr>
          <w:lang w:val="es-ES"/>
        </w:rPr>
        <w:t>veces el cambio viene rápidamente, a veces poco a poco, a veces los cambios hacen mejor las cosas, a veces valiosas trad</w:t>
      </w:r>
      <w:r>
        <w:rPr>
          <w:lang w:val="es-ES"/>
        </w:rPr>
        <w:t>iciones culturales se pierden. L</w:t>
      </w:r>
      <w:r w:rsidR="0073141F" w:rsidRPr="0048109E">
        <w:rPr>
          <w:lang w:val="es-ES"/>
        </w:rPr>
        <w:t>a cultura es como un río, que está siempre en movimiento, siempre cambiante. Nunca se detiene.</w:t>
      </w:r>
    </w:p>
    <w:p w14:paraId="6DCB955F" w14:textId="501DFB9C" w:rsidR="0073141F" w:rsidRPr="0048109E" w:rsidRDefault="0073141F" w:rsidP="00A02077">
      <w:pPr>
        <w:ind w:left="720" w:hanging="360"/>
        <w:rPr>
          <w:lang w:val="es-ES"/>
        </w:rPr>
      </w:pPr>
      <w:r w:rsidRPr="0048109E">
        <w:rPr>
          <w:lang w:val="es-ES"/>
        </w:rPr>
        <w:t>3c. Pregunt</w:t>
      </w:r>
      <w:r w:rsidR="00A364F1">
        <w:rPr>
          <w:lang w:val="es-ES"/>
        </w:rPr>
        <w:t>e</w:t>
      </w:r>
      <w:r w:rsidRPr="0048109E">
        <w:rPr>
          <w:lang w:val="es-ES"/>
        </w:rPr>
        <w:t>: ¿Qué significa respetar la cultura? En nuestro trabajo, ¿cómo podemos saber cuándo hay que respetar la cultura y cuándo trabajar para ayudar a hacer cambios?</w:t>
      </w:r>
    </w:p>
    <w:p w14:paraId="362E4D28" w14:textId="70C6524B" w:rsidR="0073141F" w:rsidRPr="0048109E" w:rsidRDefault="0073141F" w:rsidP="00A02077">
      <w:pPr>
        <w:ind w:left="720" w:hanging="360"/>
        <w:rPr>
          <w:lang w:val="es-ES"/>
        </w:rPr>
      </w:pPr>
      <w:r w:rsidRPr="0048109E">
        <w:rPr>
          <w:lang w:val="es-ES"/>
        </w:rPr>
        <w:t>3d. ¿Cómo podemos, en nuestro trabajo, estimular a las comunidades a prese</w:t>
      </w:r>
      <w:r w:rsidR="00393430">
        <w:rPr>
          <w:lang w:val="es-ES"/>
        </w:rPr>
        <w:t>rvar las tradiciones beneficiosa</w:t>
      </w:r>
      <w:r w:rsidRPr="0048109E">
        <w:rPr>
          <w:lang w:val="es-ES"/>
        </w:rPr>
        <w:t>s?</w:t>
      </w:r>
    </w:p>
    <w:p w14:paraId="2952C3E3" w14:textId="1DD94BE5" w:rsidR="0073141F" w:rsidRPr="0048109E" w:rsidRDefault="00393430" w:rsidP="00A02077">
      <w:pPr>
        <w:ind w:left="720" w:hanging="360"/>
        <w:rPr>
          <w:lang w:val="es-ES"/>
        </w:rPr>
      </w:pPr>
      <w:r>
        <w:rPr>
          <w:lang w:val="es-ES"/>
        </w:rPr>
        <w:t>3</w:t>
      </w:r>
      <w:r w:rsidR="005168EB">
        <w:rPr>
          <w:lang w:val="es-ES"/>
        </w:rPr>
        <w:t>e</w:t>
      </w:r>
      <w:r>
        <w:rPr>
          <w:lang w:val="es-ES"/>
        </w:rPr>
        <w:t xml:space="preserve">. </w:t>
      </w:r>
      <w:r w:rsidRPr="008C4520">
        <w:rPr>
          <w:lang w:val="es-ES"/>
        </w:rPr>
        <w:t>Pregunte</w:t>
      </w:r>
      <w:r w:rsidR="0073141F" w:rsidRPr="008C4520">
        <w:rPr>
          <w:lang w:val="es-ES"/>
        </w:rPr>
        <w:t>: ¿Cuáles</w:t>
      </w:r>
      <w:r w:rsidR="00406D06">
        <w:rPr>
          <w:lang w:val="es-ES"/>
        </w:rPr>
        <w:t xml:space="preserve"> </w:t>
      </w:r>
      <w:r w:rsidR="00944432" w:rsidRPr="008C4520">
        <w:rPr>
          <w:lang w:val="es-ES"/>
        </w:rPr>
        <w:t>tradiciones son</w:t>
      </w:r>
      <w:r w:rsidR="00406D06">
        <w:rPr>
          <w:lang w:val="es-ES"/>
        </w:rPr>
        <w:t xml:space="preserve"> </w:t>
      </w:r>
      <w:r w:rsidR="0073141F" w:rsidRPr="008C4520">
        <w:rPr>
          <w:lang w:val="es-ES"/>
        </w:rPr>
        <w:t>difíciles de respetar? (Si no se</w:t>
      </w:r>
      <w:r w:rsidRPr="008C4520">
        <w:rPr>
          <w:lang w:val="es-ES"/>
        </w:rPr>
        <w:t xml:space="preserve"> menciona ninguna, </w:t>
      </w:r>
      <w:r w:rsidR="000B560E" w:rsidRPr="008C4520">
        <w:rPr>
          <w:lang w:val="es-ES"/>
        </w:rPr>
        <w:t>puede mencionar</w:t>
      </w:r>
      <w:r w:rsidR="0073141F" w:rsidRPr="008C4520">
        <w:rPr>
          <w:lang w:val="es-ES"/>
        </w:rPr>
        <w:t xml:space="preserve"> </w:t>
      </w:r>
      <w:r w:rsidR="00944432" w:rsidRPr="008C4520">
        <w:rPr>
          <w:lang w:val="es-ES"/>
        </w:rPr>
        <w:t>entregar a las niñas de 13 o 14 años en matrimonio)</w:t>
      </w:r>
      <w:r w:rsidR="0073141F" w:rsidRPr="008C4520">
        <w:rPr>
          <w:lang w:val="es-ES"/>
        </w:rPr>
        <w:t xml:space="preserve"> ¿</w:t>
      </w:r>
      <w:r w:rsidR="00944432" w:rsidRPr="008C4520">
        <w:rPr>
          <w:lang w:val="es-ES"/>
        </w:rPr>
        <w:t>De qué manera abordamos</w:t>
      </w:r>
      <w:r w:rsidR="0073141F" w:rsidRPr="008C4520">
        <w:rPr>
          <w:lang w:val="es-ES"/>
        </w:rPr>
        <w:t xml:space="preserve"> los problemas difíciles </w:t>
      </w:r>
      <w:r w:rsidR="00944432" w:rsidRPr="008C4520">
        <w:rPr>
          <w:lang w:val="es-ES"/>
        </w:rPr>
        <w:t>como ese</w:t>
      </w:r>
      <w:r w:rsidR="0073141F" w:rsidRPr="008C4520">
        <w:rPr>
          <w:lang w:val="es-ES"/>
        </w:rPr>
        <w:t xml:space="preserve">, y </w:t>
      </w:r>
      <w:r w:rsidR="00944432" w:rsidRPr="008C4520">
        <w:rPr>
          <w:lang w:val="es-ES"/>
        </w:rPr>
        <w:t>apoyamos el cambio de</w:t>
      </w:r>
      <w:r w:rsidR="0073141F" w:rsidRPr="008C4520">
        <w:rPr>
          <w:lang w:val="es-ES"/>
        </w:rPr>
        <w:t xml:space="preserve"> las prácticas tradicionales nocivas</w:t>
      </w:r>
      <w:r w:rsidR="0073141F" w:rsidRPr="0048109E">
        <w:rPr>
          <w:lang w:val="es-ES"/>
        </w:rPr>
        <w:t>?</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318"/>
      </w:tblGrid>
      <w:tr w:rsidR="0073141F" w:rsidRPr="005168EB" w14:paraId="7580E581" w14:textId="77777777" w:rsidTr="00D21686">
        <w:trPr>
          <w:trHeight w:val="3482"/>
        </w:trPr>
        <w:tc>
          <w:tcPr>
            <w:tcW w:w="9300" w:type="dxa"/>
            <w:tcBorders>
              <w:top w:val="nil"/>
              <w:left w:val="nil"/>
              <w:bottom w:val="nil"/>
              <w:right w:val="nil"/>
            </w:tcBorders>
            <w:shd w:val="clear" w:color="auto" w:fill="BCC589"/>
          </w:tcPr>
          <w:p w14:paraId="67319276" w14:textId="49FDC0B6" w:rsidR="0073141F" w:rsidRPr="0048109E" w:rsidRDefault="00944432" w:rsidP="00D21686">
            <w:pPr>
              <w:spacing w:before="120"/>
              <w:rPr>
                <w:b/>
                <w:lang w:val="es-ES"/>
              </w:rPr>
            </w:pPr>
            <w:r>
              <w:rPr>
                <w:b/>
                <w:lang w:val="es-ES"/>
              </w:rPr>
              <w:t xml:space="preserve">Para más información: </w:t>
            </w:r>
            <w:r w:rsidR="0073141F" w:rsidRPr="0048109E">
              <w:rPr>
                <w:b/>
                <w:lang w:val="es-ES"/>
              </w:rPr>
              <w:t xml:space="preserve">Enfoques </w:t>
            </w:r>
            <w:r w:rsidR="00A364F1">
              <w:rPr>
                <w:b/>
                <w:lang w:val="es-ES"/>
              </w:rPr>
              <w:t>del c</w:t>
            </w:r>
            <w:r>
              <w:rPr>
                <w:b/>
                <w:lang w:val="es-ES"/>
              </w:rPr>
              <w:t xml:space="preserve">ambio social y de comportamiento </w:t>
            </w:r>
            <w:r w:rsidR="0073141F" w:rsidRPr="0048109E">
              <w:rPr>
                <w:b/>
                <w:lang w:val="es-ES"/>
              </w:rPr>
              <w:t>para cambiar las normas sociales</w:t>
            </w:r>
          </w:p>
          <w:p w14:paraId="73CC9F24" w14:textId="4E378D84" w:rsidR="0073141F" w:rsidRPr="009D760E" w:rsidRDefault="00944432" w:rsidP="00942AC1">
            <w:pPr>
              <w:rPr>
                <w:lang w:val="es-ES"/>
              </w:rPr>
            </w:pPr>
            <w:r>
              <w:rPr>
                <w:lang w:val="es-ES"/>
              </w:rPr>
              <w:t>A continuación, se presentan</w:t>
            </w:r>
            <w:r w:rsidR="0073141F" w:rsidRPr="0048109E">
              <w:rPr>
                <w:lang w:val="es-ES"/>
              </w:rPr>
              <w:t xml:space="preserve"> algunos métodos para cambiar las normas sociales de </w:t>
            </w:r>
            <w:r w:rsidRPr="00944432">
              <w:rPr>
                <w:lang w:val="es-ES"/>
              </w:rPr>
              <w:t xml:space="preserve">Kok, G., Gottlieb, N. H., Peters, G.-J. Y., Mullen, P. D., Parcel, G. S., Ruiter, R. A. C., Fernández, M. E., Markham, C., &amp; Bartholomew, L. K. (2015). </w:t>
            </w:r>
            <w:r w:rsidR="0073141F" w:rsidRPr="00944432">
              <w:rPr>
                <w:b/>
                <w:lang w:val="es-ES"/>
              </w:rPr>
              <w:t xml:space="preserve">Una taxonomía de </w:t>
            </w:r>
            <w:r w:rsidRPr="00944432">
              <w:rPr>
                <w:b/>
                <w:lang w:val="es-ES"/>
              </w:rPr>
              <w:t>métodos de</w:t>
            </w:r>
            <w:r w:rsidR="00406D06">
              <w:rPr>
                <w:b/>
                <w:lang w:val="es-ES"/>
              </w:rPr>
              <w:t xml:space="preserve"> </w:t>
            </w:r>
            <w:r w:rsidRPr="00944432">
              <w:rPr>
                <w:b/>
                <w:lang w:val="es-ES"/>
              </w:rPr>
              <w:t>cambio de comportamiento; un enfoque de mapeo de intervenciones</w:t>
            </w:r>
            <w:r>
              <w:rPr>
                <w:lang w:val="es-ES"/>
              </w:rPr>
              <w:t>.</w:t>
            </w:r>
            <w:r w:rsidR="00406D06">
              <w:rPr>
                <w:lang w:val="es-ES"/>
              </w:rPr>
              <w:t xml:space="preserve"> </w:t>
            </w:r>
            <w:r w:rsidR="0073141F" w:rsidRPr="0048109E">
              <w:rPr>
                <w:lang w:val="es-ES"/>
              </w:rPr>
              <w:t>Revisión Psicología de la Salud,</w:t>
            </w:r>
            <w:r>
              <w:rPr>
                <w:lang w:val="es-ES"/>
              </w:rPr>
              <w:t xml:space="preserve"> </w:t>
            </w:r>
            <w:hyperlink r:id="rId104" w:history="1">
              <w:r w:rsidR="0073141F" w:rsidRPr="0048109E">
                <w:rPr>
                  <w:rStyle w:val="Hyperlink"/>
                  <w:lang w:val="es-ES"/>
                </w:rPr>
                <w:t>materiales suplementarios</w:t>
              </w:r>
            </w:hyperlink>
            <w:r w:rsidR="0073141F" w:rsidRPr="0048109E">
              <w:rPr>
                <w:lang w:val="es-ES"/>
              </w:rPr>
              <w:t xml:space="preserve">, Tabla 10. </w:t>
            </w:r>
            <w:r w:rsidR="00A364F1" w:rsidRPr="009D760E">
              <w:rPr>
                <w:lang w:val="es-ES"/>
              </w:rPr>
              <w:t>[http://www.tandfonline.com/doi/suppl/10.1080/17437199.2015.1077155/suppl_file/rhpr_a_1077155_sm9693.pdf]</w:t>
            </w:r>
          </w:p>
          <w:p w14:paraId="0C0225F6" w14:textId="6BF2700B" w:rsidR="0073141F" w:rsidRPr="0048109E" w:rsidRDefault="00944432" w:rsidP="00A00DA2">
            <w:pPr>
              <w:pStyle w:val="ListParagraph"/>
              <w:numPr>
                <w:ilvl w:val="0"/>
                <w:numId w:val="29"/>
              </w:numPr>
              <w:spacing w:line="240" w:lineRule="auto"/>
              <w:rPr>
                <w:lang w:val="es-ES"/>
              </w:rPr>
            </w:pPr>
            <w:r>
              <w:rPr>
                <w:lang w:val="es-ES"/>
              </w:rPr>
              <w:t>Modelo de comportamiento a través de medios masivos</w:t>
            </w:r>
          </w:p>
          <w:p w14:paraId="497707D6" w14:textId="1BA88A0A" w:rsidR="0073141F" w:rsidRPr="0048109E" w:rsidRDefault="00944432" w:rsidP="00A00DA2">
            <w:pPr>
              <w:pStyle w:val="ListParagraph"/>
              <w:numPr>
                <w:ilvl w:val="0"/>
                <w:numId w:val="29"/>
              </w:numPr>
              <w:spacing w:line="240" w:lineRule="auto"/>
              <w:rPr>
                <w:lang w:val="es-ES"/>
              </w:rPr>
            </w:pPr>
            <w:r>
              <w:rPr>
                <w:lang w:val="es-ES"/>
              </w:rPr>
              <w:t>E</w:t>
            </w:r>
            <w:r w:rsidR="0073141F" w:rsidRPr="0048109E">
              <w:rPr>
                <w:lang w:val="es-ES"/>
              </w:rPr>
              <w:t xml:space="preserve">ducación </w:t>
            </w:r>
            <w:r>
              <w:rPr>
                <w:lang w:val="es-ES"/>
              </w:rPr>
              <w:t>entretenida</w:t>
            </w:r>
          </w:p>
          <w:p w14:paraId="767482CB" w14:textId="25EAE5E1" w:rsidR="0073141F" w:rsidRPr="0048109E" w:rsidRDefault="00944432" w:rsidP="00A00DA2">
            <w:pPr>
              <w:pStyle w:val="ListParagraph"/>
              <w:numPr>
                <w:ilvl w:val="0"/>
                <w:numId w:val="29"/>
              </w:numPr>
              <w:spacing w:line="240" w:lineRule="auto"/>
              <w:rPr>
                <w:lang w:val="es-ES"/>
              </w:rPr>
            </w:pPr>
            <w:r>
              <w:rPr>
                <w:lang w:val="es-ES"/>
              </w:rPr>
              <w:t>P</w:t>
            </w:r>
            <w:r w:rsidR="0073141F" w:rsidRPr="0048109E">
              <w:rPr>
                <w:lang w:val="es-ES"/>
              </w:rPr>
              <w:t>eriodismo conductual</w:t>
            </w:r>
          </w:p>
          <w:p w14:paraId="6ECA8EB8" w14:textId="51E0ECEB" w:rsidR="0073141F" w:rsidRPr="0048109E" w:rsidRDefault="00944432" w:rsidP="00A00DA2">
            <w:pPr>
              <w:pStyle w:val="ListParagraph"/>
              <w:numPr>
                <w:ilvl w:val="0"/>
                <w:numId w:val="29"/>
              </w:numPr>
              <w:spacing w:line="240" w:lineRule="auto"/>
              <w:rPr>
                <w:lang w:val="es-ES"/>
              </w:rPr>
            </w:pPr>
            <w:r>
              <w:rPr>
                <w:lang w:val="es-ES"/>
              </w:rPr>
              <w:t>M</w:t>
            </w:r>
            <w:r w:rsidR="0073141F" w:rsidRPr="0048109E">
              <w:rPr>
                <w:lang w:val="es-ES"/>
              </w:rPr>
              <w:t>ov</w:t>
            </w:r>
            <w:r>
              <w:rPr>
                <w:lang w:val="es-ES"/>
              </w:rPr>
              <w:t>ilización de las redes sociales</w:t>
            </w:r>
          </w:p>
          <w:p w14:paraId="6BD2151D" w14:textId="53BA0F8F" w:rsidR="0073141F" w:rsidRPr="009D760E" w:rsidRDefault="00944432" w:rsidP="009D760E">
            <w:pPr>
              <w:rPr>
                <w:lang w:val="es-ES"/>
              </w:rPr>
            </w:pPr>
            <w:r>
              <w:rPr>
                <w:lang w:val="es-ES"/>
              </w:rPr>
              <w:t xml:space="preserve">Otros enfoques pueden incluir el modelo de </w:t>
            </w:r>
            <w:hyperlink r:id="rId105" w:history="1">
              <w:r w:rsidR="007D0DEF" w:rsidRPr="007D0DEF">
                <w:rPr>
                  <w:rStyle w:val="Hyperlink"/>
                  <w:lang w:val="es-ES"/>
                </w:rPr>
                <w:t>Grupos de Cuidado</w:t>
              </w:r>
            </w:hyperlink>
            <w:r w:rsidR="0073141F" w:rsidRPr="0048109E">
              <w:rPr>
                <w:lang w:val="es-ES"/>
              </w:rPr>
              <w:t xml:space="preserve"> </w:t>
            </w:r>
            <w:r w:rsidR="009D760E">
              <w:rPr>
                <w:lang w:val="es-ES"/>
              </w:rPr>
              <w:t>[</w:t>
            </w:r>
            <w:r w:rsidR="00A364F1" w:rsidRPr="00A364F1">
              <w:rPr>
                <w:lang w:val="es-ES"/>
              </w:rPr>
              <w:t>http://www.coregroup.org/storage/documents/Resources/Tools/Manual_de_Grupos_de_Cuidado.pdf</w:t>
            </w:r>
            <w:r w:rsidR="00A364F1">
              <w:rPr>
                <w:lang w:val="es-ES"/>
              </w:rPr>
              <w:t>]</w:t>
            </w:r>
            <w:r w:rsidR="0073141F" w:rsidRPr="0048109E">
              <w:rPr>
                <w:lang w:val="es-ES"/>
              </w:rPr>
              <w:t xml:space="preserve">, que ha demostrado ser eficaz en el cambio </w:t>
            </w:r>
            <w:r w:rsidR="0014255E">
              <w:rPr>
                <w:lang w:val="es-ES"/>
              </w:rPr>
              <w:t xml:space="preserve">de </w:t>
            </w:r>
            <w:r w:rsidR="0073141F" w:rsidRPr="0048109E">
              <w:rPr>
                <w:lang w:val="es-ES"/>
              </w:rPr>
              <w:t>normas de la comunidad</w:t>
            </w:r>
            <w:r w:rsidR="0014255E" w:rsidRPr="0048109E">
              <w:rPr>
                <w:lang w:val="es-ES"/>
              </w:rPr>
              <w:t xml:space="preserve"> de forma sostenible</w:t>
            </w:r>
            <w:r w:rsidR="0073141F" w:rsidRPr="0048109E">
              <w:rPr>
                <w:lang w:val="es-ES"/>
              </w:rPr>
              <w:t>, y el uso de la narración o testimon</w:t>
            </w:r>
            <w:r w:rsidR="0014255E">
              <w:rPr>
                <w:lang w:val="es-ES"/>
              </w:rPr>
              <w:t xml:space="preserve">ios guiados </w:t>
            </w:r>
            <w:r w:rsidR="0073141F" w:rsidRPr="0048109E">
              <w:rPr>
                <w:lang w:val="es-ES"/>
              </w:rPr>
              <w:t xml:space="preserve">que ayudan a los miembros de la comunidad </w:t>
            </w:r>
            <w:r w:rsidR="0014255E">
              <w:rPr>
                <w:lang w:val="es-ES"/>
              </w:rPr>
              <w:t xml:space="preserve">a </w:t>
            </w:r>
            <w:r w:rsidR="0073141F" w:rsidRPr="0048109E">
              <w:rPr>
                <w:lang w:val="es-ES"/>
              </w:rPr>
              <w:t>imaginar lo que podría ser la adopción de los nuevos comportamientos y cambiar las normas sociales.</w:t>
            </w:r>
            <w:r w:rsidR="00406D06">
              <w:rPr>
                <w:lang w:val="es-ES"/>
              </w:rPr>
              <w:t xml:space="preserve"> </w:t>
            </w:r>
            <w:r w:rsidR="0014255E">
              <w:rPr>
                <w:lang w:val="es-ES"/>
              </w:rPr>
              <w:t>(Ver el manual</w:t>
            </w:r>
            <w:r w:rsidR="00406D06">
              <w:rPr>
                <w:lang w:val="es-ES"/>
              </w:rPr>
              <w:t xml:space="preserve"> </w:t>
            </w:r>
            <w:hyperlink r:id="rId106" w:history="1">
              <w:r w:rsidR="0014255E" w:rsidRPr="0048109E">
                <w:rPr>
                  <w:rStyle w:val="Hyperlink"/>
                  <w:lang w:val="es-ES"/>
                </w:rPr>
                <w:t>Haz de mí un agente de cambio</w:t>
              </w:r>
            </w:hyperlink>
            <w:r w:rsidR="0014255E" w:rsidRPr="0048109E">
              <w:rPr>
                <w:lang w:val="es-ES"/>
              </w:rPr>
              <w:t xml:space="preserve"> </w:t>
            </w:r>
            <w:r w:rsidR="0014255E">
              <w:rPr>
                <w:lang w:val="es-ES"/>
              </w:rPr>
              <w:t>para las lecciones</w:t>
            </w:r>
            <w:r w:rsidR="0014255E" w:rsidRPr="0048109E">
              <w:rPr>
                <w:lang w:val="es-ES"/>
              </w:rPr>
              <w:t xml:space="preserve"> sobre el uso de la</w:t>
            </w:r>
            <w:r w:rsidR="0014255E">
              <w:rPr>
                <w:lang w:val="es-ES"/>
              </w:rPr>
              <w:t xml:space="preserve"> narración y testimonios guiados.</w:t>
            </w:r>
            <w:r w:rsidR="0014255E" w:rsidRPr="0048109E">
              <w:rPr>
                <w:lang w:val="es-ES"/>
              </w:rPr>
              <w:t>)</w:t>
            </w:r>
            <w:r w:rsidR="00BA1172">
              <w:rPr>
                <w:lang w:val="es-ES"/>
              </w:rPr>
              <w:t xml:space="preserve"> </w:t>
            </w:r>
            <w:r w:rsidR="00BA1172" w:rsidRPr="009D760E">
              <w:rPr>
                <w:lang w:val="es-ES"/>
              </w:rPr>
              <w:t>[http://www.fsnnetwork.org/make-me-change-agent-multisectoral-sbc-resource-community-workers-and-field-staff]</w:t>
            </w:r>
          </w:p>
        </w:tc>
      </w:tr>
    </w:tbl>
    <w:p w14:paraId="6CF17C53" w14:textId="77777777" w:rsidR="0073141F" w:rsidRPr="009D760E" w:rsidRDefault="0073141F" w:rsidP="00A02077">
      <w:pPr>
        <w:rPr>
          <w:sz w:val="24"/>
          <w:szCs w:val="24"/>
          <w:lang w:val="es-ES"/>
        </w:rPr>
      </w:pPr>
    </w:p>
    <w:p w14:paraId="073B5CBD" w14:textId="77777777" w:rsidR="0073141F" w:rsidRPr="009D760E" w:rsidRDefault="0073141F" w:rsidP="00A02077">
      <w:pPr>
        <w:rPr>
          <w:sz w:val="24"/>
          <w:szCs w:val="24"/>
          <w:lang w:val="es-ES"/>
        </w:rPr>
      </w:pPr>
    </w:p>
    <w:p w14:paraId="0B617762" w14:textId="77777777" w:rsidR="0073141F" w:rsidRPr="009D760E" w:rsidRDefault="0073141F" w:rsidP="00A02077">
      <w:pPr>
        <w:tabs>
          <w:tab w:val="left" w:pos="360"/>
        </w:tabs>
        <w:rPr>
          <w:sz w:val="24"/>
          <w:szCs w:val="24"/>
          <w:lang w:val="es-ES"/>
        </w:rPr>
        <w:sectPr w:rsidR="0073141F" w:rsidRPr="009D760E" w:rsidSect="00A70E9D">
          <w:footerReference w:type="even" r:id="rId107"/>
          <w:footerReference w:type="default" r:id="rId108"/>
          <w:endnotePr>
            <w:numFmt w:val="decimal"/>
            <w:numRestart w:val="eachSect"/>
          </w:endnotePr>
          <w:pgSz w:w="12240" w:h="15840" w:code="1"/>
          <w:pgMar w:top="1440" w:right="1296" w:bottom="1440" w:left="1584" w:header="720" w:footer="720" w:gutter="0"/>
          <w:cols w:space="720"/>
          <w:docGrid w:linePitch="360"/>
        </w:sectPr>
      </w:pPr>
    </w:p>
    <w:p w14:paraId="02FB507A" w14:textId="77777777" w:rsidR="0073141F" w:rsidRPr="0048109E" w:rsidRDefault="0073141F" w:rsidP="00072E2A">
      <w:pPr>
        <w:pStyle w:val="Heading1"/>
        <w:rPr>
          <w:lang w:val="es-ES"/>
        </w:rPr>
      </w:pPr>
      <w:bookmarkStart w:id="110" w:name="_Toc492549179"/>
      <w:r w:rsidRPr="0048109E">
        <w:rPr>
          <w:lang w:val="es-ES"/>
        </w:rPr>
        <w:t>Actividad: Aprender de la experiencia de otros</w:t>
      </w:r>
      <w:bookmarkEnd w:id="110"/>
    </w:p>
    <w:tbl>
      <w:tblPr>
        <w:tblStyle w:val="TableGrid"/>
        <w:tblW w:w="9360" w:type="dxa"/>
        <w:jc w:val="center"/>
        <w:tblLook w:val="04A0" w:firstRow="1" w:lastRow="0" w:firstColumn="1" w:lastColumn="0" w:noHBand="0" w:noVBand="1"/>
      </w:tblPr>
      <w:tblGrid>
        <w:gridCol w:w="9360"/>
      </w:tblGrid>
      <w:tr w:rsidR="0073141F" w:rsidRPr="005168EB" w14:paraId="405875DA" w14:textId="77777777" w:rsidTr="00F15090">
        <w:trPr>
          <w:trHeight w:val="4383"/>
          <w:jc w:val="center"/>
        </w:trPr>
        <w:tc>
          <w:tcPr>
            <w:tcW w:w="9360" w:type="dxa"/>
            <w:tcBorders>
              <w:top w:val="nil"/>
              <w:left w:val="nil"/>
              <w:bottom w:val="nil"/>
              <w:right w:val="nil"/>
            </w:tcBorders>
            <w:shd w:val="clear" w:color="auto" w:fill="BCC589"/>
          </w:tcPr>
          <w:p w14:paraId="7E4B09FF" w14:textId="57069253" w:rsidR="0073141F" w:rsidRPr="0048109E" w:rsidRDefault="00FB41A9" w:rsidP="00765577">
            <w:pPr>
              <w:pStyle w:val="Heading4"/>
              <w:outlineLvl w:val="3"/>
              <w:rPr>
                <w:lang w:val="es-ES"/>
              </w:rPr>
            </w:pPr>
            <w:r w:rsidRPr="0048109E">
              <w:rPr>
                <w:lang w:val="es-ES"/>
              </w:rPr>
              <w:t>Objetivos basados en logros</w:t>
            </w:r>
          </w:p>
          <w:p w14:paraId="1FCB65E4" w14:textId="77777777" w:rsidR="0073141F" w:rsidRPr="0048109E" w:rsidRDefault="0073141F" w:rsidP="00765577">
            <w:pPr>
              <w:rPr>
                <w:lang w:val="es-ES"/>
              </w:rPr>
            </w:pPr>
            <w:r w:rsidRPr="0048109E">
              <w:rPr>
                <w:lang w:val="es-ES"/>
              </w:rPr>
              <w:t>Al final de esta actividad, los participantes habrán:</w:t>
            </w:r>
          </w:p>
          <w:p w14:paraId="59109599" w14:textId="4AEB26E8" w:rsidR="0073141F" w:rsidRPr="0048109E" w:rsidRDefault="0073141F" w:rsidP="00072E2A">
            <w:pPr>
              <w:numPr>
                <w:ilvl w:val="0"/>
                <w:numId w:val="1"/>
              </w:numPr>
              <w:spacing w:after="0"/>
              <w:rPr>
                <w:lang w:val="es-ES"/>
              </w:rPr>
            </w:pPr>
            <w:r w:rsidRPr="0048109E">
              <w:rPr>
                <w:lang w:val="es-ES"/>
              </w:rPr>
              <w:t>Examinado un document</w:t>
            </w:r>
            <w:r w:rsidR="0014255E">
              <w:rPr>
                <w:lang w:val="es-ES"/>
              </w:rPr>
              <w:t>o</w:t>
            </w:r>
            <w:r w:rsidR="00BA1172">
              <w:rPr>
                <w:lang w:val="es-ES"/>
              </w:rPr>
              <w:t xml:space="preserve"> sobre las experiencias con el c</w:t>
            </w:r>
            <w:r w:rsidR="0014255E">
              <w:rPr>
                <w:lang w:val="es-ES"/>
              </w:rPr>
              <w:t>ambi</w:t>
            </w:r>
            <w:r w:rsidR="00BA1172">
              <w:rPr>
                <w:lang w:val="es-ES"/>
              </w:rPr>
              <w:t>o social y de c</w:t>
            </w:r>
            <w:r w:rsidR="0014255E">
              <w:rPr>
                <w:lang w:val="es-ES"/>
              </w:rPr>
              <w:t>omportamiento con</w:t>
            </w:r>
            <w:r w:rsidRPr="0048109E">
              <w:rPr>
                <w:lang w:val="es-ES"/>
              </w:rPr>
              <w:t xml:space="preserve"> enfoques para </w:t>
            </w:r>
            <w:r w:rsidR="00BA1172">
              <w:rPr>
                <w:lang w:val="es-ES"/>
              </w:rPr>
              <w:t>equidad de género y d</w:t>
            </w:r>
            <w:r w:rsidR="0014255E">
              <w:rPr>
                <w:lang w:val="es-ES"/>
              </w:rPr>
              <w:t>iversidad</w:t>
            </w:r>
          </w:p>
          <w:p w14:paraId="6C47EA24" w14:textId="567DE028" w:rsidR="0073141F" w:rsidRPr="0048109E" w:rsidRDefault="0014255E" w:rsidP="00072E2A">
            <w:pPr>
              <w:numPr>
                <w:ilvl w:val="0"/>
                <w:numId w:val="1"/>
              </w:numPr>
              <w:spacing w:after="0"/>
              <w:rPr>
                <w:lang w:val="es-ES"/>
              </w:rPr>
            </w:pPr>
            <w:r>
              <w:rPr>
                <w:lang w:val="es-ES"/>
              </w:rPr>
              <w:t xml:space="preserve">Discutido enfoques exitosos o lecciones aprendidas de estos ejemplos </w:t>
            </w:r>
          </w:p>
          <w:p w14:paraId="1DEE65EF" w14:textId="15ADB1BF" w:rsidR="0073141F" w:rsidRPr="0048109E" w:rsidRDefault="0073141F" w:rsidP="00072E2A">
            <w:pPr>
              <w:numPr>
                <w:ilvl w:val="0"/>
                <w:numId w:val="1"/>
              </w:numPr>
              <w:spacing w:after="0"/>
              <w:rPr>
                <w:lang w:val="es-ES"/>
              </w:rPr>
            </w:pPr>
            <w:r w:rsidRPr="0048109E">
              <w:rPr>
                <w:lang w:val="es-ES"/>
              </w:rPr>
              <w:t>Considerado cómo es</w:t>
            </w:r>
            <w:r w:rsidR="0014255E">
              <w:rPr>
                <w:lang w:val="es-ES"/>
              </w:rPr>
              <w:t>tos enfoques podrían aplicarse en</w:t>
            </w:r>
            <w:r w:rsidRPr="0048109E">
              <w:rPr>
                <w:lang w:val="es-ES"/>
              </w:rPr>
              <w:t xml:space="preserve"> nuestro trabajo</w:t>
            </w:r>
          </w:p>
          <w:p w14:paraId="5DC9493B" w14:textId="77777777" w:rsidR="0073141F" w:rsidRPr="0048109E" w:rsidRDefault="0073141F" w:rsidP="00765577">
            <w:pPr>
              <w:pStyle w:val="Heading4"/>
              <w:outlineLvl w:val="3"/>
              <w:rPr>
                <w:lang w:val="es-ES"/>
              </w:rPr>
            </w:pPr>
            <w:r w:rsidRPr="0048109E">
              <w:rPr>
                <w:lang w:val="es-ES"/>
              </w:rPr>
              <w:t>Duración</w:t>
            </w:r>
          </w:p>
          <w:p w14:paraId="0E0B3A3F" w14:textId="5425729A" w:rsidR="0073141F" w:rsidRPr="0048109E" w:rsidRDefault="0073141F" w:rsidP="00765577">
            <w:pPr>
              <w:rPr>
                <w:lang w:val="es-ES"/>
              </w:rPr>
            </w:pPr>
            <w:r w:rsidRPr="0048109E">
              <w:rPr>
                <w:lang w:val="es-ES"/>
              </w:rPr>
              <w:t xml:space="preserve">45 </w:t>
            </w:r>
            <w:r w:rsidR="00BA1172">
              <w:rPr>
                <w:lang w:val="es-ES"/>
              </w:rPr>
              <w:t>–</w:t>
            </w:r>
            <w:r w:rsidRPr="0048109E">
              <w:rPr>
                <w:lang w:val="es-ES"/>
              </w:rPr>
              <w:t xml:space="preserve"> 60</w:t>
            </w:r>
            <w:r w:rsidR="00BA1172">
              <w:rPr>
                <w:lang w:val="es-ES"/>
              </w:rPr>
              <w:t xml:space="preserve"> </w:t>
            </w:r>
            <w:r w:rsidRPr="0048109E">
              <w:rPr>
                <w:lang w:val="es-ES"/>
              </w:rPr>
              <w:t xml:space="preserve">minutos </w:t>
            </w:r>
          </w:p>
          <w:p w14:paraId="5FC6463F" w14:textId="190DFBE7" w:rsidR="0073141F" w:rsidRPr="0048109E" w:rsidRDefault="0014255E" w:rsidP="00765577">
            <w:pPr>
              <w:pStyle w:val="Heading4"/>
              <w:outlineLvl w:val="3"/>
              <w:rPr>
                <w:lang w:val="es-ES"/>
              </w:rPr>
            </w:pPr>
            <w:r>
              <w:rPr>
                <w:lang w:val="es-ES"/>
              </w:rPr>
              <w:t>M</w:t>
            </w:r>
            <w:r w:rsidR="0073141F" w:rsidRPr="0048109E">
              <w:rPr>
                <w:lang w:val="es-ES"/>
              </w:rPr>
              <w:t>ateriales</w:t>
            </w:r>
          </w:p>
          <w:p w14:paraId="5481C40A" w14:textId="6F0A292F" w:rsidR="0073141F" w:rsidRPr="0048109E" w:rsidRDefault="0014255E" w:rsidP="00072E2A">
            <w:pPr>
              <w:pStyle w:val="ListParagraph"/>
              <w:numPr>
                <w:ilvl w:val="0"/>
                <w:numId w:val="6"/>
              </w:numPr>
              <w:spacing w:after="0" w:line="240" w:lineRule="auto"/>
              <w:rPr>
                <w:lang w:val="es-ES"/>
              </w:rPr>
            </w:pPr>
            <w:r>
              <w:rPr>
                <w:lang w:val="es-ES"/>
              </w:rPr>
              <w:t>P</w:t>
            </w:r>
            <w:r w:rsidR="0073141F" w:rsidRPr="0048109E">
              <w:rPr>
                <w:lang w:val="es-ES"/>
              </w:rPr>
              <w:t>apel de rotafolio</w:t>
            </w:r>
          </w:p>
          <w:p w14:paraId="114A95B8" w14:textId="2D2D3469" w:rsidR="0073141F" w:rsidRPr="0048109E" w:rsidRDefault="0014255E" w:rsidP="00072E2A">
            <w:pPr>
              <w:pStyle w:val="ListParagraph"/>
              <w:numPr>
                <w:ilvl w:val="0"/>
                <w:numId w:val="6"/>
              </w:numPr>
              <w:spacing w:after="0" w:line="240" w:lineRule="auto"/>
              <w:rPr>
                <w:lang w:val="es-ES"/>
              </w:rPr>
            </w:pPr>
            <w:r>
              <w:rPr>
                <w:lang w:val="es-ES"/>
              </w:rPr>
              <w:t>M</w:t>
            </w:r>
            <w:r w:rsidR="0073141F" w:rsidRPr="0048109E">
              <w:rPr>
                <w:lang w:val="es-ES"/>
              </w:rPr>
              <w:t>arcadores</w:t>
            </w:r>
          </w:p>
          <w:p w14:paraId="755E5E66" w14:textId="567D8B41" w:rsidR="0073141F" w:rsidRPr="0048109E" w:rsidRDefault="0014255E" w:rsidP="00072E2A">
            <w:pPr>
              <w:pStyle w:val="ListParagraph"/>
              <w:numPr>
                <w:ilvl w:val="0"/>
                <w:numId w:val="6"/>
              </w:numPr>
              <w:spacing w:after="0" w:line="240" w:lineRule="auto"/>
              <w:rPr>
                <w:lang w:val="es-ES"/>
              </w:rPr>
            </w:pPr>
            <w:r>
              <w:rPr>
                <w:lang w:val="es-ES"/>
              </w:rPr>
              <w:t>A</w:t>
            </w:r>
            <w:r w:rsidR="0073141F" w:rsidRPr="0048109E">
              <w:rPr>
                <w:lang w:val="es-ES"/>
              </w:rPr>
              <w:t xml:space="preserve">rtículos de revistas o trabajos no publicados </w:t>
            </w:r>
          </w:p>
        </w:tc>
      </w:tr>
    </w:tbl>
    <w:p w14:paraId="1CADFD58" w14:textId="77777777" w:rsidR="0073141F" w:rsidRPr="0048109E" w:rsidRDefault="0073141F" w:rsidP="00072E2A">
      <w:pPr>
        <w:pStyle w:val="Heading2"/>
        <w:rPr>
          <w:lang w:val="es-ES"/>
        </w:rPr>
      </w:pPr>
      <w:bookmarkStart w:id="111" w:name="_Toc492549180"/>
      <w:r w:rsidRPr="0048109E">
        <w:rPr>
          <w:lang w:val="es-ES"/>
        </w:rPr>
        <w:t>¿Por qué esta actividad?</w:t>
      </w:r>
      <w:bookmarkEnd w:id="111"/>
    </w:p>
    <w:p w14:paraId="59DCE7F1" w14:textId="1EB5EB93" w:rsidR="0073141F" w:rsidRPr="0048109E" w:rsidRDefault="0073141F" w:rsidP="00072E2A">
      <w:pPr>
        <w:rPr>
          <w:lang w:val="es-ES"/>
        </w:rPr>
      </w:pPr>
      <w:r w:rsidRPr="0048109E">
        <w:rPr>
          <w:lang w:val="es-ES"/>
        </w:rPr>
        <w:t>En esta actividad, los participantes tendrán la oportunidad de aprender de las experiencias de otros pr</w:t>
      </w:r>
      <w:r w:rsidR="00E723AD">
        <w:rPr>
          <w:lang w:val="es-ES"/>
        </w:rPr>
        <w:t>acticantes, y en algunos casos de</w:t>
      </w:r>
      <w:r w:rsidRPr="0048109E">
        <w:rPr>
          <w:lang w:val="es-ES"/>
        </w:rPr>
        <w:t xml:space="preserve"> inspirarse en cómo otros fueron capaces de facilitar los cambios y abordar </w:t>
      </w:r>
      <w:r w:rsidR="00E723AD">
        <w:rPr>
          <w:lang w:val="es-ES"/>
        </w:rPr>
        <w:t>situaciones</w:t>
      </w:r>
      <w:r w:rsidRPr="0048109E">
        <w:rPr>
          <w:lang w:val="es-ES"/>
        </w:rPr>
        <w:t xml:space="preserve"> difíciles o desafiante</w:t>
      </w:r>
      <w:r w:rsidR="00E723AD">
        <w:rPr>
          <w:lang w:val="es-ES"/>
        </w:rPr>
        <w:t>s. Esta actividad hace un llamado</w:t>
      </w:r>
      <w:r w:rsidRPr="0048109E">
        <w:rPr>
          <w:lang w:val="es-ES"/>
        </w:rPr>
        <w:t xml:space="preserve"> a nuestro lado cognitivo y da a los</w:t>
      </w:r>
      <w:r w:rsidR="00E723AD">
        <w:rPr>
          <w:lang w:val="es-ES"/>
        </w:rPr>
        <w:t xml:space="preserve"> participantes la oportunidad de tener </w:t>
      </w:r>
      <w:r w:rsidRPr="0048109E">
        <w:rPr>
          <w:lang w:val="es-ES"/>
        </w:rPr>
        <w:t>un poco de pensamiento crítico acerca de cómo otros han promovido el cambio.</w:t>
      </w:r>
    </w:p>
    <w:p w14:paraId="0ABAF3A0" w14:textId="100FC2FF" w:rsidR="0073141F" w:rsidRPr="0048109E" w:rsidRDefault="00C5339F" w:rsidP="00072E2A">
      <w:pPr>
        <w:pStyle w:val="Heading2"/>
        <w:rPr>
          <w:lang w:val="es-ES"/>
        </w:rPr>
      </w:pPr>
      <w:bookmarkStart w:id="112" w:name="_Toc492549181"/>
      <w:r w:rsidRPr="0048109E">
        <w:rPr>
          <w:lang w:val="es-ES"/>
        </w:rPr>
        <w:t>Preparación previa</w:t>
      </w:r>
      <w:bookmarkEnd w:id="112"/>
    </w:p>
    <w:p w14:paraId="41210A41" w14:textId="0E232DC5" w:rsidR="0073141F" w:rsidRPr="0048109E" w:rsidRDefault="0073141F" w:rsidP="00072E2A">
      <w:pPr>
        <w:spacing w:after="120"/>
        <w:rPr>
          <w:lang w:val="es-ES"/>
        </w:rPr>
      </w:pPr>
      <w:r w:rsidRPr="0048109E">
        <w:rPr>
          <w:lang w:val="es-ES"/>
        </w:rPr>
        <w:t>Encontrar e imprimir copias de algunos artículos de revistas o estudios en los que los ejecutores trabajaron para facilitar el cambio en los comportamientos relacionados con la equidad y la diversidad de género. Haga suficientes copias de los artículos de manera que cada participante te</w:t>
      </w:r>
      <w:r w:rsidR="00DF6C1C">
        <w:rPr>
          <w:lang w:val="es-ES"/>
        </w:rPr>
        <w:t xml:space="preserve">nga </w:t>
      </w:r>
      <w:r w:rsidRPr="0048109E">
        <w:rPr>
          <w:lang w:val="es-ES"/>
        </w:rPr>
        <w:t>uno de los artículos para leer.</w:t>
      </w:r>
    </w:p>
    <w:p w14:paraId="2B93443E" w14:textId="37850D46" w:rsidR="0073141F" w:rsidRPr="0048109E" w:rsidRDefault="0073141F" w:rsidP="00072E2A">
      <w:pPr>
        <w:spacing w:after="120"/>
        <w:rPr>
          <w:lang w:val="es-ES"/>
        </w:rPr>
      </w:pPr>
      <w:r w:rsidRPr="0048109E">
        <w:rPr>
          <w:lang w:val="es-ES"/>
        </w:rPr>
        <w:t xml:space="preserve">Los facilitadores deben </w:t>
      </w:r>
      <w:r w:rsidR="00DF6C1C">
        <w:rPr>
          <w:lang w:val="es-ES"/>
        </w:rPr>
        <w:t>planificar leer</w:t>
      </w:r>
      <w:r w:rsidRPr="0048109E">
        <w:rPr>
          <w:lang w:val="es-ES"/>
        </w:rPr>
        <w:t xml:space="preserve"> todos los artículos y preparar algunas pregun</w:t>
      </w:r>
      <w:r w:rsidR="00DF6C1C">
        <w:rPr>
          <w:lang w:val="es-ES"/>
        </w:rPr>
        <w:t xml:space="preserve">tas para ayudar a iniciar la discusión </w:t>
      </w:r>
      <w:r w:rsidRPr="0048109E">
        <w:rPr>
          <w:lang w:val="es-ES"/>
        </w:rPr>
        <w:t>de cada uno si es necesario.</w:t>
      </w:r>
    </w:p>
    <w:p w14:paraId="3D5D9E24" w14:textId="27C7EEF9" w:rsidR="0073141F" w:rsidRPr="0048109E" w:rsidRDefault="0073141F" w:rsidP="00072E2A">
      <w:pPr>
        <w:spacing w:after="120"/>
        <w:rPr>
          <w:lang w:val="es-ES"/>
        </w:rPr>
      </w:pPr>
      <w:r w:rsidRPr="0048109E">
        <w:rPr>
          <w:lang w:val="es-ES"/>
        </w:rPr>
        <w:t>Plan</w:t>
      </w:r>
      <w:r w:rsidR="00DF6C1C">
        <w:rPr>
          <w:lang w:val="es-ES"/>
        </w:rPr>
        <w:t>ifique el tiempo suficiente para que todos</w:t>
      </w:r>
      <w:r w:rsidR="00406D06">
        <w:rPr>
          <w:lang w:val="es-ES"/>
        </w:rPr>
        <w:t xml:space="preserve"> </w:t>
      </w:r>
      <w:r w:rsidRPr="0048109E">
        <w:rPr>
          <w:lang w:val="es-ES"/>
        </w:rPr>
        <w:t xml:space="preserve">los participantes </w:t>
      </w:r>
      <w:r w:rsidR="00DF6C1C">
        <w:rPr>
          <w:lang w:val="es-ES"/>
        </w:rPr>
        <w:t xml:space="preserve">lean </w:t>
      </w:r>
      <w:r w:rsidRPr="0048109E">
        <w:rPr>
          <w:lang w:val="es-ES"/>
        </w:rPr>
        <w:t>un artículo, ya sea como tarea</w:t>
      </w:r>
      <w:r w:rsidR="00406D06">
        <w:rPr>
          <w:lang w:val="es-ES"/>
        </w:rPr>
        <w:t xml:space="preserve"> </w:t>
      </w:r>
      <w:r w:rsidRPr="0048109E">
        <w:rPr>
          <w:lang w:val="es-ES"/>
        </w:rPr>
        <w:t>la noche antes, o durante el tiempo de actividad. Estos son algunos ejemplos de artículos que hemos utilizado:</w:t>
      </w:r>
    </w:p>
    <w:tbl>
      <w:tblPr>
        <w:tblStyle w:val="TableGrid"/>
        <w:tblW w:w="5000" w:type="pct"/>
        <w:jc w:val="center"/>
        <w:tblLook w:val="04A0" w:firstRow="1" w:lastRow="0" w:firstColumn="1" w:lastColumn="0" w:noHBand="0" w:noVBand="1"/>
      </w:tblPr>
      <w:tblGrid>
        <w:gridCol w:w="9576"/>
      </w:tblGrid>
      <w:tr w:rsidR="0073141F" w:rsidRPr="005168EB" w14:paraId="47B10944" w14:textId="77777777" w:rsidTr="00765577">
        <w:trPr>
          <w:trHeight w:val="720"/>
          <w:jc w:val="center"/>
        </w:trPr>
        <w:tc>
          <w:tcPr>
            <w:tcW w:w="5000" w:type="pct"/>
            <w:tcBorders>
              <w:top w:val="nil"/>
              <w:left w:val="nil"/>
              <w:bottom w:val="nil"/>
              <w:right w:val="nil"/>
            </w:tcBorders>
            <w:shd w:val="clear" w:color="auto" w:fill="BCC589"/>
          </w:tcPr>
          <w:p w14:paraId="5A791810" w14:textId="59A57DA3" w:rsidR="0073141F" w:rsidRPr="0048109E" w:rsidRDefault="0073141F" w:rsidP="00765577">
            <w:pPr>
              <w:pStyle w:val="Heading4"/>
              <w:outlineLvl w:val="3"/>
              <w:rPr>
                <w:i/>
                <w:iCs/>
                <w:lang w:val="es-ES"/>
              </w:rPr>
            </w:pPr>
            <w:r w:rsidRPr="0048109E">
              <w:rPr>
                <w:i/>
                <w:iCs/>
                <w:lang w:val="es-ES"/>
              </w:rPr>
              <w:t xml:space="preserve">Terminando el corte genital femenino: un enfoque de </w:t>
            </w:r>
            <w:r w:rsidR="00BA1172">
              <w:rPr>
                <w:i/>
                <w:iCs/>
                <w:lang w:val="es-ES"/>
              </w:rPr>
              <w:t>d</w:t>
            </w:r>
            <w:r w:rsidRPr="0048109E">
              <w:rPr>
                <w:i/>
                <w:iCs/>
                <w:lang w:val="es-ES"/>
              </w:rPr>
              <w:t xml:space="preserve">esviación </w:t>
            </w:r>
            <w:r w:rsidR="00BA1172">
              <w:rPr>
                <w:i/>
                <w:iCs/>
                <w:lang w:val="es-ES"/>
              </w:rPr>
              <w:t>p</w:t>
            </w:r>
            <w:r w:rsidRPr="0048109E">
              <w:rPr>
                <w:i/>
                <w:iCs/>
                <w:lang w:val="es-ES"/>
              </w:rPr>
              <w:t xml:space="preserve">ositiva en Egipto </w:t>
            </w:r>
            <w:r w:rsidRPr="0048109E">
              <w:rPr>
                <w:rStyle w:val="EndnoteReference"/>
                <w:i/>
                <w:iCs/>
                <w:lang w:val="es-ES"/>
              </w:rPr>
              <w:endnoteReference w:id="21"/>
            </w:r>
          </w:p>
          <w:p w14:paraId="0D36F7ED" w14:textId="0BCF9BC1" w:rsidR="0073141F" w:rsidRPr="0048109E" w:rsidRDefault="0073141F" w:rsidP="00765577">
            <w:pPr>
              <w:rPr>
                <w:b/>
                <w:bCs/>
                <w:i/>
                <w:iCs/>
                <w:lang w:val="es-ES"/>
              </w:rPr>
            </w:pPr>
            <w:r w:rsidRPr="0048109E">
              <w:rPr>
                <w:b/>
                <w:bCs/>
                <w:i/>
                <w:iCs/>
                <w:lang w:val="es-ES"/>
              </w:rPr>
              <w:t>La evaluación de</w:t>
            </w:r>
            <w:r w:rsidR="00DF6C1C">
              <w:rPr>
                <w:b/>
                <w:bCs/>
                <w:i/>
                <w:iCs/>
                <w:lang w:val="es-ES"/>
              </w:rPr>
              <w:t xml:space="preserve"> la iniciativa de padres responsables, comprometidos y amorosos, </w:t>
            </w:r>
            <w:r w:rsidRPr="0048109E">
              <w:rPr>
                <w:b/>
                <w:bCs/>
                <w:i/>
                <w:iCs/>
                <w:lang w:val="es-ES"/>
              </w:rPr>
              <w:t>iniciativa sobre el castigo físico de los niños y la violencia de pareja en el norte de Uganda</w:t>
            </w:r>
            <w:r w:rsidRPr="0048109E">
              <w:rPr>
                <w:rStyle w:val="EndnoteReference"/>
                <w:b/>
                <w:bCs/>
                <w:i/>
                <w:iCs/>
                <w:lang w:val="es-ES"/>
              </w:rPr>
              <w:endnoteReference w:id="22"/>
            </w:r>
          </w:p>
          <w:p w14:paraId="628FF4D9" w14:textId="55040505" w:rsidR="0073141F" w:rsidRPr="0048109E" w:rsidRDefault="00DF6C1C" w:rsidP="009D760E">
            <w:pPr>
              <w:rPr>
                <w:i/>
                <w:sz w:val="24"/>
                <w:szCs w:val="24"/>
                <w:lang w:val="es-ES"/>
              </w:rPr>
            </w:pPr>
            <w:r>
              <w:rPr>
                <w:b/>
                <w:bCs/>
                <w:i/>
                <w:iCs/>
                <w:lang w:val="es-ES"/>
              </w:rPr>
              <w:t>Involucramiento de los padres</w:t>
            </w:r>
            <w:r w:rsidR="009D760E">
              <w:rPr>
                <w:b/>
                <w:bCs/>
                <w:i/>
                <w:iCs/>
                <w:lang w:val="es-ES"/>
              </w:rPr>
              <w:t xml:space="preserve"> – </w:t>
            </w:r>
            <w:r>
              <w:rPr>
                <w:b/>
                <w:bCs/>
                <w:i/>
                <w:iCs/>
                <w:lang w:val="es-ES"/>
              </w:rPr>
              <w:t>artículo de</w:t>
            </w:r>
            <w:r w:rsidR="0073141F" w:rsidRPr="0048109E">
              <w:rPr>
                <w:b/>
                <w:bCs/>
                <w:i/>
                <w:iCs/>
                <w:lang w:val="es-ES"/>
              </w:rPr>
              <w:t xml:space="preserve"> CRS en Nicaragua</w:t>
            </w:r>
            <w:r w:rsidR="0073141F" w:rsidRPr="0048109E">
              <w:rPr>
                <w:rStyle w:val="EndnoteReference"/>
                <w:b/>
                <w:bCs/>
                <w:i/>
                <w:iCs/>
                <w:lang w:val="es-ES"/>
              </w:rPr>
              <w:endnoteReference w:id="23"/>
            </w:r>
          </w:p>
        </w:tc>
      </w:tr>
    </w:tbl>
    <w:p w14:paraId="6DBD46C6" w14:textId="77777777" w:rsidR="00072E2A" w:rsidRPr="0048109E" w:rsidRDefault="00072E2A" w:rsidP="00072E2A">
      <w:pPr>
        <w:pStyle w:val="Heading2"/>
        <w:rPr>
          <w:lang w:val="es-ES"/>
        </w:rPr>
      </w:pPr>
      <w:bookmarkStart w:id="113" w:name="_Toc492549182"/>
      <w:r w:rsidRPr="0048109E">
        <w:rPr>
          <w:lang w:val="es-ES"/>
        </w:rPr>
        <w:t>Instrucciones</w:t>
      </w:r>
      <w:bookmarkEnd w:id="113"/>
    </w:p>
    <w:p w14:paraId="1151084D" w14:textId="22CC9F22" w:rsidR="00072E2A" w:rsidRPr="0048109E" w:rsidRDefault="00072E2A" w:rsidP="00072E2A">
      <w:pPr>
        <w:tabs>
          <w:tab w:val="left" w:pos="720"/>
        </w:tabs>
        <w:spacing w:after="120"/>
        <w:rPr>
          <w:lang w:val="es-ES"/>
        </w:rPr>
      </w:pPr>
      <w:r w:rsidRPr="0048109E">
        <w:rPr>
          <w:lang w:val="es-ES"/>
        </w:rPr>
        <w:t xml:space="preserve">1. </w:t>
      </w:r>
      <w:r w:rsidR="00DF6C1C">
        <w:rPr>
          <w:lang w:val="es-ES"/>
        </w:rPr>
        <w:t>Integre</w:t>
      </w:r>
      <w:r w:rsidRPr="0048109E">
        <w:rPr>
          <w:lang w:val="es-ES"/>
        </w:rPr>
        <w:t xml:space="preserve"> a </w:t>
      </w:r>
      <w:r w:rsidR="003143C3">
        <w:rPr>
          <w:lang w:val="es-ES"/>
        </w:rPr>
        <w:t>los participantes en grupos (</w:t>
      </w:r>
      <w:r w:rsidR="00DF6C1C">
        <w:rPr>
          <w:lang w:val="es-ES"/>
        </w:rPr>
        <w:t>permítales</w:t>
      </w:r>
      <w:r w:rsidRPr="0048109E">
        <w:rPr>
          <w:lang w:val="es-ES"/>
        </w:rPr>
        <w:t xml:space="preserve"> elegir a qué grupo</w:t>
      </w:r>
      <w:r w:rsidR="00DF6C1C">
        <w:rPr>
          <w:lang w:val="es-ES"/>
        </w:rPr>
        <w:t xml:space="preserve"> unirse, basado en el artículo en que estén más interesados</w:t>
      </w:r>
      <w:r w:rsidRPr="0048109E">
        <w:rPr>
          <w:lang w:val="es-ES"/>
        </w:rPr>
        <w:t xml:space="preserve">). Por lo tanto, si tiene 4 </w:t>
      </w:r>
      <w:r w:rsidR="00355F0E">
        <w:rPr>
          <w:lang w:val="es-ES"/>
        </w:rPr>
        <w:t>artículos</w:t>
      </w:r>
      <w:r w:rsidR="003143C3">
        <w:rPr>
          <w:lang w:val="es-ES"/>
        </w:rPr>
        <w:t xml:space="preserve"> </w:t>
      </w:r>
      <w:r w:rsidR="00DF6C1C">
        <w:rPr>
          <w:lang w:val="es-ES"/>
        </w:rPr>
        <w:t>y 20 participantes,</w:t>
      </w:r>
      <w:r w:rsidR="00406D06">
        <w:rPr>
          <w:lang w:val="es-ES"/>
        </w:rPr>
        <w:t xml:space="preserve"> </w:t>
      </w:r>
      <w:r w:rsidRPr="0048109E">
        <w:rPr>
          <w:lang w:val="es-ES"/>
        </w:rPr>
        <w:t>tendría 4 grupos de 5 partici</w:t>
      </w:r>
      <w:r w:rsidR="00355F0E">
        <w:rPr>
          <w:lang w:val="es-ES"/>
        </w:rPr>
        <w:t xml:space="preserve">pantes, cada grupo lee un artículo </w:t>
      </w:r>
      <w:r w:rsidRPr="0048109E">
        <w:rPr>
          <w:lang w:val="es-ES"/>
        </w:rPr>
        <w:t xml:space="preserve">diferente. Pero si </w:t>
      </w:r>
      <w:r w:rsidR="008E2021">
        <w:rPr>
          <w:lang w:val="es-ES"/>
        </w:rPr>
        <w:t>solo</w:t>
      </w:r>
      <w:r w:rsidR="00355F0E">
        <w:rPr>
          <w:lang w:val="es-ES"/>
        </w:rPr>
        <w:t xml:space="preserve"> tiene 2 o 3 artículos</w:t>
      </w:r>
      <w:r w:rsidRPr="0048109E">
        <w:rPr>
          <w:lang w:val="es-ES"/>
        </w:rPr>
        <w:t xml:space="preserve">, podría asignar </w:t>
      </w:r>
      <w:r w:rsidR="003143C3">
        <w:rPr>
          <w:lang w:val="es-ES"/>
        </w:rPr>
        <w:t xml:space="preserve">a </w:t>
      </w:r>
      <w:r w:rsidRPr="0048109E">
        <w:rPr>
          <w:lang w:val="es-ES"/>
        </w:rPr>
        <w:t>2 grupos diferentes el mismo papel.</w:t>
      </w:r>
    </w:p>
    <w:p w14:paraId="6CB83AE0" w14:textId="6285631B" w:rsidR="00072E2A" w:rsidRPr="0048109E" w:rsidRDefault="00072E2A" w:rsidP="00DF6C1C">
      <w:pPr>
        <w:tabs>
          <w:tab w:val="left" w:pos="720"/>
        </w:tabs>
        <w:spacing w:after="120"/>
        <w:ind w:left="634" w:hanging="360"/>
        <w:rPr>
          <w:lang w:val="es-ES"/>
        </w:rPr>
      </w:pPr>
      <w:r w:rsidRPr="0048109E">
        <w:rPr>
          <w:lang w:val="es-ES"/>
        </w:rPr>
        <w:t>1a. Si es posible, pida a los participa</w:t>
      </w:r>
      <w:r w:rsidR="00DF6C1C">
        <w:rPr>
          <w:lang w:val="es-ES"/>
        </w:rPr>
        <w:t xml:space="preserve">ntes que lean los documentos </w:t>
      </w:r>
      <w:r w:rsidRPr="0048109E">
        <w:rPr>
          <w:lang w:val="es-ES"/>
        </w:rPr>
        <w:t xml:space="preserve">la noche anterior, </w:t>
      </w:r>
      <w:r w:rsidR="00DF6C1C">
        <w:rPr>
          <w:lang w:val="es-ES"/>
        </w:rPr>
        <w:t>como tarea. De lo contrario, de</w:t>
      </w:r>
      <w:r w:rsidRPr="0048109E">
        <w:rPr>
          <w:lang w:val="es-ES"/>
        </w:rPr>
        <w:t>les tiempo suficiente para leerlos du</w:t>
      </w:r>
      <w:r w:rsidR="00DF6C1C">
        <w:rPr>
          <w:lang w:val="es-ES"/>
        </w:rPr>
        <w:t xml:space="preserve">rante </w:t>
      </w:r>
      <w:r w:rsidR="003143C3">
        <w:rPr>
          <w:lang w:val="es-ES"/>
        </w:rPr>
        <w:t>la</w:t>
      </w:r>
      <w:r w:rsidR="00DF6C1C">
        <w:rPr>
          <w:lang w:val="es-ES"/>
        </w:rPr>
        <w:t xml:space="preserve"> actividad. Pídales que subrayen</w:t>
      </w:r>
      <w:r w:rsidRPr="0048109E">
        <w:rPr>
          <w:lang w:val="es-ES"/>
        </w:rPr>
        <w:t xml:space="preserve"> las palabras o frases que se destacan</w:t>
      </w:r>
      <w:r w:rsidR="00DF6C1C">
        <w:rPr>
          <w:lang w:val="es-ES"/>
        </w:rPr>
        <w:t xml:space="preserve"> para ellos</w:t>
      </w:r>
      <w:r w:rsidRPr="0048109E">
        <w:rPr>
          <w:lang w:val="es-ES"/>
        </w:rPr>
        <w:t>, mientras que están leyendo.</w:t>
      </w:r>
    </w:p>
    <w:p w14:paraId="72B79976" w14:textId="04555F2E" w:rsidR="00072E2A" w:rsidRPr="0048109E" w:rsidRDefault="00DF6C1C" w:rsidP="00072E2A">
      <w:pPr>
        <w:pStyle w:val="ListParagraph"/>
        <w:tabs>
          <w:tab w:val="left" w:pos="720"/>
        </w:tabs>
        <w:spacing w:after="120" w:line="240" w:lineRule="auto"/>
        <w:ind w:left="634" w:hanging="360"/>
        <w:contextualSpacing w:val="0"/>
        <w:rPr>
          <w:lang w:val="es-ES"/>
        </w:rPr>
      </w:pPr>
      <w:r>
        <w:rPr>
          <w:lang w:val="es-ES"/>
        </w:rPr>
        <w:t>1b. Solicite</w:t>
      </w:r>
      <w:r w:rsidR="00BA1172">
        <w:rPr>
          <w:lang w:val="es-ES"/>
        </w:rPr>
        <w:t xml:space="preserve"> (después de la lectura) </w:t>
      </w:r>
      <w:r>
        <w:rPr>
          <w:lang w:val="es-ES"/>
        </w:rPr>
        <w:t>a los participantes que tomen un</w:t>
      </w:r>
      <w:r w:rsidR="00072E2A" w:rsidRPr="0048109E">
        <w:rPr>
          <w:lang w:val="es-ES"/>
        </w:rPr>
        <w:t xml:space="preserve"> tiempo en sus grupos </w:t>
      </w:r>
      <w:r w:rsidRPr="0048109E">
        <w:rPr>
          <w:lang w:val="es-ES"/>
        </w:rPr>
        <w:t xml:space="preserve">pequeños </w:t>
      </w:r>
      <w:r w:rsidR="00072E2A" w:rsidRPr="0048109E">
        <w:rPr>
          <w:lang w:val="es-ES"/>
        </w:rPr>
        <w:t>para discutir su artículo. (15-30 minutos)</w:t>
      </w:r>
    </w:p>
    <w:p w14:paraId="088727E6" w14:textId="2E3F6A97" w:rsidR="00072E2A" w:rsidRPr="0048109E" w:rsidRDefault="00DF6C1C" w:rsidP="00DF6C1C">
      <w:pPr>
        <w:pStyle w:val="ListParagraph"/>
        <w:numPr>
          <w:ilvl w:val="0"/>
          <w:numId w:val="56"/>
        </w:numPr>
        <w:tabs>
          <w:tab w:val="left" w:pos="720"/>
        </w:tabs>
        <w:spacing w:after="120" w:line="240" w:lineRule="auto"/>
        <w:contextualSpacing w:val="0"/>
        <w:rPr>
          <w:lang w:val="es-ES"/>
        </w:rPr>
      </w:pPr>
      <w:r>
        <w:rPr>
          <w:lang w:val="es-ES"/>
        </w:rPr>
        <w:t>¿Qué</w:t>
      </w:r>
      <w:r w:rsidR="00072E2A" w:rsidRPr="0048109E">
        <w:rPr>
          <w:lang w:val="es-ES"/>
        </w:rPr>
        <w:t xml:space="preserve"> sobresalió para usted, cuando </w:t>
      </w:r>
      <w:r>
        <w:rPr>
          <w:lang w:val="es-ES"/>
        </w:rPr>
        <w:t xml:space="preserve">leyó este artículo? ¿Qué </w:t>
      </w:r>
      <w:r w:rsidR="00072E2A" w:rsidRPr="0048109E">
        <w:rPr>
          <w:lang w:val="es-ES"/>
        </w:rPr>
        <w:t>sorprendió o provocó el interés de la mayoría?</w:t>
      </w:r>
    </w:p>
    <w:p w14:paraId="441268EA" w14:textId="48F8B0E1" w:rsidR="00072E2A" w:rsidRPr="0048109E" w:rsidRDefault="00072E2A" w:rsidP="00DF6C1C">
      <w:pPr>
        <w:pStyle w:val="ListParagraph"/>
        <w:numPr>
          <w:ilvl w:val="0"/>
          <w:numId w:val="56"/>
        </w:numPr>
        <w:tabs>
          <w:tab w:val="left" w:pos="720"/>
        </w:tabs>
        <w:spacing w:after="120" w:line="240" w:lineRule="auto"/>
        <w:contextualSpacing w:val="0"/>
        <w:rPr>
          <w:lang w:val="es-ES"/>
        </w:rPr>
      </w:pPr>
      <w:r w:rsidRPr="0048109E">
        <w:rPr>
          <w:lang w:val="es-ES"/>
        </w:rPr>
        <w:t xml:space="preserve">¿Qué funcionó bien en el programa? O </w:t>
      </w:r>
      <w:r w:rsidR="00DF6C1C">
        <w:rPr>
          <w:lang w:val="es-ES"/>
        </w:rPr>
        <w:t>¿qué</w:t>
      </w:r>
      <w:r w:rsidRPr="0048109E">
        <w:rPr>
          <w:lang w:val="es-ES"/>
        </w:rPr>
        <w:t xml:space="preserve"> no funcionó bien? ¿Hubo resultados no </w:t>
      </w:r>
      <w:r w:rsidR="00DF6C1C">
        <w:rPr>
          <w:lang w:val="es-ES"/>
        </w:rPr>
        <w:t>esperados</w:t>
      </w:r>
      <w:r w:rsidRPr="0048109E">
        <w:rPr>
          <w:lang w:val="es-ES"/>
        </w:rPr>
        <w:t>, ya sea positivo</w:t>
      </w:r>
      <w:r w:rsidR="00DF6C1C">
        <w:rPr>
          <w:lang w:val="es-ES"/>
        </w:rPr>
        <w:t>s</w:t>
      </w:r>
      <w:r w:rsidRPr="0048109E">
        <w:rPr>
          <w:lang w:val="es-ES"/>
        </w:rPr>
        <w:t xml:space="preserve"> o negativo</w:t>
      </w:r>
      <w:r w:rsidR="00DF6C1C">
        <w:rPr>
          <w:lang w:val="es-ES"/>
        </w:rPr>
        <w:t>s</w:t>
      </w:r>
      <w:r w:rsidRPr="0048109E">
        <w:rPr>
          <w:lang w:val="es-ES"/>
        </w:rPr>
        <w:t>?</w:t>
      </w:r>
    </w:p>
    <w:p w14:paraId="114FA1FE" w14:textId="02066563" w:rsidR="00072E2A" w:rsidRPr="00DF6C1C" w:rsidRDefault="00072E2A" w:rsidP="00DF6C1C">
      <w:pPr>
        <w:pStyle w:val="ListParagraph"/>
        <w:numPr>
          <w:ilvl w:val="0"/>
          <w:numId w:val="56"/>
        </w:numPr>
        <w:tabs>
          <w:tab w:val="left" w:pos="720"/>
        </w:tabs>
        <w:spacing w:after="120" w:line="240" w:lineRule="auto"/>
        <w:contextualSpacing w:val="0"/>
        <w:rPr>
          <w:lang w:val="es-ES"/>
        </w:rPr>
      </w:pPr>
      <w:r w:rsidRPr="0048109E">
        <w:rPr>
          <w:lang w:val="es-ES"/>
        </w:rPr>
        <w:t xml:space="preserve">¿Qué ideas </w:t>
      </w:r>
      <w:r w:rsidR="00DF6C1C">
        <w:rPr>
          <w:lang w:val="es-ES"/>
        </w:rPr>
        <w:t>le dio este artículo que usted podría</w:t>
      </w:r>
      <w:r w:rsidRPr="0048109E">
        <w:rPr>
          <w:lang w:val="es-ES"/>
        </w:rPr>
        <w:t xml:space="preserve"> a</w:t>
      </w:r>
      <w:r w:rsidR="00DF6C1C">
        <w:rPr>
          <w:lang w:val="es-ES"/>
        </w:rPr>
        <w:t>plicar en su propio trabajo o</w:t>
      </w:r>
      <w:r w:rsidRPr="00DF6C1C">
        <w:rPr>
          <w:lang w:val="es-ES"/>
        </w:rPr>
        <w:t xml:space="preserve"> vida? </w:t>
      </w:r>
    </w:p>
    <w:p w14:paraId="37063D9A" w14:textId="4B7ECF33" w:rsidR="00072E2A" w:rsidRPr="0048109E" w:rsidRDefault="00072E2A" w:rsidP="00072E2A">
      <w:pPr>
        <w:tabs>
          <w:tab w:val="left" w:pos="720"/>
        </w:tabs>
        <w:spacing w:after="120"/>
        <w:ind w:left="634" w:hanging="360"/>
        <w:rPr>
          <w:lang w:val="es-ES"/>
        </w:rPr>
      </w:pPr>
      <w:r w:rsidRPr="0048109E">
        <w:rPr>
          <w:lang w:val="es-ES"/>
        </w:rPr>
        <w:t xml:space="preserve">1c. </w:t>
      </w:r>
      <w:r w:rsidR="00DF6C1C">
        <w:rPr>
          <w:lang w:val="es-ES"/>
        </w:rPr>
        <w:t>Solicite</w:t>
      </w:r>
      <w:r w:rsidRPr="0048109E">
        <w:rPr>
          <w:lang w:val="es-ES"/>
        </w:rPr>
        <w:t xml:space="preserve"> a los participantes </w:t>
      </w:r>
      <w:r w:rsidR="00DF6C1C">
        <w:rPr>
          <w:lang w:val="es-ES"/>
        </w:rPr>
        <w:t>que elijan</w:t>
      </w:r>
      <w:r w:rsidRPr="0048109E">
        <w:rPr>
          <w:lang w:val="es-ES"/>
        </w:rPr>
        <w:t xml:space="preserve"> u</w:t>
      </w:r>
      <w:r w:rsidR="00DF6C1C">
        <w:rPr>
          <w:lang w:val="es-ES"/>
        </w:rPr>
        <w:t>na o dos personas de su grupo para que compartan con</w:t>
      </w:r>
      <w:r w:rsidRPr="0048109E">
        <w:rPr>
          <w:lang w:val="es-ES"/>
        </w:rPr>
        <w:t xml:space="preserve"> </w:t>
      </w:r>
      <w:r w:rsidR="00DF6C1C">
        <w:rPr>
          <w:lang w:val="es-ES"/>
        </w:rPr>
        <w:t>todos los demás</w:t>
      </w:r>
      <w:r w:rsidRPr="0048109E">
        <w:rPr>
          <w:lang w:val="es-ES"/>
        </w:rPr>
        <w:t>. Los representantes deben estar preparados para resumir el artículo que le</w:t>
      </w:r>
      <w:r w:rsidR="00DF6C1C">
        <w:rPr>
          <w:lang w:val="es-ES"/>
        </w:rPr>
        <w:t>yeron</w:t>
      </w:r>
      <w:r w:rsidRPr="0048109E">
        <w:rPr>
          <w:lang w:val="es-ES"/>
        </w:rPr>
        <w:t xml:space="preserve">, así como </w:t>
      </w:r>
      <w:r w:rsidR="00DF6C1C">
        <w:rPr>
          <w:lang w:val="es-ES"/>
        </w:rPr>
        <w:t>lo más importante</w:t>
      </w:r>
      <w:r w:rsidRPr="0048109E">
        <w:rPr>
          <w:lang w:val="es-ES"/>
        </w:rPr>
        <w:t xml:space="preserve"> de la discusión.</w:t>
      </w:r>
    </w:p>
    <w:p w14:paraId="05761CDC" w14:textId="06BC564D" w:rsidR="00072E2A" w:rsidRPr="0048109E" w:rsidRDefault="00072E2A" w:rsidP="00072E2A">
      <w:pPr>
        <w:tabs>
          <w:tab w:val="left" w:pos="720"/>
        </w:tabs>
        <w:spacing w:before="200" w:after="120"/>
        <w:rPr>
          <w:lang w:val="es-ES"/>
        </w:rPr>
      </w:pPr>
      <w:r w:rsidRPr="0048109E">
        <w:rPr>
          <w:lang w:val="es-ES"/>
        </w:rPr>
        <w:t xml:space="preserve">2. Discusión </w:t>
      </w:r>
      <w:r w:rsidR="00DF6C1C">
        <w:rPr>
          <w:lang w:val="es-ES"/>
        </w:rPr>
        <w:t>en plenaria</w:t>
      </w:r>
      <w:r w:rsidRPr="0048109E">
        <w:rPr>
          <w:lang w:val="es-ES"/>
        </w:rPr>
        <w:t xml:space="preserve"> (20 minutos)</w:t>
      </w:r>
    </w:p>
    <w:p w14:paraId="1F3DC438" w14:textId="47E5AA15" w:rsidR="00072E2A" w:rsidRPr="0048109E" w:rsidRDefault="00072E2A" w:rsidP="00072E2A">
      <w:pPr>
        <w:spacing w:after="120"/>
        <w:ind w:left="630" w:hanging="360"/>
        <w:rPr>
          <w:lang w:val="es-ES"/>
        </w:rPr>
      </w:pPr>
      <w:r w:rsidRPr="0048109E">
        <w:rPr>
          <w:lang w:val="es-ES"/>
        </w:rPr>
        <w:t>2a.</w:t>
      </w:r>
      <w:r w:rsidR="00406D06">
        <w:rPr>
          <w:lang w:val="es-ES"/>
        </w:rPr>
        <w:t xml:space="preserve"> </w:t>
      </w:r>
      <w:r w:rsidR="00DF6C1C">
        <w:rPr>
          <w:lang w:val="es-ES"/>
        </w:rPr>
        <w:t>Un</w:t>
      </w:r>
      <w:r w:rsidR="00BA1172">
        <w:rPr>
          <w:lang w:val="es-ES"/>
        </w:rPr>
        <w:t>a</w:t>
      </w:r>
      <w:r w:rsidR="00DF6C1C">
        <w:rPr>
          <w:lang w:val="es-ES"/>
        </w:rPr>
        <w:t xml:space="preserve"> a todos en un solo grupo, nuevamente.</w:t>
      </w:r>
      <w:r w:rsidRPr="0048109E">
        <w:rPr>
          <w:lang w:val="es-ES"/>
        </w:rPr>
        <w:t xml:space="preserve"> </w:t>
      </w:r>
      <w:r w:rsidR="003143C3">
        <w:rPr>
          <w:lang w:val="es-ES"/>
        </w:rPr>
        <w:t>Solicite que los miembros</w:t>
      </w:r>
      <w:r w:rsidRPr="0048109E">
        <w:rPr>
          <w:lang w:val="es-ES"/>
        </w:rPr>
        <w:t xml:space="preserve"> de </w:t>
      </w:r>
      <w:r w:rsidR="003143C3">
        <w:rPr>
          <w:lang w:val="es-ES"/>
        </w:rPr>
        <w:t>los grupos pequeños se siente</w:t>
      </w:r>
      <w:r w:rsidRPr="0048109E">
        <w:rPr>
          <w:lang w:val="es-ES"/>
        </w:rPr>
        <w:t xml:space="preserve">n juntos en el círculo. Pida a un voluntario </w:t>
      </w:r>
      <w:r w:rsidR="003143C3">
        <w:rPr>
          <w:lang w:val="es-ES"/>
        </w:rPr>
        <w:t>del primer grupo que añada sus reflexiones si hubiese</w:t>
      </w:r>
      <w:r w:rsidRPr="0048109E">
        <w:rPr>
          <w:lang w:val="es-ES"/>
        </w:rPr>
        <w:t xml:space="preserve"> algo importante que no se ha</w:t>
      </w:r>
      <w:r w:rsidR="003143C3">
        <w:rPr>
          <w:lang w:val="es-ES"/>
        </w:rPr>
        <w:t>ya</w:t>
      </w:r>
      <w:r w:rsidRPr="0048109E">
        <w:rPr>
          <w:lang w:val="es-ES"/>
        </w:rPr>
        <w:t xml:space="preserve"> mencionado todavía.</w:t>
      </w:r>
    </w:p>
    <w:p w14:paraId="1F9D56D6" w14:textId="3695F66C" w:rsidR="00072E2A" w:rsidRPr="0048109E" w:rsidRDefault="003143C3" w:rsidP="00072E2A">
      <w:pPr>
        <w:tabs>
          <w:tab w:val="left" w:pos="630"/>
        </w:tabs>
        <w:spacing w:after="120"/>
        <w:ind w:left="634" w:hanging="4"/>
        <w:rPr>
          <w:lang w:val="es-ES"/>
        </w:rPr>
      </w:pPr>
      <w:r>
        <w:rPr>
          <w:lang w:val="es-ES"/>
        </w:rPr>
        <w:t>Otorgue</w:t>
      </w:r>
      <w:r w:rsidR="00072E2A" w:rsidRPr="0048109E">
        <w:rPr>
          <w:lang w:val="es-ES"/>
        </w:rPr>
        <w:t xml:space="preserve"> tiempo </w:t>
      </w:r>
      <w:r>
        <w:rPr>
          <w:lang w:val="es-ES"/>
        </w:rPr>
        <w:t>para que hagan preguntas, y discutan</w:t>
      </w:r>
      <w:r w:rsidR="00072E2A" w:rsidRPr="0048109E">
        <w:rPr>
          <w:lang w:val="es-ES"/>
        </w:rPr>
        <w:t>. Los facilitadores pueden agrega</w:t>
      </w:r>
      <w:r>
        <w:rPr>
          <w:lang w:val="es-ES"/>
        </w:rPr>
        <w:t xml:space="preserve">r preguntas de reflexión que hayan sido preparadas </w:t>
      </w:r>
      <w:r w:rsidR="00072E2A" w:rsidRPr="0048109E">
        <w:rPr>
          <w:lang w:val="es-ES"/>
        </w:rPr>
        <w:t>con antelación</w:t>
      </w:r>
      <w:r>
        <w:rPr>
          <w:lang w:val="es-ES"/>
        </w:rPr>
        <w:t>,</w:t>
      </w:r>
      <w:r w:rsidR="00072E2A" w:rsidRPr="0048109E">
        <w:rPr>
          <w:lang w:val="es-ES"/>
        </w:rPr>
        <w:t xml:space="preserve"> si es necesario.</w:t>
      </w:r>
    </w:p>
    <w:p w14:paraId="721915F3" w14:textId="16D24FAC" w:rsidR="00072E2A" w:rsidRPr="0048109E" w:rsidRDefault="00072E2A" w:rsidP="00072E2A">
      <w:pPr>
        <w:tabs>
          <w:tab w:val="left" w:pos="720"/>
        </w:tabs>
        <w:spacing w:after="120"/>
        <w:ind w:left="270"/>
        <w:rPr>
          <w:lang w:val="es-ES"/>
        </w:rPr>
      </w:pPr>
      <w:r w:rsidRPr="0048109E">
        <w:rPr>
          <w:lang w:val="es-ES"/>
        </w:rPr>
        <w:t xml:space="preserve">2b. Repita </w:t>
      </w:r>
      <w:r w:rsidR="003143C3">
        <w:rPr>
          <w:lang w:val="es-ES"/>
        </w:rPr>
        <w:t xml:space="preserve">la dinámica y discusión con </w:t>
      </w:r>
      <w:r w:rsidRPr="0048109E">
        <w:rPr>
          <w:lang w:val="es-ES"/>
        </w:rPr>
        <w:t>cada grupo.</w:t>
      </w:r>
    </w:p>
    <w:p w14:paraId="476BECAF" w14:textId="23BB2497" w:rsidR="00072E2A" w:rsidRPr="0048109E" w:rsidRDefault="003143C3" w:rsidP="00072E2A">
      <w:pPr>
        <w:tabs>
          <w:tab w:val="left" w:pos="720"/>
        </w:tabs>
        <w:spacing w:before="200" w:after="120"/>
        <w:rPr>
          <w:lang w:val="es-ES"/>
        </w:rPr>
      </w:pPr>
      <w:r>
        <w:rPr>
          <w:lang w:val="es-ES"/>
        </w:rPr>
        <w:t>3. Resumen</w:t>
      </w:r>
      <w:r w:rsidR="00406D06">
        <w:rPr>
          <w:lang w:val="es-ES"/>
        </w:rPr>
        <w:t xml:space="preserve"> </w:t>
      </w:r>
      <w:r>
        <w:rPr>
          <w:lang w:val="es-ES"/>
        </w:rPr>
        <w:t>de la d</w:t>
      </w:r>
      <w:r w:rsidR="009D760E">
        <w:rPr>
          <w:lang w:val="es-ES"/>
        </w:rPr>
        <w:t>iscusión (5-</w:t>
      </w:r>
      <w:r w:rsidR="00072E2A" w:rsidRPr="0048109E">
        <w:rPr>
          <w:lang w:val="es-ES"/>
        </w:rPr>
        <w:t>10 minutos)</w:t>
      </w:r>
    </w:p>
    <w:p w14:paraId="1ADC5E63" w14:textId="6334D4DA" w:rsidR="00072E2A" w:rsidRPr="0048109E" w:rsidRDefault="00072E2A" w:rsidP="00D21686">
      <w:pPr>
        <w:tabs>
          <w:tab w:val="left" w:pos="630"/>
        </w:tabs>
        <w:spacing w:after="120"/>
        <w:ind w:left="634" w:hanging="360"/>
        <w:rPr>
          <w:lang w:val="es-ES"/>
        </w:rPr>
      </w:pPr>
      <w:r w:rsidRPr="0048109E">
        <w:rPr>
          <w:lang w:val="es-ES"/>
        </w:rPr>
        <w:t xml:space="preserve">3a. </w:t>
      </w:r>
      <w:r w:rsidR="003143C3">
        <w:rPr>
          <w:lang w:val="es-ES"/>
        </w:rPr>
        <w:t>Diga</w:t>
      </w:r>
      <w:r w:rsidRPr="0048109E">
        <w:rPr>
          <w:lang w:val="es-ES"/>
        </w:rPr>
        <w:t>: Pensando e</w:t>
      </w:r>
      <w:r w:rsidR="003143C3">
        <w:rPr>
          <w:lang w:val="es-ES"/>
        </w:rPr>
        <w:t>n los artículos que leímos</w:t>
      </w:r>
      <w:r w:rsidRPr="0048109E">
        <w:rPr>
          <w:lang w:val="es-ES"/>
        </w:rPr>
        <w:t xml:space="preserve"> y discutimos, </w:t>
      </w:r>
      <w:r w:rsidR="003143C3">
        <w:rPr>
          <w:lang w:val="es-ES"/>
        </w:rPr>
        <w:t>¿qué</w:t>
      </w:r>
      <w:r w:rsidRPr="0048109E">
        <w:rPr>
          <w:lang w:val="es-ES"/>
        </w:rPr>
        <w:t xml:space="preserve"> puntos</w:t>
      </w:r>
      <w:r w:rsidR="003143C3">
        <w:rPr>
          <w:lang w:val="es-ES"/>
        </w:rPr>
        <w:t xml:space="preserve"> hay</w:t>
      </w:r>
      <w:r w:rsidRPr="0048109E">
        <w:rPr>
          <w:lang w:val="es-ES"/>
        </w:rPr>
        <w:t xml:space="preserve"> en común? ¿Le ha sorprendido </w:t>
      </w:r>
      <w:r w:rsidR="003143C3">
        <w:rPr>
          <w:lang w:val="es-ES"/>
        </w:rPr>
        <w:t xml:space="preserve">algún </w:t>
      </w:r>
      <w:r w:rsidRPr="0048109E">
        <w:rPr>
          <w:lang w:val="es-ES"/>
        </w:rPr>
        <w:t>tipo d</w:t>
      </w:r>
      <w:r w:rsidR="003143C3">
        <w:rPr>
          <w:lang w:val="es-ES"/>
        </w:rPr>
        <w:t>e cambios que las personas han tenido</w:t>
      </w:r>
      <w:r w:rsidRPr="0048109E">
        <w:rPr>
          <w:lang w:val="es-ES"/>
        </w:rPr>
        <w:t>? ¿Alguno de estos ejemplos cambi</w:t>
      </w:r>
      <w:r w:rsidR="003143C3">
        <w:rPr>
          <w:lang w:val="es-ES"/>
        </w:rPr>
        <w:t>a de opinión sobre algo o le ayuda</w:t>
      </w:r>
      <w:r w:rsidRPr="0048109E">
        <w:rPr>
          <w:lang w:val="es-ES"/>
        </w:rPr>
        <w:t xml:space="preserve"> a ver </w:t>
      </w:r>
      <w:r w:rsidR="003143C3">
        <w:rPr>
          <w:lang w:val="es-ES"/>
        </w:rPr>
        <w:t>una nueva posibilidad para su</w:t>
      </w:r>
      <w:r w:rsidRPr="0048109E">
        <w:rPr>
          <w:lang w:val="es-ES"/>
        </w:rPr>
        <w:t xml:space="preserve"> vida o trabajo?</w:t>
      </w:r>
      <w:r w:rsidR="003143C3">
        <w:rPr>
          <w:lang w:val="es-ES"/>
        </w:rPr>
        <w:t xml:space="preserve"> </w:t>
      </w:r>
      <w:r w:rsidRPr="0048109E">
        <w:rPr>
          <w:lang w:val="es-ES"/>
        </w:rPr>
        <w:t>¿Cómo podemos aprender de la experiencia de otros</w:t>
      </w:r>
      <w:r w:rsidR="003143C3">
        <w:rPr>
          <w:lang w:val="es-ES"/>
        </w:rPr>
        <w:t>?</w:t>
      </w:r>
      <w:r w:rsidRPr="0048109E">
        <w:rPr>
          <w:lang w:val="es-ES"/>
        </w:rPr>
        <w:t xml:space="preserve"> (personas pueden mencionar las</w:t>
      </w:r>
      <w:r w:rsidR="003143C3">
        <w:rPr>
          <w:lang w:val="es-ES"/>
        </w:rPr>
        <w:t xml:space="preserve"> visitas de campo, o entrevistas</w:t>
      </w:r>
      <w:r w:rsidRPr="0048109E">
        <w:rPr>
          <w:lang w:val="es-ES"/>
        </w:rPr>
        <w:t xml:space="preserve"> a otros</w:t>
      </w:r>
      <w:r w:rsidR="003143C3">
        <w:rPr>
          <w:lang w:val="es-ES"/>
        </w:rPr>
        <w:t xml:space="preserve"> profesionales, o tal vez ver</w:t>
      </w:r>
      <w:r w:rsidRPr="0048109E">
        <w:rPr>
          <w:lang w:val="es-ES"/>
        </w:rPr>
        <w:t xml:space="preserve"> documentales)</w:t>
      </w:r>
    </w:p>
    <w:p w14:paraId="131DC9AB" w14:textId="15E4C2FB" w:rsidR="00072E2A" w:rsidRPr="0048109E" w:rsidRDefault="00072E2A" w:rsidP="003143C3">
      <w:pPr>
        <w:tabs>
          <w:tab w:val="left" w:pos="630"/>
        </w:tabs>
        <w:spacing w:after="0"/>
        <w:ind w:left="634" w:hanging="4"/>
        <w:rPr>
          <w:lang w:val="es-ES"/>
        </w:rPr>
        <w:sectPr w:rsidR="00072E2A" w:rsidRPr="0048109E" w:rsidSect="00A70E9D">
          <w:footerReference w:type="even" r:id="rId109"/>
          <w:footerReference w:type="default" r:id="rId110"/>
          <w:endnotePr>
            <w:numFmt w:val="decimal"/>
            <w:numRestart w:val="eachSect"/>
          </w:endnotePr>
          <w:pgSz w:w="12240" w:h="15840" w:code="1"/>
          <w:pgMar w:top="1440" w:right="1296" w:bottom="1440" w:left="1584" w:header="720" w:footer="720" w:gutter="0"/>
          <w:cols w:space="720"/>
          <w:docGrid w:linePitch="360"/>
        </w:sectPr>
      </w:pPr>
      <w:r w:rsidRPr="0048109E">
        <w:rPr>
          <w:lang w:val="es-ES"/>
        </w:rPr>
        <w:t>A veces</w:t>
      </w:r>
      <w:r w:rsidR="003143C3">
        <w:rPr>
          <w:lang w:val="es-ES"/>
        </w:rPr>
        <w:t>,</w:t>
      </w:r>
      <w:r w:rsidRPr="0048109E">
        <w:rPr>
          <w:lang w:val="es-ES"/>
        </w:rPr>
        <w:t xml:space="preserve"> pensamos que algunas prácticas culturales arraigadas </w:t>
      </w:r>
      <w:r w:rsidR="003143C3">
        <w:rPr>
          <w:lang w:val="es-ES"/>
        </w:rPr>
        <w:t>serán</w:t>
      </w:r>
      <w:r w:rsidRPr="0048109E">
        <w:rPr>
          <w:lang w:val="es-ES"/>
        </w:rPr>
        <w:t xml:space="preserve"> demasiado difícil</w:t>
      </w:r>
      <w:r w:rsidR="003143C3">
        <w:rPr>
          <w:lang w:val="es-ES"/>
        </w:rPr>
        <w:t>es</w:t>
      </w:r>
      <w:r w:rsidR="009D760E">
        <w:rPr>
          <w:lang w:val="es-ES"/>
        </w:rPr>
        <w:t xml:space="preserve"> de cambiar</w:t>
      </w:r>
      <w:r w:rsidR="009D760E" w:rsidRPr="009D760E">
        <w:rPr>
          <w:bCs/>
          <w:i/>
          <w:iCs/>
          <w:lang w:val="es-ES"/>
        </w:rPr>
        <w:t xml:space="preserve"> – </w:t>
      </w:r>
      <w:r w:rsidRPr="0048109E">
        <w:rPr>
          <w:lang w:val="es-ES"/>
        </w:rPr>
        <w:t>pero hay ejemplos inspiradores, que nos pueden al</w:t>
      </w:r>
      <w:r w:rsidR="003143C3">
        <w:rPr>
          <w:lang w:val="es-ES"/>
        </w:rPr>
        <w:t>entar a probar un nuevo enfoque. H</w:t>
      </w:r>
      <w:r w:rsidRPr="0048109E">
        <w:rPr>
          <w:lang w:val="es-ES"/>
        </w:rPr>
        <w:t xml:space="preserve">ay mucho que podemos aprender de la experiencia de otros. </w:t>
      </w:r>
      <w:r w:rsidRPr="0048109E">
        <w:rPr>
          <w:lang w:val="es-ES"/>
        </w:rPr>
        <w:tab/>
      </w:r>
    </w:p>
    <w:p w14:paraId="444A8CFD" w14:textId="53114081" w:rsidR="00C7457F" w:rsidRPr="0048109E" w:rsidRDefault="00C7457F" w:rsidP="00C7457F">
      <w:pPr>
        <w:pStyle w:val="Heading1"/>
        <w:spacing w:before="360"/>
        <w:rPr>
          <w:rFonts w:eastAsiaTheme="majorEastAsia"/>
          <w:lang w:val="es-ES"/>
        </w:rPr>
      </w:pPr>
      <w:bookmarkStart w:id="114" w:name="_Toc492549183"/>
      <w:r w:rsidRPr="0048109E">
        <w:rPr>
          <w:rFonts w:eastAsiaTheme="majorEastAsia"/>
          <w:lang w:val="es-ES"/>
        </w:rPr>
        <w:t xml:space="preserve">Actividad: La vinculación de </w:t>
      </w:r>
      <w:r w:rsidR="00BA1172">
        <w:rPr>
          <w:rFonts w:eastAsiaTheme="majorEastAsia"/>
          <w:lang w:val="es-ES"/>
        </w:rPr>
        <w:t>cambio social y de comportamiento con equidad de g</w:t>
      </w:r>
      <w:r w:rsidR="00355F0E">
        <w:rPr>
          <w:rFonts w:eastAsiaTheme="majorEastAsia"/>
          <w:lang w:val="es-ES"/>
        </w:rPr>
        <w:t>é</w:t>
      </w:r>
      <w:r w:rsidR="00BA1172">
        <w:rPr>
          <w:rFonts w:eastAsiaTheme="majorEastAsia"/>
          <w:lang w:val="es-ES"/>
        </w:rPr>
        <w:t>nero y d</w:t>
      </w:r>
      <w:r w:rsidR="00355F0E">
        <w:rPr>
          <w:rFonts w:eastAsiaTheme="majorEastAsia"/>
          <w:lang w:val="es-ES"/>
        </w:rPr>
        <w:t>iversidad</w:t>
      </w:r>
      <w:bookmarkEnd w:id="114"/>
    </w:p>
    <w:tbl>
      <w:tblPr>
        <w:tblStyle w:val="TableGrid"/>
        <w:tblW w:w="9360" w:type="dxa"/>
        <w:jc w:val="center"/>
        <w:tblLook w:val="04A0" w:firstRow="1" w:lastRow="0" w:firstColumn="1" w:lastColumn="0" w:noHBand="0" w:noVBand="1"/>
      </w:tblPr>
      <w:tblGrid>
        <w:gridCol w:w="9360"/>
      </w:tblGrid>
      <w:tr w:rsidR="00C7457F" w:rsidRPr="0048109E" w14:paraId="13B0B38D" w14:textId="77777777" w:rsidTr="00F15090">
        <w:trPr>
          <w:trHeight w:val="4005"/>
          <w:jc w:val="center"/>
        </w:trPr>
        <w:tc>
          <w:tcPr>
            <w:tcW w:w="9360" w:type="dxa"/>
            <w:tcBorders>
              <w:top w:val="nil"/>
              <w:left w:val="nil"/>
              <w:bottom w:val="nil"/>
              <w:right w:val="nil"/>
            </w:tcBorders>
            <w:shd w:val="clear" w:color="auto" w:fill="BCC589"/>
          </w:tcPr>
          <w:p w14:paraId="7B0FAE48" w14:textId="2CD56A59" w:rsidR="00C7457F" w:rsidRPr="0048109E" w:rsidRDefault="00FB41A9" w:rsidP="00765577">
            <w:pPr>
              <w:pStyle w:val="Heading4"/>
              <w:outlineLvl w:val="3"/>
              <w:rPr>
                <w:lang w:val="es-ES"/>
              </w:rPr>
            </w:pPr>
            <w:r w:rsidRPr="0048109E">
              <w:rPr>
                <w:lang w:val="es-ES"/>
              </w:rPr>
              <w:t>Objetivos basados en logros</w:t>
            </w:r>
          </w:p>
          <w:p w14:paraId="239E0156" w14:textId="77777777" w:rsidR="00C7457F" w:rsidRPr="0048109E" w:rsidRDefault="00C7457F" w:rsidP="00765577">
            <w:pPr>
              <w:spacing w:after="0"/>
              <w:rPr>
                <w:lang w:val="es-ES"/>
              </w:rPr>
            </w:pPr>
            <w:r w:rsidRPr="0048109E">
              <w:rPr>
                <w:lang w:val="es-ES"/>
              </w:rPr>
              <w:t>Al final de esta actividad, los participantes habrán:</w:t>
            </w:r>
          </w:p>
          <w:p w14:paraId="7FA5F969" w14:textId="3D514501" w:rsidR="00C7457F" w:rsidRPr="0048109E" w:rsidRDefault="00C7457F" w:rsidP="00765577">
            <w:pPr>
              <w:pStyle w:val="ListParagraph"/>
              <w:numPr>
                <w:ilvl w:val="0"/>
                <w:numId w:val="1"/>
              </w:numPr>
              <w:spacing w:after="0"/>
              <w:rPr>
                <w:lang w:val="es-ES"/>
              </w:rPr>
            </w:pPr>
            <w:r w:rsidRPr="0048109E">
              <w:rPr>
                <w:lang w:val="es-ES"/>
              </w:rPr>
              <w:t xml:space="preserve">Identificado formas </w:t>
            </w:r>
            <w:r w:rsidR="00355F0E">
              <w:rPr>
                <w:lang w:val="es-ES"/>
              </w:rPr>
              <w:t>específi</w:t>
            </w:r>
            <w:r w:rsidR="00BA1172">
              <w:rPr>
                <w:lang w:val="es-ES"/>
              </w:rPr>
              <w:t>ca</w:t>
            </w:r>
            <w:r w:rsidR="00355F0E">
              <w:rPr>
                <w:lang w:val="es-ES"/>
              </w:rPr>
              <w:t>s</w:t>
            </w:r>
            <w:r w:rsidRPr="0048109E">
              <w:rPr>
                <w:lang w:val="es-ES"/>
              </w:rPr>
              <w:t xml:space="preserve"> que </w:t>
            </w:r>
            <w:r w:rsidR="00BA1172">
              <w:rPr>
                <w:lang w:val="es-ES"/>
              </w:rPr>
              <w:t>el cambio social y de c</w:t>
            </w:r>
            <w:r w:rsidR="00355F0E">
              <w:rPr>
                <w:lang w:val="es-ES"/>
              </w:rPr>
              <w:t>omportamiento</w:t>
            </w:r>
            <w:r w:rsidRPr="0048109E">
              <w:rPr>
                <w:lang w:val="es-ES"/>
              </w:rPr>
              <w:t xml:space="preserve"> puede contribuir a </w:t>
            </w:r>
            <w:r w:rsidR="00355F0E">
              <w:rPr>
                <w:lang w:val="es-ES"/>
              </w:rPr>
              <w:t xml:space="preserve">la equidad de género y diversidad </w:t>
            </w:r>
          </w:p>
          <w:p w14:paraId="1D5E21B0" w14:textId="7C81E801" w:rsidR="00C7457F" w:rsidRPr="0048109E" w:rsidRDefault="00C7457F" w:rsidP="00765577">
            <w:pPr>
              <w:pStyle w:val="ListParagraph"/>
              <w:numPr>
                <w:ilvl w:val="0"/>
                <w:numId w:val="1"/>
              </w:numPr>
              <w:spacing w:after="0"/>
              <w:rPr>
                <w:lang w:val="es-ES"/>
              </w:rPr>
            </w:pPr>
            <w:r w:rsidRPr="0048109E">
              <w:rPr>
                <w:lang w:val="es-ES"/>
              </w:rPr>
              <w:t xml:space="preserve">Discutido metodologías y recursos específicos para la mejora de </w:t>
            </w:r>
            <w:r w:rsidR="00355F0E">
              <w:rPr>
                <w:lang w:val="es-ES"/>
              </w:rPr>
              <w:t>la equidad de género y diversidad</w:t>
            </w:r>
            <w:r w:rsidRPr="0048109E">
              <w:rPr>
                <w:lang w:val="es-ES"/>
              </w:rPr>
              <w:t xml:space="preserve"> en su trabajo</w:t>
            </w:r>
          </w:p>
          <w:p w14:paraId="3F3F3009" w14:textId="77777777" w:rsidR="00C7457F" w:rsidRPr="0048109E" w:rsidRDefault="00C7457F" w:rsidP="00765577">
            <w:pPr>
              <w:pStyle w:val="Heading4"/>
              <w:outlineLvl w:val="3"/>
              <w:rPr>
                <w:lang w:val="es-ES"/>
              </w:rPr>
            </w:pPr>
            <w:r w:rsidRPr="0048109E">
              <w:rPr>
                <w:lang w:val="es-ES"/>
              </w:rPr>
              <w:t>Duración</w:t>
            </w:r>
          </w:p>
          <w:p w14:paraId="76228D9A" w14:textId="1DCF5C8C" w:rsidR="00C7457F" w:rsidRPr="0048109E" w:rsidRDefault="00C7457F" w:rsidP="00765577">
            <w:pPr>
              <w:rPr>
                <w:lang w:val="es-ES"/>
              </w:rPr>
            </w:pPr>
            <w:r w:rsidRPr="0048109E">
              <w:rPr>
                <w:lang w:val="es-ES"/>
              </w:rPr>
              <w:t xml:space="preserve">45 min </w:t>
            </w:r>
            <w:r w:rsidR="00BA1172">
              <w:rPr>
                <w:lang w:val="es-ES"/>
              </w:rPr>
              <w:t>–</w:t>
            </w:r>
            <w:r w:rsidRPr="0048109E">
              <w:rPr>
                <w:lang w:val="es-ES"/>
              </w:rPr>
              <w:t xml:space="preserve"> 1</w:t>
            </w:r>
            <w:r w:rsidR="00BA1172">
              <w:rPr>
                <w:lang w:val="es-ES"/>
              </w:rPr>
              <w:t xml:space="preserve"> </w:t>
            </w:r>
            <w:r w:rsidRPr="0048109E">
              <w:rPr>
                <w:lang w:val="es-ES"/>
              </w:rPr>
              <w:t>hora</w:t>
            </w:r>
          </w:p>
          <w:p w14:paraId="269F3FF6" w14:textId="238CD12B" w:rsidR="00C7457F" w:rsidRPr="0048109E" w:rsidRDefault="00355F0E" w:rsidP="00765577">
            <w:pPr>
              <w:pStyle w:val="Heading4"/>
              <w:outlineLvl w:val="3"/>
              <w:rPr>
                <w:lang w:val="es-ES"/>
              </w:rPr>
            </w:pPr>
            <w:r>
              <w:rPr>
                <w:lang w:val="es-ES"/>
              </w:rPr>
              <w:t>M</w:t>
            </w:r>
            <w:r w:rsidR="00C7457F" w:rsidRPr="0048109E">
              <w:rPr>
                <w:lang w:val="es-ES"/>
              </w:rPr>
              <w:t xml:space="preserve">ateriales </w:t>
            </w:r>
          </w:p>
          <w:p w14:paraId="46659350" w14:textId="19C45F36" w:rsidR="00C7457F" w:rsidRPr="0048109E" w:rsidRDefault="00355F0E" w:rsidP="00A00DA2">
            <w:pPr>
              <w:pStyle w:val="ListParagraph"/>
              <w:numPr>
                <w:ilvl w:val="0"/>
                <w:numId w:val="50"/>
              </w:numPr>
              <w:spacing w:after="0" w:line="240" w:lineRule="auto"/>
              <w:rPr>
                <w:lang w:val="es-ES"/>
              </w:rPr>
            </w:pPr>
            <w:r>
              <w:rPr>
                <w:lang w:val="es-ES"/>
              </w:rPr>
              <w:t>P</w:t>
            </w:r>
            <w:r w:rsidR="00C7457F" w:rsidRPr="0048109E">
              <w:rPr>
                <w:lang w:val="es-ES"/>
              </w:rPr>
              <w:t>apel de rotafolio</w:t>
            </w:r>
          </w:p>
          <w:p w14:paraId="41D140D3" w14:textId="1EB2B927" w:rsidR="00C7457F" w:rsidRPr="0048109E" w:rsidRDefault="00355F0E" w:rsidP="00A00DA2">
            <w:pPr>
              <w:pStyle w:val="ListParagraph"/>
              <w:numPr>
                <w:ilvl w:val="0"/>
                <w:numId w:val="50"/>
              </w:numPr>
              <w:spacing w:line="240" w:lineRule="auto"/>
              <w:rPr>
                <w:lang w:val="es-ES"/>
              </w:rPr>
            </w:pPr>
            <w:r>
              <w:rPr>
                <w:lang w:val="es-ES"/>
              </w:rPr>
              <w:t>M</w:t>
            </w:r>
            <w:r w:rsidR="00C7457F" w:rsidRPr="0048109E">
              <w:rPr>
                <w:lang w:val="es-ES"/>
              </w:rPr>
              <w:t>arcadores</w:t>
            </w:r>
          </w:p>
        </w:tc>
      </w:tr>
    </w:tbl>
    <w:p w14:paraId="7CE4D3FA" w14:textId="77777777" w:rsidR="00C7457F" w:rsidRPr="0048109E" w:rsidRDefault="00C7457F" w:rsidP="00C7457F">
      <w:pPr>
        <w:pStyle w:val="Heading2"/>
        <w:rPr>
          <w:lang w:val="es-ES"/>
        </w:rPr>
      </w:pPr>
      <w:bookmarkStart w:id="115" w:name="_Toc492549184"/>
      <w:r w:rsidRPr="0048109E">
        <w:rPr>
          <w:lang w:val="es-ES"/>
        </w:rPr>
        <w:t>¿Por qué esta actividad?</w:t>
      </w:r>
      <w:bookmarkEnd w:id="115"/>
    </w:p>
    <w:p w14:paraId="71A52104" w14:textId="7034DCAD" w:rsidR="00C7457F" w:rsidRPr="0048109E" w:rsidRDefault="00C7457F" w:rsidP="00C7457F">
      <w:pPr>
        <w:rPr>
          <w:lang w:val="es-ES"/>
        </w:rPr>
      </w:pPr>
      <w:r w:rsidRPr="0048109E">
        <w:rPr>
          <w:lang w:val="es-ES"/>
        </w:rPr>
        <w:t>Muchas de las actividades de esta guía son la experie</w:t>
      </w:r>
      <w:r w:rsidR="00355F0E">
        <w:rPr>
          <w:lang w:val="es-ES"/>
        </w:rPr>
        <w:t>nciales</w:t>
      </w:r>
      <w:r w:rsidR="00406D06">
        <w:rPr>
          <w:lang w:val="es-ES"/>
        </w:rPr>
        <w:t xml:space="preserve"> </w:t>
      </w:r>
      <w:r w:rsidR="00355F0E">
        <w:rPr>
          <w:lang w:val="es-ES"/>
        </w:rPr>
        <w:t>y animan</w:t>
      </w:r>
      <w:r w:rsidRPr="0048109E">
        <w:rPr>
          <w:lang w:val="es-ES"/>
        </w:rPr>
        <w:t xml:space="preserve"> a los participantes a explorar sus propios pensamientos y sentimientos acerca de la equidad y la diversidad de género. También introdu</w:t>
      </w:r>
      <w:r w:rsidR="00355F0E">
        <w:rPr>
          <w:lang w:val="es-ES"/>
        </w:rPr>
        <w:t>ce algunos conceptos básicos del Cambio Social y de Comportamiento para aquellos que son</w:t>
      </w:r>
      <w:r w:rsidRPr="0048109E">
        <w:rPr>
          <w:lang w:val="es-ES"/>
        </w:rPr>
        <w:t xml:space="preserve"> nuevos en el</w:t>
      </w:r>
      <w:r w:rsidR="00355F0E">
        <w:rPr>
          <w:lang w:val="es-ES"/>
        </w:rPr>
        <w:t xml:space="preserve"> trabajo de campo. Esta sesión de cierre</w:t>
      </w:r>
      <w:r w:rsidRPr="0048109E">
        <w:rPr>
          <w:lang w:val="es-ES"/>
        </w:rPr>
        <w:t xml:space="preserve"> ayudará a los participantes a pensar estratégicamente sobre cómo u</w:t>
      </w:r>
      <w:r w:rsidR="00355F0E">
        <w:rPr>
          <w:lang w:val="es-ES"/>
        </w:rPr>
        <w:t>nir</w:t>
      </w:r>
      <w:r w:rsidRPr="0048109E">
        <w:rPr>
          <w:lang w:val="es-ES"/>
        </w:rPr>
        <w:t xml:space="preserve"> estos dos temas en su trabajo. El propósito de la sesión es comenzar a responder a la pregunta, “¿Cómo podemos utilizar </w:t>
      </w:r>
      <w:r w:rsidR="00355F0E">
        <w:rPr>
          <w:lang w:val="es-ES"/>
        </w:rPr>
        <w:t>el cambio social y de comportamiento para mejorar la equidad de género y diversidad</w:t>
      </w:r>
      <w:r w:rsidRPr="0048109E">
        <w:rPr>
          <w:lang w:val="es-ES"/>
        </w:rPr>
        <w:t xml:space="preserve"> en las comunidades donde trabajamos?</w:t>
      </w:r>
    </w:p>
    <w:p w14:paraId="66F098C0" w14:textId="095E0D45" w:rsidR="00C7457F" w:rsidRPr="0048109E" w:rsidRDefault="00C5339F" w:rsidP="00C7457F">
      <w:pPr>
        <w:pStyle w:val="Heading2"/>
        <w:rPr>
          <w:lang w:val="es-ES"/>
        </w:rPr>
      </w:pPr>
      <w:bookmarkStart w:id="116" w:name="_Toc492549185"/>
      <w:r w:rsidRPr="0048109E">
        <w:rPr>
          <w:lang w:val="es-ES"/>
        </w:rPr>
        <w:t>Preparación previa</w:t>
      </w:r>
      <w:bookmarkEnd w:id="116"/>
    </w:p>
    <w:p w14:paraId="3720F928" w14:textId="7E9D85E7" w:rsidR="00C7457F" w:rsidRPr="0048109E" w:rsidRDefault="00C7457F" w:rsidP="00C7457F">
      <w:pPr>
        <w:rPr>
          <w:lang w:val="es-ES"/>
        </w:rPr>
      </w:pPr>
      <w:r w:rsidRPr="0048109E">
        <w:rPr>
          <w:lang w:val="es-ES"/>
        </w:rPr>
        <w:t>Esta sesión debería basarse en los debates que han tenido lugar durante las actividades anteriores, por lo que lo</w:t>
      </w:r>
      <w:r w:rsidR="00355F0E">
        <w:rPr>
          <w:lang w:val="es-ES"/>
        </w:rPr>
        <w:t>s facilitadores deben tener la flexibilidad</w:t>
      </w:r>
      <w:r w:rsidRPr="0048109E">
        <w:rPr>
          <w:lang w:val="es-ES"/>
        </w:rPr>
        <w:t xml:space="preserve"> para adaptar los temas y </w:t>
      </w:r>
      <w:r w:rsidR="00355F0E">
        <w:rPr>
          <w:lang w:val="es-ES"/>
        </w:rPr>
        <w:t xml:space="preserve">las </w:t>
      </w:r>
      <w:r w:rsidRPr="0048109E">
        <w:rPr>
          <w:lang w:val="es-ES"/>
        </w:rPr>
        <w:t>pr</w:t>
      </w:r>
      <w:r w:rsidR="00355F0E">
        <w:rPr>
          <w:lang w:val="es-ES"/>
        </w:rPr>
        <w:t>eguntas de discusión que se</w:t>
      </w:r>
      <w:r w:rsidRPr="0048109E">
        <w:rPr>
          <w:lang w:val="es-ES"/>
        </w:rPr>
        <w:t xml:space="preserve"> presentan </w:t>
      </w:r>
      <w:r w:rsidR="00355F0E">
        <w:rPr>
          <w:lang w:val="es-ES"/>
        </w:rPr>
        <w:t xml:space="preserve">en esta lección para reflejar los intereses y/o </w:t>
      </w:r>
      <w:r w:rsidRPr="0048109E">
        <w:rPr>
          <w:lang w:val="es-ES"/>
        </w:rPr>
        <w:t>necesidades del grupo.</w:t>
      </w:r>
    </w:p>
    <w:p w14:paraId="07035398" w14:textId="77777777" w:rsidR="00C7457F" w:rsidRPr="0048109E" w:rsidRDefault="00C7457F" w:rsidP="00C7457F">
      <w:pPr>
        <w:pStyle w:val="Heading2"/>
        <w:rPr>
          <w:lang w:val="es-ES"/>
        </w:rPr>
      </w:pPr>
      <w:bookmarkStart w:id="117" w:name="_Toc492549186"/>
      <w:r w:rsidRPr="0048109E">
        <w:rPr>
          <w:lang w:val="es-ES"/>
        </w:rPr>
        <w:t>Instrucciones</w:t>
      </w:r>
      <w:bookmarkEnd w:id="117"/>
    </w:p>
    <w:p w14:paraId="25AA9C74" w14:textId="3C1FDAEC" w:rsidR="00C7457F" w:rsidRDefault="00C7457F" w:rsidP="00C7457F">
      <w:pPr>
        <w:spacing w:after="120"/>
        <w:rPr>
          <w:lang w:val="es-ES"/>
        </w:rPr>
      </w:pPr>
      <w:r w:rsidRPr="0048109E">
        <w:rPr>
          <w:lang w:val="es-ES"/>
        </w:rPr>
        <w:t xml:space="preserve">1. </w:t>
      </w:r>
      <w:r w:rsidR="009D0463">
        <w:rPr>
          <w:lang w:val="es-ES"/>
        </w:rPr>
        <w:t>Solicit</w:t>
      </w:r>
      <w:r w:rsidR="00BA1172">
        <w:rPr>
          <w:lang w:val="es-ES"/>
        </w:rPr>
        <w:t>e</w:t>
      </w:r>
      <w:r w:rsidR="009D0463">
        <w:rPr>
          <w:lang w:val="es-ES"/>
        </w:rPr>
        <w:t xml:space="preserve"> a los participantes que se reúnan en un círculo para la última discusión del taller. Dígales</w:t>
      </w:r>
      <w:r w:rsidRPr="0048109E">
        <w:rPr>
          <w:lang w:val="es-ES"/>
        </w:rPr>
        <w:t>: Ahora vamos a tratar de identificar algunas formas concretas que p</w:t>
      </w:r>
      <w:r w:rsidR="009D0463">
        <w:rPr>
          <w:lang w:val="es-ES"/>
        </w:rPr>
        <w:t>odemos utilizar para mejorar el Cambio Social y de Comportamiento para Equidad de Género y Diversidad</w:t>
      </w:r>
      <w:r w:rsidRPr="0048109E">
        <w:rPr>
          <w:lang w:val="es-ES"/>
        </w:rPr>
        <w:t xml:space="preserve"> en las comunidades en las que trabajamos.</w:t>
      </w:r>
    </w:p>
    <w:p w14:paraId="2CD9A1CD" w14:textId="77777777" w:rsidR="009D0463" w:rsidRPr="0048109E" w:rsidRDefault="009D0463" w:rsidP="00C7457F">
      <w:pPr>
        <w:spacing w:after="120"/>
        <w:rPr>
          <w:lang w:val="es-ES"/>
        </w:rPr>
      </w:pPr>
    </w:p>
    <w:p w14:paraId="1D40C464" w14:textId="6163BADE" w:rsidR="00C7457F" w:rsidRPr="0048109E" w:rsidRDefault="00C7457F" w:rsidP="009D0463">
      <w:pPr>
        <w:tabs>
          <w:tab w:val="left" w:pos="6599"/>
        </w:tabs>
        <w:spacing w:after="120"/>
        <w:rPr>
          <w:lang w:val="es-ES"/>
        </w:rPr>
      </w:pPr>
      <w:r w:rsidRPr="0048109E">
        <w:rPr>
          <w:lang w:val="es-ES"/>
        </w:rPr>
        <w:t xml:space="preserve">2. </w:t>
      </w:r>
      <w:r w:rsidR="009D0463">
        <w:rPr>
          <w:lang w:val="es-ES"/>
        </w:rPr>
        <w:t>Identificando los comportamientos a abordar</w:t>
      </w:r>
      <w:r w:rsidRPr="0048109E">
        <w:rPr>
          <w:lang w:val="es-ES"/>
        </w:rPr>
        <w:t xml:space="preserve"> (15 min)</w:t>
      </w:r>
      <w:r w:rsidR="009D0463">
        <w:rPr>
          <w:lang w:val="es-ES"/>
        </w:rPr>
        <w:tab/>
      </w:r>
    </w:p>
    <w:p w14:paraId="58BAF749" w14:textId="6A2123EE" w:rsidR="00C7457F" w:rsidRPr="0048109E" w:rsidRDefault="005168EB" w:rsidP="00C7457F">
      <w:pPr>
        <w:pStyle w:val="ListParagraph"/>
        <w:spacing w:after="120" w:line="240" w:lineRule="auto"/>
        <w:ind w:left="634" w:hanging="360"/>
        <w:contextualSpacing w:val="0"/>
        <w:rPr>
          <w:lang w:val="es-ES"/>
        </w:rPr>
      </w:pPr>
      <w:r>
        <w:rPr>
          <w:lang w:val="es-ES"/>
        </w:rPr>
        <w:t>2</w:t>
      </w:r>
      <w:r w:rsidR="009D0463">
        <w:rPr>
          <w:lang w:val="es-ES"/>
        </w:rPr>
        <w:t xml:space="preserve">a. Pregunte </w:t>
      </w:r>
      <w:r w:rsidR="00C7457F" w:rsidRPr="0048109E">
        <w:rPr>
          <w:lang w:val="es-ES"/>
        </w:rPr>
        <w:t xml:space="preserve">a los participantes: ¿Cuáles </w:t>
      </w:r>
      <w:r w:rsidR="009D0463">
        <w:rPr>
          <w:lang w:val="es-ES"/>
        </w:rPr>
        <w:t>son algunos de los temas sobre la</w:t>
      </w:r>
      <w:r w:rsidR="00C7457F" w:rsidRPr="0048109E">
        <w:rPr>
          <w:lang w:val="es-ES"/>
        </w:rPr>
        <w:t xml:space="preserve"> Equidad de Género y Diversidad </w:t>
      </w:r>
      <w:r w:rsidR="009D0463">
        <w:rPr>
          <w:lang w:val="es-ES"/>
        </w:rPr>
        <w:t>que los trabajadores de desarrollo tratan</w:t>
      </w:r>
      <w:r w:rsidR="00C7457F" w:rsidRPr="0048109E">
        <w:rPr>
          <w:lang w:val="es-ES"/>
        </w:rPr>
        <w:t xml:space="preserve"> de resolver en su trabajo? </w:t>
      </w:r>
      <w:r w:rsidR="009D0463">
        <w:rPr>
          <w:lang w:val="es-ES"/>
        </w:rPr>
        <w:t>Escriba una lista de estos temas en un r</w:t>
      </w:r>
      <w:r w:rsidR="00C7457F" w:rsidRPr="0048109E">
        <w:rPr>
          <w:lang w:val="es-ES"/>
        </w:rPr>
        <w:t>otafolio a medida que se mencionan.</w:t>
      </w:r>
      <w:r w:rsidR="00BB5650">
        <w:rPr>
          <w:lang w:val="es-ES"/>
        </w:rPr>
        <w:t xml:space="preserve"> </w:t>
      </w:r>
    </w:p>
    <w:p w14:paraId="17AD85E3" w14:textId="0AB0AAD7" w:rsidR="00C7457F" w:rsidRPr="009D0463" w:rsidRDefault="005168EB" w:rsidP="009D0463">
      <w:pPr>
        <w:pStyle w:val="ListParagraph"/>
        <w:spacing w:after="120" w:line="240" w:lineRule="auto"/>
        <w:ind w:left="634" w:hanging="360"/>
        <w:contextualSpacing w:val="0"/>
        <w:rPr>
          <w:lang w:val="es-ES"/>
        </w:rPr>
      </w:pPr>
      <w:r>
        <w:rPr>
          <w:lang w:val="es-ES"/>
        </w:rPr>
        <w:t>2</w:t>
      </w:r>
      <w:r w:rsidR="00C7457F" w:rsidRPr="0048109E">
        <w:rPr>
          <w:lang w:val="es-ES"/>
        </w:rPr>
        <w:t>b. Pida a los participantes que</w:t>
      </w:r>
      <w:r w:rsidR="009D0463">
        <w:rPr>
          <w:lang w:val="es-ES"/>
        </w:rPr>
        <w:t xml:space="preserve"> trabajen en grupos pequeños (2 a </w:t>
      </w:r>
      <w:r w:rsidR="00C7457F" w:rsidRPr="009D0463">
        <w:rPr>
          <w:lang w:val="es-ES"/>
        </w:rPr>
        <w:t xml:space="preserve">3 personas) para revisar </w:t>
      </w:r>
      <w:r w:rsidR="009D0463">
        <w:rPr>
          <w:lang w:val="es-ES"/>
        </w:rPr>
        <w:t>la hoja de trabajo sobre la escrit</w:t>
      </w:r>
      <w:r w:rsidR="00BB5650">
        <w:rPr>
          <w:lang w:val="es-ES"/>
        </w:rPr>
        <w:t>ura de comportamientos. Solicíteles que</w:t>
      </w:r>
      <w:r w:rsidR="009D0463">
        <w:rPr>
          <w:lang w:val="es-ES"/>
        </w:rPr>
        <w:t xml:space="preserve"> practiquen l</w:t>
      </w:r>
      <w:r w:rsidR="00C7457F" w:rsidRPr="009D0463">
        <w:rPr>
          <w:lang w:val="es-ES"/>
        </w:rPr>
        <w:t>a</w:t>
      </w:r>
      <w:r w:rsidR="009D0463">
        <w:rPr>
          <w:lang w:val="es-ES"/>
        </w:rPr>
        <w:t xml:space="preserve"> redacción de</w:t>
      </w:r>
      <w:r w:rsidR="00406D06">
        <w:rPr>
          <w:lang w:val="es-ES"/>
        </w:rPr>
        <w:t xml:space="preserve"> </w:t>
      </w:r>
      <w:r w:rsidR="00C7457F" w:rsidRPr="009D0463">
        <w:rPr>
          <w:lang w:val="es-ES"/>
        </w:rPr>
        <w:t xml:space="preserve">algunas declaraciones de comportamiento que se relacionan con los temas generales que </w:t>
      </w:r>
      <w:r w:rsidR="009D0463">
        <w:rPr>
          <w:lang w:val="es-ES"/>
        </w:rPr>
        <w:t>escribieron</w:t>
      </w:r>
      <w:r w:rsidR="00C7457F" w:rsidRPr="009D0463">
        <w:rPr>
          <w:lang w:val="es-ES"/>
        </w:rPr>
        <w:t>.</w:t>
      </w:r>
    </w:p>
    <w:p w14:paraId="76F60B2F" w14:textId="2BE86F4C" w:rsidR="00C7457F" w:rsidRPr="0048109E" w:rsidRDefault="005168EB" w:rsidP="00C7457F">
      <w:pPr>
        <w:pStyle w:val="ListParagraph"/>
        <w:spacing w:after="120" w:line="240" w:lineRule="auto"/>
        <w:ind w:left="634" w:hanging="360"/>
        <w:contextualSpacing w:val="0"/>
        <w:rPr>
          <w:highlight w:val="yellow"/>
          <w:lang w:val="es-ES"/>
        </w:rPr>
      </w:pPr>
      <w:r>
        <w:rPr>
          <w:lang w:val="es-ES"/>
        </w:rPr>
        <w:t>2</w:t>
      </w:r>
      <w:r w:rsidR="00C7457F" w:rsidRPr="0048109E">
        <w:rPr>
          <w:lang w:val="es-ES"/>
        </w:rPr>
        <w:t xml:space="preserve">c. Después de 5-10 minutos, </w:t>
      </w:r>
      <w:r w:rsidR="00BB5650">
        <w:rPr>
          <w:lang w:val="es-ES"/>
        </w:rPr>
        <w:t>reúnalos nuevamente y pídales que compartan algunas declaraciones de</w:t>
      </w:r>
      <w:r w:rsidR="00C7457F" w:rsidRPr="0048109E">
        <w:rPr>
          <w:lang w:val="es-ES"/>
        </w:rPr>
        <w:t xml:space="preserve"> co</w:t>
      </w:r>
      <w:r w:rsidR="00BB5650">
        <w:rPr>
          <w:lang w:val="es-ES"/>
        </w:rPr>
        <w:t>mportamientos. Como grupo, hagan</w:t>
      </w:r>
      <w:r w:rsidR="00C7457F" w:rsidRPr="0048109E">
        <w:rPr>
          <w:lang w:val="es-ES"/>
        </w:rPr>
        <w:t xml:space="preserve"> los </w:t>
      </w:r>
      <w:r w:rsidR="00BB5650">
        <w:rPr>
          <w:lang w:val="es-ES"/>
        </w:rPr>
        <w:t>ajustes necesarios</w:t>
      </w:r>
      <w:r w:rsidR="00E670ED">
        <w:rPr>
          <w:lang w:val="es-ES"/>
        </w:rPr>
        <w:t xml:space="preserve"> a la redacción de los comportamientos.</w:t>
      </w:r>
    </w:p>
    <w:p w14:paraId="58181357" w14:textId="0F326794" w:rsidR="00C7457F" w:rsidRPr="0048109E" w:rsidRDefault="00E670ED" w:rsidP="00C7457F">
      <w:pPr>
        <w:rPr>
          <w:lang w:val="es-ES"/>
        </w:rPr>
      </w:pPr>
      <w:r>
        <w:rPr>
          <w:lang w:val="es-ES"/>
        </w:rPr>
        <w:t>3. Priorizar comportamientos a abordar</w:t>
      </w:r>
      <w:r w:rsidR="00C7457F" w:rsidRPr="0048109E">
        <w:rPr>
          <w:lang w:val="es-ES"/>
        </w:rPr>
        <w:t xml:space="preserve"> (20 min)</w:t>
      </w:r>
    </w:p>
    <w:p w14:paraId="2EAAE7D1" w14:textId="2FC8AB52" w:rsidR="00C7457F" w:rsidRPr="0048109E" w:rsidRDefault="00C7457F" w:rsidP="00C7457F">
      <w:pPr>
        <w:pStyle w:val="ListParagraph"/>
        <w:spacing w:after="120" w:line="240" w:lineRule="auto"/>
        <w:ind w:left="634" w:hanging="360"/>
        <w:contextualSpacing w:val="0"/>
        <w:rPr>
          <w:lang w:val="es-ES"/>
        </w:rPr>
      </w:pPr>
      <w:r w:rsidRPr="0048109E">
        <w:rPr>
          <w:lang w:val="es-ES"/>
        </w:rPr>
        <w:t xml:space="preserve">3a. </w:t>
      </w:r>
      <w:r w:rsidR="00E670ED">
        <w:rPr>
          <w:lang w:val="es-ES"/>
        </w:rPr>
        <w:t>Dígales:</w:t>
      </w:r>
      <w:r w:rsidRPr="0048109E">
        <w:rPr>
          <w:lang w:val="es-ES"/>
        </w:rPr>
        <w:t xml:space="preserve"> ahora vamos a hablar acerca de </w:t>
      </w:r>
      <w:r w:rsidR="00E670ED">
        <w:rPr>
          <w:lang w:val="es-ES"/>
        </w:rPr>
        <w:t>los comportamientos que elegiríamos para abordar como prioridad</w:t>
      </w:r>
      <w:r w:rsidRPr="0048109E">
        <w:rPr>
          <w:lang w:val="es-ES"/>
        </w:rPr>
        <w:t xml:space="preserve">. Hay varias maneras diferentes </w:t>
      </w:r>
      <w:r w:rsidR="00E670ED">
        <w:rPr>
          <w:lang w:val="es-ES"/>
        </w:rPr>
        <w:t xml:space="preserve">en las que se pueden </w:t>
      </w:r>
      <w:r w:rsidRPr="0048109E">
        <w:rPr>
          <w:lang w:val="es-ES"/>
        </w:rPr>
        <w:t>priorizar</w:t>
      </w:r>
      <w:r w:rsidR="00E670ED">
        <w:rPr>
          <w:lang w:val="es-ES"/>
        </w:rPr>
        <w:t xml:space="preserve"> los</w:t>
      </w:r>
      <w:r w:rsidRPr="0048109E">
        <w:rPr>
          <w:lang w:val="es-ES"/>
        </w:rPr>
        <w:t xml:space="preserve"> comportamientos:</w:t>
      </w:r>
    </w:p>
    <w:p w14:paraId="6D8C1663" w14:textId="46CA2282" w:rsidR="00C7457F" w:rsidRPr="0048109E" w:rsidRDefault="00E670ED" w:rsidP="00A00DA2">
      <w:pPr>
        <w:pStyle w:val="ListParagraph"/>
        <w:numPr>
          <w:ilvl w:val="0"/>
          <w:numId w:val="52"/>
        </w:numPr>
        <w:spacing w:after="120"/>
        <w:rPr>
          <w:lang w:val="es-ES"/>
        </w:rPr>
      </w:pPr>
      <w:r>
        <w:rPr>
          <w:lang w:val="es-ES"/>
        </w:rPr>
        <w:t xml:space="preserve">Evidencia enlazada a mejores resultados </w:t>
      </w:r>
      <w:r w:rsidR="009D760E">
        <w:rPr>
          <w:lang w:val="es-ES"/>
        </w:rPr>
        <w:t>–</w:t>
      </w:r>
      <w:r w:rsidR="00406D06">
        <w:rPr>
          <w:lang w:val="es-ES"/>
        </w:rPr>
        <w:t xml:space="preserve"> </w:t>
      </w:r>
      <w:r>
        <w:rPr>
          <w:lang w:val="es-ES"/>
        </w:rPr>
        <w:t>de</w:t>
      </w:r>
      <w:r w:rsidR="009D760E">
        <w:rPr>
          <w:lang w:val="es-ES"/>
        </w:rPr>
        <w:t xml:space="preserve"> </w:t>
      </w:r>
      <w:r>
        <w:rPr>
          <w:lang w:val="es-ES"/>
        </w:rPr>
        <w:t>salud, económico</w:t>
      </w:r>
      <w:r w:rsidR="00C7457F" w:rsidRPr="0048109E">
        <w:rPr>
          <w:lang w:val="es-ES"/>
        </w:rPr>
        <w:t>s o de otra manera. ¿Cuáles son a</w:t>
      </w:r>
      <w:r>
        <w:rPr>
          <w:lang w:val="es-ES"/>
        </w:rPr>
        <w:t xml:space="preserve">lgunos de los comportamientos de los que tenemos pruebas </w:t>
      </w:r>
      <w:r w:rsidR="00C7457F" w:rsidRPr="0048109E">
        <w:rPr>
          <w:lang w:val="es-ES"/>
        </w:rPr>
        <w:t>q</w:t>
      </w:r>
      <w:r>
        <w:rPr>
          <w:lang w:val="es-ES"/>
        </w:rPr>
        <w:t>ue mejoran los resultados (enviar hijas</w:t>
      </w:r>
      <w:r w:rsidR="00406D06">
        <w:rPr>
          <w:lang w:val="es-ES"/>
        </w:rPr>
        <w:t xml:space="preserve"> </w:t>
      </w:r>
      <w:r>
        <w:rPr>
          <w:lang w:val="es-ES"/>
        </w:rPr>
        <w:t>más años a la</w:t>
      </w:r>
      <w:r w:rsidR="00C7457F" w:rsidRPr="0048109E">
        <w:rPr>
          <w:lang w:val="es-ES"/>
        </w:rPr>
        <w:t xml:space="preserve"> escuela, retrasar el matrimonio, </w:t>
      </w:r>
      <w:r>
        <w:rPr>
          <w:lang w:val="es-ES"/>
        </w:rPr>
        <w:t>¿</w:t>
      </w:r>
      <w:r w:rsidR="00C7457F" w:rsidRPr="0048109E">
        <w:rPr>
          <w:lang w:val="es-ES"/>
        </w:rPr>
        <w:t>otros?)</w:t>
      </w:r>
    </w:p>
    <w:p w14:paraId="3243CF86" w14:textId="5678CD11" w:rsidR="00C7457F" w:rsidRPr="0048109E" w:rsidRDefault="00C7457F" w:rsidP="00A00DA2">
      <w:pPr>
        <w:pStyle w:val="ListParagraph"/>
        <w:numPr>
          <w:ilvl w:val="0"/>
          <w:numId w:val="52"/>
        </w:numPr>
        <w:spacing w:after="120" w:line="240" w:lineRule="auto"/>
        <w:contextualSpacing w:val="0"/>
        <w:rPr>
          <w:lang w:val="es-ES"/>
        </w:rPr>
      </w:pPr>
      <w:r w:rsidRPr="0048109E">
        <w:rPr>
          <w:lang w:val="es-ES"/>
        </w:rPr>
        <w:t>La desagregación de datos por sexo a veces puede señalar el camino a los temas</w:t>
      </w:r>
      <w:r w:rsidR="00F337C0">
        <w:rPr>
          <w:lang w:val="es-ES"/>
        </w:rPr>
        <w:t xml:space="preserve"> obvios</w:t>
      </w:r>
      <w:r w:rsidRPr="0048109E">
        <w:rPr>
          <w:lang w:val="es-ES"/>
        </w:rPr>
        <w:t xml:space="preserve"> de equidad d</w:t>
      </w:r>
      <w:r w:rsidR="00F337C0">
        <w:rPr>
          <w:lang w:val="es-ES"/>
        </w:rPr>
        <w:t xml:space="preserve">e género </w:t>
      </w:r>
      <w:r w:rsidR="009D760E">
        <w:rPr>
          <w:lang w:val="es-ES"/>
        </w:rPr>
        <w:t>–</w:t>
      </w:r>
      <w:r w:rsidR="00F337C0">
        <w:rPr>
          <w:lang w:val="es-ES"/>
        </w:rPr>
        <w:t xml:space="preserve"> pero</w:t>
      </w:r>
      <w:r w:rsidR="009D760E">
        <w:rPr>
          <w:lang w:val="es-ES"/>
        </w:rPr>
        <w:t xml:space="preserve"> </w:t>
      </w:r>
      <w:r w:rsidR="00F337C0">
        <w:rPr>
          <w:lang w:val="es-ES"/>
        </w:rPr>
        <w:t>podríamos perder algunos temas</w:t>
      </w:r>
      <w:r w:rsidRPr="0048109E">
        <w:rPr>
          <w:lang w:val="es-ES"/>
        </w:rPr>
        <w:t xml:space="preserve">, también. </w:t>
      </w:r>
      <w:r w:rsidR="00F337C0">
        <w:rPr>
          <w:lang w:val="es-ES"/>
        </w:rPr>
        <w:t>¿</w:t>
      </w:r>
      <w:r w:rsidRPr="0048109E">
        <w:rPr>
          <w:lang w:val="es-ES"/>
        </w:rPr>
        <w:t>Rec</w:t>
      </w:r>
      <w:r w:rsidR="00F337C0">
        <w:rPr>
          <w:lang w:val="es-ES"/>
        </w:rPr>
        <w:t>uerda el ejemplo de Nicaragua sobre</w:t>
      </w:r>
      <w:r w:rsidRPr="0048109E">
        <w:rPr>
          <w:lang w:val="es-ES"/>
        </w:rPr>
        <w:t xml:space="preserve"> la participación de los hombres en el cuidado de la salud m</w:t>
      </w:r>
      <w:r w:rsidR="00F337C0">
        <w:rPr>
          <w:lang w:val="es-ES"/>
        </w:rPr>
        <w:t>aterna y neonatal? No se hubiese podid</w:t>
      </w:r>
      <w:r w:rsidRPr="0048109E">
        <w:rPr>
          <w:lang w:val="es-ES"/>
        </w:rPr>
        <w:t>o</w:t>
      </w:r>
      <w:r w:rsidR="00F337C0">
        <w:rPr>
          <w:lang w:val="es-ES"/>
        </w:rPr>
        <w:t xml:space="preserve"> identificar</w:t>
      </w:r>
      <w:r w:rsidRPr="0048109E">
        <w:rPr>
          <w:lang w:val="es-ES"/>
        </w:rPr>
        <w:t xml:space="preserve"> el problema mediante la desagregación de los datos.</w:t>
      </w:r>
    </w:p>
    <w:p w14:paraId="6E7D0F62" w14:textId="7F85AABA" w:rsidR="00C7457F" w:rsidRPr="0048109E" w:rsidRDefault="007143FF" w:rsidP="00A00DA2">
      <w:pPr>
        <w:pStyle w:val="ListParagraph"/>
        <w:numPr>
          <w:ilvl w:val="0"/>
          <w:numId w:val="52"/>
        </w:numPr>
        <w:spacing w:after="120" w:line="240" w:lineRule="auto"/>
        <w:contextualSpacing w:val="0"/>
        <w:rPr>
          <w:lang w:val="es-ES"/>
        </w:rPr>
      </w:pPr>
      <w:r>
        <w:rPr>
          <w:lang w:val="es-ES"/>
        </w:rPr>
        <w:t>¿Cuáles podrían ser</w:t>
      </w:r>
      <w:r w:rsidR="00C7457F" w:rsidRPr="0048109E">
        <w:rPr>
          <w:lang w:val="es-ES"/>
        </w:rPr>
        <w:t xml:space="preserve"> algunos comportamientos </w:t>
      </w:r>
      <w:r>
        <w:rPr>
          <w:lang w:val="es-ES"/>
        </w:rPr>
        <w:t>para los que</w:t>
      </w:r>
      <w:r w:rsidR="00C7457F" w:rsidRPr="0048109E">
        <w:rPr>
          <w:lang w:val="es-ES"/>
        </w:rPr>
        <w:t xml:space="preserve"> pod</w:t>
      </w:r>
      <w:r>
        <w:rPr>
          <w:lang w:val="es-ES"/>
        </w:rPr>
        <w:t>r</w:t>
      </w:r>
      <w:r w:rsidR="00C7457F" w:rsidRPr="0048109E">
        <w:rPr>
          <w:lang w:val="es-ES"/>
        </w:rPr>
        <w:t>íam</w:t>
      </w:r>
      <w:r>
        <w:rPr>
          <w:lang w:val="es-ES"/>
        </w:rPr>
        <w:t>os conseguir una victoria fácil, o que esté</w:t>
      </w:r>
      <w:r w:rsidR="00C7457F" w:rsidRPr="0048109E">
        <w:rPr>
          <w:lang w:val="es-ES"/>
        </w:rPr>
        <w:t xml:space="preserve">n en el camino hacia metas más grandes? </w:t>
      </w:r>
      <w:r>
        <w:rPr>
          <w:lang w:val="es-ES"/>
        </w:rPr>
        <w:t>¿</w:t>
      </w:r>
      <w:r w:rsidR="00C7457F" w:rsidRPr="0048109E">
        <w:rPr>
          <w:lang w:val="es-ES"/>
        </w:rPr>
        <w:t>Algunos ejemplos?</w:t>
      </w:r>
    </w:p>
    <w:p w14:paraId="4EC41C49" w14:textId="71792367" w:rsidR="00C7457F" w:rsidRPr="0048109E" w:rsidRDefault="00C7457F" w:rsidP="00A00DA2">
      <w:pPr>
        <w:pStyle w:val="ListParagraph"/>
        <w:numPr>
          <w:ilvl w:val="0"/>
          <w:numId w:val="52"/>
        </w:numPr>
        <w:spacing w:after="120" w:line="240" w:lineRule="auto"/>
        <w:contextualSpacing w:val="0"/>
        <w:rPr>
          <w:lang w:val="es-ES"/>
        </w:rPr>
      </w:pPr>
      <w:r w:rsidRPr="0048109E">
        <w:rPr>
          <w:lang w:val="es-ES"/>
        </w:rPr>
        <w:t>Puede</w:t>
      </w:r>
      <w:r w:rsidR="007143FF">
        <w:rPr>
          <w:lang w:val="es-ES"/>
        </w:rPr>
        <w:t>n</w:t>
      </w:r>
      <w:r w:rsidRPr="0048109E">
        <w:rPr>
          <w:lang w:val="es-ES"/>
        </w:rPr>
        <w:t xml:space="preserve"> haber algunos comportamientos que parecen difíciles pero</w:t>
      </w:r>
      <w:r w:rsidR="001757FB">
        <w:rPr>
          <w:lang w:val="es-ES"/>
        </w:rPr>
        <w:t xml:space="preserve"> son</w:t>
      </w:r>
      <w:r w:rsidRPr="0048109E">
        <w:rPr>
          <w:lang w:val="es-ES"/>
        </w:rPr>
        <w:t xml:space="preserve"> muy importante</w:t>
      </w:r>
      <w:r w:rsidR="001757FB">
        <w:rPr>
          <w:lang w:val="es-ES"/>
        </w:rPr>
        <w:t>s</w:t>
      </w:r>
      <w:r w:rsidR="009D760E">
        <w:rPr>
          <w:lang w:val="es-ES"/>
        </w:rPr>
        <w:t xml:space="preserve"> – </w:t>
      </w:r>
      <w:r w:rsidRPr="0048109E">
        <w:rPr>
          <w:lang w:val="es-ES"/>
        </w:rPr>
        <w:t xml:space="preserve">pero </w:t>
      </w:r>
      <w:r w:rsidR="009D760E">
        <w:rPr>
          <w:lang w:val="es-ES"/>
        </w:rPr>
        <w:t>e</w:t>
      </w:r>
      <w:r w:rsidRPr="0048109E">
        <w:rPr>
          <w:lang w:val="es-ES"/>
        </w:rPr>
        <w:t xml:space="preserve">s difícil saber por dónde empezar. </w:t>
      </w:r>
    </w:p>
    <w:p w14:paraId="547DF5C2" w14:textId="4C524494" w:rsidR="00C7457F" w:rsidRPr="0048109E" w:rsidRDefault="001757FB" w:rsidP="00A00DA2">
      <w:pPr>
        <w:pStyle w:val="ListParagraph"/>
        <w:numPr>
          <w:ilvl w:val="0"/>
          <w:numId w:val="53"/>
        </w:numPr>
        <w:rPr>
          <w:lang w:val="es-ES"/>
        </w:rPr>
      </w:pPr>
      <w:r>
        <w:rPr>
          <w:lang w:val="es-ES"/>
        </w:rPr>
        <w:t xml:space="preserve">Hemos </w:t>
      </w:r>
      <w:r w:rsidR="007143FF">
        <w:rPr>
          <w:lang w:val="es-ES"/>
        </w:rPr>
        <w:t>revisado el ejemplo de</w:t>
      </w:r>
      <w:r w:rsidR="00C7457F" w:rsidRPr="0048109E">
        <w:rPr>
          <w:lang w:val="es-ES"/>
        </w:rPr>
        <w:t xml:space="preserve"> </w:t>
      </w:r>
      <w:r w:rsidR="007143FF">
        <w:rPr>
          <w:lang w:val="es-ES"/>
        </w:rPr>
        <w:t>la desviación positiva en Egipto, así como el ejemplo de salud materno-infantil</w:t>
      </w:r>
      <w:r w:rsidR="00C7457F" w:rsidRPr="0048109E">
        <w:rPr>
          <w:lang w:val="es-ES"/>
        </w:rPr>
        <w:t xml:space="preserve"> en Nicaragua. ¿Quién </w:t>
      </w:r>
      <w:r w:rsidR="007143FF">
        <w:rPr>
          <w:lang w:val="es-ES"/>
        </w:rPr>
        <w:t xml:space="preserve">tiene experiencia en el uso de </w:t>
      </w:r>
      <w:r w:rsidR="00C7457F" w:rsidRPr="0048109E">
        <w:rPr>
          <w:lang w:val="es-ES"/>
        </w:rPr>
        <w:t>D</w:t>
      </w:r>
      <w:r w:rsidR="007143FF">
        <w:rPr>
          <w:lang w:val="es-ES"/>
        </w:rPr>
        <w:t>esviación positiva</w:t>
      </w:r>
      <w:r w:rsidR="00C7457F" w:rsidRPr="0048109E">
        <w:rPr>
          <w:lang w:val="es-ES"/>
        </w:rPr>
        <w:t xml:space="preserve">? Para resolver </w:t>
      </w:r>
      <w:r w:rsidR="007143FF">
        <w:rPr>
          <w:lang w:val="es-ES"/>
        </w:rPr>
        <w:t>¿</w:t>
      </w:r>
      <w:r w:rsidR="00C7457F" w:rsidRPr="0048109E">
        <w:rPr>
          <w:lang w:val="es-ES"/>
        </w:rPr>
        <w:t>cuál</w:t>
      </w:r>
      <w:r>
        <w:rPr>
          <w:lang w:val="es-ES"/>
        </w:rPr>
        <w:t xml:space="preserve">es </w:t>
      </w:r>
      <w:r w:rsidR="007143FF">
        <w:rPr>
          <w:lang w:val="es-ES"/>
        </w:rPr>
        <w:t>problemas? A veces la desviación positiva</w:t>
      </w:r>
      <w:r w:rsidR="00C7457F" w:rsidRPr="0048109E">
        <w:rPr>
          <w:lang w:val="es-ES"/>
        </w:rPr>
        <w:t xml:space="preserve"> nos puede ayudar en algunos casos,</w:t>
      </w:r>
      <w:r w:rsidR="00406D06">
        <w:rPr>
          <w:lang w:val="es-ES"/>
        </w:rPr>
        <w:t xml:space="preserve"> </w:t>
      </w:r>
      <w:r w:rsidR="007143FF">
        <w:rPr>
          <w:lang w:val="es-ES"/>
        </w:rPr>
        <w:t>ya que algunos enfoques</w:t>
      </w:r>
      <w:r w:rsidR="00406D06">
        <w:rPr>
          <w:lang w:val="es-ES"/>
        </w:rPr>
        <w:t xml:space="preserve"> </w:t>
      </w:r>
      <w:r w:rsidR="00C7457F" w:rsidRPr="0048109E">
        <w:rPr>
          <w:lang w:val="es-ES"/>
        </w:rPr>
        <w:t>están siendo utilizados a nivel local, por unos pocos, y sería</w:t>
      </w:r>
      <w:r w:rsidR="007143FF">
        <w:rPr>
          <w:lang w:val="es-ES"/>
        </w:rPr>
        <w:t>n</w:t>
      </w:r>
      <w:r w:rsidR="00C7457F" w:rsidRPr="0048109E">
        <w:rPr>
          <w:lang w:val="es-ES"/>
        </w:rPr>
        <w:t xml:space="preserve"> factible</w:t>
      </w:r>
      <w:r w:rsidR="007143FF">
        <w:rPr>
          <w:lang w:val="es-ES"/>
        </w:rPr>
        <w:t>s</w:t>
      </w:r>
      <w:r w:rsidR="00C7457F" w:rsidRPr="0048109E">
        <w:rPr>
          <w:lang w:val="es-ES"/>
        </w:rPr>
        <w:t xml:space="preserve"> en la comunidad. ¿Cuáles son algunos de los comportamientos difíciles </w:t>
      </w:r>
      <w:r w:rsidR="007143FF">
        <w:rPr>
          <w:lang w:val="es-ES"/>
        </w:rPr>
        <w:t xml:space="preserve">en los </w:t>
      </w:r>
      <w:r w:rsidR="00C7457F" w:rsidRPr="0048109E">
        <w:rPr>
          <w:lang w:val="es-ES"/>
        </w:rPr>
        <w:t xml:space="preserve">que </w:t>
      </w:r>
      <w:r w:rsidR="007143FF">
        <w:rPr>
          <w:lang w:val="es-ES"/>
        </w:rPr>
        <w:t xml:space="preserve">podríamos utilizar </w:t>
      </w:r>
      <w:r w:rsidR="00F034B2">
        <w:rPr>
          <w:lang w:val="es-ES"/>
        </w:rPr>
        <w:t xml:space="preserve">la </w:t>
      </w:r>
      <w:r w:rsidR="007143FF">
        <w:rPr>
          <w:lang w:val="es-ES"/>
        </w:rPr>
        <w:t>desviación positiva</w:t>
      </w:r>
      <w:r w:rsidR="00C7457F" w:rsidRPr="0048109E">
        <w:rPr>
          <w:lang w:val="es-ES"/>
        </w:rPr>
        <w:t>?</w:t>
      </w:r>
    </w:p>
    <w:p w14:paraId="7F49FA20" w14:textId="24F943E9" w:rsidR="00C7457F" w:rsidRPr="007143FF" w:rsidRDefault="00C7457F" w:rsidP="009D760E">
      <w:pPr>
        <w:pStyle w:val="ListParagraph"/>
        <w:numPr>
          <w:ilvl w:val="0"/>
          <w:numId w:val="53"/>
        </w:numPr>
        <w:spacing w:after="120"/>
        <w:contextualSpacing w:val="0"/>
        <w:rPr>
          <w:lang w:val="es-ES"/>
        </w:rPr>
      </w:pPr>
      <w:r w:rsidRPr="0048109E">
        <w:rPr>
          <w:lang w:val="es-ES"/>
        </w:rPr>
        <w:t>¿Qué hay de TI</w:t>
      </w:r>
      <w:r w:rsidR="007143FF">
        <w:rPr>
          <w:lang w:val="es-ES"/>
        </w:rPr>
        <w:t>Ps? ¿Quién ha oído hablar de TIPs o tiene experiencia con TIPs</w:t>
      </w:r>
      <w:r w:rsidRPr="0048109E">
        <w:rPr>
          <w:lang w:val="es-ES"/>
        </w:rPr>
        <w:t>?</w:t>
      </w:r>
      <w:r w:rsidR="007143FF">
        <w:rPr>
          <w:lang w:val="es-ES"/>
        </w:rPr>
        <w:t xml:space="preserve"> TIPs, son las </w:t>
      </w:r>
      <w:r w:rsidR="007143FF" w:rsidRPr="007143FF">
        <w:rPr>
          <w:lang w:val="es-ES"/>
        </w:rPr>
        <w:t xml:space="preserve">siglas en inglés </w:t>
      </w:r>
      <w:r w:rsidR="007143FF">
        <w:rPr>
          <w:lang w:val="es-ES"/>
        </w:rPr>
        <w:t>para:</w:t>
      </w:r>
      <w:r w:rsidR="007143FF" w:rsidRPr="007143FF">
        <w:rPr>
          <w:lang w:val="es-ES"/>
        </w:rPr>
        <w:t xml:space="preserve"> Pruebas de Prácticas Mejoradas</w:t>
      </w:r>
      <w:r w:rsidR="00406D06">
        <w:rPr>
          <w:lang w:val="es-ES"/>
        </w:rPr>
        <w:t xml:space="preserve"> </w:t>
      </w:r>
      <w:r w:rsidR="001757FB">
        <w:rPr>
          <w:lang w:val="es-ES"/>
        </w:rPr>
        <w:t>¿Recuerda</w:t>
      </w:r>
      <w:r w:rsidRPr="007143FF">
        <w:rPr>
          <w:lang w:val="es-ES"/>
        </w:rPr>
        <w:t xml:space="preserve"> la lección cambi</w:t>
      </w:r>
      <w:r w:rsidR="001757FB">
        <w:rPr>
          <w:lang w:val="es-ES"/>
        </w:rPr>
        <w:t>o de comportamiento negociado? E</w:t>
      </w:r>
      <w:r w:rsidRPr="007143FF">
        <w:rPr>
          <w:lang w:val="es-ES"/>
        </w:rPr>
        <w:t>l cambio de comportamiento</w:t>
      </w:r>
      <w:r w:rsidR="001757FB">
        <w:rPr>
          <w:lang w:val="es-ES"/>
        </w:rPr>
        <w:t xml:space="preserve"> negociado es un abordaje</w:t>
      </w:r>
      <w:r w:rsidR="00406D06">
        <w:rPr>
          <w:lang w:val="es-ES"/>
        </w:rPr>
        <w:t xml:space="preserve"> </w:t>
      </w:r>
      <w:r w:rsidRPr="007143FF">
        <w:rPr>
          <w:lang w:val="es-ES"/>
        </w:rPr>
        <w:t xml:space="preserve">que tiene sus orígenes en las Pruebas de Prácticas Mejoradas </w:t>
      </w:r>
      <w:r w:rsidR="009D760E">
        <w:rPr>
          <w:lang w:val="es-ES"/>
        </w:rPr>
        <w:t>–</w:t>
      </w:r>
      <w:r w:rsidRPr="007143FF">
        <w:rPr>
          <w:lang w:val="es-ES"/>
        </w:rPr>
        <w:t xml:space="preserve"> un enfoque de investigación formativa desarrollada por el Grupo Manoff.</w:t>
      </w:r>
    </w:p>
    <w:p w14:paraId="540D97FB" w14:textId="525AEB16" w:rsidR="00C7457F" w:rsidRPr="001757FB" w:rsidRDefault="001757FB" w:rsidP="001757FB">
      <w:pPr>
        <w:pStyle w:val="ListParagraph"/>
        <w:spacing w:after="120" w:line="240" w:lineRule="auto"/>
        <w:ind w:left="634" w:hanging="360"/>
        <w:contextualSpacing w:val="0"/>
        <w:rPr>
          <w:lang w:val="es-ES"/>
        </w:rPr>
      </w:pPr>
      <w:r>
        <w:rPr>
          <w:lang w:val="es-ES"/>
        </w:rPr>
        <w:t>3b. Diga</w:t>
      </w:r>
      <w:r w:rsidR="00C7457F" w:rsidRPr="0048109E">
        <w:rPr>
          <w:lang w:val="es-ES"/>
        </w:rPr>
        <w:t xml:space="preserve"> a los participantes: Supongamos que en nuestras comunidades estamos ofre</w:t>
      </w:r>
      <w:r>
        <w:rPr>
          <w:lang w:val="es-ES"/>
        </w:rPr>
        <w:t xml:space="preserve">ciendo un curso para que las mujeres mejoren </w:t>
      </w:r>
      <w:r w:rsidR="00C7457F" w:rsidRPr="0048109E">
        <w:rPr>
          <w:lang w:val="es-ES"/>
        </w:rPr>
        <w:t xml:space="preserve">sus </w:t>
      </w:r>
      <w:r>
        <w:rPr>
          <w:lang w:val="es-ES"/>
        </w:rPr>
        <w:t>habilidades de lectura y matemática. Pero asistir</w:t>
      </w:r>
      <w:r w:rsidR="00C7457F" w:rsidRPr="0048109E">
        <w:rPr>
          <w:lang w:val="es-ES"/>
        </w:rPr>
        <w:t xml:space="preserve"> a clases y hacer la tarea lleva tiempo </w:t>
      </w:r>
      <w:r>
        <w:rPr>
          <w:lang w:val="es-ES"/>
        </w:rPr>
        <w:t>y</w:t>
      </w:r>
      <w:r w:rsidRPr="001757FB">
        <w:rPr>
          <w:lang w:val="es-ES"/>
        </w:rPr>
        <w:t xml:space="preserve"> las aleja</w:t>
      </w:r>
      <w:r w:rsidR="00C7457F" w:rsidRPr="001757FB">
        <w:rPr>
          <w:lang w:val="es-ES"/>
        </w:rPr>
        <w:t xml:space="preserve"> de sus otras obligaciones. Así que estamos </w:t>
      </w:r>
      <w:r w:rsidRPr="001757FB">
        <w:rPr>
          <w:lang w:val="es-ES"/>
        </w:rPr>
        <w:t>intentando promover que se compartan las tareas en el hogar para hacer</w:t>
      </w:r>
      <w:r>
        <w:rPr>
          <w:lang w:val="es-ES"/>
        </w:rPr>
        <w:t>lo</w:t>
      </w:r>
      <w:r w:rsidRPr="001757FB">
        <w:rPr>
          <w:lang w:val="es-ES"/>
        </w:rPr>
        <w:t xml:space="preserve"> más</w:t>
      </w:r>
      <w:r w:rsidR="00406D06">
        <w:rPr>
          <w:lang w:val="es-ES"/>
        </w:rPr>
        <w:t xml:space="preserve"> </w:t>
      </w:r>
      <w:r w:rsidRPr="001757FB">
        <w:rPr>
          <w:lang w:val="es-ES"/>
        </w:rPr>
        <w:t>manejable para las mujeres. Esto significa promover</w:t>
      </w:r>
      <w:r w:rsidR="00C7457F" w:rsidRPr="001757FB">
        <w:rPr>
          <w:lang w:val="es-ES"/>
        </w:rPr>
        <w:t xml:space="preserve"> la participación del hombre en las tareas tradicionalmente realizadas por sus esposas. Para probar este enfoque ofreceríamos un pequeño menú de opciones de tareas que pueden ser compartidos por la pareja, y negociar</w:t>
      </w:r>
      <w:r>
        <w:rPr>
          <w:lang w:val="es-ES"/>
        </w:rPr>
        <w:t>íamos</w:t>
      </w:r>
      <w:r w:rsidR="00C7457F" w:rsidRPr="001757FB">
        <w:rPr>
          <w:lang w:val="es-ES"/>
        </w:rPr>
        <w:t xml:space="preserve"> con la pareja cuál es la opción que </w:t>
      </w:r>
      <w:r>
        <w:rPr>
          <w:lang w:val="es-ES"/>
        </w:rPr>
        <w:t xml:space="preserve">él </w:t>
      </w:r>
      <w:r w:rsidR="00C7457F" w:rsidRPr="001757FB">
        <w:rPr>
          <w:lang w:val="es-ES"/>
        </w:rPr>
        <w:t>podría ser capaz de compartir.</w:t>
      </w:r>
    </w:p>
    <w:p w14:paraId="288C69DA" w14:textId="5CE66F31" w:rsidR="00C7457F" w:rsidRPr="0048109E" w:rsidRDefault="00825D88" w:rsidP="00C7457F">
      <w:pPr>
        <w:pStyle w:val="ListParagraph"/>
        <w:spacing w:after="120" w:line="240" w:lineRule="auto"/>
        <w:ind w:left="634" w:hanging="360"/>
        <w:contextualSpacing w:val="0"/>
        <w:rPr>
          <w:lang w:val="es-ES"/>
        </w:rPr>
      </w:pPr>
      <w:r>
        <w:rPr>
          <w:lang w:val="es-ES"/>
        </w:rPr>
        <w:t>3c. Pida</w:t>
      </w:r>
      <w:r w:rsidR="00C7457F" w:rsidRPr="0048109E">
        <w:rPr>
          <w:lang w:val="es-ES"/>
        </w:rPr>
        <w:t xml:space="preserve"> a los participantes que saq</w:t>
      </w:r>
      <w:r>
        <w:rPr>
          <w:lang w:val="es-ES"/>
        </w:rPr>
        <w:t>uen una hoja de papel y anoten</w:t>
      </w:r>
      <w:r w:rsidR="00C7457F" w:rsidRPr="0048109E">
        <w:rPr>
          <w:lang w:val="es-ES"/>
        </w:rPr>
        <w:t xml:space="preserve"> una idea o</w:t>
      </w:r>
      <w:r>
        <w:rPr>
          <w:lang w:val="es-ES"/>
        </w:rPr>
        <w:t xml:space="preserve"> dos para un comportamiento </w:t>
      </w:r>
      <w:r w:rsidR="003D1235">
        <w:rPr>
          <w:lang w:val="es-ES"/>
        </w:rPr>
        <w:t>que promueva que se compartan las</w:t>
      </w:r>
      <w:r w:rsidR="003D1235" w:rsidRPr="0048109E">
        <w:rPr>
          <w:lang w:val="es-ES"/>
        </w:rPr>
        <w:t xml:space="preserve"> tareas </w:t>
      </w:r>
      <w:r w:rsidR="003D1235">
        <w:rPr>
          <w:lang w:val="es-ES"/>
        </w:rPr>
        <w:t>en el hogar</w:t>
      </w:r>
      <w:r w:rsidR="003D1235" w:rsidRPr="003D1235">
        <w:rPr>
          <w:lang w:val="es-ES"/>
        </w:rPr>
        <w:t xml:space="preserve"> </w:t>
      </w:r>
      <w:r w:rsidR="003D1235" w:rsidRPr="0048109E">
        <w:rPr>
          <w:lang w:val="es-ES"/>
        </w:rPr>
        <w:t>que podrían ofrecer como par</w:t>
      </w:r>
      <w:r w:rsidR="003D1235">
        <w:rPr>
          <w:lang w:val="es-ES"/>
        </w:rPr>
        <w:t xml:space="preserve">te del menú de opciones, para </w:t>
      </w:r>
      <w:r w:rsidR="003D1235" w:rsidRPr="0048109E">
        <w:rPr>
          <w:lang w:val="es-ES"/>
        </w:rPr>
        <w:t>una investigación formativa</w:t>
      </w:r>
      <w:r w:rsidR="003D1235">
        <w:rPr>
          <w:lang w:val="es-ES"/>
        </w:rPr>
        <w:t xml:space="preserve"> </w:t>
      </w:r>
      <w:r w:rsidR="003D1235" w:rsidRPr="0048109E">
        <w:rPr>
          <w:lang w:val="es-ES"/>
        </w:rPr>
        <w:t>TIPS</w:t>
      </w:r>
      <w:r w:rsidR="00C7457F" w:rsidRPr="0048109E">
        <w:rPr>
          <w:lang w:val="es-ES"/>
        </w:rPr>
        <w:t>.</w:t>
      </w:r>
    </w:p>
    <w:p w14:paraId="2DC598BA" w14:textId="33E48838" w:rsidR="00C7457F" w:rsidRPr="0048109E" w:rsidRDefault="00C7457F" w:rsidP="00C7457F">
      <w:pPr>
        <w:pStyle w:val="ListParagraph"/>
        <w:spacing w:after="120" w:line="240" w:lineRule="auto"/>
        <w:ind w:left="634" w:hanging="360"/>
        <w:contextualSpacing w:val="0"/>
        <w:rPr>
          <w:lang w:val="es-ES"/>
        </w:rPr>
      </w:pPr>
      <w:r w:rsidRPr="0048109E">
        <w:rPr>
          <w:lang w:val="es-ES"/>
        </w:rPr>
        <w:t xml:space="preserve">3d. </w:t>
      </w:r>
      <w:r w:rsidR="00B21E5F">
        <w:rPr>
          <w:lang w:val="es-ES"/>
        </w:rPr>
        <w:t>Pida</w:t>
      </w:r>
      <w:r w:rsidRPr="0048109E">
        <w:rPr>
          <w:lang w:val="es-ES"/>
        </w:rPr>
        <w:t xml:space="preserve"> a </w:t>
      </w:r>
      <w:r w:rsidR="003D1235">
        <w:rPr>
          <w:lang w:val="es-ES"/>
        </w:rPr>
        <w:t>los participantes que compartan</w:t>
      </w:r>
      <w:r w:rsidRPr="0048109E">
        <w:rPr>
          <w:lang w:val="es-ES"/>
        </w:rPr>
        <w:t xml:space="preserve"> algunas de sus ideas y, como grupo, se</w:t>
      </w:r>
      <w:r w:rsidR="003D1235">
        <w:rPr>
          <w:lang w:val="es-ES"/>
        </w:rPr>
        <w:t>leccionen</w:t>
      </w:r>
      <w:r w:rsidRPr="0048109E">
        <w:rPr>
          <w:lang w:val="es-ES"/>
        </w:rPr>
        <w:t xml:space="preserve"> algunas opciones para el estudio imaginario.</w:t>
      </w:r>
    </w:p>
    <w:p w14:paraId="1080EAD2" w14:textId="74B0520A" w:rsidR="00C7457F" w:rsidRPr="0048109E" w:rsidRDefault="003D1235" w:rsidP="00C7457F">
      <w:pPr>
        <w:spacing w:after="120"/>
        <w:rPr>
          <w:lang w:val="es-ES"/>
        </w:rPr>
      </w:pPr>
      <w:r>
        <w:rPr>
          <w:lang w:val="es-ES"/>
        </w:rPr>
        <w:t xml:space="preserve">4. Determinar cómo promover </w:t>
      </w:r>
      <w:r w:rsidR="00C7457F" w:rsidRPr="0048109E">
        <w:rPr>
          <w:lang w:val="es-ES"/>
        </w:rPr>
        <w:t>comportamientos (15 min)</w:t>
      </w:r>
    </w:p>
    <w:p w14:paraId="3CBD2633" w14:textId="2D6D79EB" w:rsidR="00C7457F" w:rsidRPr="0048109E" w:rsidRDefault="00C7457F" w:rsidP="00C7457F">
      <w:pPr>
        <w:pStyle w:val="ListParagraph"/>
        <w:spacing w:after="120" w:line="240" w:lineRule="auto"/>
        <w:ind w:left="634" w:hanging="360"/>
        <w:contextualSpacing w:val="0"/>
        <w:rPr>
          <w:lang w:val="es-ES"/>
        </w:rPr>
      </w:pPr>
      <w:r w:rsidRPr="0048109E">
        <w:rPr>
          <w:lang w:val="es-ES"/>
        </w:rPr>
        <w:t>4a. P</w:t>
      </w:r>
      <w:r w:rsidR="003D1235">
        <w:rPr>
          <w:lang w:val="es-ES"/>
        </w:rPr>
        <w:t>regunte</w:t>
      </w:r>
      <w:r w:rsidRPr="0048109E">
        <w:rPr>
          <w:lang w:val="es-ES"/>
        </w:rPr>
        <w:t xml:space="preserve">: </w:t>
      </w:r>
      <w:r w:rsidR="003D1235">
        <w:rPr>
          <w:lang w:val="es-ES"/>
        </w:rPr>
        <w:t xml:space="preserve">Luego de haber decidido los comportamientos que van a promover, ¿qué </w:t>
      </w:r>
      <w:r w:rsidRPr="0048109E">
        <w:rPr>
          <w:lang w:val="es-ES"/>
        </w:rPr>
        <w:t>sigue? Es posible que a</w:t>
      </w:r>
      <w:r w:rsidR="003D1235">
        <w:rPr>
          <w:lang w:val="es-ES"/>
        </w:rPr>
        <w:t>ún necesite</w:t>
      </w:r>
      <w:r w:rsidRPr="0048109E">
        <w:rPr>
          <w:lang w:val="es-ES"/>
        </w:rPr>
        <w:t>n más estudios sobre cómo promover mejor los comportamientos.</w:t>
      </w:r>
    </w:p>
    <w:p w14:paraId="3F6F36F0" w14:textId="21B91EDE" w:rsidR="00C7457F" w:rsidRPr="0048109E" w:rsidRDefault="00C7457F" w:rsidP="00C7457F">
      <w:pPr>
        <w:pStyle w:val="ListParagraph"/>
        <w:spacing w:after="120" w:line="240" w:lineRule="auto"/>
        <w:ind w:left="634" w:hanging="360"/>
        <w:contextualSpacing w:val="0"/>
        <w:rPr>
          <w:lang w:val="es-ES"/>
        </w:rPr>
      </w:pPr>
      <w:r w:rsidRPr="0048109E">
        <w:rPr>
          <w:lang w:val="es-ES"/>
        </w:rPr>
        <w:t>4b. Di</w:t>
      </w:r>
      <w:r w:rsidR="003D1235">
        <w:rPr>
          <w:lang w:val="es-ES"/>
        </w:rPr>
        <w:t>ga</w:t>
      </w:r>
      <w:r w:rsidRPr="0048109E">
        <w:rPr>
          <w:lang w:val="es-ES"/>
        </w:rPr>
        <w:t xml:space="preserve">: Una forma de estudiar el comportamiento es a </w:t>
      </w:r>
      <w:r w:rsidR="003D1235">
        <w:rPr>
          <w:lang w:val="es-ES"/>
        </w:rPr>
        <w:t>través de Análisis de Barreras. ¿Quién está familiarizado con el Análisis de Barreras</w:t>
      </w:r>
      <w:r w:rsidRPr="0048109E">
        <w:rPr>
          <w:lang w:val="es-ES"/>
        </w:rPr>
        <w:t>? Este es otro tipo de investigación formativa, donde se entrevista a</w:t>
      </w:r>
      <w:r w:rsidR="003D1235">
        <w:rPr>
          <w:lang w:val="es-ES"/>
        </w:rPr>
        <w:t xml:space="preserve"> las personas para </w:t>
      </w:r>
      <w:r w:rsidRPr="0048109E">
        <w:rPr>
          <w:lang w:val="es-ES"/>
        </w:rPr>
        <w:t>aprender acer</w:t>
      </w:r>
      <w:r w:rsidR="003D1235">
        <w:rPr>
          <w:lang w:val="es-ES"/>
        </w:rPr>
        <w:t>ca de las barreras y motivadores comunes – Haciendo una comparación</w:t>
      </w:r>
      <w:r w:rsidRPr="0048109E">
        <w:rPr>
          <w:lang w:val="es-ES"/>
        </w:rPr>
        <w:t xml:space="preserve"> de las respuestas de las personas que ya practican el comportamiento que desea promover con las personas que aún no practican el comportamiento, a través de una serie de </w:t>
      </w:r>
      <w:r w:rsidR="003D1235">
        <w:rPr>
          <w:lang w:val="es-ES"/>
        </w:rPr>
        <w:t>determinante</w:t>
      </w:r>
      <w:r w:rsidRPr="0048109E">
        <w:rPr>
          <w:lang w:val="es-ES"/>
        </w:rPr>
        <w:t xml:space="preserve">. Este tipo de estudio es más eficaz cuando hay un buen número de personas que ya practican el comportamiento y pueden servir como informantes para su estudio. Este enfoque no sería utilizado para </w:t>
      </w:r>
      <w:r w:rsidR="003D1235">
        <w:rPr>
          <w:lang w:val="es-ES"/>
        </w:rPr>
        <w:t xml:space="preserve">identificar el comportamiento para promover, pero proporciona información para la </w:t>
      </w:r>
      <w:r w:rsidRPr="0048109E">
        <w:rPr>
          <w:lang w:val="es-ES"/>
        </w:rPr>
        <w:t>elección de actividades y mensajes sobre cómo promover el comportamiento.</w:t>
      </w:r>
      <w:r w:rsidR="00406D06">
        <w:rPr>
          <w:lang w:val="es-ES"/>
        </w:rPr>
        <w:t xml:space="preserve"> </w:t>
      </w:r>
    </w:p>
    <w:p w14:paraId="289B68CF" w14:textId="37093A99" w:rsidR="00C7457F" w:rsidRPr="0048109E" w:rsidRDefault="00C7457F" w:rsidP="00EC4152">
      <w:pPr>
        <w:pStyle w:val="ListParagraph"/>
        <w:spacing w:after="120" w:line="240" w:lineRule="auto"/>
        <w:ind w:left="634"/>
        <w:contextualSpacing w:val="0"/>
        <w:rPr>
          <w:lang w:val="es-ES"/>
        </w:rPr>
      </w:pPr>
      <w:r w:rsidRPr="0048109E">
        <w:rPr>
          <w:lang w:val="es-ES"/>
        </w:rPr>
        <w:t xml:space="preserve">¿Qué pasa si </w:t>
      </w:r>
      <w:r w:rsidR="003D1235">
        <w:rPr>
          <w:lang w:val="es-ES"/>
        </w:rPr>
        <w:t xml:space="preserve">no hay </w:t>
      </w:r>
      <w:r w:rsidRPr="0048109E">
        <w:rPr>
          <w:lang w:val="es-ES"/>
        </w:rPr>
        <w:t>mucha</w:t>
      </w:r>
      <w:r w:rsidR="003D1235">
        <w:rPr>
          <w:lang w:val="es-ES"/>
        </w:rPr>
        <w:t>s personas haciendo el comportamiento</w:t>
      </w:r>
      <w:r w:rsidRPr="0048109E">
        <w:rPr>
          <w:lang w:val="es-ES"/>
        </w:rPr>
        <w:t>? ¿Cómo se puede saber más acerca de lo que los miembros de la comunidad piensan, sienten y sabe</w:t>
      </w:r>
      <w:r w:rsidR="003D1235">
        <w:rPr>
          <w:lang w:val="es-ES"/>
        </w:rPr>
        <w:t>n</w:t>
      </w:r>
      <w:r w:rsidRPr="0048109E">
        <w:rPr>
          <w:lang w:val="es-ES"/>
        </w:rPr>
        <w:t xml:space="preserve"> sobre el comportamiento?</w:t>
      </w:r>
    </w:p>
    <w:p w14:paraId="6D109BF2" w14:textId="4B4690F6" w:rsidR="00C7457F" w:rsidRPr="0048109E" w:rsidRDefault="00F034B2" w:rsidP="00A00DA2">
      <w:pPr>
        <w:pStyle w:val="ListParagraph"/>
        <w:numPr>
          <w:ilvl w:val="0"/>
          <w:numId w:val="54"/>
        </w:numPr>
        <w:rPr>
          <w:lang w:val="es-ES"/>
        </w:rPr>
      </w:pPr>
      <w:r>
        <w:rPr>
          <w:lang w:val="es-ES"/>
        </w:rPr>
        <w:t>Simplemente, como lo propuso</w:t>
      </w:r>
      <w:r w:rsidR="00C7457F" w:rsidRPr="0048109E">
        <w:rPr>
          <w:lang w:val="es-ES"/>
        </w:rPr>
        <w:t xml:space="preserve"> Paolo Freire, </w:t>
      </w:r>
      <w:r>
        <w:rPr>
          <w:lang w:val="es-ES"/>
        </w:rPr>
        <w:t>se puede</w:t>
      </w:r>
      <w:r w:rsidR="00C7457F" w:rsidRPr="0048109E">
        <w:rPr>
          <w:lang w:val="es-ES"/>
        </w:rPr>
        <w:t xml:space="preserve"> utilizar algo para </w:t>
      </w:r>
      <w:r>
        <w:rPr>
          <w:lang w:val="es-ES"/>
        </w:rPr>
        <w:t>iniciar un</w:t>
      </w:r>
      <w:r w:rsidR="00C7457F" w:rsidRPr="0048109E">
        <w:rPr>
          <w:lang w:val="es-ES"/>
        </w:rPr>
        <w:t xml:space="preserve"> debate, como lo hicimos con el </w:t>
      </w:r>
      <w:r w:rsidR="00B41F8D" w:rsidRPr="0048109E">
        <w:rPr>
          <w:lang w:val="es-ES"/>
        </w:rPr>
        <w:t>Código Jaula para Aves</w:t>
      </w:r>
      <w:r w:rsidR="00C7457F" w:rsidRPr="0048109E">
        <w:rPr>
          <w:lang w:val="es-ES"/>
        </w:rPr>
        <w:t>, para aprender más acerca de cómo la comunidad ve el problema y las posibles soluciones.</w:t>
      </w:r>
    </w:p>
    <w:p w14:paraId="313B8F72" w14:textId="0F036BA8" w:rsidR="00C7457F" w:rsidRPr="0048109E" w:rsidRDefault="00F034B2" w:rsidP="00A00DA2">
      <w:pPr>
        <w:pStyle w:val="ListParagraph"/>
        <w:numPr>
          <w:ilvl w:val="0"/>
          <w:numId w:val="54"/>
        </w:numPr>
        <w:rPr>
          <w:lang w:val="es-ES"/>
        </w:rPr>
      </w:pPr>
      <w:r>
        <w:rPr>
          <w:lang w:val="es-ES"/>
        </w:rPr>
        <w:t>Se pueden hacer varias</w:t>
      </w:r>
      <w:r w:rsidR="00C7457F" w:rsidRPr="0048109E">
        <w:rPr>
          <w:lang w:val="es-ES"/>
        </w:rPr>
        <w:t xml:space="preserve"> act</w:t>
      </w:r>
      <w:r>
        <w:rPr>
          <w:lang w:val="es-ES"/>
        </w:rPr>
        <w:t>ividades de aprendizaje participativo y actividades</w:t>
      </w:r>
      <w:r w:rsidR="00C7457F" w:rsidRPr="0048109E">
        <w:rPr>
          <w:lang w:val="es-ES"/>
        </w:rPr>
        <w:t xml:space="preserve">, como por ejemplo las actividades de </w:t>
      </w:r>
      <w:r>
        <w:rPr>
          <w:lang w:val="es-ES"/>
        </w:rPr>
        <w:t>clasificación de tarjetas.</w:t>
      </w:r>
      <w:r w:rsidR="00C7457F" w:rsidRPr="0048109E">
        <w:rPr>
          <w:lang w:val="es-ES"/>
        </w:rPr>
        <w:t xml:space="preserve"> </w:t>
      </w:r>
    </w:p>
    <w:p w14:paraId="54FADDE8" w14:textId="6FD968C8" w:rsidR="00C7457F" w:rsidRPr="0048109E" w:rsidRDefault="00C7457F" w:rsidP="00C7457F">
      <w:pPr>
        <w:pStyle w:val="ListParagraph"/>
        <w:spacing w:after="120" w:line="240" w:lineRule="auto"/>
        <w:ind w:left="634" w:hanging="360"/>
        <w:contextualSpacing w:val="0"/>
        <w:rPr>
          <w:lang w:val="es-ES"/>
        </w:rPr>
      </w:pPr>
      <w:r w:rsidRPr="0048109E">
        <w:rPr>
          <w:lang w:val="es-ES"/>
        </w:rPr>
        <w:t xml:space="preserve">4c. Otro recurso es el </w:t>
      </w:r>
      <w:r w:rsidR="00F034B2">
        <w:rPr>
          <w:lang w:val="es-ES"/>
        </w:rPr>
        <w:t>manual Hazme un agente de cambio. ¿Quién</w:t>
      </w:r>
      <w:r w:rsidRPr="0048109E">
        <w:rPr>
          <w:lang w:val="es-ES"/>
        </w:rPr>
        <w:t xml:space="preserve"> </w:t>
      </w:r>
      <w:r w:rsidR="00F034B2">
        <w:rPr>
          <w:lang w:val="es-ES"/>
        </w:rPr>
        <w:t>lo conoce</w:t>
      </w:r>
      <w:r w:rsidRPr="0048109E">
        <w:rPr>
          <w:lang w:val="es-ES"/>
        </w:rPr>
        <w:t xml:space="preserve">? </w:t>
      </w:r>
      <w:r w:rsidR="00F034B2">
        <w:rPr>
          <w:lang w:val="es-ES"/>
        </w:rPr>
        <w:t xml:space="preserve">Contiene </w:t>
      </w:r>
      <w:r w:rsidRPr="0048109E">
        <w:rPr>
          <w:lang w:val="es-ES"/>
        </w:rPr>
        <w:t>lecciones de desarrollo de habilidades en los enfoques de cambio de comportamiento que pueden ser útiles</w:t>
      </w:r>
      <w:r w:rsidR="00F034B2">
        <w:rPr>
          <w:lang w:val="es-ES"/>
        </w:rPr>
        <w:t>, tales como: cuentos, testimonios guiados y</w:t>
      </w:r>
      <w:r w:rsidRPr="0048109E">
        <w:rPr>
          <w:lang w:val="es-ES"/>
        </w:rPr>
        <w:t xml:space="preserve"> más. A veces, cuand</w:t>
      </w:r>
      <w:r w:rsidR="00F034B2">
        <w:rPr>
          <w:lang w:val="es-ES"/>
        </w:rPr>
        <w:t>o la población no está familiarizada</w:t>
      </w:r>
      <w:r w:rsidRPr="0048109E">
        <w:rPr>
          <w:lang w:val="es-ES"/>
        </w:rPr>
        <w:t xml:space="preserve"> con una nueva práctica</w:t>
      </w:r>
      <w:r w:rsidR="00F034B2">
        <w:rPr>
          <w:lang w:val="es-ES"/>
        </w:rPr>
        <w:t>, resulta beneficioso ayudarlos a imaginársela.</w:t>
      </w:r>
      <w:r w:rsidR="00406D06">
        <w:rPr>
          <w:lang w:val="es-ES"/>
        </w:rPr>
        <w:t xml:space="preserve"> </w:t>
      </w:r>
    </w:p>
    <w:p w14:paraId="371FF0C9" w14:textId="520536FA" w:rsidR="00C7457F" w:rsidRPr="0048109E" w:rsidRDefault="00C7457F" w:rsidP="00C7457F">
      <w:pPr>
        <w:pStyle w:val="ListParagraph"/>
        <w:spacing w:after="120" w:line="240" w:lineRule="auto"/>
        <w:ind w:left="634" w:hanging="360"/>
        <w:contextualSpacing w:val="0"/>
        <w:rPr>
          <w:lang w:val="es-ES"/>
        </w:rPr>
      </w:pPr>
      <w:r w:rsidRPr="0048109E">
        <w:rPr>
          <w:lang w:val="es-ES"/>
        </w:rPr>
        <w:t xml:space="preserve">4d. </w:t>
      </w:r>
      <w:r w:rsidR="00F034B2">
        <w:rPr>
          <w:lang w:val="es-ES"/>
        </w:rPr>
        <w:t>Los v</w:t>
      </w:r>
      <w:r w:rsidRPr="0048109E">
        <w:rPr>
          <w:lang w:val="es-ES"/>
        </w:rPr>
        <w:t xml:space="preserve">ídeos o </w:t>
      </w:r>
      <w:r w:rsidR="00F034B2">
        <w:rPr>
          <w:lang w:val="es-ES"/>
        </w:rPr>
        <w:t>radio novelas</w:t>
      </w:r>
      <w:r w:rsidRPr="0048109E">
        <w:rPr>
          <w:lang w:val="es-ES"/>
        </w:rPr>
        <w:t xml:space="preserve"> también puede</w:t>
      </w:r>
      <w:r w:rsidR="00F034B2">
        <w:rPr>
          <w:lang w:val="es-ES"/>
        </w:rPr>
        <w:t>n</w:t>
      </w:r>
      <w:r w:rsidRPr="0048109E">
        <w:rPr>
          <w:lang w:val="es-ES"/>
        </w:rPr>
        <w:t xml:space="preserve"> ser una gran manera de introducir </w:t>
      </w:r>
      <w:r w:rsidR="00F034B2">
        <w:rPr>
          <w:lang w:val="es-ES"/>
        </w:rPr>
        <w:t>nuevas prácticas. Son más eficaces</w:t>
      </w:r>
      <w:r w:rsidRPr="0048109E">
        <w:rPr>
          <w:lang w:val="es-ES"/>
        </w:rPr>
        <w:t xml:space="preserve"> cuando </w:t>
      </w:r>
      <w:r w:rsidR="00F034B2">
        <w:rPr>
          <w:lang w:val="es-ES"/>
        </w:rPr>
        <w:t>los actores</w:t>
      </w:r>
      <w:r w:rsidRPr="0048109E">
        <w:rPr>
          <w:lang w:val="es-ES"/>
        </w:rPr>
        <w:t xml:space="preserve"> se ven y suenan </w:t>
      </w:r>
      <w:r w:rsidR="00F034B2">
        <w:rPr>
          <w:lang w:val="es-ES"/>
        </w:rPr>
        <w:t>como la población meta</w:t>
      </w:r>
      <w:r w:rsidRPr="0048109E">
        <w:rPr>
          <w:lang w:val="es-ES"/>
        </w:rPr>
        <w:t xml:space="preserve"> y cuando se acompaña</w:t>
      </w:r>
      <w:r w:rsidR="00F034B2">
        <w:rPr>
          <w:lang w:val="es-ES"/>
        </w:rPr>
        <w:t>n</w:t>
      </w:r>
      <w:r w:rsidRPr="0048109E">
        <w:rPr>
          <w:lang w:val="es-ES"/>
        </w:rPr>
        <w:t xml:space="preserve"> de la discusión en grupo y el compromiso para tratar el comportamiento o la orientación y el compromiso</w:t>
      </w:r>
      <w:r w:rsidR="00F034B2" w:rsidRPr="0048109E">
        <w:rPr>
          <w:lang w:val="es-ES"/>
        </w:rPr>
        <w:t xml:space="preserve"> individual</w:t>
      </w:r>
      <w:r w:rsidRPr="0048109E">
        <w:rPr>
          <w:lang w:val="es-ES"/>
        </w:rPr>
        <w:t xml:space="preserve"> como</w:t>
      </w:r>
      <w:r w:rsidR="00F034B2">
        <w:rPr>
          <w:lang w:val="es-ES"/>
        </w:rPr>
        <w:t xml:space="preserve"> con el C</w:t>
      </w:r>
      <w:r w:rsidRPr="0048109E">
        <w:rPr>
          <w:lang w:val="es-ES"/>
        </w:rPr>
        <w:t>ambio de comportamiento negociado.</w:t>
      </w:r>
    </w:p>
    <w:p w14:paraId="5F653140" w14:textId="0168D2D9" w:rsidR="00C7457F" w:rsidRPr="0048109E" w:rsidRDefault="00C7457F" w:rsidP="00C7457F">
      <w:pPr>
        <w:spacing w:after="120"/>
        <w:ind w:left="270" w:hanging="270"/>
        <w:rPr>
          <w:lang w:val="es-ES"/>
        </w:rPr>
      </w:pPr>
      <w:r w:rsidRPr="0048109E">
        <w:rPr>
          <w:lang w:val="es-ES"/>
        </w:rPr>
        <w:t xml:space="preserve">5. </w:t>
      </w:r>
      <w:r w:rsidR="00F034B2">
        <w:rPr>
          <w:lang w:val="es-ES"/>
        </w:rPr>
        <w:t>Preguntas de cierre</w:t>
      </w:r>
      <w:r w:rsidRPr="0048109E">
        <w:rPr>
          <w:lang w:val="es-ES"/>
        </w:rPr>
        <w:t xml:space="preserve"> (5-10 min)</w:t>
      </w:r>
    </w:p>
    <w:p w14:paraId="481F431C" w14:textId="5227A984" w:rsidR="00C7457F" w:rsidRPr="0048109E" w:rsidRDefault="00C7457F" w:rsidP="00C7457F">
      <w:pPr>
        <w:spacing w:after="120"/>
        <w:ind w:left="720" w:hanging="360"/>
        <w:rPr>
          <w:lang w:val="es-ES"/>
        </w:rPr>
      </w:pPr>
      <w:r w:rsidRPr="0048109E">
        <w:rPr>
          <w:lang w:val="es-ES"/>
        </w:rPr>
        <w:t>5a. Hacer u</w:t>
      </w:r>
      <w:r w:rsidR="00F034B2">
        <w:rPr>
          <w:lang w:val="es-ES"/>
        </w:rPr>
        <w:t>na pregunta general final para inicia</w:t>
      </w:r>
      <w:r w:rsidRPr="0048109E">
        <w:rPr>
          <w:lang w:val="es-ES"/>
        </w:rPr>
        <w:t xml:space="preserve">r el debate, </w:t>
      </w:r>
      <w:r w:rsidR="00F034B2">
        <w:rPr>
          <w:lang w:val="es-ES"/>
        </w:rPr>
        <w:t>ejemplo</w:t>
      </w:r>
      <w:r w:rsidRPr="0048109E">
        <w:rPr>
          <w:lang w:val="es-ES"/>
        </w:rPr>
        <w:t>: ¿Cómo podemos promover la equidad de género y la diversidad en las comunidades en las que trabajamos?</w:t>
      </w:r>
    </w:p>
    <w:p w14:paraId="725E615C" w14:textId="77777777" w:rsidR="00C7457F" w:rsidRPr="0048109E" w:rsidRDefault="00C7457F" w:rsidP="00C7457F">
      <w:pPr>
        <w:spacing w:after="120"/>
        <w:ind w:left="720" w:hanging="360"/>
        <w:rPr>
          <w:lang w:val="es-ES"/>
        </w:rPr>
        <w:sectPr w:rsidR="00C7457F" w:rsidRPr="0048109E" w:rsidSect="00A70E9D">
          <w:footerReference w:type="even" r:id="rId111"/>
          <w:footerReference w:type="default" r:id="rId112"/>
          <w:endnotePr>
            <w:numFmt w:val="decimal"/>
            <w:numRestart w:val="eachSect"/>
          </w:endnotePr>
          <w:pgSz w:w="12240" w:h="15840" w:code="1"/>
          <w:pgMar w:top="1440" w:right="1296" w:bottom="1440" w:left="1584" w:header="720" w:footer="720" w:gutter="0"/>
          <w:cols w:space="720"/>
          <w:docGrid w:linePitch="360"/>
        </w:sectPr>
      </w:pPr>
    </w:p>
    <w:p w14:paraId="2F00F313" w14:textId="79C4479A" w:rsidR="006430A1" w:rsidRPr="0048109E" w:rsidRDefault="00F034B2" w:rsidP="00161077">
      <w:pPr>
        <w:pStyle w:val="Heading1"/>
        <w:rPr>
          <w:lang w:val="es-ES"/>
        </w:rPr>
      </w:pPr>
      <w:bookmarkStart w:id="118" w:name="_Toc492549187"/>
      <w:r>
        <w:rPr>
          <w:lang w:val="es-ES"/>
        </w:rPr>
        <w:t>Actividad: Ca</w:t>
      </w:r>
      <w:r w:rsidR="006430A1" w:rsidRPr="0048109E">
        <w:rPr>
          <w:lang w:val="es-ES"/>
        </w:rPr>
        <w:t>beza, corazón, manos y pies</w:t>
      </w:r>
      <w:bookmarkEnd w:id="118"/>
    </w:p>
    <w:tbl>
      <w:tblPr>
        <w:tblStyle w:val="TableGrid"/>
        <w:tblW w:w="9360" w:type="dxa"/>
        <w:jc w:val="center"/>
        <w:tblLook w:val="04A0" w:firstRow="1" w:lastRow="0" w:firstColumn="1" w:lastColumn="0" w:noHBand="0" w:noVBand="1"/>
      </w:tblPr>
      <w:tblGrid>
        <w:gridCol w:w="9360"/>
      </w:tblGrid>
      <w:tr w:rsidR="006430A1" w:rsidRPr="005168EB" w14:paraId="724D600A" w14:textId="77777777" w:rsidTr="00942AC1">
        <w:trPr>
          <w:jc w:val="center"/>
        </w:trPr>
        <w:tc>
          <w:tcPr>
            <w:tcW w:w="9360" w:type="dxa"/>
            <w:tcBorders>
              <w:top w:val="nil"/>
              <w:left w:val="nil"/>
              <w:bottom w:val="nil"/>
              <w:right w:val="nil"/>
            </w:tcBorders>
            <w:shd w:val="clear" w:color="auto" w:fill="BCC589"/>
          </w:tcPr>
          <w:p w14:paraId="5279DC85" w14:textId="3286F674" w:rsidR="006430A1" w:rsidRPr="0048109E" w:rsidRDefault="00FB41A9" w:rsidP="00684960">
            <w:pPr>
              <w:pStyle w:val="Heading4"/>
              <w:outlineLvl w:val="3"/>
              <w:rPr>
                <w:lang w:val="es-ES"/>
              </w:rPr>
            </w:pPr>
            <w:r w:rsidRPr="0048109E">
              <w:rPr>
                <w:lang w:val="es-ES"/>
              </w:rPr>
              <w:t>Objetivos basados en logros</w:t>
            </w:r>
          </w:p>
          <w:p w14:paraId="280DB222" w14:textId="77777777" w:rsidR="006430A1" w:rsidRPr="0048109E" w:rsidRDefault="006430A1" w:rsidP="00684960">
            <w:pPr>
              <w:spacing w:after="0"/>
              <w:rPr>
                <w:lang w:val="es-ES"/>
              </w:rPr>
            </w:pPr>
            <w:r w:rsidRPr="0048109E">
              <w:rPr>
                <w:lang w:val="es-ES"/>
              </w:rPr>
              <w:t xml:space="preserve">Al final de esta actividad, los participantes habrán: </w:t>
            </w:r>
          </w:p>
          <w:p w14:paraId="307797B2" w14:textId="49FD56A2" w:rsidR="006430A1" w:rsidRPr="0048109E" w:rsidRDefault="000544CB" w:rsidP="00CC6E26">
            <w:pPr>
              <w:numPr>
                <w:ilvl w:val="0"/>
                <w:numId w:val="1"/>
              </w:numPr>
              <w:contextualSpacing/>
              <w:rPr>
                <w:lang w:val="es-ES"/>
              </w:rPr>
            </w:pPr>
            <w:r>
              <w:rPr>
                <w:lang w:val="es-ES"/>
              </w:rPr>
              <w:t>Reflexionado</w:t>
            </w:r>
            <w:r w:rsidR="006430A1" w:rsidRPr="0048109E">
              <w:rPr>
                <w:lang w:val="es-ES"/>
              </w:rPr>
              <w:t xml:space="preserve"> en el aprendizaje personal, puntos de vista y sentimientos de este taller</w:t>
            </w:r>
          </w:p>
          <w:p w14:paraId="77035D3B" w14:textId="64616031" w:rsidR="006430A1" w:rsidRPr="0048109E" w:rsidRDefault="000544CB" w:rsidP="00CC6E26">
            <w:pPr>
              <w:numPr>
                <w:ilvl w:val="0"/>
                <w:numId w:val="1"/>
              </w:numPr>
              <w:contextualSpacing/>
              <w:rPr>
                <w:lang w:val="es-ES"/>
              </w:rPr>
            </w:pPr>
            <w:r>
              <w:rPr>
                <w:lang w:val="es-ES"/>
              </w:rPr>
              <w:t>Reflexionado y planificado acciones</w:t>
            </w:r>
            <w:r w:rsidR="006430A1" w:rsidRPr="0048109E">
              <w:rPr>
                <w:lang w:val="es-ES"/>
              </w:rPr>
              <w:t xml:space="preserve"> personal</w:t>
            </w:r>
            <w:r>
              <w:rPr>
                <w:lang w:val="es-ES"/>
              </w:rPr>
              <w:t xml:space="preserve">es </w:t>
            </w:r>
          </w:p>
          <w:p w14:paraId="571C8AE8" w14:textId="77777777" w:rsidR="006430A1" w:rsidRPr="0048109E" w:rsidRDefault="006430A1" w:rsidP="00684960">
            <w:pPr>
              <w:pStyle w:val="Heading4"/>
              <w:outlineLvl w:val="3"/>
              <w:rPr>
                <w:lang w:val="es-ES"/>
              </w:rPr>
            </w:pPr>
            <w:r w:rsidRPr="0048109E">
              <w:rPr>
                <w:lang w:val="es-ES"/>
              </w:rPr>
              <w:t>Duración</w:t>
            </w:r>
          </w:p>
          <w:p w14:paraId="7D09C476" w14:textId="5ABD00A1" w:rsidR="006430A1" w:rsidRPr="0048109E" w:rsidRDefault="006430A1" w:rsidP="00684960">
            <w:pPr>
              <w:rPr>
                <w:lang w:val="es-ES"/>
              </w:rPr>
            </w:pPr>
            <w:r w:rsidRPr="0048109E">
              <w:rPr>
                <w:lang w:val="es-ES"/>
              </w:rPr>
              <w:t>15 minutos</w:t>
            </w:r>
          </w:p>
          <w:p w14:paraId="7AC2EF6E" w14:textId="47713717" w:rsidR="006430A1" w:rsidRPr="0048109E" w:rsidRDefault="000544CB" w:rsidP="00684960">
            <w:pPr>
              <w:pStyle w:val="Heading4"/>
              <w:outlineLvl w:val="3"/>
              <w:rPr>
                <w:lang w:val="es-ES"/>
              </w:rPr>
            </w:pPr>
            <w:r>
              <w:rPr>
                <w:lang w:val="es-ES"/>
              </w:rPr>
              <w:t>M</w:t>
            </w:r>
            <w:r w:rsidR="006430A1" w:rsidRPr="0048109E">
              <w:rPr>
                <w:lang w:val="es-ES"/>
              </w:rPr>
              <w:t>ateriales</w:t>
            </w:r>
          </w:p>
          <w:p w14:paraId="236845E0" w14:textId="77777777" w:rsidR="006430A1" w:rsidRPr="0048109E" w:rsidRDefault="006430A1" w:rsidP="00A00DA2">
            <w:pPr>
              <w:pStyle w:val="ListParagraph"/>
              <w:numPr>
                <w:ilvl w:val="0"/>
                <w:numId w:val="39"/>
              </w:numPr>
              <w:rPr>
                <w:lang w:val="es-ES"/>
              </w:rPr>
            </w:pPr>
            <w:r w:rsidRPr="0048109E">
              <w:rPr>
                <w:lang w:val="es-ES"/>
              </w:rPr>
              <w:t>Papel, bolígrafos, marcadores de colores</w:t>
            </w:r>
          </w:p>
        </w:tc>
      </w:tr>
    </w:tbl>
    <w:p w14:paraId="1D6A4C48" w14:textId="77777777" w:rsidR="006430A1" w:rsidRPr="0048109E" w:rsidRDefault="006430A1" w:rsidP="00161077">
      <w:pPr>
        <w:pStyle w:val="Heading2"/>
        <w:rPr>
          <w:lang w:val="es-ES"/>
        </w:rPr>
      </w:pPr>
      <w:bookmarkStart w:id="119" w:name="_Toc492549188"/>
      <w:r w:rsidRPr="0048109E">
        <w:rPr>
          <w:lang w:val="es-ES"/>
        </w:rPr>
        <w:t>¿Por qué esta actividad?</w:t>
      </w:r>
      <w:bookmarkEnd w:id="119"/>
    </w:p>
    <w:p w14:paraId="11FD2852" w14:textId="0F0CC629" w:rsidR="006430A1" w:rsidRPr="0048109E" w:rsidRDefault="006430A1" w:rsidP="006430A1">
      <w:pPr>
        <w:rPr>
          <w:b/>
          <w:lang w:val="es-ES"/>
        </w:rPr>
      </w:pPr>
      <w:r w:rsidRPr="0048109E">
        <w:rPr>
          <w:lang w:val="es-ES"/>
        </w:rPr>
        <w:t xml:space="preserve">Esta actividad proporciona oportunidades para que los </w:t>
      </w:r>
      <w:r w:rsidR="000544CB">
        <w:rPr>
          <w:lang w:val="es-ES"/>
        </w:rPr>
        <w:t>participantes reflexionen sobre ideas para el aprendizaje personal</w:t>
      </w:r>
      <w:r w:rsidRPr="0048109E">
        <w:rPr>
          <w:lang w:val="es-ES"/>
        </w:rPr>
        <w:t xml:space="preserve"> y </w:t>
      </w:r>
      <w:r w:rsidR="000544CB">
        <w:rPr>
          <w:lang w:val="es-ES"/>
        </w:rPr>
        <w:t>sus sentimientos, y hacer un plan de acción personal para el futuro.</w:t>
      </w:r>
    </w:p>
    <w:p w14:paraId="3800942D" w14:textId="5AF1E2BA" w:rsidR="006430A1" w:rsidRPr="0048109E" w:rsidRDefault="00C5339F" w:rsidP="00161077">
      <w:pPr>
        <w:pStyle w:val="Heading2"/>
        <w:rPr>
          <w:lang w:val="es-ES"/>
        </w:rPr>
      </w:pPr>
      <w:bookmarkStart w:id="120" w:name="_Toc492549189"/>
      <w:r w:rsidRPr="0048109E">
        <w:rPr>
          <w:lang w:val="es-ES"/>
        </w:rPr>
        <w:t>Preparación previa</w:t>
      </w:r>
      <w:bookmarkEnd w:id="120"/>
    </w:p>
    <w:p w14:paraId="094159A5" w14:textId="42B54A5B" w:rsidR="006430A1" w:rsidRPr="0048109E" w:rsidRDefault="000544CB" w:rsidP="006430A1">
      <w:pPr>
        <w:rPr>
          <w:lang w:val="es-ES"/>
        </w:rPr>
      </w:pPr>
      <w:r>
        <w:rPr>
          <w:lang w:val="es-ES"/>
        </w:rPr>
        <w:t xml:space="preserve">Revise la actividad </w:t>
      </w:r>
      <w:r w:rsidR="006430A1" w:rsidRPr="0048109E">
        <w:rPr>
          <w:lang w:val="es-ES"/>
        </w:rPr>
        <w:t>Dominios y estilos de aprendizaje para incorporar esos conceptos en la discusión (2b).</w:t>
      </w:r>
    </w:p>
    <w:p w14:paraId="3408ECC8" w14:textId="7AB9C1A1" w:rsidR="006C76F2" w:rsidRPr="0048109E" w:rsidRDefault="006C76F2" w:rsidP="006430A1">
      <w:pPr>
        <w:rPr>
          <w:lang w:val="es-ES"/>
        </w:rPr>
      </w:pPr>
      <w:r w:rsidRPr="0048109E">
        <w:rPr>
          <w:lang w:val="es-ES"/>
        </w:rPr>
        <w:t>Dependiendo de la composición del grupo, es posible que desee elegir entre es</w:t>
      </w:r>
      <w:r w:rsidR="000544CB">
        <w:rPr>
          <w:lang w:val="es-ES"/>
        </w:rPr>
        <w:t xml:space="preserve">ta actividad y la siguiente </w:t>
      </w:r>
      <w:r w:rsidR="009D760E">
        <w:rPr>
          <w:lang w:val="es-ES"/>
        </w:rPr>
        <w:t>–</w:t>
      </w:r>
      <w:r w:rsidR="000544CB">
        <w:rPr>
          <w:lang w:val="es-ES"/>
        </w:rPr>
        <w:t xml:space="preserve"> Sobrevolar</w:t>
      </w:r>
      <w:r w:rsidRPr="0048109E">
        <w:rPr>
          <w:lang w:val="es-ES"/>
        </w:rPr>
        <w:t>. Esta actividad puede funcionar mejor si los particip</w:t>
      </w:r>
      <w:r w:rsidR="000544CB">
        <w:rPr>
          <w:lang w:val="es-ES"/>
        </w:rPr>
        <w:t xml:space="preserve">antes provienen </w:t>
      </w:r>
      <w:r w:rsidRPr="0048109E">
        <w:rPr>
          <w:lang w:val="es-ES"/>
        </w:rPr>
        <w:t>de diferentes organi</w:t>
      </w:r>
      <w:r w:rsidR="000544CB">
        <w:rPr>
          <w:lang w:val="es-ES"/>
        </w:rPr>
        <w:t>zaciones, mientras que la de Sobrevolar puede ser más apropiada</w:t>
      </w:r>
      <w:r w:rsidRPr="0048109E">
        <w:rPr>
          <w:lang w:val="es-ES"/>
        </w:rPr>
        <w:t xml:space="preserve"> para los grupos de la misma organización o proyecto.</w:t>
      </w:r>
    </w:p>
    <w:p w14:paraId="2B18B382" w14:textId="77777777" w:rsidR="006430A1" w:rsidRPr="0048109E" w:rsidRDefault="006430A1" w:rsidP="00161077">
      <w:pPr>
        <w:pStyle w:val="Heading2"/>
        <w:rPr>
          <w:lang w:val="es-ES"/>
        </w:rPr>
      </w:pPr>
      <w:bookmarkStart w:id="121" w:name="_Toc492549190"/>
      <w:r w:rsidRPr="0048109E">
        <w:rPr>
          <w:lang w:val="es-ES"/>
        </w:rPr>
        <w:t>Instrucciones</w:t>
      </w:r>
      <w:bookmarkEnd w:id="121"/>
    </w:p>
    <w:p w14:paraId="6DAB4E47" w14:textId="77777777" w:rsidR="006430A1" w:rsidRPr="0048109E" w:rsidRDefault="006430A1" w:rsidP="00A00DA2">
      <w:pPr>
        <w:pStyle w:val="ListParagraph"/>
        <w:numPr>
          <w:ilvl w:val="0"/>
          <w:numId w:val="36"/>
        </w:numPr>
        <w:spacing w:line="240" w:lineRule="auto"/>
        <w:rPr>
          <w:lang w:val="es-ES"/>
        </w:rPr>
      </w:pPr>
      <w:r w:rsidRPr="0048109E">
        <w:rPr>
          <w:lang w:val="es-ES"/>
        </w:rPr>
        <w:t>Reflexión personal (10 min)</w:t>
      </w:r>
    </w:p>
    <w:p w14:paraId="5FE6E1A4" w14:textId="78B4E0DB" w:rsidR="006430A1" w:rsidRPr="0048109E" w:rsidRDefault="000544CB" w:rsidP="006430A1">
      <w:pPr>
        <w:ind w:left="720" w:hanging="360"/>
        <w:rPr>
          <w:lang w:val="es-ES"/>
        </w:rPr>
      </w:pPr>
      <w:r>
        <w:rPr>
          <w:lang w:val="es-ES"/>
        </w:rPr>
        <w:t xml:space="preserve">1a. Explique: </w:t>
      </w:r>
      <w:r w:rsidR="006430A1" w:rsidRPr="0048109E">
        <w:rPr>
          <w:lang w:val="es-ES"/>
        </w:rPr>
        <w:t xml:space="preserve">este ejercicio </w:t>
      </w:r>
      <w:r>
        <w:rPr>
          <w:lang w:val="es-ES"/>
        </w:rPr>
        <w:t>ayuda a</w:t>
      </w:r>
      <w:r w:rsidR="006430A1" w:rsidRPr="0048109E">
        <w:rPr>
          <w:lang w:val="es-ES"/>
        </w:rPr>
        <w:t xml:space="preserve"> reflexionar sobre los pensamientos, sentimientos o acciones</w:t>
      </w:r>
      <w:r>
        <w:rPr>
          <w:lang w:val="es-ES"/>
        </w:rPr>
        <w:t xml:space="preserve"> que los</w:t>
      </w:r>
      <w:r w:rsidR="006430A1" w:rsidRPr="0048109E">
        <w:rPr>
          <w:lang w:val="es-ES"/>
        </w:rPr>
        <w:t xml:space="preserve"> participantes </w:t>
      </w:r>
      <w:r>
        <w:rPr>
          <w:lang w:val="es-ES"/>
        </w:rPr>
        <w:t>planifican para el futuro,</w:t>
      </w:r>
      <w:r w:rsidR="006430A1" w:rsidRPr="0048109E">
        <w:rPr>
          <w:lang w:val="es-ES"/>
        </w:rPr>
        <w:t xml:space="preserve"> como resultado de este taller.</w:t>
      </w:r>
    </w:p>
    <w:p w14:paraId="376B477D" w14:textId="646AEF26" w:rsidR="006430A1" w:rsidRPr="0048109E" w:rsidRDefault="006430A1" w:rsidP="006430A1">
      <w:pPr>
        <w:ind w:left="720" w:hanging="360"/>
        <w:rPr>
          <w:lang w:val="es-ES"/>
        </w:rPr>
      </w:pPr>
      <w:r w:rsidRPr="0048109E">
        <w:rPr>
          <w:lang w:val="es-ES"/>
        </w:rPr>
        <w:t xml:space="preserve">1b. </w:t>
      </w:r>
      <w:r w:rsidR="000544CB">
        <w:rPr>
          <w:lang w:val="es-ES"/>
        </w:rPr>
        <w:t>En el rotafolio, dibuje una figura</w:t>
      </w:r>
      <w:r w:rsidRPr="0048109E">
        <w:rPr>
          <w:lang w:val="es-ES"/>
        </w:rPr>
        <w:t xml:space="preserve"> de una persona. Exagerar la cabeza, el pecho, las manos y los pies. Dibujar un corazón en el pecho.</w:t>
      </w:r>
      <w:r w:rsidR="00406D06">
        <w:rPr>
          <w:lang w:val="es-ES"/>
        </w:rPr>
        <w:t xml:space="preserve"> </w:t>
      </w:r>
    </w:p>
    <w:p w14:paraId="29A26A5E" w14:textId="533B8675" w:rsidR="006430A1" w:rsidRPr="0048109E" w:rsidRDefault="000544CB" w:rsidP="006430A1">
      <w:pPr>
        <w:ind w:left="720" w:hanging="360"/>
        <w:rPr>
          <w:lang w:val="es-ES"/>
        </w:rPr>
      </w:pPr>
      <w:r>
        <w:rPr>
          <w:lang w:val="es-ES"/>
        </w:rPr>
        <w:t xml:space="preserve">1c. Explique </w:t>
      </w:r>
      <w:r w:rsidR="006430A1" w:rsidRPr="0048109E">
        <w:rPr>
          <w:lang w:val="es-ES"/>
        </w:rPr>
        <w:t>que a medida</w:t>
      </w:r>
      <w:r>
        <w:rPr>
          <w:lang w:val="es-ES"/>
        </w:rPr>
        <w:t xml:space="preserve"> que avanzamos hacia el final del taller</w:t>
      </w:r>
      <w:r w:rsidR="006430A1" w:rsidRPr="0048109E">
        <w:rPr>
          <w:lang w:val="es-ES"/>
        </w:rPr>
        <w:t xml:space="preserve">, </w:t>
      </w:r>
      <w:r>
        <w:rPr>
          <w:lang w:val="es-ES"/>
        </w:rPr>
        <w:t>tendrán</w:t>
      </w:r>
      <w:r w:rsidR="006430A1" w:rsidRPr="0048109E">
        <w:rPr>
          <w:lang w:val="es-ES"/>
        </w:rPr>
        <w:t xml:space="preserve"> un tiempo para reflexionar sobre lo que ha</w:t>
      </w:r>
      <w:r>
        <w:rPr>
          <w:lang w:val="es-ES"/>
        </w:rPr>
        <w:t>n</w:t>
      </w:r>
      <w:r w:rsidR="006430A1" w:rsidRPr="0048109E">
        <w:rPr>
          <w:lang w:val="es-ES"/>
        </w:rPr>
        <w:t xml:space="preserve"> apre</w:t>
      </w:r>
      <w:r>
        <w:rPr>
          <w:lang w:val="es-ES"/>
        </w:rPr>
        <w:t>ndido (la cabeza), lo que sienten (el corazón) y lo que v</w:t>
      </w:r>
      <w:r w:rsidR="006430A1" w:rsidRPr="0048109E">
        <w:rPr>
          <w:lang w:val="es-ES"/>
        </w:rPr>
        <w:t>a</w:t>
      </w:r>
      <w:r>
        <w:rPr>
          <w:lang w:val="es-ES"/>
        </w:rPr>
        <w:t>n</w:t>
      </w:r>
      <w:r w:rsidR="006430A1" w:rsidRPr="0048109E">
        <w:rPr>
          <w:lang w:val="es-ES"/>
        </w:rPr>
        <w:t xml:space="preserve"> hacer después de salir de este taller (las manos y pies).</w:t>
      </w:r>
    </w:p>
    <w:p w14:paraId="56D75776" w14:textId="061E6254" w:rsidR="006430A1" w:rsidRDefault="000544CB" w:rsidP="006430A1">
      <w:pPr>
        <w:ind w:left="720" w:hanging="360"/>
        <w:rPr>
          <w:lang w:val="es-ES"/>
        </w:rPr>
      </w:pPr>
      <w:r>
        <w:rPr>
          <w:lang w:val="es-ES"/>
        </w:rPr>
        <w:t>1d. Pida a los participantes que dibujen</w:t>
      </w:r>
      <w:r w:rsidR="006430A1" w:rsidRPr="0048109E">
        <w:rPr>
          <w:lang w:val="es-ES"/>
        </w:rPr>
        <w:t xml:space="preserve"> a una per</w:t>
      </w:r>
      <w:r>
        <w:rPr>
          <w:lang w:val="es-ES"/>
        </w:rPr>
        <w:t>sona, algo así como la que está en el rotafolio. Defina un ti</w:t>
      </w:r>
      <w:r w:rsidR="006430A1" w:rsidRPr="0048109E">
        <w:rPr>
          <w:lang w:val="es-ES"/>
        </w:rPr>
        <w:t>empo para</w:t>
      </w:r>
      <w:r>
        <w:rPr>
          <w:lang w:val="es-ES"/>
        </w:rPr>
        <w:t xml:space="preserve"> que los participantes reflexionen</w:t>
      </w:r>
      <w:r w:rsidR="006430A1" w:rsidRPr="0048109E">
        <w:rPr>
          <w:lang w:val="es-ES"/>
        </w:rPr>
        <w:t xml:space="preserve"> individualmente</w:t>
      </w:r>
      <w:r>
        <w:rPr>
          <w:lang w:val="es-ES"/>
        </w:rPr>
        <w:t>, dibujen a la persona y añadan las palabras para expresar las reflexiones sobre la cabeza,</w:t>
      </w:r>
      <w:r w:rsidR="00406D06">
        <w:rPr>
          <w:lang w:val="es-ES"/>
        </w:rPr>
        <w:t xml:space="preserve"> </w:t>
      </w:r>
      <w:r w:rsidR="006430A1" w:rsidRPr="0048109E">
        <w:rPr>
          <w:lang w:val="es-ES"/>
        </w:rPr>
        <w:t>cora</w:t>
      </w:r>
      <w:r>
        <w:rPr>
          <w:lang w:val="es-ES"/>
        </w:rPr>
        <w:t>zón,</w:t>
      </w:r>
      <w:r w:rsidR="00406D06">
        <w:rPr>
          <w:lang w:val="es-ES"/>
        </w:rPr>
        <w:t xml:space="preserve"> </w:t>
      </w:r>
      <w:r>
        <w:rPr>
          <w:lang w:val="es-ES"/>
        </w:rPr>
        <w:t>manos y</w:t>
      </w:r>
      <w:r w:rsidR="00406D06">
        <w:rPr>
          <w:lang w:val="es-ES"/>
        </w:rPr>
        <w:t xml:space="preserve"> </w:t>
      </w:r>
      <w:r w:rsidR="006430A1" w:rsidRPr="0048109E">
        <w:rPr>
          <w:lang w:val="es-ES"/>
        </w:rPr>
        <w:t>pies</w:t>
      </w:r>
      <w:r>
        <w:rPr>
          <w:lang w:val="es-ES"/>
        </w:rPr>
        <w:t>.</w:t>
      </w:r>
    </w:p>
    <w:p w14:paraId="4C17EC12" w14:textId="77777777" w:rsidR="000544CB" w:rsidRPr="0048109E" w:rsidRDefault="000544CB" w:rsidP="006430A1">
      <w:pPr>
        <w:ind w:left="720" w:hanging="360"/>
        <w:rPr>
          <w:lang w:val="es-ES"/>
        </w:rPr>
      </w:pPr>
    </w:p>
    <w:p w14:paraId="1E43365E" w14:textId="49CD59D8" w:rsidR="006430A1" w:rsidRPr="0048109E" w:rsidRDefault="000544CB" w:rsidP="00A00DA2">
      <w:pPr>
        <w:pStyle w:val="ListParagraph"/>
        <w:numPr>
          <w:ilvl w:val="0"/>
          <w:numId w:val="36"/>
        </w:numPr>
        <w:spacing w:line="240" w:lineRule="auto"/>
        <w:rPr>
          <w:lang w:val="es-ES"/>
        </w:rPr>
      </w:pPr>
      <w:r>
        <w:rPr>
          <w:lang w:val="es-ES"/>
        </w:rPr>
        <w:t>Discusión en plenaria</w:t>
      </w:r>
      <w:r w:rsidR="006430A1" w:rsidRPr="0048109E">
        <w:rPr>
          <w:lang w:val="es-ES"/>
        </w:rPr>
        <w:t xml:space="preserve"> (5 min)</w:t>
      </w:r>
    </w:p>
    <w:p w14:paraId="1389683A" w14:textId="61553D9F" w:rsidR="006430A1" w:rsidRPr="0048109E" w:rsidRDefault="006430A1" w:rsidP="006430A1">
      <w:pPr>
        <w:ind w:left="720" w:hanging="360"/>
        <w:rPr>
          <w:lang w:val="es-ES"/>
        </w:rPr>
      </w:pPr>
      <w:r w:rsidRPr="0048109E">
        <w:rPr>
          <w:lang w:val="es-ES"/>
        </w:rPr>
        <w:t xml:space="preserve">2a. </w:t>
      </w:r>
      <w:r w:rsidR="000544CB">
        <w:rPr>
          <w:lang w:val="es-ES"/>
        </w:rPr>
        <w:t>Reúna al grupo y pida</w:t>
      </w:r>
      <w:r w:rsidRPr="0048109E">
        <w:rPr>
          <w:lang w:val="es-ES"/>
        </w:rPr>
        <w:t xml:space="preserve"> algunos </w:t>
      </w:r>
      <w:r w:rsidR="000544CB">
        <w:rPr>
          <w:lang w:val="es-ES"/>
        </w:rPr>
        <w:t xml:space="preserve">voluntarios a compartir algo sobre sus reflexiones de la </w:t>
      </w:r>
      <w:r w:rsidRPr="0048109E">
        <w:rPr>
          <w:lang w:val="es-ES"/>
        </w:rPr>
        <w:t xml:space="preserve">cabeza, el corazón, </w:t>
      </w:r>
      <w:r w:rsidR="000544CB">
        <w:rPr>
          <w:lang w:val="es-ES"/>
        </w:rPr>
        <w:t>las manos y los pies</w:t>
      </w:r>
      <w:r w:rsidRPr="0048109E">
        <w:rPr>
          <w:lang w:val="es-ES"/>
        </w:rPr>
        <w:t>.</w:t>
      </w:r>
    </w:p>
    <w:p w14:paraId="197035C4" w14:textId="40E911CD" w:rsidR="006430A1" w:rsidRPr="0048109E" w:rsidRDefault="00864E34" w:rsidP="006430A1">
      <w:pPr>
        <w:ind w:left="720" w:hanging="360"/>
        <w:rPr>
          <w:lang w:val="es-ES"/>
        </w:rPr>
      </w:pPr>
      <w:r>
        <w:rPr>
          <w:lang w:val="es-ES"/>
        </w:rPr>
        <w:t>2b. Pregunte al grupo: ¿P</w:t>
      </w:r>
      <w:r w:rsidR="006430A1" w:rsidRPr="0048109E">
        <w:rPr>
          <w:lang w:val="es-ES"/>
        </w:rPr>
        <w:t xml:space="preserve">or qué podría ser importante </w:t>
      </w:r>
      <w:r>
        <w:rPr>
          <w:lang w:val="es-ES"/>
        </w:rPr>
        <w:t xml:space="preserve">involucrar a la cabeza, el corazón, </w:t>
      </w:r>
      <w:r w:rsidR="006430A1" w:rsidRPr="0048109E">
        <w:rPr>
          <w:lang w:val="es-ES"/>
        </w:rPr>
        <w:t xml:space="preserve">las manos y los pies? Si no </w:t>
      </w:r>
      <w:r>
        <w:rPr>
          <w:lang w:val="es-ES"/>
        </w:rPr>
        <w:t>es mencionado por los participantes, recuérdeles la actividad de</w:t>
      </w:r>
      <w:r w:rsidR="006430A1" w:rsidRPr="0048109E">
        <w:rPr>
          <w:lang w:val="es-ES"/>
        </w:rPr>
        <w:t xml:space="preserve"> los tres dominios del aprendizaje (ideas, sentimientos y acciones también conocidos como </w:t>
      </w:r>
      <w:r w:rsidRPr="0048109E">
        <w:rPr>
          <w:lang w:val="es-ES"/>
        </w:rPr>
        <w:t xml:space="preserve">aprendizaje </w:t>
      </w:r>
      <w:r w:rsidR="006430A1" w:rsidRPr="0048109E">
        <w:rPr>
          <w:lang w:val="es-ES"/>
        </w:rPr>
        <w:t>co</w:t>
      </w:r>
      <w:r>
        <w:rPr>
          <w:lang w:val="es-ES"/>
        </w:rPr>
        <w:t>gnitivo, afectivo y psicomotor</w:t>
      </w:r>
      <w:r w:rsidR="006430A1" w:rsidRPr="0048109E">
        <w:rPr>
          <w:lang w:val="es-ES"/>
        </w:rPr>
        <w:t>) si esta actividad se incluyó en su taller.</w:t>
      </w:r>
    </w:p>
    <w:p w14:paraId="00CB58A1" w14:textId="77777777" w:rsidR="006430A1" w:rsidRPr="0048109E" w:rsidRDefault="006430A1" w:rsidP="006430A1">
      <w:pPr>
        <w:tabs>
          <w:tab w:val="left" w:pos="360"/>
        </w:tabs>
        <w:rPr>
          <w:lang w:val="es-ES"/>
        </w:rPr>
        <w:sectPr w:rsidR="006430A1" w:rsidRPr="0048109E" w:rsidSect="00A70E9D">
          <w:footerReference w:type="even" r:id="rId113"/>
          <w:footerReference w:type="default" r:id="rId114"/>
          <w:endnotePr>
            <w:numFmt w:val="decimal"/>
            <w:numRestart w:val="eachSect"/>
          </w:endnotePr>
          <w:pgSz w:w="12240" w:h="15840" w:code="1"/>
          <w:pgMar w:top="1440" w:right="1296" w:bottom="1440" w:left="1584" w:header="720" w:footer="720" w:gutter="0"/>
          <w:cols w:space="720"/>
          <w:docGrid w:linePitch="360"/>
        </w:sectPr>
      </w:pPr>
    </w:p>
    <w:p w14:paraId="1413C35A" w14:textId="0C7CD29B" w:rsidR="006430A1" w:rsidRPr="0048109E" w:rsidRDefault="006430A1" w:rsidP="00161077">
      <w:pPr>
        <w:pStyle w:val="Heading1"/>
        <w:rPr>
          <w:lang w:val="es-ES"/>
        </w:rPr>
      </w:pPr>
      <w:bookmarkStart w:id="122" w:name="_Toc492549191"/>
      <w:r w:rsidRPr="0048109E">
        <w:rPr>
          <w:lang w:val="es-ES"/>
        </w:rPr>
        <w:t xml:space="preserve">Actividad: </w:t>
      </w:r>
      <w:r w:rsidR="00864E34">
        <w:rPr>
          <w:lang w:val="es-ES"/>
        </w:rPr>
        <w:t>Sobrevolar</w:t>
      </w:r>
      <w:bookmarkEnd w:id="122"/>
    </w:p>
    <w:tbl>
      <w:tblPr>
        <w:tblStyle w:val="TableGrid"/>
        <w:tblW w:w="9360" w:type="dxa"/>
        <w:jc w:val="center"/>
        <w:tblLook w:val="04A0" w:firstRow="1" w:lastRow="0" w:firstColumn="1" w:lastColumn="0" w:noHBand="0" w:noVBand="1"/>
      </w:tblPr>
      <w:tblGrid>
        <w:gridCol w:w="9360"/>
      </w:tblGrid>
      <w:tr w:rsidR="006430A1" w:rsidRPr="005168EB" w14:paraId="29205FF2" w14:textId="77777777" w:rsidTr="00942AC1">
        <w:trPr>
          <w:jc w:val="center"/>
        </w:trPr>
        <w:tc>
          <w:tcPr>
            <w:tcW w:w="9360" w:type="dxa"/>
            <w:tcBorders>
              <w:top w:val="nil"/>
              <w:left w:val="nil"/>
              <w:bottom w:val="nil"/>
              <w:right w:val="nil"/>
            </w:tcBorders>
            <w:shd w:val="clear" w:color="auto" w:fill="BCC589"/>
          </w:tcPr>
          <w:p w14:paraId="553A0346" w14:textId="7768266C" w:rsidR="006430A1" w:rsidRPr="0048109E" w:rsidRDefault="00FB41A9" w:rsidP="00684960">
            <w:pPr>
              <w:pStyle w:val="Heading4"/>
              <w:outlineLvl w:val="3"/>
              <w:rPr>
                <w:lang w:val="es-ES"/>
              </w:rPr>
            </w:pPr>
            <w:r w:rsidRPr="0048109E">
              <w:rPr>
                <w:lang w:val="es-ES"/>
              </w:rPr>
              <w:t>Objetivos basados en logros</w:t>
            </w:r>
          </w:p>
          <w:p w14:paraId="2D9C86E2" w14:textId="77777777" w:rsidR="006430A1" w:rsidRPr="0048109E" w:rsidRDefault="006430A1" w:rsidP="00684960">
            <w:pPr>
              <w:spacing w:after="0"/>
              <w:rPr>
                <w:lang w:val="es-ES"/>
              </w:rPr>
            </w:pPr>
            <w:r w:rsidRPr="0048109E">
              <w:rPr>
                <w:lang w:val="es-ES"/>
              </w:rPr>
              <w:t xml:space="preserve">Al final de esta actividad, los participantes habrán: </w:t>
            </w:r>
          </w:p>
          <w:p w14:paraId="68EF6437" w14:textId="326F3C31" w:rsidR="006430A1" w:rsidRPr="0048109E" w:rsidRDefault="00864E34" w:rsidP="00CC6E26">
            <w:pPr>
              <w:numPr>
                <w:ilvl w:val="0"/>
                <w:numId w:val="1"/>
              </w:numPr>
              <w:contextualSpacing/>
              <w:rPr>
                <w:lang w:val="es-ES"/>
              </w:rPr>
            </w:pPr>
            <w:r>
              <w:rPr>
                <w:lang w:val="es-ES"/>
              </w:rPr>
              <w:t xml:space="preserve">Reflexionado sobre </w:t>
            </w:r>
            <w:r w:rsidR="006430A1" w:rsidRPr="0048109E">
              <w:rPr>
                <w:lang w:val="es-ES"/>
              </w:rPr>
              <w:t>el aprendizaje personal, puntos de vista y sentimientos de este taller</w:t>
            </w:r>
          </w:p>
          <w:p w14:paraId="42E48332" w14:textId="4801C592" w:rsidR="006430A1" w:rsidRPr="0048109E" w:rsidRDefault="00864E34" w:rsidP="00CC6E26">
            <w:pPr>
              <w:numPr>
                <w:ilvl w:val="0"/>
                <w:numId w:val="1"/>
              </w:numPr>
              <w:contextualSpacing/>
              <w:rPr>
                <w:lang w:val="es-ES"/>
              </w:rPr>
            </w:pPr>
            <w:r>
              <w:rPr>
                <w:lang w:val="es-ES"/>
              </w:rPr>
              <w:t>Reflexionado y planificado acciones personales para el futuro</w:t>
            </w:r>
          </w:p>
          <w:p w14:paraId="538A009C" w14:textId="77777777" w:rsidR="006430A1" w:rsidRPr="0048109E" w:rsidRDefault="006430A1" w:rsidP="00684960">
            <w:pPr>
              <w:pStyle w:val="Heading4"/>
              <w:outlineLvl w:val="3"/>
              <w:rPr>
                <w:lang w:val="es-ES"/>
              </w:rPr>
            </w:pPr>
            <w:r w:rsidRPr="0048109E">
              <w:rPr>
                <w:lang w:val="es-ES"/>
              </w:rPr>
              <w:t>Duración</w:t>
            </w:r>
          </w:p>
          <w:p w14:paraId="70464CA4" w14:textId="36C682CB" w:rsidR="006430A1" w:rsidRPr="0048109E" w:rsidRDefault="006430A1" w:rsidP="00684960">
            <w:pPr>
              <w:rPr>
                <w:lang w:val="es-ES"/>
              </w:rPr>
            </w:pPr>
            <w:r w:rsidRPr="0048109E">
              <w:rPr>
                <w:lang w:val="es-ES"/>
              </w:rPr>
              <w:t>45 minutos</w:t>
            </w:r>
          </w:p>
          <w:p w14:paraId="53F725F7" w14:textId="73B80BD4" w:rsidR="006430A1" w:rsidRPr="0048109E" w:rsidRDefault="00864E34" w:rsidP="00684960">
            <w:pPr>
              <w:pStyle w:val="Heading4"/>
              <w:outlineLvl w:val="3"/>
              <w:rPr>
                <w:lang w:val="es-ES"/>
              </w:rPr>
            </w:pPr>
            <w:r>
              <w:rPr>
                <w:lang w:val="es-ES"/>
              </w:rPr>
              <w:t>M</w:t>
            </w:r>
            <w:r w:rsidR="006430A1" w:rsidRPr="0048109E">
              <w:rPr>
                <w:lang w:val="es-ES"/>
              </w:rPr>
              <w:t>ateriales</w:t>
            </w:r>
          </w:p>
          <w:p w14:paraId="4B784E45" w14:textId="0BE3BBF6" w:rsidR="006430A1" w:rsidRPr="0048109E" w:rsidRDefault="00864E34" w:rsidP="00CC6E26">
            <w:pPr>
              <w:numPr>
                <w:ilvl w:val="0"/>
                <w:numId w:val="1"/>
              </w:numPr>
              <w:contextualSpacing/>
              <w:rPr>
                <w:lang w:val="es-ES"/>
              </w:rPr>
            </w:pPr>
            <w:r>
              <w:rPr>
                <w:lang w:val="es-ES"/>
              </w:rPr>
              <w:t>R</w:t>
            </w:r>
            <w:r w:rsidR="006430A1" w:rsidRPr="0048109E">
              <w:rPr>
                <w:lang w:val="es-ES"/>
              </w:rPr>
              <w:t>otafolio con 3 preguntas</w:t>
            </w:r>
          </w:p>
          <w:p w14:paraId="615F893A" w14:textId="77777777" w:rsidR="006430A1" w:rsidRPr="0048109E" w:rsidRDefault="006430A1" w:rsidP="00CC6E26">
            <w:pPr>
              <w:numPr>
                <w:ilvl w:val="0"/>
                <w:numId w:val="1"/>
              </w:numPr>
              <w:rPr>
                <w:lang w:val="es-ES"/>
              </w:rPr>
            </w:pPr>
            <w:r w:rsidRPr="0048109E">
              <w:rPr>
                <w:lang w:val="es-ES"/>
              </w:rPr>
              <w:t>Papel, bolígrafos, marcadores de colores</w:t>
            </w:r>
          </w:p>
        </w:tc>
      </w:tr>
    </w:tbl>
    <w:p w14:paraId="5A0D93A4" w14:textId="77777777" w:rsidR="006430A1" w:rsidRPr="0048109E" w:rsidRDefault="006430A1" w:rsidP="00161077">
      <w:pPr>
        <w:pStyle w:val="Heading2"/>
        <w:rPr>
          <w:lang w:val="es-ES"/>
        </w:rPr>
      </w:pPr>
      <w:bookmarkStart w:id="123" w:name="_Toc492549192"/>
      <w:r w:rsidRPr="0048109E">
        <w:rPr>
          <w:lang w:val="es-ES"/>
        </w:rPr>
        <w:t>¿Por qué esta actividad?</w:t>
      </w:r>
      <w:bookmarkEnd w:id="123"/>
    </w:p>
    <w:p w14:paraId="55E5D46B" w14:textId="14DB67E1" w:rsidR="006430A1" w:rsidRPr="0048109E" w:rsidRDefault="006430A1" w:rsidP="006430A1">
      <w:pPr>
        <w:rPr>
          <w:lang w:val="es-ES"/>
        </w:rPr>
      </w:pPr>
      <w:r w:rsidRPr="0048109E">
        <w:rPr>
          <w:lang w:val="es-ES"/>
        </w:rPr>
        <w:t xml:space="preserve">Con el fin de ser capaz de mejorar la equidad y la diversidad de género en nuestras vidas y en nuestros lugares de trabajo, en primer </w:t>
      </w:r>
      <w:r w:rsidR="009D760E" w:rsidRPr="0048109E">
        <w:rPr>
          <w:lang w:val="es-ES"/>
        </w:rPr>
        <w:t>lugar,</w:t>
      </w:r>
      <w:r w:rsidRPr="0048109E">
        <w:rPr>
          <w:lang w:val="es-ES"/>
        </w:rPr>
        <w:t xml:space="preserve"> hay que evaluar la situación actual. </w:t>
      </w:r>
      <w:r w:rsidR="00864E34">
        <w:rPr>
          <w:lang w:val="es-ES"/>
        </w:rPr>
        <w:t>Todos necesitamos dedicar un</w:t>
      </w:r>
      <w:r w:rsidR="00406D06">
        <w:rPr>
          <w:lang w:val="es-ES"/>
        </w:rPr>
        <w:t xml:space="preserve"> </w:t>
      </w:r>
      <w:r w:rsidR="00864E34">
        <w:rPr>
          <w:lang w:val="es-ES"/>
        </w:rPr>
        <w:t>tiempo entendiendo</w:t>
      </w:r>
      <w:r w:rsidR="00406D06">
        <w:rPr>
          <w:lang w:val="es-ES"/>
        </w:rPr>
        <w:t xml:space="preserve"> </w:t>
      </w:r>
      <w:r w:rsidRPr="0048109E">
        <w:rPr>
          <w:lang w:val="es-ES"/>
        </w:rPr>
        <w:t>lo que está suc</w:t>
      </w:r>
      <w:r w:rsidR="00864E34">
        <w:rPr>
          <w:lang w:val="es-ES"/>
        </w:rPr>
        <w:t xml:space="preserve">ediendo actualmente y determinando qué estructuras, </w:t>
      </w:r>
      <w:r w:rsidRPr="0048109E">
        <w:rPr>
          <w:lang w:val="es-ES"/>
        </w:rPr>
        <w:t>enfoque, actitudes, creencias</w:t>
      </w:r>
      <w:r w:rsidR="00864E34">
        <w:rPr>
          <w:lang w:val="es-ES"/>
        </w:rPr>
        <w:t>, valores y acciones promueven la equidad de género y diversidad;</w:t>
      </w:r>
      <w:r w:rsidRPr="0048109E">
        <w:rPr>
          <w:lang w:val="es-ES"/>
        </w:rPr>
        <w:t xml:space="preserve"> </w:t>
      </w:r>
      <w:r w:rsidR="00864E34">
        <w:rPr>
          <w:lang w:val="es-ES"/>
        </w:rPr>
        <w:t>cuáles son contraproducentes para un</w:t>
      </w:r>
      <w:r w:rsidRPr="0048109E">
        <w:rPr>
          <w:lang w:val="es-ES"/>
        </w:rPr>
        <w:t xml:space="preserve"> entorno</w:t>
      </w:r>
      <w:r w:rsidR="00406D06">
        <w:rPr>
          <w:lang w:val="es-ES"/>
        </w:rPr>
        <w:t xml:space="preserve"> </w:t>
      </w:r>
      <w:r w:rsidR="00864E34">
        <w:rPr>
          <w:lang w:val="es-ES"/>
        </w:rPr>
        <w:t>equitativo</w:t>
      </w:r>
      <w:r w:rsidR="00406D06">
        <w:rPr>
          <w:lang w:val="es-ES"/>
        </w:rPr>
        <w:t xml:space="preserve"> </w:t>
      </w:r>
      <w:r w:rsidR="00864E34">
        <w:rPr>
          <w:lang w:val="es-ES"/>
        </w:rPr>
        <w:t>para el género y la diversidad.</w:t>
      </w:r>
      <w:r w:rsidR="00406D06">
        <w:rPr>
          <w:lang w:val="es-ES"/>
        </w:rPr>
        <w:t xml:space="preserve"> </w:t>
      </w:r>
      <w:r w:rsidRPr="0048109E">
        <w:rPr>
          <w:lang w:val="es-ES"/>
        </w:rPr>
        <w:t>Una vez hecha esta determinació</w:t>
      </w:r>
      <w:r w:rsidR="00864E34">
        <w:rPr>
          <w:lang w:val="es-ES"/>
        </w:rPr>
        <w:t>n, cada persona estará preparada</w:t>
      </w:r>
      <w:r w:rsidRPr="0048109E">
        <w:rPr>
          <w:lang w:val="es-ES"/>
        </w:rPr>
        <w:t xml:space="preserve"> para interactuar con su entorno de maneras nue</w:t>
      </w:r>
      <w:r w:rsidR="00864E34">
        <w:rPr>
          <w:lang w:val="es-ES"/>
        </w:rPr>
        <w:t>vas y trabajar</w:t>
      </w:r>
      <w:r w:rsidR="00406D06">
        <w:rPr>
          <w:lang w:val="es-ES"/>
        </w:rPr>
        <w:t xml:space="preserve"> </w:t>
      </w:r>
      <w:r w:rsidRPr="0048109E">
        <w:rPr>
          <w:lang w:val="es-ES"/>
        </w:rPr>
        <w:t xml:space="preserve">cualquier modificación considerada importante para asegurar que estamos promoviendo la equidad </w:t>
      </w:r>
      <w:r w:rsidR="00864E34" w:rsidRPr="0048109E">
        <w:rPr>
          <w:lang w:val="es-ES"/>
        </w:rPr>
        <w:t xml:space="preserve">de género </w:t>
      </w:r>
      <w:r w:rsidRPr="0048109E">
        <w:rPr>
          <w:lang w:val="es-ES"/>
        </w:rPr>
        <w:t>y la diversidad en nuestros propios espacios y lugares de trabajo.</w:t>
      </w:r>
    </w:p>
    <w:p w14:paraId="6D12DE8A" w14:textId="21A30C78" w:rsidR="006430A1" w:rsidRPr="0048109E" w:rsidRDefault="00C5339F" w:rsidP="00161077">
      <w:pPr>
        <w:pStyle w:val="Heading2"/>
        <w:rPr>
          <w:lang w:val="es-ES"/>
        </w:rPr>
      </w:pPr>
      <w:bookmarkStart w:id="124" w:name="_Toc492549193"/>
      <w:r w:rsidRPr="0048109E">
        <w:rPr>
          <w:lang w:val="es-ES"/>
        </w:rPr>
        <w:t>Preparación previa</w:t>
      </w:r>
      <w:bookmarkEnd w:id="124"/>
    </w:p>
    <w:p w14:paraId="76465F35" w14:textId="03355BFF" w:rsidR="007F06E4" w:rsidRPr="0048109E" w:rsidRDefault="007F06E4" w:rsidP="007F06E4">
      <w:pPr>
        <w:rPr>
          <w:lang w:val="es-ES"/>
        </w:rPr>
      </w:pPr>
      <w:r w:rsidRPr="0048109E">
        <w:rPr>
          <w:lang w:val="es-ES"/>
        </w:rPr>
        <w:t xml:space="preserve">Dependiendo de la composición del grupo, es posible que desee elegir entre </w:t>
      </w:r>
      <w:r w:rsidR="00864E34">
        <w:rPr>
          <w:lang w:val="es-ES"/>
        </w:rPr>
        <w:t>esta actividad y la anter</w:t>
      </w:r>
      <w:r w:rsidR="009D760E">
        <w:rPr>
          <w:lang w:val="es-ES"/>
        </w:rPr>
        <w:t xml:space="preserve">ior – </w:t>
      </w:r>
      <w:r w:rsidR="00864E34">
        <w:rPr>
          <w:lang w:val="es-ES"/>
        </w:rPr>
        <w:t>Cabeza, corazón, manos y pies, la cual puede pueden funcionar</w:t>
      </w:r>
      <w:r w:rsidRPr="0048109E">
        <w:rPr>
          <w:lang w:val="es-ES"/>
        </w:rPr>
        <w:t xml:space="preserve"> mejor si los participantes provienen de una varied</w:t>
      </w:r>
      <w:r w:rsidR="00864E34">
        <w:rPr>
          <w:lang w:val="es-ES"/>
        </w:rPr>
        <w:t>ad de diferentes organizaciones.</w:t>
      </w:r>
      <w:r w:rsidR="00406D06">
        <w:rPr>
          <w:lang w:val="es-ES"/>
        </w:rPr>
        <w:t xml:space="preserve"> </w:t>
      </w:r>
      <w:r w:rsidR="00864E34">
        <w:rPr>
          <w:lang w:val="es-ES"/>
        </w:rPr>
        <w:t>Sobrevolar puede ser más apropiada</w:t>
      </w:r>
      <w:r w:rsidRPr="0048109E">
        <w:rPr>
          <w:lang w:val="es-ES"/>
        </w:rPr>
        <w:t xml:space="preserve"> para los grupos de la misma organización o proyecto.</w:t>
      </w:r>
    </w:p>
    <w:p w14:paraId="07F053E4" w14:textId="0D8C8AE9" w:rsidR="006430A1" w:rsidRPr="0048109E" w:rsidRDefault="00864E34" w:rsidP="006430A1">
      <w:pPr>
        <w:rPr>
          <w:lang w:val="es-ES"/>
        </w:rPr>
      </w:pPr>
      <w:r>
        <w:rPr>
          <w:lang w:val="es-ES"/>
        </w:rPr>
        <w:t>Escriba</w:t>
      </w:r>
      <w:r w:rsidR="00406D06">
        <w:rPr>
          <w:lang w:val="es-ES"/>
        </w:rPr>
        <w:t xml:space="preserve"> </w:t>
      </w:r>
      <w:r>
        <w:rPr>
          <w:lang w:val="es-ES"/>
        </w:rPr>
        <w:t>las tres preguntas de Sobrevolar</w:t>
      </w:r>
      <w:r w:rsidR="006430A1" w:rsidRPr="0048109E">
        <w:rPr>
          <w:lang w:val="es-ES"/>
        </w:rPr>
        <w:t xml:space="preserve"> (</w:t>
      </w:r>
      <w:r>
        <w:rPr>
          <w:lang w:val="es-ES"/>
        </w:rPr>
        <w:t>abajo) en un rotafolio y péguela donde todos puedan verlo</w:t>
      </w:r>
      <w:r w:rsidR="006430A1" w:rsidRPr="0048109E">
        <w:rPr>
          <w:lang w:val="es-ES"/>
        </w:rPr>
        <w:t>.</w:t>
      </w:r>
    </w:p>
    <w:p w14:paraId="29CEF9C4" w14:textId="77777777" w:rsidR="006430A1" w:rsidRPr="0048109E" w:rsidRDefault="006430A1" w:rsidP="00161077">
      <w:pPr>
        <w:pStyle w:val="Heading2"/>
        <w:rPr>
          <w:lang w:val="es-ES"/>
        </w:rPr>
      </w:pPr>
      <w:bookmarkStart w:id="125" w:name="_Toc492549194"/>
      <w:r w:rsidRPr="0048109E">
        <w:rPr>
          <w:lang w:val="es-ES"/>
        </w:rPr>
        <w:t>Instrucciones</w:t>
      </w:r>
      <w:bookmarkEnd w:id="125"/>
    </w:p>
    <w:p w14:paraId="0450A6EE" w14:textId="77777777" w:rsidR="006430A1" w:rsidRPr="0048109E" w:rsidRDefault="006430A1" w:rsidP="00A00DA2">
      <w:pPr>
        <w:pStyle w:val="ListParagraph"/>
        <w:numPr>
          <w:ilvl w:val="0"/>
          <w:numId w:val="33"/>
        </w:numPr>
        <w:spacing w:after="120" w:line="240" w:lineRule="auto"/>
        <w:rPr>
          <w:lang w:val="es-ES"/>
        </w:rPr>
      </w:pPr>
      <w:r w:rsidRPr="0048109E">
        <w:rPr>
          <w:lang w:val="es-ES"/>
        </w:rPr>
        <w:t>Reflexión personal (20 minutos)</w:t>
      </w:r>
    </w:p>
    <w:p w14:paraId="252099F5" w14:textId="203575B1" w:rsidR="006430A1" w:rsidRPr="0048109E" w:rsidRDefault="003E1D84" w:rsidP="006430A1">
      <w:pPr>
        <w:spacing w:after="120"/>
        <w:ind w:left="720" w:hanging="360"/>
        <w:rPr>
          <w:lang w:val="es-ES"/>
        </w:rPr>
      </w:pPr>
      <w:r>
        <w:rPr>
          <w:lang w:val="es-ES"/>
        </w:rPr>
        <w:t xml:space="preserve">1a. Reúna a </w:t>
      </w:r>
      <w:r w:rsidR="006430A1" w:rsidRPr="0048109E">
        <w:rPr>
          <w:lang w:val="es-ES"/>
        </w:rPr>
        <w:t xml:space="preserve">los participantes </w:t>
      </w:r>
      <w:r>
        <w:rPr>
          <w:lang w:val="es-ES"/>
        </w:rPr>
        <w:t xml:space="preserve">en un círculo. Entregue una hoja de papel en blanco a cada participante, así como </w:t>
      </w:r>
      <w:r w:rsidR="006430A1" w:rsidRPr="0048109E">
        <w:rPr>
          <w:lang w:val="es-ES"/>
        </w:rPr>
        <w:t>marcadores o plumas.</w:t>
      </w:r>
    </w:p>
    <w:p w14:paraId="6EBF06E5" w14:textId="23F09114" w:rsidR="006430A1" w:rsidRPr="0048109E" w:rsidRDefault="003E1D84" w:rsidP="006430A1">
      <w:pPr>
        <w:spacing w:after="120"/>
        <w:ind w:left="720" w:hanging="360"/>
        <w:rPr>
          <w:lang w:val="es-ES"/>
        </w:rPr>
      </w:pPr>
      <w:r>
        <w:rPr>
          <w:lang w:val="es-ES"/>
        </w:rPr>
        <w:t>1b. Diga</w:t>
      </w:r>
      <w:r w:rsidR="006430A1" w:rsidRPr="0048109E">
        <w:rPr>
          <w:lang w:val="es-ES"/>
        </w:rPr>
        <w:t xml:space="preserve">: Con el fin de mejorar la equidad </w:t>
      </w:r>
      <w:r>
        <w:rPr>
          <w:lang w:val="es-ES"/>
        </w:rPr>
        <w:t>de género y diversidad</w:t>
      </w:r>
      <w:r w:rsidR="00406D06">
        <w:rPr>
          <w:lang w:val="es-ES"/>
        </w:rPr>
        <w:t xml:space="preserve"> </w:t>
      </w:r>
      <w:r w:rsidR="006430A1" w:rsidRPr="0048109E">
        <w:rPr>
          <w:lang w:val="es-ES"/>
        </w:rPr>
        <w:t>en nuestros lugares de trabajo, tenemos que evaluar la situ</w:t>
      </w:r>
      <w:r>
        <w:rPr>
          <w:lang w:val="es-ES"/>
        </w:rPr>
        <w:t xml:space="preserve">ación actual. Una vez que hayamos </w:t>
      </w:r>
      <w:r w:rsidR="006430A1" w:rsidRPr="0048109E">
        <w:rPr>
          <w:lang w:val="es-ES"/>
        </w:rPr>
        <w:t>hecho</w:t>
      </w:r>
      <w:r>
        <w:rPr>
          <w:lang w:val="es-ES"/>
        </w:rPr>
        <w:t xml:space="preserve"> esto, </w:t>
      </w:r>
      <w:r w:rsidR="006430A1" w:rsidRPr="0048109E">
        <w:rPr>
          <w:lang w:val="es-ES"/>
        </w:rPr>
        <w:t>vamos a estar preparados para interactuar con nuestro entorno y hacer los cambios neces</w:t>
      </w:r>
      <w:r>
        <w:rPr>
          <w:lang w:val="es-ES"/>
        </w:rPr>
        <w:t>arios. En este momento, imagine</w:t>
      </w:r>
      <w:r w:rsidR="006430A1" w:rsidRPr="0048109E">
        <w:rPr>
          <w:lang w:val="es-ES"/>
        </w:rPr>
        <w:t xml:space="preserve"> que usted está volando un helicóptero sobre su organización.</w:t>
      </w:r>
      <w:r>
        <w:rPr>
          <w:lang w:val="es-ES"/>
        </w:rPr>
        <w:t xml:space="preserve"> En su hoja de papel, responda</w:t>
      </w:r>
      <w:r w:rsidR="006430A1" w:rsidRPr="0048109E">
        <w:rPr>
          <w:lang w:val="es-ES"/>
        </w:rPr>
        <w:t xml:space="preserve"> a estas tres p</w:t>
      </w:r>
      <w:r>
        <w:rPr>
          <w:lang w:val="es-ES"/>
        </w:rPr>
        <w:t>reguntas (le</w:t>
      </w:r>
      <w:r w:rsidR="009D760E">
        <w:rPr>
          <w:lang w:val="es-ES"/>
        </w:rPr>
        <w:t>a</w:t>
      </w:r>
      <w:r>
        <w:rPr>
          <w:lang w:val="es-ES"/>
        </w:rPr>
        <w:t xml:space="preserve"> en el</w:t>
      </w:r>
      <w:r w:rsidR="006430A1" w:rsidRPr="0048109E">
        <w:rPr>
          <w:lang w:val="es-ES"/>
        </w:rPr>
        <w:t xml:space="preserve"> rotafolio):</w:t>
      </w:r>
    </w:p>
    <w:p w14:paraId="3178768E" w14:textId="1F08976B" w:rsidR="006430A1" w:rsidRPr="0048109E" w:rsidRDefault="006430A1" w:rsidP="006430A1">
      <w:pPr>
        <w:spacing w:after="120"/>
        <w:ind w:left="720" w:hanging="360"/>
        <w:rPr>
          <w:u w:val="single"/>
          <w:lang w:val="es-ES"/>
        </w:rPr>
      </w:pPr>
      <w:r w:rsidRPr="0048109E">
        <w:rPr>
          <w:u w:val="single"/>
          <w:lang w:val="es-ES"/>
        </w:rPr>
        <w:t>Preguntas</w:t>
      </w:r>
      <w:r w:rsidR="003E1D84">
        <w:rPr>
          <w:u w:val="single"/>
          <w:lang w:val="es-ES"/>
        </w:rPr>
        <w:t xml:space="preserve"> Sobrevolar</w:t>
      </w:r>
    </w:p>
    <w:p w14:paraId="7568E6B2" w14:textId="5296655B" w:rsidR="006430A1" w:rsidRPr="0048109E" w:rsidRDefault="006430A1" w:rsidP="00A00DA2">
      <w:pPr>
        <w:pStyle w:val="ListParagraph"/>
        <w:numPr>
          <w:ilvl w:val="0"/>
          <w:numId w:val="32"/>
        </w:numPr>
        <w:spacing w:line="240" w:lineRule="auto"/>
        <w:rPr>
          <w:lang w:val="es-ES"/>
        </w:rPr>
      </w:pPr>
      <w:r w:rsidRPr="0048109E">
        <w:rPr>
          <w:lang w:val="es-ES"/>
        </w:rPr>
        <w:t xml:space="preserve">¿Qué aspectos de </w:t>
      </w:r>
      <w:r w:rsidR="003E1D84">
        <w:rPr>
          <w:lang w:val="es-ES"/>
        </w:rPr>
        <w:t>la equidad de género y diversidad</w:t>
      </w:r>
      <w:r w:rsidRPr="0048109E">
        <w:rPr>
          <w:lang w:val="es-ES"/>
        </w:rPr>
        <w:t xml:space="preserve"> están funcionando bien?</w:t>
      </w:r>
    </w:p>
    <w:p w14:paraId="546734F2" w14:textId="6B6D343A" w:rsidR="006430A1" w:rsidRPr="0048109E" w:rsidRDefault="006430A1" w:rsidP="00A00DA2">
      <w:pPr>
        <w:pStyle w:val="ListParagraph"/>
        <w:numPr>
          <w:ilvl w:val="0"/>
          <w:numId w:val="32"/>
        </w:numPr>
        <w:spacing w:line="240" w:lineRule="auto"/>
        <w:rPr>
          <w:lang w:val="es-ES"/>
        </w:rPr>
      </w:pPr>
      <w:r w:rsidRPr="0048109E">
        <w:rPr>
          <w:lang w:val="es-ES"/>
        </w:rPr>
        <w:t>¿Qué aspectos de</w:t>
      </w:r>
      <w:r w:rsidR="003E1D84" w:rsidRPr="003E1D84">
        <w:rPr>
          <w:lang w:val="es-ES"/>
        </w:rPr>
        <w:t xml:space="preserve"> </w:t>
      </w:r>
      <w:r w:rsidR="003E1D84">
        <w:rPr>
          <w:lang w:val="es-ES"/>
        </w:rPr>
        <w:t>la equidad de género y diversidad</w:t>
      </w:r>
      <w:r w:rsidR="003E1D84" w:rsidRPr="0048109E">
        <w:rPr>
          <w:lang w:val="es-ES"/>
        </w:rPr>
        <w:t xml:space="preserve"> </w:t>
      </w:r>
      <w:r w:rsidR="003E1D84">
        <w:rPr>
          <w:lang w:val="es-ES"/>
        </w:rPr>
        <w:t>necesitan mejorar</w:t>
      </w:r>
      <w:r w:rsidRPr="0048109E">
        <w:rPr>
          <w:lang w:val="es-ES"/>
        </w:rPr>
        <w:t>?</w:t>
      </w:r>
    </w:p>
    <w:p w14:paraId="1667128A" w14:textId="488202C9" w:rsidR="006430A1" w:rsidRPr="0048109E" w:rsidRDefault="003E1D84" w:rsidP="00A00DA2">
      <w:pPr>
        <w:pStyle w:val="ListParagraph"/>
        <w:numPr>
          <w:ilvl w:val="0"/>
          <w:numId w:val="32"/>
        </w:numPr>
        <w:spacing w:after="120" w:line="240" w:lineRule="auto"/>
        <w:contextualSpacing w:val="0"/>
        <w:rPr>
          <w:lang w:val="es-ES"/>
        </w:rPr>
      </w:pPr>
      <w:r>
        <w:rPr>
          <w:lang w:val="es-ES"/>
        </w:rPr>
        <w:t>Cuando regrese</w:t>
      </w:r>
      <w:r w:rsidR="006430A1" w:rsidRPr="0048109E">
        <w:rPr>
          <w:lang w:val="es-ES"/>
        </w:rPr>
        <w:t xml:space="preserve"> a su organizaci</w:t>
      </w:r>
      <w:r>
        <w:rPr>
          <w:lang w:val="es-ES"/>
        </w:rPr>
        <w:t>ón, ¿qué puede hacer para mejorar la equidad de género y diversidad</w:t>
      </w:r>
      <w:r w:rsidR="006430A1" w:rsidRPr="0048109E">
        <w:rPr>
          <w:lang w:val="es-ES"/>
        </w:rPr>
        <w:t>?</w:t>
      </w:r>
      <w:r>
        <w:rPr>
          <w:lang w:val="es-ES"/>
        </w:rPr>
        <w:t xml:space="preserve"> (mencione solo una cosa)</w:t>
      </w:r>
    </w:p>
    <w:p w14:paraId="0B3EFDD2" w14:textId="77777777" w:rsidR="006430A1" w:rsidRPr="0048109E" w:rsidRDefault="006430A1" w:rsidP="00A00DA2">
      <w:pPr>
        <w:pStyle w:val="ListParagraph"/>
        <w:numPr>
          <w:ilvl w:val="0"/>
          <w:numId w:val="33"/>
        </w:numPr>
        <w:spacing w:after="120" w:line="240" w:lineRule="auto"/>
        <w:contextualSpacing w:val="0"/>
        <w:rPr>
          <w:lang w:val="es-ES"/>
        </w:rPr>
      </w:pPr>
      <w:r w:rsidRPr="0048109E">
        <w:rPr>
          <w:lang w:val="es-ES"/>
        </w:rPr>
        <w:t>Discusión en grupos pequeños (15 minutos)</w:t>
      </w:r>
    </w:p>
    <w:p w14:paraId="0A9C11EC" w14:textId="43E6DF4D" w:rsidR="006430A1" w:rsidRPr="0048109E" w:rsidRDefault="006430A1" w:rsidP="00FF0949">
      <w:pPr>
        <w:pStyle w:val="ListParagraph"/>
        <w:spacing w:after="120"/>
        <w:ind w:left="720" w:hanging="360"/>
        <w:contextualSpacing w:val="0"/>
        <w:rPr>
          <w:lang w:val="es-ES"/>
        </w:rPr>
      </w:pPr>
      <w:r w:rsidRPr="0048109E">
        <w:rPr>
          <w:lang w:val="es-ES"/>
        </w:rPr>
        <w:t xml:space="preserve">2a. Pida a los participantes </w:t>
      </w:r>
      <w:r w:rsidR="003E1D84">
        <w:rPr>
          <w:lang w:val="es-ES"/>
        </w:rPr>
        <w:t>que se integren en grupos de tres y compartan</w:t>
      </w:r>
      <w:r w:rsidRPr="0048109E">
        <w:rPr>
          <w:lang w:val="es-ES"/>
        </w:rPr>
        <w:t xml:space="preserve"> algunas de sus respues</w:t>
      </w:r>
      <w:r w:rsidR="003E1D84">
        <w:rPr>
          <w:lang w:val="es-ES"/>
        </w:rPr>
        <w:t>tas.</w:t>
      </w:r>
      <w:r w:rsidR="00406D06">
        <w:rPr>
          <w:lang w:val="es-ES"/>
        </w:rPr>
        <w:t xml:space="preserve"> </w:t>
      </w:r>
      <w:r w:rsidR="003E1D84">
        <w:rPr>
          <w:lang w:val="es-ES"/>
        </w:rPr>
        <w:t xml:space="preserve">Los grupos son formados por miembros de una </w:t>
      </w:r>
      <w:r w:rsidRPr="0048109E">
        <w:rPr>
          <w:lang w:val="es-ES"/>
        </w:rPr>
        <w:t>organización, unidad, departamento (u otro agrupamiento lógico) si es posible.</w:t>
      </w:r>
    </w:p>
    <w:p w14:paraId="206839CB" w14:textId="77777777" w:rsidR="006430A1" w:rsidRPr="0048109E" w:rsidRDefault="006430A1" w:rsidP="00A00DA2">
      <w:pPr>
        <w:pStyle w:val="ListParagraph"/>
        <w:numPr>
          <w:ilvl w:val="0"/>
          <w:numId w:val="33"/>
        </w:numPr>
        <w:spacing w:after="120" w:line="240" w:lineRule="auto"/>
        <w:contextualSpacing w:val="0"/>
        <w:rPr>
          <w:lang w:val="es-ES"/>
        </w:rPr>
      </w:pPr>
      <w:r w:rsidRPr="0048109E">
        <w:rPr>
          <w:lang w:val="es-ES"/>
        </w:rPr>
        <w:t>Discusión de grupo (10 minutos)</w:t>
      </w:r>
    </w:p>
    <w:p w14:paraId="597DD6EB" w14:textId="48E5563B" w:rsidR="006430A1" w:rsidRPr="0048109E" w:rsidRDefault="006430A1" w:rsidP="00FF0949">
      <w:pPr>
        <w:pStyle w:val="ListParagraph"/>
        <w:ind w:left="720" w:hanging="360"/>
        <w:rPr>
          <w:lang w:val="es-ES"/>
        </w:rPr>
        <w:sectPr w:rsidR="006430A1" w:rsidRPr="0048109E" w:rsidSect="00A70E9D">
          <w:footerReference w:type="even" r:id="rId115"/>
          <w:footerReference w:type="default" r:id="rId116"/>
          <w:endnotePr>
            <w:numFmt w:val="decimal"/>
            <w:numRestart w:val="eachSect"/>
          </w:endnotePr>
          <w:pgSz w:w="12240" w:h="15840" w:code="1"/>
          <w:pgMar w:top="1440" w:right="1296" w:bottom="1440" w:left="1584" w:header="720" w:footer="720" w:gutter="0"/>
          <w:cols w:space="720"/>
          <w:docGrid w:linePitch="360"/>
        </w:sectPr>
      </w:pPr>
      <w:r w:rsidRPr="0048109E">
        <w:rPr>
          <w:lang w:val="es-ES"/>
        </w:rPr>
        <w:t>3a. V</w:t>
      </w:r>
      <w:r w:rsidR="009D760E">
        <w:rPr>
          <w:lang w:val="es-ES"/>
        </w:rPr>
        <w:t>uelvan</w:t>
      </w:r>
      <w:r w:rsidRPr="0048109E">
        <w:rPr>
          <w:lang w:val="es-ES"/>
        </w:rPr>
        <w:t xml:space="preserve"> </w:t>
      </w:r>
      <w:r w:rsidR="003E1D84">
        <w:rPr>
          <w:lang w:val="es-ES"/>
        </w:rPr>
        <w:t>a reunirse y solicite</w:t>
      </w:r>
      <w:r w:rsidRPr="0048109E">
        <w:rPr>
          <w:lang w:val="es-ES"/>
        </w:rPr>
        <w:t xml:space="preserve"> voluntarios para compartir resp</w:t>
      </w:r>
      <w:r w:rsidR="003E1D84">
        <w:rPr>
          <w:lang w:val="es-ES"/>
        </w:rPr>
        <w:t>uestas o desafíos particulares para los que necesiten apoyo.</w:t>
      </w:r>
    </w:p>
    <w:p w14:paraId="4BAADBB9" w14:textId="77777777" w:rsidR="006430A1" w:rsidRPr="0048109E" w:rsidRDefault="006430A1" w:rsidP="00161077">
      <w:pPr>
        <w:pStyle w:val="Heading1"/>
        <w:rPr>
          <w:lang w:val="es-ES"/>
        </w:rPr>
      </w:pPr>
      <w:bookmarkStart w:id="126" w:name="_Toc492549195"/>
      <w:r w:rsidRPr="0048109E">
        <w:rPr>
          <w:lang w:val="es-ES"/>
        </w:rPr>
        <w:t>Lista de recursos</w:t>
      </w:r>
      <w:bookmarkEnd w:id="126"/>
    </w:p>
    <w:p w14:paraId="74BC26B0" w14:textId="6C189E0F" w:rsidR="006430A1" w:rsidRPr="00D42A7F" w:rsidRDefault="006430A1" w:rsidP="006430A1">
      <w:pPr>
        <w:shd w:val="clear" w:color="auto" w:fill="FFFFFF"/>
        <w:spacing w:after="240"/>
        <w:ind w:left="1440" w:hanging="720"/>
        <w:rPr>
          <w:rFonts w:ascii="Calibri" w:hAnsi="Calibri"/>
          <w:shd w:val="clear" w:color="auto" w:fill="FFFFFF"/>
        </w:rPr>
      </w:pPr>
      <w:r w:rsidRPr="0048109E">
        <w:rPr>
          <w:rFonts w:ascii="Calibri" w:hAnsi="Calibri"/>
          <w:shd w:val="clear" w:color="auto" w:fill="FFFFFF"/>
          <w:lang w:val="es-ES"/>
        </w:rPr>
        <w:t xml:space="preserve">Caín, Susan. </w:t>
      </w:r>
      <w:r w:rsidRPr="00C010C4">
        <w:rPr>
          <w:rFonts w:ascii="Calibri" w:hAnsi="Calibri"/>
          <w:shd w:val="clear" w:color="auto" w:fill="FFFFFF"/>
        </w:rPr>
        <w:t xml:space="preserve">2012. </w:t>
      </w:r>
      <w:r w:rsidR="003E1D84" w:rsidRPr="005B771B">
        <w:rPr>
          <w:rFonts w:ascii="Calibri" w:hAnsi="Calibri"/>
          <w:i/>
          <w:iCs/>
          <w:shd w:val="clear" w:color="auto" w:fill="FFFFFF"/>
        </w:rPr>
        <w:t>Quiet: the power of introverts in a world that can't stop talking</w:t>
      </w:r>
      <w:r w:rsidR="009D760E">
        <w:rPr>
          <w:rFonts w:ascii="Calibri" w:hAnsi="Calibri"/>
          <w:i/>
          <w:iCs/>
          <w:shd w:val="clear" w:color="auto" w:fill="FFFFFF"/>
        </w:rPr>
        <w:t>.</w:t>
      </w:r>
      <w:r w:rsidR="003E1D84" w:rsidRPr="005B771B">
        <w:rPr>
          <w:rStyle w:val="apple-converted-space"/>
          <w:rFonts w:ascii="Calibri" w:hAnsi="Calibri"/>
          <w:i/>
          <w:iCs/>
          <w:shd w:val="clear" w:color="auto" w:fill="FFFFFF"/>
        </w:rPr>
        <w:t> </w:t>
      </w:r>
      <w:r w:rsidR="003E1D84" w:rsidRPr="00D42A7F">
        <w:rPr>
          <w:rFonts w:ascii="Calibri" w:hAnsi="Calibri"/>
          <w:shd w:val="clear" w:color="auto" w:fill="FFFFFF"/>
        </w:rPr>
        <w:t>New York: Crown Publishers.</w:t>
      </w:r>
    </w:p>
    <w:p w14:paraId="71253003" w14:textId="5038642A" w:rsidR="006430A1" w:rsidRPr="0021105C" w:rsidRDefault="003E1D84" w:rsidP="006430A1">
      <w:pPr>
        <w:spacing w:after="240"/>
        <w:ind w:left="1440" w:hanging="720"/>
        <w:rPr>
          <w:rFonts w:cs="Arial"/>
          <w:color w:val="222222"/>
        </w:rPr>
      </w:pPr>
      <w:r>
        <w:rPr>
          <w:lang w:val="es-ES"/>
        </w:rPr>
        <w:t xml:space="preserve">Grupo de trabajo de la Red de Seguridad Alimentaria y Nutricional y de Cambio de Comportamiento. 2013. </w:t>
      </w:r>
      <w:r w:rsidRPr="009D760E">
        <w:rPr>
          <w:i/>
          <w:lang w:val="es-ES"/>
        </w:rPr>
        <w:t>Diseñando</w:t>
      </w:r>
      <w:r w:rsidR="006430A1" w:rsidRPr="009D760E">
        <w:rPr>
          <w:i/>
          <w:lang w:val="es-ES"/>
        </w:rPr>
        <w:t xml:space="preserve"> para el cambio de comportamiento: Para la Agricultura, Administración de Recursos Naturales, Salud y Nutrición.</w:t>
      </w:r>
      <w:r w:rsidR="006430A1" w:rsidRPr="0048109E">
        <w:rPr>
          <w:lang w:val="es-ES"/>
        </w:rPr>
        <w:t xml:space="preserve"> Washington, DC: </w:t>
      </w:r>
      <w:r w:rsidR="009D760E">
        <w:rPr>
          <w:lang w:val="es-ES"/>
        </w:rPr>
        <w:t xml:space="preserve">El </w:t>
      </w:r>
      <w:r>
        <w:rPr>
          <w:lang w:val="es-ES"/>
        </w:rPr>
        <w:t>Programa de Soporte Técnico y Operacional</w:t>
      </w:r>
      <w:r w:rsidR="006430A1" w:rsidRPr="0048109E">
        <w:rPr>
          <w:lang w:val="es-ES"/>
        </w:rPr>
        <w:t xml:space="preserve"> (TOPS).</w:t>
      </w:r>
      <w:r w:rsidR="00406D06">
        <w:rPr>
          <w:rFonts w:ascii="Arial" w:hAnsi="Arial" w:cs="Arial"/>
          <w:color w:val="222222"/>
          <w:sz w:val="19"/>
          <w:szCs w:val="19"/>
          <w:lang w:val="es-ES"/>
        </w:rPr>
        <w:t xml:space="preserve"> </w:t>
      </w:r>
      <w:hyperlink r:id="rId117" w:history="1">
        <w:r w:rsidRPr="0021105C">
          <w:rPr>
            <w:rStyle w:val="Hyperlink"/>
            <w:rFonts w:cs="Arial"/>
          </w:rPr>
          <w:t>http://www.fsnnetwork.org/sites/default/files/dbc_spanish.pdf</w:t>
        </w:r>
      </w:hyperlink>
    </w:p>
    <w:p w14:paraId="75A5E9C1" w14:textId="6337B879" w:rsidR="005F6CC4" w:rsidRPr="00C010C4" w:rsidRDefault="00AF0553" w:rsidP="006430A1">
      <w:pPr>
        <w:shd w:val="clear" w:color="auto" w:fill="FFFFFF"/>
        <w:spacing w:after="240"/>
        <w:ind w:left="1440" w:hanging="720"/>
        <w:rPr>
          <w:lang w:val="es-GT"/>
        </w:rPr>
      </w:pPr>
      <w:r w:rsidRPr="0048109E">
        <w:rPr>
          <w:lang w:val="es-ES"/>
        </w:rPr>
        <w:t xml:space="preserve">La Red </w:t>
      </w:r>
      <w:r w:rsidR="00FE31B9">
        <w:rPr>
          <w:lang w:val="es-ES"/>
        </w:rPr>
        <w:t>FSN</w:t>
      </w:r>
      <w:r w:rsidR="006430A1" w:rsidRPr="0048109E">
        <w:rPr>
          <w:lang w:val="es-ES"/>
        </w:rPr>
        <w:t xml:space="preserve"> y Grupo CORE. 2015. </w:t>
      </w:r>
      <w:r w:rsidR="005F6CC4" w:rsidRPr="009D760E">
        <w:rPr>
          <w:i/>
          <w:lang w:val="es-ES"/>
        </w:rPr>
        <w:t>Hazme</w:t>
      </w:r>
      <w:r w:rsidR="006430A1" w:rsidRPr="009D760E">
        <w:rPr>
          <w:i/>
          <w:lang w:val="es-ES"/>
        </w:rPr>
        <w:t xml:space="preserve"> un Agente de Cambio: Un recurs</w:t>
      </w:r>
      <w:r w:rsidR="005F6CC4" w:rsidRPr="009D760E">
        <w:rPr>
          <w:i/>
          <w:lang w:val="es-ES"/>
        </w:rPr>
        <w:t xml:space="preserve">o multisectorial para el Cambio Social y de Comportamiento para </w:t>
      </w:r>
      <w:r w:rsidR="006430A1" w:rsidRPr="009D760E">
        <w:rPr>
          <w:i/>
          <w:lang w:val="es-ES"/>
        </w:rPr>
        <w:t>los trabajadores comunitarios y personal de campo.</w:t>
      </w:r>
      <w:r w:rsidR="009D760E">
        <w:rPr>
          <w:lang w:val="es-ES"/>
        </w:rPr>
        <w:t xml:space="preserve"> Washington, DC: El Programa </w:t>
      </w:r>
      <w:r w:rsidR="006430A1" w:rsidRPr="0048109E">
        <w:rPr>
          <w:lang w:val="es-ES"/>
        </w:rPr>
        <w:t>TOPS.</w:t>
      </w:r>
      <w:r w:rsidR="005F6CC4" w:rsidRPr="005F6CC4">
        <w:rPr>
          <w:lang w:val="es-GT"/>
        </w:rPr>
        <w:t xml:space="preserve"> </w:t>
      </w:r>
      <w:hyperlink r:id="rId118" w:history="1">
        <w:r w:rsidR="005F6CC4" w:rsidRPr="00C010C4">
          <w:rPr>
            <w:rStyle w:val="Hyperlink"/>
            <w:lang w:val="es-GT"/>
          </w:rPr>
          <w:t>http://www.fsnnetwork.org/sites/default/files/dbc_spanish.pdf</w:t>
        </w:r>
      </w:hyperlink>
    </w:p>
    <w:p w14:paraId="3AAFC984" w14:textId="4BBDD3F0" w:rsidR="006430A1" w:rsidRPr="00CF475F" w:rsidRDefault="006430A1" w:rsidP="006430A1">
      <w:pPr>
        <w:shd w:val="clear" w:color="auto" w:fill="FFFFFF"/>
        <w:spacing w:after="240"/>
        <w:ind w:left="1440" w:hanging="720"/>
      </w:pPr>
      <w:r w:rsidRPr="00870FB2">
        <w:t xml:space="preserve">Hope, Anne y Sally Timmel. </w:t>
      </w:r>
      <w:r w:rsidR="005F6CC4" w:rsidRPr="005F6CC4">
        <w:t xml:space="preserve">1984. </w:t>
      </w:r>
      <w:r w:rsidR="005F6CC4" w:rsidRPr="009D760E">
        <w:rPr>
          <w:rFonts w:hint="eastAsia"/>
          <w:i/>
        </w:rPr>
        <w:t xml:space="preserve">Training for transformation: A handbook for community workers. </w:t>
      </w:r>
      <w:r w:rsidR="005F6CC4" w:rsidRPr="0091047E">
        <w:rPr>
          <w:rFonts w:hint="eastAsia"/>
        </w:rPr>
        <w:t>Gweru: Mambo Press.</w:t>
      </w:r>
      <w:r w:rsidR="005F6CC4">
        <w:t xml:space="preserve"> </w:t>
      </w:r>
      <w:hyperlink r:id="rId119" w:history="1">
        <w:r w:rsidR="005F6CC4" w:rsidRPr="00AD74EB">
          <w:rPr>
            <w:rStyle w:val="Hyperlink"/>
          </w:rPr>
          <w:t>http://www.grailprogrammes.org.za/</w:t>
        </w:r>
      </w:hyperlink>
    </w:p>
    <w:p w14:paraId="04D2B27C" w14:textId="25AD481C" w:rsidR="006430A1" w:rsidRPr="00BF58AD" w:rsidRDefault="006430A1" w:rsidP="006430A1">
      <w:pPr>
        <w:shd w:val="clear" w:color="auto" w:fill="FFFFFF"/>
        <w:spacing w:after="240"/>
        <w:ind w:left="1440" w:hanging="720"/>
        <w:rPr>
          <w:rFonts w:eastAsia="Arial Unicode MS" w:cs="Arial Unicode MS"/>
          <w:color w:val="000000"/>
        </w:rPr>
      </w:pPr>
      <w:r w:rsidRPr="00870FB2">
        <w:rPr>
          <w:rFonts w:eastAsia="Arial Unicode MS" w:cs="Arial Unicode MS"/>
          <w:color w:val="000000"/>
        </w:rPr>
        <w:t xml:space="preserve">Heath, Chip y Dan Heath. </w:t>
      </w:r>
      <w:r w:rsidRPr="00C010C4">
        <w:rPr>
          <w:rFonts w:eastAsia="Arial Unicode MS" w:cs="Arial Unicode MS"/>
          <w:color w:val="000000"/>
        </w:rPr>
        <w:t xml:space="preserve">2007. </w:t>
      </w:r>
      <w:r w:rsidR="005F6CC4" w:rsidRPr="009D760E">
        <w:rPr>
          <w:rFonts w:eastAsia="Arial Unicode MS" w:cs="Arial Unicode MS" w:hint="eastAsia"/>
          <w:i/>
          <w:color w:val="000000"/>
        </w:rPr>
        <w:t>Made to stick: why some ideas survive and others die.</w:t>
      </w:r>
      <w:r w:rsidR="005F6CC4" w:rsidRPr="005B771B">
        <w:rPr>
          <w:rFonts w:eastAsia="Arial Unicode MS" w:cs="Arial Unicode MS" w:hint="eastAsia"/>
          <w:color w:val="000000"/>
        </w:rPr>
        <w:t xml:space="preserve"> New York: Random House.</w:t>
      </w:r>
    </w:p>
    <w:p w14:paraId="5F1F115F" w14:textId="156B3D8D" w:rsidR="00BF58AD" w:rsidRDefault="00BF58AD" w:rsidP="00BF58AD">
      <w:pPr>
        <w:shd w:val="clear" w:color="auto" w:fill="FFFFFF"/>
        <w:spacing w:after="240"/>
        <w:ind w:left="1440" w:hanging="720"/>
      </w:pPr>
      <w:r>
        <w:t xml:space="preserve">Hillenbrand, Emily and Diane Lindsey, Ramona Ridolfi and Astrid Von Kotze. 2015. </w:t>
      </w:r>
      <w:r w:rsidRPr="009D760E">
        <w:rPr>
          <w:i/>
        </w:rPr>
        <w:t>Nurturing Connections – Adapted for Homestead Food Production and Nutrition. New York, NY: Helen Keller International.</w:t>
      </w:r>
      <w:r w:rsidR="00406D06">
        <w:t xml:space="preserve"> </w:t>
      </w:r>
      <w:hyperlink r:id="rId120" w:history="1">
        <w:r w:rsidRPr="00AD74EB">
          <w:rPr>
            <w:rStyle w:val="Hyperlink"/>
          </w:rPr>
          <w:t>http://www.fsnnetwork.org/nurturing-connections-adapted-homestead-food-production-and-nutrition</w:t>
        </w:r>
      </w:hyperlink>
    </w:p>
    <w:p w14:paraId="45EA4839" w14:textId="378B45FB" w:rsidR="00BF58AD" w:rsidRPr="0091047E" w:rsidRDefault="00BF58AD" w:rsidP="00BF58AD">
      <w:pPr>
        <w:shd w:val="clear" w:color="auto" w:fill="FFFFFF"/>
        <w:ind w:left="1440" w:hanging="720"/>
      </w:pPr>
      <w:r>
        <w:t xml:space="preserve">Ivankovich, Megan and Taroub Harb Faramand. 2015. </w:t>
      </w:r>
      <w:r w:rsidRPr="009D760E">
        <w:rPr>
          <w:i/>
        </w:rPr>
        <w:t>Enhancing Nutrition and Food Security during the First 1,000 Days through Gender-sensitive Social and Behavior Change: A Technical Resource Guide.</w:t>
      </w:r>
      <w:r>
        <w:t xml:space="preserve"> Washington, DC: CORE Group.</w:t>
      </w:r>
      <w:r w:rsidR="00406D06">
        <w:t xml:space="preserve"> </w:t>
      </w:r>
      <w:hyperlink r:id="rId121" w:history="1">
        <w:r w:rsidRPr="005B771B">
          <w:rPr>
            <w:rStyle w:val="Hyperlink"/>
            <w:rFonts w:cs="Arial"/>
          </w:rPr>
          <w:t>http://www.wi-her.org/enhancing-nutrition-and-food-security-during-the-first-1000-days-through-gender-sensitive-social-and-behavior-change/</w:t>
        </w:r>
      </w:hyperlink>
    </w:p>
    <w:p w14:paraId="224D64FE" w14:textId="7300B04C" w:rsidR="006430A1" w:rsidRDefault="006430A1" w:rsidP="006430A1">
      <w:pPr>
        <w:tabs>
          <w:tab w:val="left" w:pos="360"/>
        </w:tabs>
        <w:ind w:left="1440" w:hanging="720"/>
        <w:rPr>
          <w:lang w:val="es-ES"/>
        </w:rPr>
      </w:pPr>
      <w:r w:rsidRPr="009A0644">
        <w:rPr>
          <w:lang w:val="es-ES"/>
        </w:rPr>
        <w:t>Kit</w:t>
      </w:r>
      <w:r w:rsidR="00BF58AD" w:rsidRPr="009A0644">
        <w:rPr>
          <w:lang w:val="es-ES"/>
        </w:rPr>
        <w:t xml:space="preserve">tle, Bonnie. 2013. </w:t>
      </w:r>
      <w:r w:rsidR="00BF58AD" w:rsidRPr="009D760E">
        <w:rPr>
          <w:i/>
          <w:lang w:val="es-ES"/>
        </w:rPr>
        <w:t>G</w:t>
      </w:r>
      <w:r w:rsidRPr="009D760E">
        <w:rPr>
          <w:i/>
          <w:lang w:val="es-ES"/>
        </w:rPr>
        <w:t xml:space="preserve">uía </w:t>
      </w:r>
      <w:r w:rsidR="009D760E">
        <w:rPr>
          <w:i/>
          <w:lang w:val="es-ES"/>
        </w:rPr>
        <w:t>P</w:t>
      </w:r>
      <w:r w:rsidRPr="009D760E">
        <w:rPr>
          <w:i/>
          <w:lang w:val="es-ES"/>
        </w:rPr>
        <w:t xml:space="preserve">ráctica para </w:t>
      </w:r>
      <w:r w:rsidR="009D760E">
        <w:rPr>
          <w:i/>
          <w:lang w:val="es-ES"/>
        </w:rPr>
        <w:t>R</w:t>
      </w:r>
      <w:r w:rsidRPr="009D760E">
        <w:rPr>
          <w:i/>
          <w:lang w:val="es-ES"/>
        </w:rPr>
        <w:t>ealizar</w:t>
      </w:r>
      <w:r w:rsidR="009A0644" w:rsidRPr="009D760E">
        <w:rPr>
          <w:i/>
          <w:lang w:val="es-ES"/>
        </w:rPr>
        <w:t xml:space="preserve"> un</w:t>
      </w:r>
      <w:r w:rsidRPr="009D760E">
        <w:rPr>
          <w:i/>
          <w:lang w:val="es-ES"/>
        </w:rPr>
        <w:t xml:space="preserve"> </w:t>
      </w:r>
      <w:r w:rsidR="009A0644" w:rsidRPr="009D760E">
        <w:rPr>
          <w:i/>
          <w:lang w:val="es-ES"/>
        </w:rPr>
        <w:t>Análisis</w:t>
      </w:r>
      <w:r w:rsidRPr="009D760E">
        <w:rPr>
          <w:i/>
          <w:lang w:val="es-ES"/>
        </w:rPr>
        <w:t xml:space="preserve"> de Barrera</w:t>
      </w:r>
      <w:r w:rsidR="009A0644" w:rsidRPr="009D760E">
        <w:rPr>
          <w:i/>
          <w:lang w:val="es-ES"/>
        </w:rPr>
        <w:t>s</w:t>
      </w:r>
      <w:r w:rsidRPr="009D760E">
        <w:rPr>
          <w:i/>
          <w:lang w:val="es-ES"/>
        </w:rPr>
        <w:t>.</w:t>
      </w:r>
      <w:r w:rsidRPr="0048109E">
        <w:rPr>
          <w:lang w:val="es-ES"/>
        </w:rPr>
        <w:t xml:space="preserve"> Nueva York, Nueva York: Helen Keller International.</w:t>
      </w:r>
      <w:r w:rsidR="009A0644" w:rsidRPr="009A0644">
        <w:rPr>
          <w:lang w:val="es-ES"/>
        </w:rPr>
        <w:t xml:space="preserve"> </w:t>
      </w:r>
      <w:hyperlink r:id="rId122" w:history="1">
        <w:r w:rsidR="009A0644" w:rsidRPr="00B743DC">
          <w:rPr>
            <w:rStyle w:val="Hyperlink"/>
            <w:lang w:val="es-ES"/>
          </w:rPr>
          <w:t>http://www.fsnnetwork.org/sites/default/files/practical_guide_to_ba_spanish_0.pdf</w:t>
        </w:r>
      </w:hyperlink>
    </w:p>
    <w:p w14:paraId="68172BD2" w14:textId="77777777" w:rsidR="00BF58AD" w:rsidRPr="000967F9" w:rsidRDefault="00BF58AD" w:rsidP="00BF58AD">
      <w:pPr>
        <w:tabs>
          <w:tab w:val="left" w:pos="360"/>
        </w:tabs>
        <w:ind w:left="1440" w:hanging="720"/>
        <w:rPr>
          <w:rFonts w:cs="Arial"/>
        </w:rPr>
      </w:pPr>
      <w:r w:rsidRPr="00F872E3">
        <w:t>Liberating Structures: Including and Unleashing Everyone</w:t>
      </w:r>
      <w:r>
        <w:t>.</w:t>
      </w:r>
      <w:r w:rsidRPr="00F872E3">
        <w:t> </w:t>
      </w:r>
      <w:r>
        <w:rPr>
          <w:rFonts w:eastAsiaTheme="minorEastAsia"/>
        </w:rPr>
        <w:fldChar w:fldCharType="begin"/>
      </w:r>
      <w:r>
        <w:instrText xml:space="preserve"> HYPERLINK "</w:instrText>
      </w:r>
      <w:r w:rsidRPr="000967F9">
        <w:instrText>http://www.</w:instrText>
      </w:r>
      <w:r w:rsidRPr="000967F9">
        <w:rPr>
          <w:rFonts w:cs="Arial"/>
        </w:rPr>
        <w:instrText>liberatingstructures.com</w:instrText>
      </w:r>
    </w:p>
    <w:p w14:paraId="5BF915FE" w14:textId="77777777" w:rsidR="00BF58AD" w:rsidRPr="00CC3EE3" w:rsidRDefault="00BF58AD" w:rsidP="00BF58AD">
      <w:pPr>
        <w:pStyle w:val="ListParagraph"/>
        <w:shd w:val="clear" w:color="auto" w:fill="FFFFFF"/>
        <w:ind w:firstLine="720"/>
        <w:rPr>
          <w:rStyle w:val="Hyperlink"/>
          <w:rFonts w:cs="Arial"/>
        </w:rPr>
      </w:pPr>
      <w:r w:rsidRPr="00CC3EE3">
        <w:instrText xml:space="preserve">" </w:instrText>
      </w:r>
      <w:r>
        <w:fldChar w:fldCharType="separate"/>
      </w:r>
      <w:r w:rsidRPr="00CC3EE3">
        <w:rPr>
          <w:rStyle w:val="Hyperlink"/>
        </w:rPr>
        <w:t>http://www.</w:t>
      </w:r>
      <w:r w:rsidRPr="00CC3EE3">
        <w:rPr>
          <w:rStyle w:val="Hyperlink"/>
          <w:rFonts w:cs="Arial"/>
        </w:rPr>
        <w:t>liberatingstructures.com</w:t>
      </w:r>
    </w:p>
    <w:p w14:paraId="380665AB" w14:textId="3F08190C" w:rsidR="00095CA9" w:rsidRDefault="00BF58AD" w:rsidP="00BF58AD">
      <w:pPr>
        <w:tabs>
          <w:tab w:val="left" w:pos="1440"/>
        </w:tabs>
        <w:ind w:left="1440" w:hanging="720"/>
        <w:rPr>
          <w:lang w:val="es-GT"/>
        </w:rPr>
      </w:pPr>
      <w:r>
        <w:fldChar w:fldCharType="end"/>
      </w:r>
      <w:r w:rsidR="009A0644" w:rsidRPr="00BA6A3B">
        <w:t xml:space="preserve">The Technical and Operational Performance Support (TOPS) </w:t>
      </w:r>
      <w:r w:rsidR="009A0644" w:rsidRPr="009A0644">
        <w:t>Program.</w:t>
      </w:r>
      <w:r w:rsidR="006430A1" w:rsidRPr="009A0644">
        <w:t xml:space="preserve"> </w:t>
      </w:r>
      <w:r w:rsidR="006430A1" w:rsidRPr="009A0644">
        <w:rPr>
          <w:lang w:val="es-ES"/>
        </w:rPr>
        <w:t>2015</w:t>
      </w:r>
      <w:r w:rsidR="009D760E">
        <w:rPr>
          <w:lang w:val="es-ES"/>
        </w:rPr>
        <w:t>.</w:t>
      </w:r>
      <w:r w:rsidR="009A0644" w:rsidRPr="009A0644">
        <w:rPr>
          <w:lang w:val="es-GT"/>
        </w:rPr>
        <w:t xml:space="preserve"> </w:t>
      </w:r>
      <w:r w:rsidR="009A0644" w:rsidRPr="009D760E">
        <w:rPr>
          <w:i/>
          <w:lang w:val="es-ES"/>
        </w:rPr>
        <w:t xml:space="preserve">Diseño de reuniones participativas y almuerzos-conferencias: Guía rápida de TOPS para vincular a profesionales del desarrollo </w:t>
      </w:r>
      <w:r w:rsidR="006430A1" w:rsidRPr="009D760E">
        <w:rPr>
          <w:i/>
          <w:lang w:val="es-ES"/>
        </w:rPr>
        <w:t>(Versión 2).</w:t>
      </w:r>
      <w:r w:rsidR="006430A1" w:rsidRPr="0048109E">
        <w:rPr>
          <w:lang w:val="es-ES"/>
        </w:rPr>
        <w:t xml:space="preserve"> Washington, DC: El Programa</w:t>
      </w:r>
      <w:r w:rsidR="009D760E">
        <w:rPr>
          <w:lang w:val="es-ES"/>
        </w:rPr>
        <w:t xml:space="preserve"> </w:t>
      </w:r>
      <w:r w:rsidR="006430A1" w:rsidRPr="0048109E">
        <w:rPr>
          <w:lang w:val="es-ES"/>
        </w:rPr>
        <w:t>TOPS.</w:t>
      </w:r>
      <w:r w:rsidR="009A0644" w:rsidRPr="009A0644">
        <w:rPr>
          <w:lang w:val="es-GT"/>
        </w:rPr>
        <w:t xml:space="preserve"> </w:t>
      </w:r>
      <w:hyperlink r:id="rId123" w:history="1">
        <w:r w:rsidR="009A0644" w:rsidRPr="00B743DC">
          <w:rPr>
            <w:rStyle w:val="Hyperlink"/>
            <w:lang w:val="es-GT"/>
          </w:rPr>
          <w:t>http://www.fsnnetwork.org/sites/default/files/Gu%C3%ADa%20r%C3%A1pida%20para%20reuniones.pdf</w:t>
        </w:r>
      </w:hyperlink>
    </w:p>
    <w:p w14:paraId="3D23AD2D" w14:textId="77777777" w:rsidR="009A0644" w:rsidRPr="009A0644" w:rsidRDefault="009A0644" w:rsidP="00BF58AD">
      <w:pPr>
        <w:tabs>
          <w:tab w:val="left" w:pos="1440"/>
        </w:tabs>
        <w:ind w:left="1440" w:hanging="720"/>
        <w:rPr>
          <w:lang w:val="es-GT"/>
        </w:rPr>
      </w:pPr>
    </w:p>
    <w:sectPr w:rsidR="009A0644" w:rsidRPr="009A0644" w:rsidSect="00A70E9D">
      <w:footerReference w:type="even" r:id="rId124"/>
      <w:footerReference w:type="default" r:id="rId125"/>
      <w:endnotePr>
        <w:numFmt w:val="decimal"/>
        <w:numRestart w:val="eachSect"/>
      </w:endnotePr>
      <w:pgSz w:w="12240" w:h="15840" w:code="1"/>
      <w:pgMar w:top="1440" w:right="1296"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9A226" w14:textId="77777777" w:rsidR="00986857" w:rsidRDefault="00986857" w:rsidP="00BA3CBD">
      <w:r>
        <w:separator/>
      </w:r>
    </w:p>
    <w:p w14:paraId="143E72B0" w14:textId="77777777" w:rsidR="00986857" w:rsidRDefault="00986857" w:rsidP="00BA3CBD"/>
  </w:endnote>
  <w:endnote w:type="continuationSeparator" w:id="0">
    <w:p w14:paraId="52469DB2" w14:textId="77777777" w:rsidR="00986857" w:rsidRDefault="00986857" w:rsidP="00BA3CBD">
      <w:r>
        <w:continuationSeparator/>
      </w:r>
    </w:p>
    <w:p w14:paraId="7A1C9F89" w14:textId="77777777" w:rsidR="00986857" w:rsidRDefault="00986857" w:rsidP="00BA3CBD"/>
  </w:endnote>
  <w:endnote w:id="1">
    <w:p w14:paraId="13F851FE" w14:textId="6F9B6621" w:rsidR="001135D3" w:rsidRPr="004F7FE1" w:rsidRDefault="001135D3" w:rsidP="00354ABF">
      <w:pPr>
        <w:pStyle w:val="EndnoteText"/>
        <w:rPr>
          <w:lang w:val="es-GT"/>
        </w:rPr>
      </w:pPr>
      <w:r w:rsidRPr="00C939AF">
        <w:rPr>
          <w:rStyle w:val="EndnoteReference"/>
          <w:sz w:val="18"/>
        </w:rPr>
        <w:endnoteRef/>
      </w:r>
      <w:r w:rsidRPr="00C939AF">
        <w:rPr>
          <w:sz w:val="18"/>
          <w:lang w:val="es-GT"/>
        </w:rPr>
        <w:t xml:space="preserve">CARE es una organización humanitaria que lidera la lucha contra la pobreza mundial. CARE pone especial énfasis en trabajar por la igualdad de género y la voz de las mujeres junto con las mujeres y niñas, niños y hombres.  </w:t>
      </w:r>
    </w:p>
  </w:endnote>
  <w:endnote w:id="2">
    <w:p w14:paraId="509EC163" w14:textId="0B73DEF0" w:rsidR="001135D3" w:rsidRPr="00C939AF" w:rsidRDefault="001135D3">
      <w:pPr>
        <w:pStyle w:val="EndnoteText"/>
        <w:rPr>
          <w:sz w:val="18"/>
          <w:lang w:val="es-GT"/>
        </w:rPr>
      </w:pPr>
      <w:r w:rsidRPr="00C939AF">
        <w:rPr>
          <w:rStyle w:val="EndnoteReference"/>
          <w:sz w:val="18"/>
        </w:rPr>
        <w:endnoteRef/>
      </w:r>
      <w:r w:rsidRPr="00C939AF">
        <w:rPr>
          <w:sz w:val="18"/>
          <w:lang w:val="es-GT"/>
        </w:rPr>
        <w:t xml:space="preserve"> Adaptado de los materiales de capacitación de CARE “La equidad de género y diversidad</w:t>
      </w:r>
      <w:r>
        <w:rPr>
          <w:sz w:val="18"/>
          <w:lang w:val="es-GT"/>
        </w:rPr>
        <w:t>”</w:t>
      </w:r>
      <w:r w:rsidRPr="00C939AF">
        <w:rPr>
          <w:sz w:val="18"/>
          <w:lang w:val="es-GT"/>
        </w:rPr>
        <w:t xml:space="preserve">. </w:t>
      </w:r>
      <w:r w:rsidRPr="00C939AF">
        <w:rPr>
          <w:sz w:val="18"/>
          <w:shd w:val="clear" w:color="auto" w:fill="FFFFFF"/>
        </w:rPr>
        <w:t xml:space="preserve">Copyright 2014 Cooperative for Assistance and Relief Everywhere, Inc. (CARE). Usado con permiso. </w:t>
      </w:r>
      <w:r w:rsidRPr="00C939AF">
        <w:rPr>
          <w:sz w:val="18"/>
          <w:shd w:val="clear" w:color="auto" w:fill="FFFFFF"/>
          <w:lang w:val="es-GT"/>
        </w:rPr>
        <w:t>Género, equidad y diversidad de soluciones</w:t>
      </w:r>
      <w:r w:rsidRPr="00C939AF">
        <w:rPr>
          <w:sz w:val="18"/>
          <w:lang w:val="es-GT"/>
        </w:rPr>
        <w:t>.</w:t>
      </w:r>
    </w:p>
  </w:endnote>
  <w:endnote w:id="3">
    <w:p w14:paraId="4AE4CFD8" w14:textId="7030808B" w:rsidR="001135D3" w:rsidRPr="00C939AF" w:rsidRDefault="001135D3">
      <w:pPr>
        <w:pStyle w:val="EndnoteText"/>
        <w:rPr>
          <w:lang w:val="es-GT"/>
        </w:rPr>
      </w:pPr>
      <w:r w:rsidRPr="00C939AF">
        <w:rPr>
          <w:rStyle w:val="EndnoteReference"/>
          <w:sz w:val="18"/>
        </w:rPr>
        <w:endnoteRef/>
      </w:r>
      <w:r w:rsidRPr="00C939AF">
        <w:rPr>
          <w:sz w:val="18"/>
          <w:lang w:val="es-GT"/>
        </w:rPr>
        <w:t>Adaptado de los materiales de capacitación de CARE “La equidad de género y diversidad</w:t>
      </w:r>
      <w:r>
        <w:rPr>
          <w:sz w:val="18"/>
          <w:lang w:val="es-GT"/>
        </w:rPr>
        <w:t>”</w:t>
      </w:r>
      <w:r w:rsidRPr="00C939AF">
        <w:rPr>
          <w:sz w:val="18"/>
          <w:lang w:val="es-GT"/>
        </w:rPr>
        <w:t xml:space="preserve">. </w:t>
      </w:r>
      <w:r w:rsidRPr="00C939AF">
        <w:rPr>
          <w:sz w:val="18"/>
          <w:shd w:val="clear" w:color="auto" w:fill="FFFFFF"/>
        </w:rPr>
        <w:t xml:space="preserve">Copyright 2014 Cooperative for Assistance and Relief Everywhere, Inc. (CARE). Usado con permiso. </w:t>
      </w:r>
      <w:r w:rsidRPr="00C939AF">
        <w:rPr>
          <w:sz w:val="18"/>
          <w:shd w:val="clear" w:color="auto" w:fill="FFFFFF"/>
          <w:lang w:val="es-GT"/>
        </w:rPr>
        <w:t>Género, equidad y diversidad de soluciones</w:t>
      </w:r>
      <w:r w:rsidRPr="00C939AF">
        <w:rPr>
          <w:sz w:val="18"/>
          <w:lang w:val="es-GT"/>
        </w:rPr>
        <w:t>.</w:t>
      </w:r>
    </w:p>
  </w:endnote>
  <w:endnote w:id="4">
    <w:p w14:paraId="61BB89A4" w14:textId="24377074" w:rsidR="001135D3" w:rsidRPr="004F7FE1" w:rsidRDefault="001135D3" w:rsidP="00A003DF">
      <w:pPr>
        <w:pStyle w:val="EndnoteText"/>
        <w:rPr>
          <w:lang w:val="es-GT"/>
        </w:rPr>
      </w:pPr>
      <w:r w:rsidRPr="00C939AF">
        <w:rPr>
          <w:rStyle w:val="EndnoteReference"/>
          <w:sz w:val="18"/>
        </w:rPr>
        <w:endnoteRef/>
      </w:r>
      <w:r w:rsidRPr="00C939AF">
        <w:rPr>
          <w:rFonts w:ascii="Calibri" w:hAnsi="Calibri" w:cs="Arial"/>
          <w:color w:val="222222"/>
          <w:sz w:val="18"/>
          <w:shd w:val="clear" w:color="auto" w:fill="FFFFFF"/>
          <w:lang w:val="es-GT"/>
        </w:rPr>
        <w:t>Adaptado de los materiales de capacitación de CARE “La equidad de género y diversidad</w:t>
      </w:r>
      <w:r>
        <w:rPr>
          <w:rFonts w:ascii="Calibri" w:hAnsi="Calibri" w:cs="Arial"/>
          <w:color w:val="222222"/>
          <w:sz w:val="18"/>
          <w:shd w:val="clear" w:color="auto" w:fill="FFFFFF"/>
          <w:lang w:val="es-GT"/>
        </w:rPr>
        <w:t>”</w:t>
      </w:r>
      <w:r w:rsidRPr="00C939AF">
        <w:rPr>
          <w:rFonts w:ascii="Calibri" w:hAnsi="Calibri" w:cs="Arial"/>
          <w:color w:val="222222"/>
          <w:sz w:val="18"/>
          <w:shd w:val="clear" w:color="auto" w:fill="FFFFFF"/>
          <w:lang w:val="es-GT"/>
        </w:rPr>
        <w:t>.</w:t>
      </w:r>
      <w:r w:rsidRPr="00C939AF">
        <w:rPr>
          <w:rFonts w:ascii="Calibri" w:hAnsi="Calibri" w:cs="Arial"/>
          <w:color w:val="222222"/>
          <w:sz w:val="18"/>
          <w:shd w:val="clear" w:color="auto" w:fill="FFFFFF"/>
        </w:rPr>
        <w:t xml:space="preserve"> Copyright 2014 Cooperative for Assistance and Relief Everywhere, Inc. (CARE). Usado con permiso. </w:t>
      </w:r>
      <w:r w:rsidRPr="00C939AF">
        <w:rPr>
          <w:rFonts w:ascii="Calibri" w:hAnsi="Calibri" w:cs="Arial"/>
          <w:color w:val="222222"/>
          <w:sz w:val="18"/>
          <w:shd w:val="clear" w:color="auto" w:fill="FFFFFF"/>
          <w:lang w:val="es-GT"/>
        </w:rPr>
        <w:t>Género, equidad y diversidad de soluciones.</w:t>
      </w:r>
    </w:p>
  </w:endnote>
  <w:endnote w:id="5">
    <w:p w14:paraId="729C309E" w14:textId="0E60EFA4" w:rsidR="001135D3" w:rsidRPr="00C939AF" w:rsidRDefault="001135D3" w:rsidP="00A003DF">
      <w:pPr>
        <w:pStyle w:val="NormalWeb"/>
        <w:spacing w:before="0" w:beforeAutospacing="0" w:after="0" w:afterAutospacing="0"/>
        <w:rPr>
          <w:rFonts w:asciiTheme="minorHAnsi" w:hAnsiTheme="minorHAnsi" w:cstheme="minorHAnsi"/>
          <w:sz w:val="18"/>
          <w:szCs w:val="18"/>
          <w:lang w:val="es-GT"/>
        </w:rPr>
      </w:pPr>
      <w:r w:rsidRPr="00C939AF">
        <w:rPr>
          <w:rStyle w:val="EndnoteReference"/>
          <w:rFonts w:asciiTheme="minorHAnsi" w:hAnsiTheme="minorHAnsi" w:cstheme="minorHAnsi"/>
          <w:sz w:val="18"/>
          <w:szCs w:val="18"/>
        </w:rPr>
        <w:endnoteRef/>
      </w:r>
      <w:r w:rsidRPr="00C939AF">
        <w:rPr>
          <w:rFonts w:asciiTheme="minorHAnsi" w:hAnsiTheme="minorHAnsi" w:cstheme="minorHAnsi"/>
          <w:sz w:val="18"/>
          <w:szCs w:val="18"/>
          <w:lang w:val="es-GT"/>
        </w:rPr>
        <w:t>Adaptado de los materiales de capacitación de CARE “La equidad de género y d</w:t>
      </w:r>
      <w:r>
        <w:rPr>
          <w:rFonts w:asciiTheme="minorHAnsi" w:hAnsiTheme="minorHAnsi" w:cstheme="minorHAnsi"/>
          <w:sz w:val="18"/>
          <w:szCs w:val="18"/>
          <w:lang w:val="es-GT"/>
        </w:rPr>
        <w:t>iversidad”.</w:t>
      </w:r>
      <w:r w:rsidRPr="00C939AF">
        <w:rPr>
          <w:rFonts w:asciiTheme="minorHAnsi" w:hAnsiTheme="minorHAnsi" w:cstheme="minorHAnsi"/>
          <w:sz w:val="18"/>
          <w:szCs w:val="18"/>
        </w:rPr>
        <w:t xml:space="preserve"> Copyright 2014 Cooperative for Assistance and Relief Everywhere, Inc. (CARE). Usado con permiso. </w:t>
      </w:r>
      <w:r w:rsidRPr="00C939AF">
        <w:rPr>
          <w:rFonts w:asciiTheme="minorHAnsi" w:hAnsiTheme="minorHAnsi" w:cstheme="minorHAnsi"/>
          <w:sz w:val="18"/>
          <w:szCs w:val="18"/>
          <w:lang w:val="es-GT"/>
        </w:rPr>
        <w:t>Género, equidad y diversidad de soluciones.</w:t>
      </w:r>
    </w:p>
    <w:p w14:paraId="6D0207A5" w14:textId="77777777" w:rsidR="001135D3" w:rsidRPr="00C939AF" w:rsidRDefault="001135D3" w:rsidP="00A003DF">
      <w:pPr>
        <w:pStyle w:val="EndnoteText"/>
        <w:rPr>
          <w:rFonts w:cstheme="minorHAnsi"/>
          <w:sz w:val="18"/>
          <w:szCs w:val="18"/>
          <w:lang w:val="es-GT"/>
        </w:rPr>
      </w:pPr>
    </w:p>
  </w:endnote>
  <w:endnote w:id="6">
    <w:p w14:paraId="56DE3ECF" w14:textId="38D1F5A5" w:rsidR="001135D3" w:rsidRPr="00C939AF" w:rsidRDefault="001135D3" w:rsidP="00FF4A83">
      <w:pPr>
        <w:pStyle w:val="EndnoteText"/>
        <w:rPr>
          <w:sz w:val="18"/>
          <w:lang w:val="es-GT"/>
        </w:rPr>
      </w:pPr>
      <w:r w:rsidRPr="00C939AF">
        <w:rPr>
          <w:rStyle w:val="EndnoteReference"/>
          <w:sz w:val="18"/>
        </w:rPr>
        <w:endnoteRef/>
      </w:r>
      <w:r w:rsidRPr="00C939AF">
        <w:rPr>
          <w:sz w:val="18"/>
          <w:lang w:val="es-GT"/>
        </w:rPr>
        <w:t xml:space="preserve"> El </w:t>
      </w:r>
      <w:r>
        <w:rPr>
          <w:sz w:val="18"/>
          <w:lang w:val="es-GT"/>
        </w:rPr>
        <w:t>e</w:t>
      </w:r>
      <w:r w:rsidRPr="00C939AF">
        <w:rPr>
          <w:sz w:val="18"/>
          <w:lang w:val="es-GT"/>
        </w:rPr>
        <w:t xml:space="preserve">jercicio </w:t>
      </w:r>
      <w:r>
        <w:rPr>
          <w:sz w:val="18"/>
          <w:lang w:val="es-GT"/>
        </w:rPr>
        <w:t>de</w:t>
      </w:r>
      <w:r w:rsidRPr="00C939AF">
        <w:rPr>
          <w:sz w:val="18"/>
          <w:lang w:val="es-GT"/>
        </w:rPr>
        <w:t xml:space="preserve"> ejercicio es una adaptación de </w:t>
      </w:r>
      <w:hyperlink r:id="rId1" w:history="1">
        <w:r w:rsidRPr="00C939AF">
          <w:rPr>
            <w:rStyle w:val="Hyperlink"/>
            <w:sz w:val="18"/>
            <w:lang w:val="es-GT"/>
          </w:rPr>
          <w:t>Diseñando para el Cambio de Comportamiento Para Agricultura, Gestión de Recursos Naturales, Salud y Nutrición</w:t>
        </w:r>
      </w:hyperlink>
      <w:r>
        <w:rPr>
          <w:rStyle w:val="Hyperlink"/>
          <w:sz w:val="18"/>
          <w:lang w:val="es-GT"/>
        </w:rPr>
        <w:t xml:space="preserve"> </w:t>
      </w:r>
      <w:r w:rsidRPr="009D760E">
        <w:rPr>
          <w:rStyle w:val="Hyperlink"/>
          <w:color w:val="000000" w:themeColor="text1"/>
          <w:sz w:val="18"/>
          <w:u w:val="none"/>
          <w:lang w:val="es-GT"/>
        </w:rPr>
        <w:t>[http://www.fsnnetwork.org/sites/default/files/dbc_spanish.pdf]</w:t>
      </w:r>
    </w:p>
  </w:endnote>
  <w:endnote w:id="7">
    <w:p w14:paraId="51FD7192" w14:textId="2F0055A0" w:rsidR="001135D3" w:rsidRPr="004F7FE1" w:rsidRDefault="001135D3" w:rsidP="00FF4A83">
      <w:pPr>
        <w:pStyle w:val="EndnoteText"/>
        <w:rPr>
          <w:lang w:val="es-GT"/>
        </w:rPr>
      </w:pPr>
      <w:r w:rsidRPr="00C939AF">
        <w:rPr>
          <w:rStyle w:val="EndnoteReference"/>
          <w:sz w:val="18"/>
        </w:rPr>
        <w:endnoteRef/>
      </w:r>
      <w:r w:rsidRPr="00C939AF">
        <w:rPr>
          <w:sz w:val="18"/>
          <w:lang w:val="es-GT"/>
        </w:rPr>
        <w:t xml:space="preserve"> En el manual de capacitación, </w:t>
      </w:r>
      <w:hyperlink r:id="rId2" w:history="1">
        <w:r w:rsidRPr="00C939AF">
          <w:rPr>
            <w:rStyle w:val="Hyperlink"/>
            <w:sz w:val="18"/>
            <w:lang w:val="es-GT"/>
          </w:rPr>
          <w:t>Diseñando para el Cambio de Comportamiento Para Agricultura, Gestión de Recursos Naturales, Salud y Nutrición</w:t>
        </w:r>
      </w:hyperlink>
      <w:r w:rsidRPr="00C939AF">
        <w:rPr>
          <w:sz w:val="18"/>
          <w:lang w:val="es-GT"/>
        </w:rPr>
        <w:t xml:space="preserve"> </w:t>
      </w:r>
      <w:r>
        <w:rPr>
          <w:sz w:val="18"/>
          <w:lang w:val="es-GT"/>
        </w:rPr>
        <w:t>[</w:t>
      </w:r>
      <w:r w:rsidRPr="009D760E">
        <w:rPr>
          <w:sz w:val="18"/>
          <w:lang w:val="es-GT"/>
        </w:rPr>
        <w:t>http://www.fsnnetwork.org/sites/default/files/dbc_spanish.pdf</w:t>
      </w:r>
      <w:r>
        <w:rPr>
          <w:sz w:val="18"/>
          <w:lang w:val="es-GT"/>
        </w:rPr>
        <w:t xml:space="preserve">] </w:t>
      </w:r>
      <w:r w:rsidRPr="00C939AF">
        <w:rPr>
          <w:sz w:val="18"/>
          <w:lang w:val="es-GT"/>
        </w:rPr>
        <w:t xml:space="preserve">hay más información sobre cómo escribir una declaración de comportamiento efectiva. </w:t>
      </w:r>
      <w:r>
        <w:rPr>
          <w:sz w:val="18"/>
          <w:lang w:val="es-GT"/>
        </w:rPr>
        <w:t xml:space="preserve">La actividad de este manual es </w:t>
      </w:r>
      <w:r w:rsidRPr="00C939AF">
        <w:rPr>
          <w:sz w:val="18"/>
          <w:lang w:val="es-GT"/>
        </w:rPr>
        <w:t>una introducción a la redacción de las etapas de comportamiento.</w:t>
      </w:r>
    </w:p>
  </w:endnote>
  <w:endnote w:id="8">
    <w:p w14:paraId="5ACD0CCA" w14:textId="231A4EFF" w:rsidR="001135D3" w:rsidRPr="00C939AF" w:rsidRDefault="001135D3" w:rsidP="00053B70">
      <w:pPr>
        <w:pStyle w:val="EndnoteText"/>
        <w:rPr>
          <w:sz w:val="18"/>
          <w:lang w:val="es-GT"/>
        </w:rPr>
      </w:pPr>
      <w:r w:rsidRPr="00C939AF">
        <w:rPr>
          <w:rStyle w:val="EndnoteReference"/>
          <w:sz w:val="18"/>
        </w:rPr>
        <w:endnoteRef/>
      </w:r>
      <w:r w:rsidRPr="00C939AF">
        <w:rPr>
          <w:rFonts w:cs="Arial"/>
          <w:sz w:val="18"/>
          <w:shd w:val="clear" w:color="auto" w:fill="FFFFFF"/>
          <w:lang w:val="es-GT"/>
        </w:rPr>
        <w:t>Adaptado de Ideas y Acción: Abordar los factores sociales que influyen en la salud sexual y reproductiva. Copyright 2007 Cooperative for Assistance and Relief Everywhere, Inc. y de las Herramientas para el Análisis Social y la Acción para Seguridad Alimentaria y Nutrición, Cooperative for Assistance and Relief Everywhere, Inc.  (CARE). 2017. Usado con permiso.</w:t>
      </w:r>
    </w:p>
  </w:endnote>
  <w:endnote w:id="9">
    <w:p w14:paraId="077075D5" w14:textId="18302011" w:rsidR="001135D3" w:rsidRPr="00C939AF" w:rsidRDefault="001135D3" w:rsidP="00053B70">
      <w:pPr>
        <w:pStyle w:val="EndnoteText"/>
        <w:rPr>
          <w:sz w:val="18"/>
          <w:lang w:val="es-GT"/>
        </w:rPr>
      </w:pPr>
      <w:r w:rsidRPr="00C939AF">
        <w:rPr>
          <w:rStyle w:val="EndnoteReference"/>
          <w:sz w:val="18"/>
        </w:rPr>
        <w:endnoteRef/>
      </w:r>
      <w:r w:rsidRPr="00C939AF">
        <w:rPr>
          <w:sz w:val="18"/>
          <w:lang w:val="es-GT"/>
        </w:rPr>
        <w:t xml:space="preserve">Para obtener ayuda detallada en el diseño de una estrategia de cambio de comportamiento, consulte el Manual de Diseño para el Cambio de Comportamiento: </w:t>
      </w:r>
      <w:hyperlink r:id="rId3" w:history="1">
        <w:r w:rsidRPr="00C939AF">
          <w:rPr>
            <w:rStyle w:val="Hyperlink"/>
            <w:sz w:val="18"/>
            <w:lang w:val="es-GT"/>
          </w:rPr>
          <w:t>http://www.fsnnetwork.org/sites/default/files/dbc_spanish.pdf</w:t>
        </w:r>
      </w:hyperlink>
    </w:p>
    <w:p w14:paraId="722C0A33" w14:textId="77777777" w:rsidR="001135D3" w:rsidRPr="00CF475F" w:rsidRDefault="001135D3" w:rsidP="00053B70">
      <w:pPr>
        <w:pStyle w:val="EndnoteText"/>
        <w:rPr>
          <w:lang w:val="es-GT"/>
        </w:rPr>
      </w:pPr>
    </w:p>
  </w:endnote>
  <w:endnote w:id="10">
    <w:p w14:paraId="062B5394" w14:textId="548E72B3" w:rsidR="001135D3" w:rsidRPr="00C939AF" w:rsidRDefault="001135D3" w:rsidP="00EB19EC">
      <w:pPr>
        <w:shd w:val="clear" w:color="auto" w:fill="FFFFFF"/>
        <w:spacing w:after="240"/>
        <w:rPr>
          <w:color w:val="237990" w:themeColor="hyperlink"/>
          <w:sz w:val="18"/>
          <w:szCs w:val="18"/>
          <w:u w:val="single"/>
          <w:shd w:val="clear" w:color="auto" w:fill="FFFFFF"/>
          <w:lang w:val="es-GT"/>
        </w:rPr>
      </w:pPr>
      <w:r w:rsidRPr="00C939AF">
        <w:rPr>
          <w:rStyle w:val="EndnoteReference"/>
          <w:sz w:val="18"/>
          <w:szCs w:val="18"/>
        </w:rPr>
        <w:endnoteRef/>
      </w:r>
      <w:r w:rsidRPr="00C939AF">
        <w:rPr>
          <w:sz w:val="18"/>
          <w:szCs w:val="18"/>
          <w:lang w:val="es-GT"/>
        </w:rPr>
        <w:t xml:space="preserve">Adaptado de </w:t>
      </w:r>
      <w:r>
        <w:rPr>
          <w:sz w:val="18"/>
          <w:szCs w:val="18"/>
          <w:lang w:val="es-GT"/>
        </w:rPr>
        <w:t>l</w:t>
      </w:r>
      <w:r w:rsidRPr="00C939AF">
        <w:rPr>
          <w:sz w:val="18"/>
          <w:szCs w:val="18"/>
          <w:lang w:val="es-GT"/>
        </w:rPr>
        <w:t xml:space="preserve">a Red </w:t>
      </w:r>
      <w:r>
        <w:rPr>
          <w:sz w:val="18"/>
          <w:szCs w:val="18"/>
          <w:lang w:val="es-GT"/>
        </w:rPr>
        <w:t>FSN</w:t>
      </w:r>
      <w:r w:rsidRPr="00C939AF">
        <w:rPr>
          <w:sz w:val="18"/>
          <w:szCs w:val="18"/>
          <w:lang w:val="es-GT"/>
        </w:rPr>
        <w:t xml:space="preserve"> y Grupo CORE. 2015. Hazme un Agente de Cambio: Un recurso multisectorial CCC de los trabajadores comunitarios y del personal de campo. Washington, DC: El Programa de TOPS. </w:t>
      </w:r>
      <w:r w:rsidRPr="00C939AF">
        <w:rPr>
          <w:color w:val="237990" w:themeColor="hyperlink"/>
          <w:sz w:val="18"/>
          <w:szCs w:val="18"/>
          <w:u w:val="single"/>
          <w:shd w:val="clear" w:color="auto" w:fill="FFFFFF"/>
          <w:lang w:val="es-GT"/>
        </w:rPr>
        <w:t xml:space="preserve"> </w:t>
      </w:r>
      <w:hyperlink r:id="rId4" w:history="1">
        <w:r w:rsidRPr="00C939AF">
          <w:rPr>
            <w:rStyle w:val="Hyperlink"/>
            <w:sz w:val="18"/>
            <w:szCs w:val="18"/>
            <w:shd w:val="clear" w:color="auto" w:fill="FFFFFF"/>
            <w:lang w:val="es-GT"/>
          </w:rPr>
          <w:t>http://www.fsnnetwork.org/sites/default/files/MMCA%20Spanish%20Final.pdf</w:t>
        </w:r>
      </w:hyperlink>
    </w:p>
    <w:p w14:paraId="6EC222E6" w14:textId="77777777" w:rsidR="001135D3" w:rsidRPr="004F7FE1" w:rsidRDefault="001135D3" w:rsidP="00EB19EC">
      <w:pPr>
        <w:shd w:val="clear" w:color="auto" w:fill="FFFFFF"/>
        <w:spacing w:after="240"/>
        <w:rPr>
          <w:color w:val="237990" w:themeColor="hyperlink"/>
          <w:sz w:val="20"/>
          <w:szCs w:val="20"/>
          <w:u w:val="single"/>
          <w:shd w:val="clear" w:color="auto" w:fill="FFFFFF"/>
          <w:lang w:val="es-GT"/>
        </w:rPr>
      </w:pPr>
    </w:p>
  </w:endnote>
  <w:endnote w:id="11">
    <w:p w14:paraId="1FBFFBF9" w14:textId="4EE2B8DA" w:rsidR="001135D3" w:rsidRPr="00C939AF" w:rsidRDefault="001135D3" w:rsidP="00C939AF">
      <w:pPr>
        <w:pStyle w:val="EndnoteText"/>
        <w:spacing w:after="120"/>
        <w:rPr>
          <w:sz w:val="18"/>
          <w:szCs w:val="18"/>
          <w:lang w:val="es-GT"/>
        </w:rPr>
      </w:pPr>
      <w:r w:rsidRPr="00C939AF">
        <w:rPr>
          <w:rStyle w:val="EndnoteReference"/>
          <w:sz w:val="18"/>
          <w:szCs w:val="18"/>
        </w:rPr>
        <w:endnoteRef/>
      </w:r>
      <w:r w:rsidRPr="00C939AF">
        <w:rPr>
          <w:sz w:val="18"/>
          <w:szCs w:val="18"/>
          <w:lang w:val="es-GT"/>
        </w:rPr>
        <w:t xml:space="preserve"> Adaptado de los materiales de capacitación de CARE “La equidad de género y diversidad</w:t>
      </w:r>
      <w:r>
        <w:rPr>
          <w:sz w:val="18"/>
          <w:szCs w:val="18"/>
          <w:lang w:val="es-GT"/>
        </w:rPr>
        <w:t>”</w:t>
      </w:r>
      <w:r w:rsidRPr="00C939AF">
        <w:rPr>
          <w:sz w:val="18"/>
          <w:szCs w:val="18"/>
          <w:lang w:val="es-GT"/>
        </w:rPr>
        <w:t xml:space="preserve">. </w:t>
      </w:r>
      <w:r w:rsidRPr="00C939AF">
        <w:rPr>
          <w:sz w:val="18"/>
          <w:szCs w:val="18"/>
          <w:shd w:val="clear" w:color="auto" w:fill="FFFFFF"/>
        </w:rPr>
        <w:t xml:space="preserve">Copyright 2014 Cooperative for Assistance and Relief Everywhere, Inc. (CARE). Usado con permiso. </w:t>
      </w:r>
      <w:r w:rsidRPr="00C939AF">
        <w:rPr>
          <w:sz w:val="18"/>
          <w:szCs w:val="18"/>
          <w:shd w:val="clear" w:color="auto" w:fill="FFFFFF"/>
          <w:lang w:val="es-GT"/>
        </w:rPr>
        <w:t>Género, equidad y diversidad de soluciones</w:t>
      </w:r>
      <w:r w:rsidRPr="00C939AF">
        <w:rPr>
          <w:sz w:val="18"/>
          <w:szCs w:val="18"/>
          <w:lang w:val="es-GT"/>
        </w:rPr>
        <w:t>.</w:t>
      </w:r>
    </w:p>
  </w:endnote>
  <w:endnote w:id="12">
    <w:p w14:paraId="574213D3" w14:textId="15FC82DE" w:rsidR="001135D3" w:rsidRPr="004F7FE1" w:rsidRDefault="001135D3" w:rsidP="009D760E">
      <w:pPr>
        <w:shd w:val="clear" w:color="auto" w:fill="FFFFFF"/>
        <w:spacing w:after="240"/>
        <w:rPr>
          <w:lang w:val="es-GT"/>
        </w:rPr>
      </w:pPr>
      <w:r w:rsidRPr="00C939AF">
        <w:rPr>
          <w:rStyle w:val="EndnoteReference"/>
          <w:sz w:val="18"/>
          <w:szCs w:val="18"/>
        </w:rPr>
        <w:endnoteRef/>
      </w:r>
      <w:r w:rsidRPr="00C939AF">
        <w:rPr>
          <w:sz w:val="18"/>
          <w:szCs w:val="18"/>
          <w:lang w:val="es-GT"/>
        </w:rPr>
        <w:t xml:space="preserve"> La Red </w:t>
      </w:r>
      <w:r>
        <w:rPr>
          <w:sz w:val="18"/>
          <w:szCs w:val="18"/>
          <w:lang w:val="es-GT"/>
        </w:rPr>
        <w:t>FSN</w:t>
      </w:r>
      <w:r w:rsidRPr="00C939AF">
        <w:rPr>
          <w:sz w:val="18"/>
          <w:szCs w:val="18"/>
          <w:lang w:val="es-GT"/>
        </w:rPr>
        <w:t xml:space="preserve"> y Grupo CORE. 2015. Hazme un Agente de Cambio: Un recurso multisectorial CCC de los trabajadores comunitarios y del personal de campo. Washington, DC: El Programa de TOPS. </w:t>
      </w:r>
      <w:r w:rsidRPr="00C939AF">
        <w:rPr>
          <w:rStyle w:val="Hyperlink"/>
          <w:sz w:val="18"/>
          <w:szCs w:val="18"/>
          <w:shd w:val="clear" w:color="auto" w:fill="FFFFFF"/>
          <w:lang w:val="es-GT"/>
        </w:rPr>
        <w:t xml:space="preserve"> </w:t>
      </w:r>
      <w:hyperlink r:id="rId5" w:history="1">
        <w:r w:rsidRPr="00C939AF">
          <w:rPr>
            <w:rStyle w:val="Hyperlink"/>
            <w:sz w:val="18"/>
            <w:szCs w:val="18"/>
            <w:shd w:val="clear" w:color="auto" w:fill="FFFFFF"/>
            <w:lang w:val="es-GT"/>
          </w:rPr>
          <w:t>http://www.fsnnetwork.org/sites/default/files/MMCA%20Spanish%20Final.pdf</w:t>
        </w:r>
      </w:hyperlink>
    </w:p>
  </w:endnote>
  <w:endnote w:id="13">
    <w:p w14:paraId="190F1D8D" w14:textId="379F6D02" w:rsidR="001135D3" w:rsidRPr="00FE31B9" w:rsidRDefault="001135D3" w:rsidP="001A4157">
      <w:pPr>
        <w:rPr>
          <w:rFonts w:ascii="Calibri" w:hAnsi="Calibri"/>
          <w:sz w:val="18"/>
          <w:szCs w:val="18"/>
        </w:rPr>
      </w:pPr>
      <w:r w:rsidRPr="00C939AF">
        <w:rPr>
          <w:rStyle w:val="EndnoteReference"/>
          <w:sz w:val="18"/>
          <w:szCs w:val="18"/>
        </w:rPr>
        <w:endnoteRef/>
      </w:r>
      <w:r w:rsidRPr="00C939AF">
        <w:rPr>
          <w:sz w:val="18"/>
          <w:szCs w:val="18"/>
          <w:lang w:val="es-GT"/>
        </w:rPr>
        <w:t xml:space="preserve"> La Red FSN y Grupo CORE. 2015. Hazme un Agente de Cambio: Un recurso multisectorial CSC de los trabajadores comunitarios y del personal de campo. Washington, DC: El Programa de TOPS. </w:t>
      </w:r>
      <w:r w:rsidRPr="00C939AF">
        <w:rPr>
          <w:rFonts w:ascii="Calibri" w:hAnsi="Calibri"/>
          <w:sz w:val="18"/>
          <w:szCs w:val="18"/>
          <w:lang w:val="es-GT"/>
        </w:rPr>
        <w:t xml:space="preserve"> </w:t>
      </w:r>
      <w:hyperlink r:id="rId6" w:history="1">
        <w:r w:rsidRPr="00FE31B9">
          <w:rPr>
            <w:rStyle w:val="Hyperlink"/>
            <w:rFonts w:ascii="Calibri" w:hAnsi="Calibri"/>
            <w:sz w:val="18"/>
            <w:szCs w:val="18"/>
          </w:rPr>
          <w:t>http://www.fsnnetwork.org/sites/default/files/MMCA%20Spanish%20Final.pdf</w:t>
        </w:r>
      </w:hyperlink>
    </w:p>
  </w:endnote>
  <w:endnote w:id="14">
    <w:p w14:paraId="6EB654C1" w14:textId="39597D57" w:rsidR="001135D3" w:rsidRPr="00C939AF" w:rsidRDefault="001135D3" w:rsidP="00873C1D">
      <w:pPr>
        <w:pStyle w:val="EndnoteText"/>
        <w:rPr>
          <w:sz w:val="18"/>
          <w:lang w:val="es-GT"/>
        </w:rPr>
      </w:pPr>
      <w:r w:rsidRPr="00C939AF">
        <w:rPr>
          <w:rStyle w:val="EndnoteReference"/>
          <w:sz w:val="18"/>
        </w:rPr>
        <w:endnoteRef/>
      </w:r>
      <w:r w:rsidRPr="00C939AF">
        <w:rPr>
          <w:sz w:val="18"/>
          <w:lang w:val="es-GT"/>
        </w:rPr>
        <w:t>Adaptado de Ideas y Acción: Abordar los factores sociales que influyen en la salud sexual y reproductiva. Copyright 2007 Cooperative for Assistance and Relief Everywhere, Inc. y de las Herramientas para la Acción y el Análisis para la Seguridad Alimentaria, Cooperative for Assistance and Relief Everywhere, Inc. (CARE). 2017. Usado con permiso.</w:t>
      </w:r>
    </w:p>
    <w:p w14:paraId="6117A8FD" w14:textId="1F65993F" w:rsidR="001135D3" w:rsidRPr="008E3356" w:rsidRDefault="001135D3">
      <w:pPr>
        <w:pStyle w:val="EndnoteText"/>
        <w:rPr>
          <w:lang w:val="es-GT"/>
        </w:rPr>
      </w:pPr>
    </w:p>
  </w:endnote>
  <w:endnote w:id="15">
    <w:p w14:paraId="6817A26C" w14:textId="2AE8D2BE" w:rsidR="001135D3" w:rsidRPr="004F7FE1" w:rsidRDefault="001135D3" w:rsidP="00904C08">
      <w:pPr>
        <w:pStyle w:val="EndnoteText"/>
        <w:rPr>
          <w:lang w:val="es-GT"/>
        </w:rPr>
      </w:pPr>
      <w:r w:rsidRPr="00C939AF">
        <w:rPr>
          <w:rStyle w:val="EndnoteReference"/>
          <w:sz w:val="18"/>
        </w:rPr>
        <w:endnoteRef/>
      </w:r>
      <w:r w:rsidRPr="00C939AF">
        <w:rPr>
          <w:sz w:val="18"/>
          <w:lang w:val="es-GT"/>
        </w:rPr>
        <w:t xml:space="preserve"> Adaptado de los materiales de capacitación de CARE “La equidad de género y diversidad</w:t>
      </w:r>
      <w:r>
        <w:rPr>
          <w:sz w:val="18"/>
          <w:lang w:val="es-GT"/>
        </w:rPr>
        <w:t>”</w:t>
      </w:r>
      <w:r w:rsidRPr="00C939AF">
        <w:rPr>
          <w:sz w:val="18"/>
          <w:lang w:val="es-GT"/>
        </w:rPr>
        <w:t>.</w:t>
      </w:r>
      <w:r w:rsidRPr="00C939AF">
        <w:rPr>
          <w:sz w:val="18"/>
        </w:rPr>
        <w:t xml:space="preserve">  </w:t>
      </w:r>
      <w:r w:rsidRPr="00C939AF">
        <w:rPr>
          <w:sz w:val="18"/>
          <w:shd w:val="clear" w:color="auto" w:fill="FFFFFF"/>
        </w:rPr>
        <w:t xml:space="preserve">Copyright 2014. Cooperative for Assistance and Relief Everywhere, Inc. (CARE). Usado con permiso. </w:t>
      </w:r>
      <w:r w:rsidRPr="00C939AF">
        <w:rPr>
          <w:sz w:val="18"/>
          <w:shd w:val="clear" w:color="auto" w:fill="FFFFFF"/>
          <w:lang w:val="es-GT"/>
        </w:rPr>
        <w:t>Género, equidad y diversidad de soluciones</w:t>
      </w:r>
      <w:r w:rsidRPr="00C939AF">
        <w:rPr>
          <w:sz w:val="18"/>
          <w:lang w:val="es-GT"/>
        </w:rPr>
        <w:t>.</w:t>
      </w:r>
    </w:p>
  </w:endnote>
  <w:endnote w:id="16">
    <w:p w14:paraId="405F6E1F" w14:textId="11834242" w:rsidR="001135D3" w:rsidRPr="00C939AF" w:rsidRDefault="001135D3">
      <w:pPr>
        <w:pStyle w:val="EndnoteText"/>
        <w:rPr>
          <w:sz w:val="18"/>
          <w:lang w:val="es-GT"/>
        </w:rPr>
      </w:pPr>
      <w:r w:rsidRPr="00C939AF">
        <w:rPr>
          <w:rStyle w:val="EndnoteReference"/>
          <w:sz w:val="18"/>
        </w:rPr>
        <w:endnoteRef/>
      </w:r>
      <w:r w:rsidRPr="00C939AF">
        <w:rPr>
          <w:sz w:val="18"/>
          <w:lang w:val="es-GT"/>
        </w:rPr>
        <w:t xml:space="preserve"> Manual Hazme un Agente de Cambio se puede encontrar aquí: </w:t>
      </w:r>
      <w:r w:rsidRPr="00C939AF">
        <w:rPr>
          <w:rStyle w:val="Hyperlink"/>
          <w:sz w:val="18"/>
          <w:shd w:val="clear" w:color="auto" w:fill="FFFFFF"/>
          <w:lang w:val="es-GT"/>
        </w:rPr>
        <w:t>http://www.fsnnetwork.org/sites/default/files/MMCA%20Spanish%20Final.pdf</w:t>
      </w:r>
    </w:p>
  </w:endnote>
  <w:endnote w:id="17">
    <w:p w14:paraId="4B7A7C15" w14:textId="1F1EF880" w:rsidR="001135D3" w:rsidRPr="00C939AF" w:rsidRDefault="001135D3">
      <w:pPr>
        <w:pStyle w:val="EndnoteText"/>
        <w:rPr>
          <w:sz w:val="18"/>
          <w:lang w:val="es-GT"/>
        </w:rPr>
      </w:pPr>
      <w:r w:rsidRPr="00C939AF">
        <w:rPr>
          <w:rStyle w:val="EndnoteReference"/>
          <w:sz w:val="18"/>
        </w:rPr>
        <w:endnoteRef/>
      </w:r>
      <w:r w:rsidRPr="00C939AF">
        <w:rPr>
          <w:sz w:val="18"/>
          <w:lang w:val="es-GT"/>
        </w:rPr>
        <w:t xml:space="preserve"> El Manual de  Diseño para el cambio de comportamiento se puede encontrar aquí: </w:t>
      </w:r>
      <w:hyperlink r:id="rId7" w:history="1">
        <w:r w:rsidRPr="00C939AF">
          <w:rPr>
            <w:rStyle w:val="Hyperlink"/>
            <w:sz w:val="18"/>
            <w:lang w:val="es-GT"/>
          </w:rPr>
          <w:t>http://www.fsnnetwork.org/sites/default/files/dbc_spanish.pdf</w:t>
        </w:r>
      </w:hyperlink>
    </w:p>
    <w:p w14:paraId="0CCF7205" w14:textId="77777777" w:rsidR="001135D3" w:rsidRPr="00726027" w:rsidRDefault="001135D3">
      <w:pPr>
        <w:pStyle w:val="EndnoteText"/>
        <w:rPr>
          <w:lang w:val="es-GT"/>
        </w:rPr>
      </w:pPr>
    </w:p>
  </w:endnote>
  <w:endnote w:id="18">
    <w:p w14:paraId="15981EA8" w14:textId="08D1D1F3" w:rsidR="001135D3" w:rsidRPr="008E3356" w:rsidRDefault="001135D3" w:rsidP="000B5A63">
      <w:pPr>
        <w:pStyle w:val="EndnoteText"/>
        <w:rPr>
          <w:lang w:val="es-GT"/>
        </w:rPr>
      </w:pPr>
      <w:r w:rsidRPr="00C939AF">
        <w:rPr>
          <w:rStyle w:val="EndnoteReference"/>
          <w:sz w:val="18"/>
        </w:rPr>
        <w:endnoteRef/>
      </w:r>
      <w:r w:rsidRPr="00C939AF">
        <w:rPr>
          <w:rFonts w:cs="Arial"/>
          <w:sz w:val="18"/>
          <w:shd w:val="clear" w:color="auto" w:fill="FFFFFF"/>
          <w:lang w:val="es-GT"/>
        </w:rPr>
        <w:t xml:space="preserve">Adaptado de Ideas y Acción: Abordando los factores sociales que influyen en la salud sexual y reproductiva. </w:t>
      </w:r>
      <w:r w:rsidRPr="00C939AF">
        <w:rPr>
          <w:rFonts w:cs="Arial"/>
          <w:sz w:val="18"/>
          <w:shd w:val="clear" w:color="auto" w:fill="FFFFFF"/>
        </w:rPr>
        <w:t xml:space="preserve">Derechos de autor 2007 Cooperative for Assistance and Relief Everywhere, Inc. </w:t>
      </w:r>
      <w:r w:rsidRPr="00C939AF">
        <w:rPr>
          <w:rFonts w:cs="Arial"/>
          <w:sz w:val="18"/>
          <w:shd w:val="clear" w:color="auto" w:fill="FFFFFF"/>
          <w:lang w:val="es-GT"/>
        </w:rPr>
        <w:t>Usado con permiso.</w:t>
      </w:r>
    </w:p>
  </w:endnote>
  <w:endnote w:id="19">
    <w:p w14:paraId="4939B937" w14:textId="328ECBE1" w:rsidR="001135D3" w:rsidRPr="004F7FE1" w:rsidRDefault="001135D3">
      <w:pPr>
        <w:pStyle w:val="EndnoteText"/>
        <w:rPr>
          <w:lang w:val="es-GT"/>
        </w:rPr>
      </w:pPr>
      <w:r w:rsidRPr="00C939AF">
        <w:rPr>
          <w:rStyle w:val="EndnoteReference"/>
          <w:sz w:val="18"/>
        </w:rPr>
        <w:endnoteRef/>
      </w:r>
      <w:r w:rsidRPr="00C939AF">
        <w:rPr>
          <w:sz w:val="18"/>
          <w:lang w:val="es-GT"/>
        </w:rPr>
        <w:t>Adaptado de Ideas y Acción: Abordar los factores sociales que influyen en la salud sexual y reproductiva. Copyright 2007 Cooperative for Assistance and Relief Everywhere, Inc. y de las Herramientas para la Ac</w:t>
      </w:r>
      <w:r>
        <w:rPr>
          <w:sz w:val="18"/>
          <w:lang w:val="es-GT"/>
        </w:rPr>
        <w:t>ción y el</w:t>
      </w:r>
      <w:r w:rsidRPr="00C939AF">
        <w:rPr>
          <w:sz w:val="18"/>
          <w:lang w:val="es-GT"/>
        </w:rPr>
        <w:t xml:space="preserve"> Análisis para la Seguridad Alimentaria, Cooperative for Assistance and Relief Everywhere, Inc. (CARE). 2017. Usado con permiso. Resiliencia </w:t>
      </w:r>
    </w:p>
  </w:endnote>
  <w:endnote w:id="20">
    <w:p w14:paraId="391EF36D" w14:textId="77777777" w:rsidR="001135D3" w:rsidRPr="00C939AF" w:rsidRDefault="001135D3" w:rsidP="003270BD">
      <w:pPr>
        <w:pStyle w:val="EndnoteText"/>
        <w:rPr>
          <w:sz w:val="18"/>
          <w:lang w:val="es-GT"/>
        </w:rPr>
      </w:pPr>
      <w:r w:rsidRPr="00C939AF">
        <w:rPr>
          <w:rStyle w:val="EndnoteReference"/>
          <w:sz w:val="18"/>
        </w:rPr>
        <w:endnoteRef/>
      </w:r>
      <w:r w:rsidRPr="00C939AF">
        <w:rPr>
          <w:sz w:val="18"/>
          <w:lang w:val="es-GT"/>
        </w:rPr>
        <w:t xml:space="preserve"> </w:t>
      </w:r>
      <w:hyperlink r:id="rId8" w:history="1">
        <w:r w:rsidRPr="00C939AF">
          <w:rPr>
            <w:rStyle w:val="Hyperlink"/>
            <w:sz w:val="18"/>
            <w:lang w:val="es-GT"/>
          </w:rPr>
          <w:t>https://osf.io/bpxwq/</w:t>
        </w:r>
      </w:hyperlink>
    </w:p>
  </w:endnote>
  <w:endnote w:id="21">
    <w:p w14:paraId="78CE6675" w14:textId="77777777" w:rsidR="001135D3" w:rsidRPr="00C939AF" w:rsidRDefault="001135D3" w:rsidP="003143C3">
      <w:pPr>
        <w:pStyle w:val="EndnoteText"/>
        <w:rPr>
          <w:sz w:val="18"/>
          <w:lang w:val="es-GT"/>
        </w:rPr>
      </w:pPr>
      <w:r w:rsidRPr="00C939AF">
        <w:rPr>
          <w:rStyle w:val="EndnoteReference"/>
          <w:sz w:val="18"/>
        </w:rPr>
        <w:endnoteRef/>
      </w:r>
      <w:r w:rsidRPr="00C939AF">
        <w:rPr>
          <w:sz w:val="18"/>
          <w:lang w:val="es-GT"/>
        </w:rPr>
        <w:t xml:space="preserve"> </w:t>
      </w:r>
      <w:hyperlink r:id="rId9" w:history="1">
        <w:r w:rsidRPr="00C939AF">
          <w:rPr>
            <w:rStyle w:val="Hyperlink"/>
            <w:sz w:val="18"/>
            <w:lang w:val="es-GT"/>
          </w:rPr>
          <w:t>http://www.positivedeviance.org/pdf/publications/Ending%20FGC.pdf</w:t>
        </w:r>
      </w:hyperlink>
    </w:p>
  </w:endnote>
  <w:endnote w:id="22">
    <w:p w14:paraId="213D7F55" w14:textId="77777777" w:rsidR="001135D3" w:rsidRPr="00C939AF" w:rsidRDefault="001135D3" w:rsidP="00072E2A">
      <w:pPr>
        <w:pStyle w:val="EndnoteText"/>
        <w:rPr>
          <w:sz w:val="18"/>
          <w:lang w:val="es-GT"/>
        </w:rPr>
      </w:pPr>
      <w:r w:rsidRPr="00C939AF">
        <w:rPr>
          <w:rStyle w:val="EndnoteReference"/>
          <w:sz w:val="18"/>
        </w:rPr>
        <w:endnoteRef/>
      </w:r>
      <w:r w:rsidRPr="00C939AF">
        <w:rPr>
          <w:sz w:val="18"/>
          <w:lang w:val="es-GT"/>
        </w:rPr>
        <w:t xml:space="preserve"> </w:t>
      </w:r>
      <w:hyperlink r:id="rId10" w:history="1">
        <w:r w:rsidRPr="00C939AF">
          <w:rPr>
            <w:rStyle w:val="Hyperlink"/>
            <w:sz w:val="18"/>
            <w:lang w:val="es-GT"/>
          </w:rPr>
          <w:t>http://irh.org/wp-content/uploads/2016/10/REAL_Fathers_Prevention_Science_2016.pdf</w:t>
        </w:r>
      </w:hyperlink>
    </w:p>
  </w:endnote>
  <w:endnote w:id="23">
    <w:p w14:paraId="4F4A97DA" w14:textId="44222F85" w:rsidR="001135D3" w:rsidRPr="00C939AF" w:rsidRDefault="001135D3" w:rsidP="00072E2A">
      <w:pPr>
        <w:pStyle w:val="EndnoteText"/>
        <w:rPr>
          <w:color w:val="237990" w:themeColor="hyperlink"/>
          <w:sz w:val="18"/>
          <w:u w:val="single"/>
          <w:lang w:val="es-GT"/>
        </w:rPr>
      </w:pPr>
      <w:r w:rsidRPr="00C939AF">
        <w:rPr>
          <w:rStyle w:val="EndnoteReference"/>
          <w:sz w:val="18"/>
        </w:rPr>
        <w:endnoteRef/>
      </w:r>
      <w:r w:rsidRPr="00C939AF">
        <w:rPr>
          <w:sz w:val="18"/>
          <w:lang w:val="es-GT"/>
        </w:rPr>
        <w:t xml:space="preserve"> </w:t>
      </w:r>
      <w:hyperlink r:id="rId11" w:history="1">
        <w:r w:rsidRPr="00C939AF">
          <w:rPr>
            <w:rStyle w:val="Hyperlink"/>
            <w:sz w:val="18"/>
            <w:lang w:val="es-GT"/>
          </w:rPr>
          <w:t>http://www.mcsprogram.org/wp-content/uploads/2015/08/CRS-Nicaragua-OR-Brief.pdf</w:t>
        </w:r>
      </w:hyperlink>
      <w:r w:rsidRPr="00C939AF">
        <w:rPr>
          <w:sz w:val="18"/>
          <w:lang w:val="es-GT"/>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F0F60" w14:textId="06D703E7" w:rsidR="001135D3" w:rsidRPr="00C351C6" w:rsidRDefault="001135D3" w:rsidP="00C351C6">
    <w:pPr>
      <w:pStyle w:val="Footer"/>
      <w:jc w:val="center"/>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52612"/>
      <w:docPartObj>
        <w:docPartGallery w:val="Page Numbers (Bottom of Page)"/>
        <w:docPartUnique/>
      </w:docPartObj>
    </w:sdtPr>
    <w:sdtEndPr>
      <w:rPr>
        <w:noProof/>
        <w:sz w:val="22"/>
      </w:rPr>
    </w:sdtEndPr>
    <w:sdtContent>
      <w:p w14:paraId="01F4EFE1" w14:textId="5EBD0198" w:rsidR="001135D3" w:rsidRPr="00B21E5F" w:rsidRDefault="001135D3" w:rsidP="004D2E32">
        <w:pPr>
          <w:pStyle w:val="Footer"/>
          <w:jc w:val="center"/>
          <w:rPr>
            <w:sz w:val="18"/>
            <w:szCs w:val="18"/>
            <w:lang w:val="es-ES"/>
          </w:rPr>
        </w:pPr>
        <w:r w:rsidRPr="00B21E5F">
          <w:rPr>
            <w:sz w:val="18"/>
            <w:szCs w:val="18"/>
            <w:lang w:val="es-ES"/>
          </w:rPr>
          <w:t xml:space="preserve">Actividad: Normas y </w:t>
        </w:r>
        <w:r>
          <w:rPr>
            <w:sz w:val="18"/>
            <w:szCs w:val="18"/>
            <w:lang w:val="es-ES"/>
          </w:rPr>
          <w:t>d</w:t>
        </w:r>
        <w:r w:rsidRPr="00B21E5F">
          <w:rPr>
            <w:sz w:val="18"/>
            <w:szCs w:val="18"/>
            <w:lang w:val="es-ES"/>
          </w:rPr>
          <w:t>irectrices</w:t>
        </w:r>
      </w:p>
      <w:p w14:paraId="2CA3329A" w14:textId="6241B1C7" w:rsidR="001135D3" w:rsidRPr="009755E9" w:rsidRDefault="001135D3" w:rsidP="004D2E32">
        <w:pPr>
          <w:pStyle w:val="Footer"/>
          <w:jc w:val="center"/>
          <w:rPr>
            <w:sz w:val="22"/>
          </w:rPr>
        </w:pPr>
        <w:r w:rsidRPr="009755E9">
          <w:rPr>
            <w:sz w:val="22"/>
          </w:rPr>
          <w:fldChar w:fldCharType="begin"/>
        </w:r>
        <w:r w:rsidRPr="009755E9">
          <w:rPr>
            <w:sz w:val="22"/>
          </w:rPr>
          <w:instrText xml:space="preserve"> PAGE   \* MERGEFORMAT </w:instrText>
        </w:r>
        <w:r w:rsidRPr="009755E9">
          <w:rPr>
            <w:sz w:val="22"/>
          </w:rPr>
          <w:fldChar w:fldCharType="separate"/>
        </w:r>
        <w:r w:rsidR="00DF2610">
          <w:rPr>
            <w:noProof/>
            <w:sz w:val="22"/>
          </w:rPr>
          <w:t>5</w:t>
        </w:r>
        <w:r w:rsidRPr="009755E9">
          <w:rPr>
            <w:noProof/>
            <w:sz w:val="22"/>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379055"/>
      <w:docPartObj>
        <w:docPartGallery w:val="Page Numbers (Bottom of Page)"/>
        <w:docPartUnique/>
      </w:docPartObj>
    </w:sdtPr>
    <w:sdtEndPr>
      <w:rPr>
        <w:noProof/>
      </w:rPr>
    </w:sdtEndPr>
    <w:sdtContent>
      <w:p w14:paraId="5DE3D37E" w14:textId="70244C57" w:rsidR="001135D3" w:rsidRPr="00B21E5F" w:rsidRDefault="001135D3" w:rsidP="00C351C6">
        <w:pPr>
          <w:pStyle w:val="Footer"/>
          <w:jc w:val="center"/>
          <w:rPr>
            <w:lang w:val="es-ES"/>
          </w:rPr>
        </w:pPr>
        <w:r w:rsidRPr="00B21E5F">
          <w:rPr>
            <w:sz w:val="18"/>
            <w:lang w:val="es-ES"/>
          </w:rPr>
          <w:t>Actividad: Expectativas</w:t>
        </w:r>
      </w:p>
      <w:p w14:paraId="0835738D" w14:textId="03BFFA80"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6</w:t>
        </w:r>
        <w:r w:rsidRPr="00C351C6">
          <w:rPr>
            <w:noProof/>
            <w:sz w:val="2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9DAC" w14:textId="77777777" w:rsidR="001135D3" w:rsidRPr="00F7696D" w:rsidRDefault="001135D3" w:rsidP="00A63AE8">
    <w:pPr>
      <w:pStyle w:val="Footer"/>
      <w:jc w:val="center"/>
      <w:rPr>
        <w:sz w:val="18"/>
        <w:szCs w:val="18"/>
      </w:rPr>
    </w:pPr>
    <w:r>
      <w:rPr>
        <w:sz w:val="18"/>
        <w:szCs w:val="18"/>
      </w:rPr>
      <w:t>Actividad: Expectativas</w:t>
    </w:r>
  </w:p>
  <w:p w14:paraId="3E35B9F5" w14:textId="7DD4719E"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Pr>
        <w:noProof/>
        <w:sz w:val="22"/>
        <w:szCs w:val="24"/>
      </w:rPr>
      <w:t>13</w:t>
    </w:r>
    <w:r w:rsidRPr="009755E9">
      <w:rPr>
        <w:noProof/>
        <w:sz w:val="22"/>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504909"/>
      <w:docPartObj>
        <w:docPartGallery w:val="Page Numbers (Bottom of Page)"/>
        <w:docPartUnique/>
      </w:docPartObj>
    </w:sdtPr>
    <w:sdtEndPr>
      <w:rPr>
        <w:noProof/>
      </w:rPr>
    </w:sdtEndPr>
    <w:sdtContent>
      <w:p w14:paraId="4F054FB6" w14:textId="68BDB986" w:rsidR="001135D3" w:rsidRPr="00025AD4" w:rsidRDefault="001135D3" w:rsidP="00C351C6">
        <w:pPr>
          <w:pStyle w:val="Footer"/>
          <w:jc w:val="center"/>
          <w:rPr>
            <w:lang w:val="es-GT"/>
          </w:rPr>
        </w:pPr>
        <w:r w:rsidRPr="00025AD4">
          <w:rPr>
            <w:sz w:val="18"/>
            <w:lang w:val="es-GT"/>
          </w:rPr>
          <w:t>Actividad: Creación de espacios seguros</w:t>
        </w:r>
      </w:p>
      <w:p w14:paraId="19CFD97A" w14:textId="4E9A9714"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8</w:t>
        </w:r>
        <w:r w:rsidRPr="00C351C6">
          <w:rPr>
            <w:noProof/>
            <w:sz w:val="22"/>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BBEC" w14:textId="0FF5FC1E" w:rsidR="001135D3" w:rsidRPr="006C2714" w:rsidRDefault="001135D3" w:rsidP="00A63AE8">
    <w:pPr>
      <w:pStyle w:val="Footer"/>
      <w:jc w:val="center"/>
      <w:rPr>
        <w:sz w:val="18"/>
        <w:szCs w:val="18"/>
        <w:lang w:val="es-GT"/>
      </w:rPr>
    </w:pPr>
    <w:r w:rsidRPr="006C2714">
      <w:rPr>
        <w:sz w:val="18"/>
        <w:szCs w:val="18"/>
        <w:lang w:val="es-GT"/>
      </w:rPr>
      <w:t>Actividad: Creación de espacios seguros</w:t>
    </w:r>
  </w:p>
  <w:p w14:paraId="6F7F3BA0" w14:textId="65CAA05C"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7</w:t>
    </w:r>
    <w:r w:rsidRPr="009755E9">
      <w:rPr>
        <w:noProof/>
        <w:sz w:val="22"/>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458651"/>
      <w:docPartObj>
        <w:docPartGallery w:val="Page Numbers (Bottom of Page)"/>
        <w:docPartUnique/>
      </w:docPartObj>
    </w:sdtPr>
    <w:sdtEndPr>
      <w:rPr>
        <w:noProof/>
      </w:rPr>
    </w:sdtEndPr>
    <w:sdtContent>
      <w:p w14:paraId="7C78DEE9" w14:textId="77BB89C5" w:rsidR="001135D3" w:rsidRPr="00F7060E" w:rsidRDefault="001135D3" w:rsidP="0042509F">
        <w:pPr>
          <w:pStyle w:val="Footer"/>
          <w:jc w:val="center"/>
          <w:rPr>
            <w:sz w:val="18"/>
            <w:szCs w:val="18"/>
            <w:lang w:val="es-ES"/>
          </w:rPr>
        </w:pPr>
        <w:r>
          <w:rPr>
            <w:sz w:val="18"/>
            <w:szCs w:val="18"/>
            <w:lang w:val="es-ES"/>
          </w:rPr>
          <w:t>Actividad: Laboratorio de d</w:t>
        </w:r>
        <w:r w:rsidRPr="00F7060E">
          <w:rPr>
            <w:sz w:val="18"/>
            <w:szCs w:val="18"/>
            <w:lang w:val="es-ES"/>
          </w:rPr>
          <w:t>iferenciación</w:t>
        </w:r>
      </w:p>
      <w:p w14:paraId="278A795F" w14:textId="488661D3"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10</w:t>
        </w:r>
        <w:r w:rsidRPr="00C351C6">
          <w:rPr>
            <w:noProof/>
            <w:sz w:val="22"/>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7D6B8" w14:textId="5A953FED" w:rsidR="001135D3" w:rsidRPr="00317F28" w:rsidRDefault="001135D3" w:rsidP="00A63AE8">
    <w:pPr>
      <w:pStyle w:val="Footer"/>
      <w:jc w:val="center"/>
      <w:rPr>
        <w:sz w:val="18"/>
        <w:szCs w:val="18"/>
        <w:lang w:val="es-ES"/>
      </w:rPr>
    </w:pPr>
    <w:r>
      <w:rPr>
        <w:sz w:val="18"/>
        <w:szCs w:val="18"/>
        <w:lang w:val="es-ES"/>
      </w:rPr>
      <w:t>Actividad: Laboratorio de d</w:t>
    </w:r>
    <w:r w:rsidRPr="00317F28">
      <w:rPr>
        <w:sz w:val="18"/>
        <w:szCs w:val="18"/>
        <w:lang w:val="es-ES"/>
      </w:rPr>
      <w:t>iferenciación</w:t>
    </w:r>
  </w:p>
  <w:p w14:paraId="27C52B36" w14:textId="4AA80FB5"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9</w:t>
    </w:r>
    <w:r w:rsidRPr="009755E9">
      <w:rPr>
        <w:noProof/>
        <w:sz w:val="22"/>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916618"/>
      <w:docPartObj>
        <w:docPartGallery w:val="Page Numbers (Bottom of Page)"/>
        <w:docPartUnique/>
      </w:docPartObj>
    </w:sdtPr>
    <w:sdtEndPr>
      <w:rPr>
        <w:noProof/>
      </w:rPr>
    </w:sdtEndPr>
    <w:sdtContent>
      <w:p w14:paraId="51D2DB84" w14:textId="4C7B1053" w:rsidR="001135D3" w:rsidRPr="004F7FE1" w:rsidRDefault="001135D3" w:rsidP="00DD5758">
        <w:pPr>
          <w:pStyle w:val="Footer"/>
          <w:jc w:val="center"/>
          <w:rPr>
            <w:sz w:val="18"/>
            <w:szCs w:val="18"/>
            <w:lang w:val="es-GT"/>
          </w:rPr>
        </w:pPr>
        <w:r w:rsidRPr="004F7FE1">
          <w:rPr>
            <w:sz w:val="18"/>
            <w:szCs w:val="18"/>
            <w:lang w:val="es-GT"/>
          </w:rPr>
          <w:t xml:space="preserve">Actividad: Exploración de la </w:t>
        </w:r>
        <w:r>
          <w:rPr>
            <w:sz w:val="18"/>
            <w:szCs w:val="18"/>
            <w:lang w:val="es-GT"/>
          </w:rPr>
          <w:t>d</w:t>
        </w:r>
        <w:r w:rsidRPr="004F7FE1">
          <w:rPr>
            <w:sz w:val="18"/>
            <w:szCs w:val="18"/>
            <w:lang w:val="es-GT"/>
          </w:rPr>
          <w:t xml:space="preserve">iversidad del </w:t>
        </w:r>
        <w:r>
          <w:rPr>
            <w:sz w:val="18"/>
            <w:szCs w:val="18"/>
            <w:lang w:val="es-GT"/>
          </w:rPr>
          <w:t>p</w:t>
        </w:r>
        <w:r w:rsidRPr="004F7FE1">
          <w:rPr>
            <w:sz w:val="18"/>
            <w:szCs w:val="18"/>
            <w:lang w:val="es-GT"/>
          </w:rPr>
          <w:t>oder</w:t>
        </w:r>
      </w:p>
      <w:p w14:paraId="275E9F99" w14:textId="73A0FB14"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12</w:t>
        </w:r>
        <w:r w:rsidRPr="00C351C6">
          <w:rPr>
            <w:noProof/>
            <w:sz w:val="22"/>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934F" w14:textId="2188617B" w:rsidR="001135D3" w:rsidRPr="004F7FE1" w:rsidRDefault="001135D3" w:rsidP="008F09B5">
    <w:pPr>
      <w:pStyle w:val="Footer"/>
      <w:jc w:val="center"/>
      <w:rPr>
        <w:sz w:val="18"/>
        <w:szCs w:val="18"/>
        <w:lang w:val="es-GT"/>
      </w:rPr>
    </w:pPr>
    <w:r w:rsidRPr="004F7FE1">
      <w:rPr>
        <w:sz w:val="18"/>
        <w:szCs w:val="18"/>
        <w:lang w:val="es-GT"/>
      </w:rPr>
      <w:t>A</w:t>
    </w:r>
    <w:r>
      <w:rPr>
        <w:sz w:val="18"/>
        <w:szCs w:val="18"/>
        <w:lang w:val="es-GT"/>
      </w:rPr>
      <w:t>ctividad: Exploración de la diversidad del p</w:t>
    </w:r>
    <w:r w:rsidRPr="004F7FE1">
      <w:rPr>
        <w:sz w:val="18"/>
        <w:szCs w:val="18"/>
        <w:lang w:val="es-GT"/>
      </w:rPr>
      <w:t>oder</w:t>
    </w:r>
  </w:p>
  <w:p w14:paraId="0E270DAF" w14:textId="17E9C137"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13</w:t>
    </w:r>
    <w:r w:rsidRPr="009755E9">
      <w:rPr>
        <w:noProof/>
        <w:sz w:val="22"/>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17018"/>
      <w:docPartObj>
        <w:docPartGallery w:val="Page Numbers (Bottom of Page)"/>
        <w:docPartUnique/>
      </w:docPartObj>
    </w:sdtPr>
    <w:sdtEndPr>
      <w:rPr>
        <w:noProof/>
      </w:rPr>
    </w:sdtEndPr>
    <w:sdtContent>
      <w:p w14:paraId="3D59A4FB" w14:textId="7543A099" w:rsidR="001135D3" w:rsidRPr="004F7FE1" w:rsidRDefault="001135D3" w:rsidP="00DD5758">
        <w:pPr>
          <w:pStyle w:val="Footer"/>
          <w:jc w:val="center"/>
          <w:rPr>
            <w:sz w:val="18"/>
            <w:szCs w:val="18"/>
            <w:lang w:val="es-GT"/>
          </w:rPr>
        </w:pPr>
        <w:r w:rsidRPr="004F7FE1">
          <w:rPr>
            <w:sz w:val="18"/>
            <w:szCs w:val="18"/>
            <w:lang w:val="es-GT"/>
          </w:rPr>
          <w:t>Actividad</w:t>
        </w:r>
        <w:r>
          <w:rPr>
            <w:sz w:val="18"/>
            <w:szCs w:val="18"/>
            <w:lang w:val="es-GT"/>
          </w:rPr>
          <w:t>: Exploración de la diversidad del p</w:t>
        </w:r>
        <w:r w:rsidRPr="004F7FE1">
          <w:rPr>
            <w:sz w:val="18"/>
            <w:szCs w:val="18"/>
            <w:lang w:val="es-GT"/>
          </w:rPr>
          <w:t>oder</w:t>
        </w:r>
      </w:p>
      <w:p w14:paraId="331B1896" w14:textId="69F33C3F"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14</w:t>
        </w:r>
        <w:r w:rsidRPr="00C351C6">
          <w:rPr>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404622"/>
      <w:docPartObj>
        <w:docPartGallery w:val="Page Numbers (Bottom of Page)"/>
        <w:docPartUnique/>
      </w:docPartObj>
    </w:sdtPr>
    <w:sdtEndPr>
      <w:rPr>
        <w:noProof/>
        <w:sz w:val="22"/>
      </w:rPr>
    </w:sdtEndPr>
    <w:sdtContent>
      <w:p w14:paraId="5CBBF67B" w14:textId="77777777" w:rsidR="005168EB" w:rsidRPr="005168EB" w:rsidRDefault="005168EB" w:rsidP="005168EB">
        <w:pPr>
          <w:pStyle w:val="Footer"/>
          <w:jc w:val="center"/>
          <w:rPr>
            <w:sz w:val="18"/>
          </w:rPr>
        </w:pPr>
        <w:r w:rsidRPr="005168EB">
          <w:rPr>
            <w:sz w:val="18"/>
          </w:rPr>
          <w:t>Contenido</w:t>
        </w:r>
      </w:p>
      <w:p w14:paraId="60D81671" w14:textId="20869417" w:rsidR="001135D3" w:rsidRPr="005168EB" w:rsidRDefault="005168EB" w:rsidP="005168EB">
        <w:pPr>
          <w:pStyle w:val="Footer"/>
          <w:jc w:val="center"/>
          <w:rPr>
            <w:sz w:val="22"/>
          </w:rPr>
        </w:pPr>
        <w:r w:rsidRPr="005168EB">
          <w:rPr>
            <w:sz w:val="22"/>
          </w:rPr>
          <w:fldChar w:fldCharType="begin"/>
        </w:r>
        <w:r w:rsidRPr="005168EB">
          <w:rPr>
            <w:sz w:val="22"/>
          </w:rPr>
          <w:instrText xml:space="preserve"> PAGE   \* MERGEFORMAT </w:instrText>
        </w:r>
        <w:r w:rsidRPr="005168EB">
          <w:rPr>
            <w:sz w:val="22"/>
          </w:rPr>
          <w:fldChar w:fldCharType="separate"/>
        </w:r>
        <w:r w:rsidR="00DF2610">
          <w:rPr>
            <w:noProof/>
            <w:sz w:val="22"/>
          </w:rPr>
          <w:t>ii</w:t>
        </w:r>
        <w:r w:rsidRPr="005168EB">
          <w:rPr>
            <w:noProof/>
            <w:sz w:val="22"/>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842767"/>
      <w:docPartObj>
        <w:docPartGallery w:val="Page Numbers (Bottom of Page)"/>
        <w:docPartUnique/>
      </w:docPartObj>
    </w:sdtPr>
    <w:sdtEndPr>
      <w:rPr>
        <w:noProof/>
      </w:rPr>
    </w:sdtEndPr>
    <w:sdtContent>
      <w:p w14:paraId="1436CC9E" w14:textId="77777777" w:rsidR="001135D3" w:rsidRPr="004F7FE1" w:rsidRDefault="001135D3" w:rsidP="00D429E2">
        <w:pPr>
          <w:pStyle w:val="Footer"/>
          <w:jc w:val="center"/>
          <w:rPr>
            <w:sz w:val="18"/>
            <w:szCs w:val="18"/>
            <w:lang w:val="es-GT"/>
          </w:rPr>
        </w:pPr>
        <w:r w:rsidRPr="004F7FE1">
          <w:rPr>
            <w:sz w:val="18"/>
            <w:szCs w:val="18"/>
            <w:lang w:val="es-GT"/>
          </w:rPr>
          <w:t xml:space="preserve">Actividad: Nuestra experiencia de cambio de comportamiento </w:t>
        </w:r>
      </w:p>
      <w:p w14:paraId="6B58FC78" w14:textId="06816DBD"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22</w:t>
        </w:r>
        <w:r w:rsidRPr="00D429E2">
          <w:rPr>
            <w:noProof/>
            <w:sz w:val="22"/>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F6155" w14:textId="240B2F72" w:rsidR="001135D3" w:rsidRPr="004F7FE1" w:rsidRDefault="001135D3" w:rsidP="008F09B5">
    <w:pPr>
      <w:pStyle w:val="Footer"/>
      <w:jc w:val="center"/>
      <w:rPr>
        <w:sz w:val="18"/>
        <w:szCs w:val="18"/>
        <w:lang w:val="es-GT"/>
      </w:rPr>
    </w:pPr>
    <w:r w:rsidRPr="004F7FE1">
      <w:rPr>
        <w:sz w:val="18"/>
        <w:szCs w:val="18"/>
        <w:lang w:val="es-GT"/>
      </w:rPr>
      <w:t>Actividad: Nuestra experiencia de cambio de comportamiento</w:t>
    </w:r>
  </w:p>
  <w:p w14:paraId="0D75CEED" w14:textId="0C67CE38"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23</w:t>
    </w:r>
    <w:r w:rsidRPr="009755E9">
      <w:rPr>
        <w:noProof/>
        <w:sz w:val="22"/>
        <w:szCs w:val="2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530958"/>
      <w:docPartObj>
        <w:docPartGallery w:val="Page Numbers (Bottom of Page)"/>
        <w:docPartUnique/>
      </w:docPartObj>
    </w:sdtPr>
    <w:sdtEndPr>
      <w:rPr>
        <w:noProof/>
      </w:rPr>
    </w:sdtEndPr>
    <w:sdtContent>
      <w:p w14:paraId="0EC227D7" w14:textId="42DBBB74" w:rsidR="001135D3" w:rsidRPr="00141E43" w:rsidRDefault="001135D3" w:rsidP="005F2A14">
        <w:pPr>
          <w:pStyle w:val="Footer"/>
          <w:jc w:val="center"/>
          <w:rPr>
            <w:sz w:val="18"/>
            <w:szCs w:val="18"/>
            <w:lang w:val="es-GT"/>
          </w:rPr>
        </w:pPr>
        <w:r w:rsidRPr="00141E43">
          <w:rPr>
            <w:sz w:val="18"/>
            <w:szCs w:val="18"/>
            <w:lang w:val="es-GT"/>
          </w:rPr>
          <w:t>Actividad: Historias cortas sobre el cambio</w:t>
        </w:r>
      </w:p>
      <w:p w14:paraId="0DB3EB94" w14:textId="54830D46"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26</w:t>
        </w:r>
        <w:r w:rsidRPr="00D429E2">
          <w:rPr>
            <w:noProof/>
            <w:sz w:val="22"/>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4F5C" w14:textId="2DD278E0" w:rsidR="001135D3" w:rsidRPr="00141E43" w:rsidRDefault="001135D3" w:rsidP="00E360BE">
    <w:pPr>
      <w:pStyle w:val="Footer"/>
      <w:jc w:val="center"/>
      <w:rPr>
        <w:sz w:val="18"/>
        <w:szCs w:val="18"/>
        <w:lang w:val="es-GT"/>
      </w:rPr>
    </w:pPr>
    <w:r w:rsidRPr="00141E43">
      <w:rPr>
        <w:sz w:val="18"/>
        <w:szCs w:val="18"/>
        <w:lang w:val="es-GT"/>
      </w:rPr>
      <w:t>Actividad: Historias cortas sobre el cambio</w:t>
    </w:r>
  </w:p>
  <w:p w14:paraId="5549C47F" w14:textId="3BBA0D8B"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27</w:t>
    </w:r>
    <w:r w:rsidRPr="009755E9">
      <w:rPr>
        <w:noProof/>
        <w:sz w:val="22"/>
        <w:szCs w:val="2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294759"/>
      <w:docPartObj>
        <w:docPartGallery w:val="Page Numbers (Bottom of Page)"/>
        <w:docPartUnique/>
      </w:docPartObj>
    </w:sdtPr>
    <w:sdtEndPr>
      <w:rPr>
        <w:noProof/>
      </w:rPr>
    </w:sdtEndPr>
    <w:sdtContent>
      <w:p w14:paraId="3CF27674" w14:textId="5E6F52C8" w:rsidR="001135D3" w:rsidRPr="004F7FE1" w:rsidRDefault="001135D3" w:rsidP="00B63179">
        <w:pPr>
          <w:pStyle w:val="Footer"/>
          <w:jc w:val="center"/>
          <w:rPr>
            <w:sz w:val="18"/>
            <w:szCs w:val="18"/>
            <w:lang w:val="es-GT"/>
          </w:rPr>
        </w:pPr>
        <w:r>
          <w:rPr>
            <w:sz w:val="18"/>
            <w:szCs w:val="18"/>
            <w:lang w:val="es-GT"/>
          </w:rPr>
          <w:t>Actividad: C</w:t>
        </w:r>
        <w:r w:rsidRPr="004F7FE1">
          <w:rPr>
            <w:sz w:val="18"/>
            <w:szCs w:val="18"/>
            <w:lang w:val="es-GT"/>
          </w:rPr>
          <w:t>ambio de comportamiento</w:t>
        </w:r>
        <w:r>
          <w:rPr>
            <w:sz w:val="18"/>
            <w:szCs w:val="18"/>
            <w:lang w:val="es-GT"/>
          </w:rPr>
          <w:t xml:space="preserve"> negociado</w:t>
        </w:r>
      </w:p>
      <w:p w14:paraId="69E6F642" w14:textId="75264097"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42</w:t>
        </w:r>
        <w:r w:rsidRPr="00D429E2">
          <w:rPr>
            <w:noProof/>
            <w:sz w:val="22"/>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8B63" w14:textId="7025C6F4" w:rsidR="001135D3" w:rsidRPr="004F7FE1" w:rsidRDefault="001135D3" w:rsidP="005F2A14">
    <w:pPr>
      <w:pStyle w:val="Footer"/>
      <w:jc w:val="center"/>
      <w:rPr>
        <w:sz w:val="18"/>
        <w:szCs w:val="18"/>
        <w:lang w:val="es-GT"/>
      </w:rPr>
    </w:pPr>
    <w:r>
      <w:rPr>
        <w:sz w:val="18"/>
        <w:szCs w:val="18"/>
        <w:lang w:val="es-GT"/>
      </w:rPr>
      <w:t xml:space="preserve">Actividad: Cambio </w:t>
    </w:r>
    <w:r w:rsidRPr="004F7FE1">
      <w:rPr>
        <w:sz w:val="18"/>
        <w:szCs w:val="18"/>
        <w:lang w:val="es-GT"/>
      </w:rPr>
      <w:t>de comportamiento</w:t>
    </w:r>
    <w:r>
      <w:rPr>
        <w:sz w:val="18"/>
        <w:szCs w:val="18"/>
        <w:lang w:val="es-GT"/>
      </w:rPr>
      <w:t xml:space="preserve"> negociado</w:t>
    </w:r>
  </w:p>
  <w:p w14:paraId="5A1EF50A" w14:textId="516CAA32"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41</w:t>
    </w:r>
    <w:r w:rsidRPr="009755E9">
      <w:rPr>
        <w:noProof/>
        <w:sz w:val="22"/>
        <w:szCs w:val="2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177547"/>
      <w:docPartObj>
        <w:docPartGallery w:val="Page Numbers (Bottom of Page)"/>
        <w:docPartUnique/>
      </w:docPartObj>
    </w:sdtPr>
    <w:sdtEndPr>
      <w:rPr>
        <w:noProof/>
      </w:rPr>
    </w:sdtEndPr>
    <w:sdtContent>
      <w:p w14:paraId="403FB24F" w14:textId="7034B551" w:rsidR="001135D3" w:rsidRPr="00F7696D" w:rsidRDefault="001135D3" w:rsidP="00B63179">
        <w:pPr>
          <w:pStyle w:val="Footer"/>
          <w:jc w:val="center"/>
          <w:rPr>
            <w:sz w:val="18"/>
            <w:szCs w:val="18"/>
          </w:rPr>
        </w:pPr>
        <w:r>
          <w:rPr>
            <w:sz w:val="18"/>
            <w:szCs w:val="18"/>
          </w:rPr>
          <w:t>Actividad: Tríadas de escucha</w:t>
        </w:r>
      </w:p>
      <w:p w14:paraId="66A851EB" w14:textId="02F2ABE3"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44</w:t>
        </w:r>
        <w:r w:rsidRPr="00D429E2">
          <w:rPr>
            <w:noProof/>
            <w:sz w:val="22"/>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92E4D" w14:textId="456067D7" w:rsidR="001135D3" w:rsidRPr="00CC3EE3" w:rsidRDefault="001135D3" w:rsidP="0006132D">
    <w:pPr>
      <w:pStyle w:val="Footer"/>
      <w:jc w:val="center"/>
      <w:rPr>
        <w:sz w:val="18"/>
        <w:szCs w:val="18"/>
        <w:lang w:val="es-ES"/>
      </w:rPr>
    </w:pPr>
    <w:r w:rsidRPr="00CC3EE3">
      <w:rPr>
        <w:sz w:val="18"/>
        <w:szCs w:val="18"/>
        <w:lang w:val="es-ES"/>
      </w:rPr>
      <w:t xml:space="preserve">Actividad: </w:t>
    </w:r>
    <w:r>
      <w:rPr>
        <w:sz w:val="18"/>
        <w:szCs w:val="18"/>
        <w:lang w:val="es-ES"/>
      </w:rPr>
      <w:t>Tríadas de e</w:t>
    </w:r>
    <w:r w:rsidRPr="00CC3EE3">
      <w:rPr>
        <w:sz w:val="18"/>
        <w:szCs w:val="18"/>
        <w:lang w:val="es-ES"/>
      </w:rPr>
      <w:t>scucha</w:t>
    </w:r>
  </w:p>
  <w:p w14:paraId="02A23E4E" w14:textId="69D4E0D6" w:rsidR="001135D3" w:rsidRPr="009755E9" w:rsidRDefault="001135D3"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45</w:t>
    </w:r>
    <w:r w:rsidRPr="009755E9">
      <w:rPr>
        <w:noProof/>
        <w:sz w:val="22"/>
        <w:szCs w:val="2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480754"/>
      <w:docPartObj>
        <w:docPartGallery w:val="Page Numbers (Bottom of Page)"/>
        <w:docPartUnique/>
      </w:docPartObj>
    </w:sdtPr>
    <w:sdtEndPr>
      <w:rPr>
        <w:noProof/>
      </w:rPr>
    </w:sdtEndPr>
    <w:sdtContent>
      <w:p w14:paraId="17D584D3" w14:textId="77777777" w:rsidR="001135D3" w:rsidRPr="00A74631" w:rsidRDefault="001135D3" w:rsidP="00E360BE">
        <w:pPr>
          <w:pStyle w:val="Footer"/>
          <w:jc w:val="center"/>
          <w:rPr>
            <w:sz w:val="18"/>
            <w:szCs w:val="18"/>
            <w:lang w:val="es-ES"/>
          </w:rPr>
        </w:pPr>
        <w:r w:rsidRPr="00A74631">
          <w:rPr>
            <w:sz w:val="18"/>
            <w:szCs w:val="18"/>
            <w:lang w:val="es-ES"/>
          </w:rPr>
          <w:t>Actividad: Votación con los pies</w:t>
        </w:r>
      </w:p>
      <w:p w14:paraId="17FEC33C" w14:textId="087B320D"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46</w:t>
        </w:r>
        <w:r w:rsidRPr="00D429E2">
          <w:rPr>
            <w:noProof/>
            <w:sz w:val="22"/>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59EC" w14:textId="77777777" w:rsidR="001135D3" w:rsidRPr="00A74631" w:rsidRDefault="001135D3" w:rsidP="00942AC1">
    <w:pPr>
      <w:pStyle w:val="Footer"/>
      <w:jc w:val="center"/>
      <w:rPr>
        <w:sz w:val="18"/>
        <w:szCs w:val="18"/>
        <w:lang w:val="es-ES"/>
      </w:rPr>
    </w:pPr>
    <w:r w:rsidRPr="00A74631">
      <w:rPr>
        <w:sz w:val="18"/>
        <w:szCs w:val="18"/>
        <w:lang w:val="es-ES"/>
      </w:rPr>
      <w:t>Actividad: Votación con los pies</w:t>
    </w:r>
  </w:p>
  <w:p w14:paraId="4F78762B" w14:textId="090D8AEA"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47</w:t>
    </w:r>
    <w:r w:rsidRPr="009755E9">
      <w:rPr>
        <w:noProof/>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73860"/>
      <w:docPartObj>
        <w:docPartGallery w:val="Page Numbers (Bottom of Page)"/>
        <w:docPartUnique/>
      </w:docPartObj>
    </w:sdtPr>
    <w:sdtEndPr>
      <w:rPr>
        <w:noProof/>
        <w:sz w:val="22"/>
      </w:rPr>
    </w:sdtEndPr>
    <w:sdtContent>
      <w:p w14:paraId="08B780A3" w14:textId="1B70BB59" w:rsidR="005168EB" w:rsidRPr="005168EB" w:rsidRDefault="005168EB" w:rsidP="005168EB">
        <w:pPr>
          <w:pStyle w:val="Footer"/>
          <w:jc w:val="center"/>
          <w:rPr>
            <w:sz w:val="18"/>
          </w:rPr>
        </w:pPr>
        <w:r w:rsidRPr="005168EB">
          <w:rPr>
            <w:sz w:val="18"/>
          </w:rPr>
          <w:t>Contenido</w:t>
        </w:r>
      </w:p>
      <w:p w14:paraId="33D7A4F8" w14:textId="66743C74" w:rsidR="005168EB" w:rsidRPr="005168EB" w:rsidRDefault="005168EB" w:rsidP="005168EB">
        <w:pPr>
          <w:pStyle w:val="Footer"/>
          <w:jc w:val="center"/>
          <w:rPr>
            <w:sz w:val="22"/>
          </w:rPr>
        </w:pPr>
        <w:r w:rsidRPr="005168EB">
          <w:rPr>
            <w:sz w:val="22"/>
          </w:rPr>
          <w:fldChar w:fldCharType="begin"/>
        </w:r>
        <w:r w:rsidRPr="005168EB">
          <w:rPr>
            <w:sz w:val="22"/>
          </w:rPr>
          <w:instrText xml:space="preserve"> PAGE   \* MERGEFORMAT </w:instrText>
        </w:r>
        <w:r w:rsidRPr="005168EB">
          <w:rPr>
            <w:sz w:val="22"/>
          </w:rPr>
          <w:fldChar w:fldCharType="separate"/>
        </w:r>
        <w:r w:rsidR="00DF2610">
          <w:rPr>
            <w:noProof/>
            <w:sz w:val="22"/>
          </w:rPr>
          <w:t>i</w:t>
        </w:r>
        <w:r w:rsidRPr="005168EB">
          <w:rPr>
            <w:noProof/>
            <w:sz w:val="22"/>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723285"/>
      <w:docPartObj>
        <w:docPartGallery w:val="Page Numbers (Bottom of Page)"/>
        <w:docPartUnique/>
      </w:docPartObj>
    </w:sdtPr>
    <w:sdtEndPr>
      <w:rPr>
        <w:noProof/>
      </w:rPr>
    </w:sdtEndPr>
    <w:sdtContent>
      <w:p w14:paraId="14B65F61" w14:textId="322DACA5" w:rsidR="001135D3" w:rsidRPr="004F7FE1" w:rsidRDefault="001135D3" w:rsidP="00B63179">
        <w:pPr>
          <w:pStyle w:val="Footer"/>
          <w:jc w:val="center"/>
          <w:rPr>
            <w:sz w:val="18"/>
            <w:szCs w:val="18"/>
            <w:lang w:val="es-GT"/>
          </w:rPr>
        </w:pPr>
        <w:r w:rsidRPr="004F7FE1">
          <w:rPr>
            <w:sz w:val="18"/>
            <w:szCs w:val="18"/>
            <w:lang w:val="es-GT"/>
          </w:rPr>
          <w:t xml:space="preserve">Actividad: </w:t>
        </w:r>
        <w:r>
          <w:rPr>
            <w:sz w:val="18"/>
            <w:szCs w:val="18"/>
            <w:lang w:val="es-GT"/>
          </w:rPr>
          <w:t>Desempacando</w:t>
        </w:r>
        <w:r w:rsidRPr="004F7FE1">
          <w:rPr>
            <w:sz w:val="18"/>
            <w:szCs w:val="18"/>
            <w:lang w:val="es-GT"/>
          </w:rPr>
          <w:t xml:space="preserve"> la mochila de privilegios</w:t>
        </w:r>
      </w:p>
      <w:p w14:paraId="5AE96971" w14:textId="24F21F41"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48</w:t>
        </w:r>
        <w:r w:rsidRPr="00D429E2">
          <w:rPr>
            <w:noProof/>
            <w:sz w:val="22"/>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2A4D" w14:textId="2F199F0F" w:rsidR="001135D3" w:rsidRPr="004F7FE1" w:rsidRDefault="001135D3" w:rsidP="00942AC1">
    <w:pPr>
      <w:pStyle w:val="Footer"/>
      <w:jc w:val="center"/>
      <w:rPr>
        <w:sz w:val="18"/>
        <w:szCs w:val="18"/>
        <w:lang w:val="es-GT"/>
      </w:rPr>
    </w:pPr>
    <w:r w:rsidRPr="004F7FE1">
      <w:rPr>
        <w:sz w:val="18"/>
        <w:szCs w:val="18"/>
        <w:lang w:val="es-GT"/>
      </w:rPr>
      <w:t xml:space="preserve">Actividad: </w:t>
    </w:r>
    <w:r>
      <w:rPr>
        <w:sz w:val="18"/>
        <w:szCs w:val="18"/>
        <w:lang w:val="es-GT"/>
      </w:rPr>
      <w:t>Desempacando la</w:t>
    </w:r>
    <w:r w:rsidRPr="004F7FE1">
      <w:rPr>
        <w:sz w:val="18"/>
        <w:szCs w:val="18"/>
        <w:lang w:val="es-GT"/>
      </w:rPr>
      <w:t xml:space="preserve"> mochila de privilegios</w:t>
    </w:r>
  </w:p>
  <w:p w14:paraId="1E69B52B" w14:textId="2BE09DAF"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49</w:t>
    </w:r>
    <w:r w:rsidRPr="009755E9">
      <w:rPr>
        <w:noProof/>
        <w:sz w:val="22"/>
        <w:szCs w:val="24"/>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874471"/>
      <w:docPartObj>
        <w:docPartGallery w:val="Page Numbers (Bottom of Page)"/>
        <w:docPartUnique/>
      </w:docPartObj>
    </w:sdtPr>
    <w:sdtEndPr>
      <w:rPr>
        <w:noProof/>
      </w:rPr>
    </w:sdtEndPr>
    <w:sdtContent>
      <w:p w14:paraId="309D5331" w14:textId="651257BF" w:rsidR="001135D3" w:rsidRPr="00CC3EE3" w:rsidRDefault="001135D3" w:rsidP="00B63179">
        <w:pPr>
          <w:pStyle w:val="Footer"/>
          <w:jc w:val="center"/>
          <w:rPr>
            <w:sz w:val="18"/>
            <w:szCs w:val="18"/>
            <w:lang w:val="es-ES"/>
          </w:rPr>
        </w:pPr>
        <w:r w:rsidRPr="00CC3EE3">
          <w:rPr>
            <w:sz w:val="18"/>
            <w:szCs w:val="18"/>
            <w:lang w:val="es-ES"/>
          </w:rPr>
          <w:t>Actividad: Voces</w:t>
        </w:r>
      </w:p>
      <w:p w14:paraId="1E8D3EB8" w14:textId="7D60B502"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54</w:t>
        </w:r>
        <w:r w:rsidRPr="00D429E2">
          <w:rPr>
            <w:noProof/>
            <w:sz w:val="22"/>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BE812" w14:textId="77777777" w:rsidR="001135D3" w:rsidRPr="00CC3EE3" w:rsidRDefault="001135D3" w:rsidP="00942AC1">
    <w:pPr>
      <w:pStyle w:val="Footer"/>
      <w:jc w:val="center"/>
      <w:rPr>
        <w:sz w:val="18"/>
        <w:szCs w:val="18"/>
        <w:lang w:val="es-ES"/>
      </w:rPr>
    </w:pPr>
    <w:r w:rsidRPr="00CC3EE3">
      <w:rPr>
        <w:sz w:val="18"/>
        <w:szCs w:val="18"/>
        <w:lang w:val="es-ES"/>
      </w:rPr>
      <w:t>Actividad: Voces</w:t>
    </w:r>
  </w:p>
  <w:p w14:paraId="4BF2C46B" w14:textId="2385C8A8"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53</w:t>
    </w:r>
    <w:r w:rsidRPr="009755E9">
      <w:rPr>
        <w:noProof/>
        <w:sz w:val="22"/>
        <w:szCs w:val="24"/>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1A3DF" w14:textId="77777777" w:rsidR="001135D3" w:rsidRPr="00CC3EE3" w:rsidRDefault="001135D3" w:rsidP="00942AC1">
    <w:pPr>
      <w:pStyle w:val="Footer"/>
      <w:jc w:val="center"/>
      <w:rPr>
        <w:sz w:val="18"/>
        <w:szCs w:val="18"/>
        <w:lang w:val="es-ES"/>
      </w:rPr>
    </w:pPr>
    <w:r w:rsidRPr="00CC3EE3">
      <w:rPr>
        <w:sz w:val="18"/>
        <w:szCs w:val="18"/>
        <w:lang w:val="es-ES"/>
      </w:rPr>
      <w:t>Actividad: Voces</w:t>
    </w:r>
  </w:p>
  <w:p w14:paraId="6BB86718" w14:textId="49693A61"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55</w:t>
    </w:r>
    <w:r w:rsidRPr="009755E9">
      <w:rPr>
        <w:noProof/>
        <w:sz w:val="22"/>
        <w:szCs w:val="2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096247"/>
      <w:docPartObj>
        <w:docPartGallery w:val="Page Numbers (Bottom of Page)"/>
        <w:docPartUnique/>
      </w:docPartObj>
    </w:sdtPr>
    <w:sdtEndPr>
      <w:rPr>
        <w:noProof/>
      </w:rPr>
    </w:sdtEndPr>
    <w:sdtContent>
      <w:p w14:paraId="502BC258" w14:textId="4D7FA8AD" w:rsidR="001135D3" w:rsidRPr="004F7FE1" w:rsidRDefault="001135D3" w:rsidP="00B63179">
        <w:pPr>
          <w:pStyle w:val="Footer"/>
          <w:jc w:val="center"/>
          <w:rPr>
            <w:sz w:val="18"/>
            <w:szCs w:val="18"/>
            <w:lang w:val="es-GT"/>
          </w:rPr>
        </w:pPr>
        <w:r>
          <w:rPr>
            <w:sz w:val="18"/>
            <w:szCs w:val="18"/>
            <w:lang w:val="es-GT"/>
          </w:rPr>
          <w:t>Actividad: Dominios y estilos de a</w:t>
        </w:r>
        <w:r w:rsidRPr="004F7FE1">
          <w:rPr>
            <w:sz w:val="18"/>
            <w:szCs w:val="18"/>
            <w:lang w:val="es-GT"/>
          </w:rPr>
          <w:t>prendizaje</w:t>
        </w:r>
      </w:p>
      <w:p w14:paraId="39CB8B27" w14:textId="08EC66A7"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58</w:t>
        </w:r>
        <w:r w:rsidRPr="00D429E2">
          <w:rPr>
            <w:noProof/>
            <w:sz w:val="22"/>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8BFCA" w14:textId="5343C36D" w:rsidR="001135D3" w:rsidRPr="004F7FE1" w:rsidRDefault="001135D3" w:rsidP="00942AC1">
    <w:pPr>
      <w:pStyle w:val="Footer"/>
      <w:jc w:val="center"/>
      <w:rPr>
        <w:sz w:val="18"/>
        <w:szCs w:val="18"/>
        <w:lang w:val="es-GT"/>
      </w:rPr>
    </w:pPr>
    <w:r w:rsidRPr="004F7FE1">
      <w:rPr>
        <w:sz w:val="18"/>
        <w:szCs w:val="18"/>
        <w:lang w:val="es-GT"/>
      </w:rPr>
      <w:t>Ac</w:t>
    </w:r>
    <w:r>
      <w:rPr>
        <w:sz w:val="18"/>
        <w:szCs w:val="18"/>
        <w:lang w:val="es-GT"/>
      </w:rPr>
      <w:t>tividad: Dominios y estilos de a</w:t>
    </w:r>
    <w:r w:rsidRPr="004F7FE1">
      <w:rPr>
        <w:sz w:val="18"/>
        <w:szCs w:val="18"/>
        <w:lang w:val="es-GT"/>
      </w:rPr>
      <w:t>prendizaje</w:t>
    </w:r>
  </w:p>
  <w:p w14:paraId="39529F85" w14:textId="341387B3"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59</w:t>
    </w:r>
    <w:r w:rsidRPr="009755E9">
      <w:rPr>
        <w:noProof/>
        <w:sz w:val="22"/>
        <w:szCs w:val="24"/>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57656"/>
      <w:docPartObj>
        <w:docPartGallery w:val="Page Numbers (Bottom of Page)"/>
        <w:docPartUnique/>
      </w:docPartObj>
    </w:sdtPr>
    <w:sdtEndPr>
      <w:rPr>
        <w:noProof/>
      </w:rPr>
    </w:sdtEndPr>
    <w:sdtContent>
      <w:p w14:paraId="3C27218B" w14:textId="7F5D2BFF" w:rsidR="001135D3" w:rsidRPr="00B41F8D" w:rsidRDefault="001135D3" w:rsidP="00B63179">
        <w:pPr>
          <w:pStyle w:val="Footer"/>
          <w:jc w:val="center"/>
          <w:rPr>
            <w:sz w:val="18"/>
            <w:szCs w:val="18"/>
            <w:lang w:val="es-GT"/>
          </w:rPr>
        </w:pPr>
        <w:r w:rsidRPr="00B41F8D">
          <w:rPr>
            <w:sz w:val="18"/>
            <w:szCs w:val="18"/>
            <w:lang w:val="es-GT"/>
          </w:rPr>
          <w:t xml:space="preserve">Actividad: Código </w:t>
        </w:r>
        <w:r>
          <w:rPr>
            <w:sz w:val="18"/>
            <w:szCs w:val="18"/>
            <w:lang w:val="es-GT"/>
          </w:rPr>
          <w:t>j</w:t>
        </w:r>
        <w:r w:rsidRPr="00B41F8D">
          <w:rPr>
            <w:sz w:val="18"/>
            <w:szCs w:val="18"/>
            <w:lang w:val="es-GT"/>
          </w:rPr>
          <w:t xml:space="preserve">aula para </w:t>
        </w:r>
        <w:r>
          <w:rPr>
            <w:sz w:val="18"/>
            <w:szCs w:val="18"/>
            <w:lang w:val="es-GT"/>
          </w:rPr>
          <w:t>a</w:t>
        </w:r>
        <w:r w:rsidRPr="00B41F8D">
          <w:rPr>
            <w:sz w:val="18"/>
            <w:szCs w:val="18"/>
            <w:lang w:val="es-GT"/>
          </w:rPr>
          <w:t>ves</w:t>
        </w:r>
      </w:p>
      <w:p w14:paraId="443E9EF9" w14:textId="7AE1A745"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62</w:t>
        </w:r>
        <w:r w:rsidRPr="00D429E2">
          <w:rPr>
            <w:noProof/>
            <w:sz w:val="22"/>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17024" w14:textId="64EDEBCE" w:rsidR="001135D3" w:rsidRPr="00B41F8D" w:rsidRDefault="001135D3" w:rsidP="00942AC1">
    <w:pPr>
      <w:pStyle w:val="Footer"/>
      <w:jc w:val="center"/>
      <w:rPr>
        <w:sz w:val="18"/>
        <w:szCs w:val="18"/>
        <w:lang w:val="es-GT"/>
      </w:rPr>
    </w:pPr>
    <w:r>
      <w:rPr>
        <w:sz w:val="18"/>
        <w:szCs w:val="18"/>
        <w:lang w:val="es-GT"/>
      </w:rPr>
      <w:t>Actividad: Código jaula para a</w:t>
    </w:r>
    <w:r w:rsidRPr="00B41F8D">
      <w:rPr>
        <w:sz w:val="18"/>
        <w:szCs w:val="18"/>
        <w:lang w:val="es-GT"/>
      </w:rPr>
      <w:t>ves</w:t>
    </w:r>
  </w:p>
  <w:p w14:paraId="4D47D60A" w14:textId="6CB99146"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61</w:t>
    </w:r>
    <w:r w:rsidRPr="009755E9">
      <w:rPr>
        <w:noProof/>
        <w:sz w:val="22"/>
        <w:szCs w:val="2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54439546"/>
      <w:docPartObj>
        <w:docPartGallery w:val="Page Numbers (Bottom of Page)"/>
        <w:docPartUnique/>
      </w:docPartObj>
    </w:sdtPr>
    <w:sdtEndPr>
      <w:rPr>
        <w:noProof/>
        <w:lang w:val="en-US"/>
      </w:rPr>
    </w:sdtEndPr>
    <w:sdtContent>
      <w:p w14:paraId="2DEA121E" w14:textId="34D84FD3" w:rsidR="001135D3" w:rsidRPr="0084778C" w:rsidRDefault="001135D3" w:rsidP="00B63179">
        <w:pPr>
          <w:pStyle w:val="Footer"/>
          <w:jc w:val="center"/>
          <w:rPr>
            <w:sz w:val="18"/>
            <w:szCs w:val="18"/>
            <w:lang w:val="es-ES"/>
          </w:rPr>
        </w:pPr>
        <w:r>
          <w:rPr>
            <w:sz w:val="18"/>
            <w:szCs w:val="18"/>
            <w:lang w:val="es-ES"/>
          </w:rPr>
          <w:t>Actividad: Caja de g</w:t>
        </w:r>
        <w:r w:rsidRPr="0084778C">
          <w:rPr>
            <w:sz w:val="18"/>
            <w:szCs w:val="18"/>
            <w:lang w:val="es-ES"/>
          </w:rPr>
          <w:t>énero</w:t>
        </w:r>
      </w:p>
      <w:p w14:paraId="07C5D016" w14:textId="58FBFA25"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64</w:t>
        </w:r>
        <w:r w:rsidRPr="00D429E2">
          <w:rPr>
            <w:noProof/>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963858"/>
      <w:docPartObj>
        <w:docPartGallery w:val="Page Numbers (Bottom of Page)"/>
        <w:docPartUnique/>
      </w:docPartObj>
    </w:sdtPr>
    <w:sdtEndPr>
      <w:rPr>
        <w:noProof/>
      </w:rPr>
    </w:sdtEndPr>
    <w:sdtContent>
      <w:p w14:paraId="09324730" w14:textId="38066691" w:rsidR="001135D3" w:rsidRPr="00B427A1" w:rsidRDefault="001135D3" w:rsidP="00C351C6">
        <w:pPr>
          <w:pStyle w:val="Footer"/>
          <w:jc w:val="center"/>
        </w:pPr>
        <w:r>
          <w:rPr>
            <w:sz w:val="18"/>
          </w:rPr>
          <w:t>Reconocimientos</w:t>
        </w:r>
      </w:p>
      <w:p w14:paraId="68E1AE30" w14:textId="031AD6D4"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iv</w:t>
        </w:r>
        <w:r w:rsidRPr="00C351C6">
          <w:rPr>
            <w:noProof/>
            <w:sz w:val="22"/>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F39F" w14:textId="2474C4D9" w:rsidR="001135D3" w:rsidRPr="00CC3EE3" w:rsidRDefault="001135D3" w:rsidP="00942AC1">
    <w:pPr>
      <w:pStyle w:val="Footer"/>
      <w:jc w:val="center"/>
      <w:rPr>
        <w:sz w:val="18"/>
        <w:szCs w:val="18"/>
        <w:lang w:val="es-ES"/>
      </w:rPr>
    </w:pPr>
    <w:r>
      <w:rPr>
        <w:sz w:val="18"/>
        <w:szCs w:val="18"/>
        <w:lang w:val="es-ES"/>
      </w:rPr>
      <w:t>Actividad: Caja de g</w:t>
    </w:r>
    <w:r w:rsidRPr="00CC3EE3">
      <w:rPr>
        <w:sz w:val="18"/>
        <w:szCs w:val="18"/>
        <w:lang w:val="es-ES"/>
      </w:rPr>
      <w:t>énero</w:t>
    </w:r>
  </w:p>
  <w:p w14:paraId="6F261A10" w14:textId="5F099AAD"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63</w:t>
    </w:r>
    <w:r w:rsidRPr="009755E9">
      <w:rPr>
        <w:noProof/>
        <w:sz w:val="22"/>
        <w:szCs w:val="24"/>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124048"/>
      <w:docPartObj>
        <w:docPartGallery w:val="Page Numbers (Bottom of Page)"/>
        <w:docPartUnique/>
      </w:docPartObj>
    </w:sdtPr>
    <w:sdtEndPr>
      <w:rPr>
        <w:noProof/>
      </w:rPr>
    </w:sdtEndPr>
    <w:sdtContent>
      <w:p w14:paraId="7CE9924A" w14:textId="65F5B517" w:rsidR="001135D3" w:rsidRPr="0025040D" w:rsidRDefault="001135D3" w:rsidP="00B63179">
        <w:pPr>
          <w:pStyle w:val="Footer"/>
          <w:jc w:val="center"/>
          <w:rPr>
            <w:sz w:val="18"/>
            <w:szCs w:val="18"/>
            <w:lang w:val="es-GT"/>
          </w:rPr>
        </w:pPr>
        <w:r w:rsidRPr="0025040D">
          <w:rPr>
            <w:sz w:val="18"/>
            <w:szCs w:val="18"/>
            <w:lang w:val="es-GT"/>
          </w:rPr>
          <w:t>Actividad: La vida de una mujer</w:t>
        </w:r>
      </w:p>
      <w:p w14:paraId="279E0C1B" w14:textId="17751A9C"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66</w:t>
        </w:r>
        <w:r w:rsidRPr="00D429E2">
          <w:rPr>
            <w:noProof/>
            <w:sz w:val="22"/>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25706" w14:textId="58690261" w:rsidR="001135D3" w:rsidRPr="0084778C" w:rsidRDefault="001135D3" w:rsidP="00942AC1">
    <w:pPr>
      <w:pStyle w:val="Footer"/>
      <w:jc w:val="center"/>
      <w:rPr>
        <w:sz w:val="18"/>
        <w:szCs w:val="18"/>
        <w:lang w:val="es-ES"/>
      </w:rPr>
    </w:pPr>
    <w:r w:rsidRPr="0084778C">
      <w:rPr>
        <w:sz w:val="18"/>
        <w:szCs w:val="18"/>
        <w:lang w:val="es-ES"/>
      </w:rPr>
      <w:t>Actividad:</w:t>
    </w:r>
    <w:r>
      <w:rPr>
        <w:sz w:val="18"/>
        <w:szCs w:val="18"/>
        <w:lang w:val="es-ES"/>
      </w:rPr>
      <w:t xml:space="preserve"> La vi</w:t>
    </w:r>
    <w:r w:rsidRPr="0084778C">
      <w:rPr>
        <w:sz w:val="18"/>
        <w:szCs w:val="18"/>
        <w:lang w:val="es-ES"/>
      </w:rPr>
      <w:t>da de una mujer</w:t>
    </w:r>
  </w:p>
  <w:p w14:paraId="2AE14A63" w14:textId="17E18AA0"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67</w:t>
    </w:r>
    <w:r w:rsidRPr="009755E9">
      <w:rPr>
        <w:noProof/>
        <w:sz w:val="22"/>
        <w:szCs w:val="24"/>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363323"/>
      <w:docPartObj>
        <w:docPartGallery w:val="Page Numbers (Bottom of Page)"/>
        <w:docPartUnique/>
      </w:docPartObj>
    </w:sdtPr>
    <w:sdtEndPr>
      <w:rPr>
        <w:noProof/>
      </w:rPr>
    </w:sdtEndPr>
    <w:sdtContent>
      <w:p w14:paraId="0DB63A8C" w14:textId="6F462FEB" w:rsidR="001135D3" w:rsidRPr="0014255E" w:rsidRDefault="001135D3" w:rsidP="00B63179">
        <w:pPr>
          <w:pStyle w:val="Footer"/>
          <w:jc w:val="center"/>
          <w:rPr>
            <w:sz w:val="18"/>
            <w:szCs w:val="18"/>
            <w:lang w:val="es-GT"/>
          </w:rPr>
        </w:pPr>
        <w:r w:rsidRPr="0014255E">
          <w:rPr>
            <w:sz w:val="18"/>
            <w:szCs w:val="18"/>
            <w:lang w:val="es-GT"/>
          </w:rPr>
          <w:t>Actividad: siempre, a veces, nunca</w:t>
        </w:r>
      </w:p>
      <w:p w14:paraId="22F0BB78" w14:textId="09A5F610"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70</w:t>
        </w:r>
        <w:r w:rsidRPr="00D429E2">
          <w:rPr>
            <w:noProof/>
            <w:sz w:val="22"/>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CA75" w14:textId="455EBDB7" w:rsidR="001135D3" w:rsidRPr="00996103" w:rsidRDefault="001135D3" w:rsidP="00942AC1">
    <w:pPr>
      <w:pStyle w:val="Footer"/>
      <w:jc w:val="center"/>
      <w:rPr>
        <w:sz w:val="18"/>
        <w:szCs w:val="18"/>
        <w:lang w:val="es-GT"/>
      </w:rPr>
    </w:pPr>
    <w:r w:rsidRPr="00996103">
      <w:rPr>
        <w:sz w:val="18"/>
        <w:szCs w:val="18"/>
        <w:lang w:val="es-GT"/>
      </w:rPr>
      <w:t>Actividad: Siempre, a veces</w:t>
    </w:r>
    <w:r>
      <w:rPr>
        <w:sz w:val="18"/>
        <w:szCs w:val="18"/>
        <w:lang w:val="es-GT"/>
      </w:rPr>
      <w:t>,</w:t>
    </w:r>
    <w:r w:rsidRPr="00996103">
      <w:rPr>
        <w:sz w:val="18"/>
        <w:szCs w:val="18"/>
        <w:lang w:val="es-GT"/>
      </w:rPr>
      <w:t xml:space="preserve"> nunca</w:t>
    </w:r>
  </w:p>
  <w:p w14:paraId="3F7CE3F7" w14:textId="74D3FBBA"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69</w:t>
    </w:r>
    <w:r w:rsidRPr="009755E9">
      <w:rPr>
        <w:noProof/>
        <w:sz w:val="22"/>
        <w:szCs w:val="24"/>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34784082"/>
      <w:docPartObj>
        <w:docPartGallery w:val="Page Numbers (Bottom of Page)"/>
        <w:docPartUnique/>
      </w:docPartObj>
    </w:sdtPr>
    <w:sdtEndPr>
      <w:rPr>
        <w:noProof/>
        <w:sz w:val="24"/>
        <w:szCs w:val="22"/>
      </w:rPr>
    </w:sdtEndPr>
    <w:sdtContent>
      <w:p w14:paraId="063F1498" w14:textId="6F438836" w:rsidR="001135D3" w:rsidRPr="004F7FE1" w:rsidRDefault="001135D3" w:rsidP="00B63179">
        <w:pPr>
          <w:pStyle w:val="Footer"/>
          <w:jc w:val="center"/>
          <w:rPr>
            <w:sz w:val="18"/>
            <w:szCs w:val="18"/>
            <w:lang w:val="es-GT"/>
          </w:rPr>
        </w:pPr>
        <w:r w:rsidRPr="004F7FE1">
          <w:rPr>
            <w:sz w:val="18"/>
            <w:szCs w:val="18"/>
            <w:lang w:val="es-GT"/>
          </w:rPr>
          <w:t xml:space="preserve">Actividad: Las culturas cambian, </w:t>
        </w:r>
        <w:r>
          <w:rPr>
            <w:sz w:val="18"/>
            <w:szCs w:val="18"/>
            <w:lang w:val="es-GT"/>
          </w:rPr>
          <w:t>cambiando la cultura</w:t>
        </w:r>
      </w:p>
      <w:p w14:paraId="74D2D52A" w14:textId="11291317"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72</w:t>
        </w:r>
        <w:r w:rsidRPr="00D429E2">
          <w:rPr>
            <w:noProof/>
            <w:sz w:val="22"/>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3CBCC" w14:textId="0EAF4A8B" w:rsidR="001135D3" w:rsidRPr="004F7FE1" w:rsidRDefault="001135D3" w:rsidP="00942AC1">
    <w:pPr>
      <w:pStyle w:val="Footer"/>
      <w:jc w:val="center"/>
      <w:rPr>
        <w:sz w:val="18"/>
        <w:szCs w:val="18"/>
        <w:lang w:val="es-GT"/>
      </w:rPr>
    </w:pPr>
    <w:r w:rsidRPr="004F7FE1">
      <w:rPr>
        <w:sz w:val="18"/>
        <w:szCs w:val="18"/>
        <w:lang w:val="es-GT"/>
      </w:rPr>
      <w:t xml:space="preserve">Actividad: Las culturas cambian, </w:t>
    </w:r>
    <w:r>
      <w:rPr>
        <w:sz w:val="18"/>
        <w:szCs w:val="18"/>
        <w:lang w:val="es-GT"/>
      </w:rPr>
      <w:t>cambiando la cultura</w:t>
    </w:r>
  </w:p>
  <w:p w14:paraId="527E1AC3" w14:textId="5047A81C"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73</w:t>
    </w:r>
    <w:r w:rsidRPr="009755E9">
      <w:rPr>
        <w:noProof/>
        <w:sz w:val="22"/>
        <w:szCs w:val="24"/>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22378981"/>
      <w:docPartObj>
        <w:docPartGallery w:val="Page Numbers (Bottom of Page)"/>
        <w:docPartUnique/>
      </w:docPartObj>
    </w:sdtPr>
    <w:sdtEndPr>
      <w:rPr>
        <w:noProof/>
        <w:sz w:val="24"/>
        <w:szCs w:val="22"/>
      </w:rPr>
    </w:sdtEndPr>
    <w:sdtContent>
      <w:p w14:paraId="1E8D0A37" w14:textId="77777777" w:rsidR="001135D3" w:rsidRPr="004F7FE1" w:rsidRDefault="001135D3" w:rsidP="00B63179">
        <w:pPr>
          <w:pStyle w:val="Footer"/>
          <w:jc w:val="center"/>
          <w:rPr>
            <w:sz w:val="18"/>
            <w:szCs w:val="18"/>
            <w:lang w:val="es-GT"/>
          </w:rPr>
        </w:pPr>
        <w:r w:rsidRPr="004F7FE1">
          <w:rPr>
            <w:sz w:val="18"/>
            <w:szCs w:val="18"/>
            <w:lang w:val="es-GT"/>
          </w:rPr>
          <w:t>Actividad: Aprender de la experiencia de otros</w:t>
        </w:r>
      </w:p>
      <w:p w14:paraId="7ADACFC3" w14:textId="3ED8CE32"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74</w:t>
        </w:r>
        <w:r w:rsidRPr="00D429E2">
          <w:rPr>
            <w:noProof/>
            <w:sz w:val="22"/>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5447" w14:textId="77777777" w:rsidR="001135D3" w:rsidRPr="004F7FE1" w:rsidRDefault="001135D3" w:rsidP="00942AC1">
    <w:pPr>
      <w:pStyle w:val="Footer"/>
      <w:jc w:val="center"/>
      <w:rPr>
        <w:sz w:val="18"/>
        <w:szCs w:val="18"/>
        <w:lang w:val="es-GT"/>
      </w:rPr>
    </w:pPr>
    <w:r w:rsidRPr="004F7FE1">
      <w:rPr>
        <w:sz w:val="18"/>
        <w:szCs w:val="18"/>
        <w:lang w:val="es-GT"/>
      </w:rPr>
      <w:t>Actividad: Aprender de la experiencia de otros</w:t>
    </w:r>
  </w:p>
  <w:p w14:paraId="08B513D8" w14:textId="0DF0CF25"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75</w:t>
    </w:r>
    <w:r w:rsidRPr="009755E9">
      <w:rPr>
        <w:noProof/>
        <w:sz w:val="22"/>
        <w:szCs w:val="24"/>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61053390"/>
      <w:docPartObj>
        <w:docPartGallery w:val="Page Numbers (Bottom of Page)"/>
        <w:docPartUnique/>
      </w:docPartObj>
    </w:sdtPr>
    <w:sdtEndPr>
      <w:rPr>
        <w:noProof/>
        <w:sz w:val="24"/>
        <w:szCs w:val="22"/>
      </w:rPr>
    </w:sdtEndPr>
    <w:sdtContent>
      <w:p w14:paraId="05C15335" w14:textId="1FB04CCE" w:rsidR="001135D3" w:rsidRPr="004F7FE1" w:rsidRDefault="001135D3" w:rsidP="00B63179">
        <w:pPr>
          <w:pStyle w:val="Footer"/>
          <w:jc w:val="center"/>
          <w:rPr>
            <w:sz w:val="18"/>
            <w:szCs w:val="18"/>
            <w:lang w:val="es-GT"/>
          </w:rPr>
        </w:pPr>
        <w:r w:rsidRPr="004F7FE1">
          <w:rPr>
            <w:sz w:val="18"/>
            <w:szCs w:val="18"/>
            <w:lang w:val="es-GT"/>
          </w:rPr>
          <w:t xml:space="preserve">Actividad: La vinculación de SBC y </w:t>
        </w:r>
        <w:r>
          <w:rPr>
            <w:sz w:val="18"/>
            <w:szCs w:val="18"/>
            <w:lang w:val="es-GT"/>
          </w:rPr>
          <w:t>EGD</w:t>
        </w:r>
      </w:p>
      <w:p w14:paraId="5F8C0460" w14:textId="05C0562D"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78</w:t>
        </w:r>
        <w:r w:rsidRPr="00D429E2">
          <w:rPr>
            <w:noProof/>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636125"/>
      <w:docPartObj>
        <w:docPartGallery w:val="Page Numbers (Bottom of Page)"/>
        <w:docPartUnique/>
      </w:docPartObj>
    </w:sdtPr>
    <w:sdtEndPr>
      <w:rPr>
        <w:noProof/>
        <w:sz w:val="22"/>
      </w:rPr>
    </w:sdtEndPr>
    <w:sdtContent>
      <w:p w14:paraId="3729EA1E" w14:textId="77777777" w:rsidR="001135D3" w:rsidRPr="004D2E32" w:rsidRDefault="001135D3" w:rsidP="004D2E32">
        <w:pPr>
          <w:pStyle w:val="Footer"/>
          <w:jc w:val="center"/>
          <w:rPr>
            <w:sz w:val="18"/>
            <w:szCs w:val="18"/>
          </w:rPr>
        </w:pPr>
        <w:r w:rsidRPr="004D2E32">
          <w:rPr>
            <w:sz w:val="18"/>
            <w:szCs w:val="18"/>
          </w:rPr>
          <w:t>Expresiones de gratitud</w:t>
        </w:r>
      </w:p>
      <w:p w14:paraId="5E074681" w14:textId="3F329CDC" w:rsidR="001135D3" w:rsidRPr="00FB2EFD" w:rsidRDefault="001135D3" w:rsidP="004D2E32">
        <w:pPr>
          <w:pStyle w:val="Footer"/>
          <w:jc w:val="center"/>
          <w:rPr>
            <w:sz w:val="22"/>
          </w:rPr>
        </w:pPr>
        <w:r w:rsidRPr="00FB2EFD">
          <w:rPr>
            <w:sz w:val="22"/>
          </w:rPr>
          <w:fldChar w:fldCharType="begin"/>
        </w:r>
        <w:r w:rsidRPr="00FB2EFD">
          <w:rPr>
            <w:sz w:val="22"/>
          </w:rPr>
          <w:instrText xml:space="preserve"> PAGE   \* MERGEFORMAT </w:instrText>
        </w:r>
        <w:r w:rsidRPr="00FB2EFD">
          <w:rPr>
            <w:sz w:val="22"/>
          </w:rPr>
          <w:fldChar w:fldCharType="separate"/>
        </w:r>
        <w:r>
          <w:rPr>
            <w:noProof/>
            <w:sz w:val="22"/>
          </w:rPr>
          <w:t>vii</w:t>
        </w:r>
        <w:r w:rsidRPr="00FB2EFD">
          <w:rPr>
            <w:noProof/>
            <w:sz w:val="22"/>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EB86" w14:textId="61A06586" w:rsidR="001135D3" w:rsidRPr="004F7FE1" w:rsidRDefault="001135D3" w:rsidP="00942AC1">
    <w:pPr>
      <w:pStyle w:val="Footer"/>
      <w:jc w:val="center"/>
      <w:rPr>
        <w:sz w:val="18"/>
        <w:szCs w:val="18"/>
        <w:lang w:val="es-GT"/>
      </w:rPr>
    </w:pPr>
    <w:r>
      <w:rPr>
        <w:sz w:val="18"/>
        <w:szCs w:val="18"/>
        <w:lang w:val="es-GT"/>
      </w:rPr>
      <w:t>Actividad: Vinculación del Cambio Social y de Comportamiento con Equidad de Género y Diversidad</w:t>
    </w:r>
  </w:p>
  <w:p w14:paraId="4B0979F3" w14:textId="5BC95FE1"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77</w:t>
    </w:r>
    <w:r w:rsidRPr="009755E9">
      <w:rPr>
        <w:noProof/>
        <w:sz w:val="22"/>
        <w:szCs w:val="24"/>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08731320"/>
      <w:docPartObj>
        <w:docPartGallery w:val="Page Numbers (Bottom of Page)"/>
        <w:docPartUnique/>
      </w:docPartObj>
    </w:sdtPr>
    <w:sdtEndPr>
      <w:rPr>
        <w:noProof/>
        <w:sz w:val="24"/>
        <w:szCs w:val="22"/>
      </w:rPr>
    </w:sdtEndPr>
    <w:sdtContent>
      <w:p w14:paraId="3F3AF751" w14:textId="596A1FE5" w:rsidR="001135D3" w:rsidRPr="004F7FE1" w:rsidRDefault="001135D3" w:rsidP="00B63179">
        <w:pPr>
          <w:pStyle w:val="Footer"/>
          <w:jc w:val="center"/>
          <w:rPr>
            <w:sz w:val="18"/>
            <w:szCs w:val="18"/>
            <w:lang w:val="es-GT"/>
          </w:rPr>
        </w:pPr>
        <w:r w:rsidRPr="004F7FE1">
          <w:rPr>
            <w:sz w:val="18"/>
            <w:szCs w:val="18"/>
            <w:lang w:val="es-GT"/>
          </w:rPr>
          <w:t>Actividad: cabeza, corazón, manos y pies</w:t>
        </w:r>
      </w:p>
      <w:p w14:paraId="164D9711" w14:textId="2BA32B47"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80</w:t>
        </w:r>
        <w:r w:rsidRPr="00D429E2">
          <w:rPr>
            <w:noProof/>
            <w:sz w:val="22"/>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9CA7E" w14:textId="140C8190" w:rsidR="001135D3" w:rsidRPr="004F7FE1" w:rsidRDefault="001135D3" w:rsidP="00942AC1">
    <w:pPr>
      <w:pStyle w:val="Footer"/>
      <w:jc w:val="center"/>
      <w:rPr>
        <w:sz w:val="18"/>
        <w:szCs w:val="18"/>
        <w:lang w:val="es-GT"/>
      </w:rPr>
    </w:pPr>
    <w:r w:rsidRPr="004F7FE1">
      <w:rPr>
        <w:sz w:val="18"/>
        <w:szCs w:val="18"/>
        <w:lang w:val="es-GT"/>
      </w:rPr>
      <w:t>Actividad: cabeza, corazón, manos y pies</w:t>
    </w:r>
  </w:p>
  <w:p w14:paraId="2BDA057D" w14:textId="03C2E977" w:rsidR="001135D3" w:rsidRPr="009755E9" w:rsidRDefault="001135D3"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79</w:t>
    </w:r>
    <w:r w:rsidRPr="009755E9">
      <w:rPr>
        <w:noProof/>
        <w:sz w:val="22"/>
        <w:szCs w:val="24"/>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6859468"/>
      <w:docPartObj>
        <w:docPartGallery w:val="Page Numbers (Bottom of Page)"/>
        <w:docPartUnique/>
      </w:docPartObj>
    </w:sdtPr>
    <w:sdtEndPr>
      <w:rPr>
        <w:noProof/>
        <w:sz w:val="24"/>
        <w:szCs w:val="22"/>
      </w:rPr>
    </w:sdtEndPr>
    <w:sdtContent>
      <w:p w14:paraId="7DFA783B" w14:textId="0D5FF1A9" w:rsidR="001135D3" w:rsidRPr="00B63179" w:rsidRDefault="001135D3" w:rsidP="00B63179">
        <w:pPr>
          <w:pStyle w:val="Footer"/>
          <w:jc w:val="center"/>
          <w:rPr>
            <w:sz w:val="18"/>
            <w:szCs w:val="18"/>
          </w:rPr>
        </w:pPr>
        <w:r>
          <w:rPr>
            <w:sz w:val="18"/>
            <w:szCs w:val="18"/>
          </w:rPr>
          <w:t>Actividad: Sobrevolar</w:t>
        </w:r>
      </w:p>
      <w:p w14:paraId="0CE37209" w14:textId="37EDCF56"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DF2610">
          <w:rPr>
            <w:noProof/>
            <w:sz w:val="22"/>
          </w:rPr>
          <w:t>82</w:t>
        </w:r>
        <w:r w:rsidRPr="00D429E2">
          <w:rPr>
            <w:noProof/>
            <w:sz w:val="22"/>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855A" w14:textId="61F6F00F" w:rsidR="001135D3" w:rsidRPr="00F7696D" w:rsidRDefault="001135D3" w:rsidP="00A63AE8">
    <w:pPr>
      <w:pStyle w:val="Footer"/>
      <w:jc w:val="center"/>
      <w:rPr>
        <w:sz w:val="18"/>
        <w:szCs w:val="18"/>
      </w:rPr>
    </w:pPr>
    <w:r>
      <w:rPr>
        <w:sz w:val="18"/>
        <w:szCs w:val="18"/>
      </w:rPr>
      <w:t>Actividad: Sobrevolar</w:t>
    </w:r>
  </w:p>
  <w:p w14:paraId="1321C20F" w14:textId="39E9F4A2" w:rsidR="001135D3" w:rsidRDefault="001135D3" w:rsidP="009755E9">
    <w:pPr>
      <w:pStyle w:val="Footer"/>
      <w:jc w:val="cente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81</w:t>
    </w:r>
    <w:r w:rsidRPr="009755E9">
      <w:rPr>
        <w:noProof/>
        <w:sz w:val="22"/>
        <w:szCs w:val="24"/>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77039307"/>
      <w:docPartObj>
        <w:docPartGallery w:val="Page Numbers (Bottom of Page)"/>
        <w:docPartUnique/>
      </w:docPartObj>
    </w:sdtPr>
    <w:sdtEndPr>
      <w:rPr>
        <w:noProof/>
        <w:sz w:val="24"/>
        <w:szCs w:val="22"/>
      </w:rPr>
    </w:sdtEndPr>
    <w:sdtContent>
      <w:p w14:paraId="54D9DAC8" w14:textId="171D69FF" w:rsidR="001135D3" w:rsidRPr="00B63179" w:rsidRDefault="001135D3" w:rsidP="00B63179">
        <w:pPr>
          <w:pStyle w:val="Footer"/>
          <w:jc w:val="center"/>
          <w:rPr>
            <w:sz w:val="18"/>
            <w:szCs w:val="18"/>
          </w:rPr>
        </w:pPr>
        <w:r>
          <w:rPr>
            <w:sz w:val="18"/>
            <w:szCs w:val="18"/>
          </w:rPr>
          <w:t>Lista de recursos</w:t>
        </w:r>
      </w:p>
      <w:p w14:paraId="44AB14D4" w14:textId="59D837F9" w:rsidR="001135D3" w:rsidRDefault="001135D3"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Pr>
            <w:noProof/>
            <w:sz w:val="22"/>
          </w:rPr>
          <w:t>84</w:t>
        </w:r>
        <w:r w:rsidRPr="00D429E2">
          <w:rPr>
            <w:noProof/>
            <w:sz w:val="22"/>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6CAD7" w14:textId="24E4A55B" w:rsidR="001135D3" w:rsidRPr="00F7696D" w:rsidRDefault="001135D3" w:rsidP="00A63AE8">
    <w:pPr>
      <w:pStyle w:val="Footer"/>
      <w:jc w:val="center"/>
      <w:rPr>
        <w:sz w:val="18"/>
        <w:szCs w:val="18"/>
      </w:rPr>
    </w:pPr>
    <w:r>
      <w:rPr>
        <w:sz w:val="18"/>
        <w:szCs w:val="18"/>
      </w:rPr>
      <w:t>Recursos</w:t>
    </w:r>
  </w:p>
  <w:p w14:paraId="34EFD143" w14:textId="30C035C9" w:rsidR="001135D3" w:rsidRDefault="001135D3" w:rsidP="009755E9">
    <w:pPr>
      <w:pStyle w:val="Footer"/>
      <w:jc w:val="cente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DF2610">
      <w:rPr>
        <w:noProof/>
        <w:sz w:val="22"/>
        <w:szCs w:val="24"/>
      </w:rPr>
      <w:t>83</w:t>
    </w:r>
    <w:r w:rsidRPr="009755E9">
      <w:rPr>
        <w:noProof/>
        <w:sz w:val="22"/>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9313E" w14:textId="77777777" w:rsidR="001135D3" w:rsidRPr="004D2E32" w:rsidRDefault="001135D3" w:rsidP="004D2E32">
    <w:pPr>
      <w:pStyle w:val="Footer"/>
      <w:jc w:val="center"/>
      <w:rPr>
        <w:sz w:val="18"/>
        <w:szCs w:val="18"/>
      </w:rPr>
    </w:pPr>
    <w:r>
      <w:rPr>
        <w:sz w:val="18"/>
        <w:szCs w:val="18"/>
      </w:rPr>
      <w:t>Introducción</w:t>
    </w:r>
  </w:p>
  <w:p w14:paraId="4492CB00" w14:textId="50AF0A42" w:rsidR="001135D3" w:rsidRPr="00FB2EFD" w:rsidRDefault="001135D3" w:rsidP="004D2E32">
    <w:pPr>
      <w:pStyle w:val="Footer"/>
      <w:jc w:val="center"/>
      <w:rPr>
        <w:sz w:val="22"/>
      </w:rPr>
    </w:pPr>
    <w:r>
      <w:rPr>
        <w:sz w:val="22"/>
      </w:rPr>
      <w:fldChar w:fldCharType="begin"/>
    </w:r>
    <w:r>
      <w:rPr>
        <w:sz w:val="22"/>
      </w:rPr>
      <w:instrText xml:space="preserve"> PAGE  \* Arabic  \* MERGEFORMAT </w:instrText>
    </w:r>
    <w:r>
      <w:rPr>
        <w:sz w:val="22"/>
      </w:rPr>
      <w:fldChar w:fldCharType="separate"/>
    </w:r>
    <w:r w:rsidR="00DF2610">
      <w:rPr>
        <w:noProof/>
        <w:sz w:val="22"/>
      </w:rPr>
      <w:t>1</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426616676"/>
      <w:docPartObj>
        <w:docPartGallery w:val="Page Numbers (Bottom of Page)"/>
        <w:docPartUnique/>
      </w:docPartObj>
    </w:sdtPr>
    <w:sdtEndPr>
      <w:rPr>
        <w:noProof/>
      </w:rPr>
    </w:sdtEndPr>
    <w:sdtContent>
      <w:p w14:paraId="4FF21B5E" w14:textId="41F9EA48" w:rsidR="001135D3" w:rsidRPr="00C010C4" w:rsidRDefault="001135D3" w:rsidP="00CC45E3">
        <w:pPr>
          <w:pStyle w:val="Footer"/>
          <w:jc w:val="center"/>
          <w:rPr>
            <w:sz w:val="18"/>
            <w:lang w:val="es-ES"/>
          </w:rPr>
        </w:pPr>
        <w:r w:rsidRPr="00C010C4">
          <w:rPr>
            <w:sz w:val="18"/>
            <w:lang w:val="es-ES"/>
          </w:rPr>
          <w:t>Actividad: Citas rápidas</w:t>
        </w:r>
      </w:p>
      <w:p w14:paraId="3F4C7575" w14:textId="5ACF57CC" w:rsidR="001135D3" w:rsidRPr="00C010C4" w:rsidRDefault="001135D3" w:rsidP="00C351C6">
        <w:pPr>
          <w:pStyle w:val="Footer"/>
          <w:jc w:val="center"/>
          <w:rPr>
            <w:lang w:val="es-ES"/>
          </w:rPr>
        </w:pPr>
        <w:r w:rsidRPr="00C010C4">
          <w:rPr>
            <w:sz w:val="22"/>
            <w:lang w:val="es-ES"/>
          </w:rPr>
          <w:fldChar w:fldCharType="begin"/>
        </w:r>
        <w:r w:rsidRPr="00C010C4">
          <w:rPr>
            <w:sz w:val="22"/>
            <w:lang w:val="es-ES"/>
          </w:rPr>
          <w:instrText xml:space="preserve"> PAGE   \* MERGEFORMAT </w:instrText>
        </w:r>
        <w:r w:rsidRPr="00C010C4">
          <w:rPr>
            <w:sz w:val="22"/>
            <w:lang w:val="es-ES"/>
          </w:rPr>
          <w:fldChar w:fldCharType="separate"/>
        </w:r>
        <w:r w:rsidR="00DF2610">
          <w:rPr>
            <w:noProof/>
            <w:sz w:val="22"/>
            <w:lang w:val="es-ES"/>
          </w:rPr>
          <w:t>2</w:t>
        </w:r>
        <w:r w:rsidRPr="00C010C4">
          <w:rPr>
            <w:noProof/>
            <w:sz w:val="22"/>
            <w:lang w:val="es-ES"/>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0D64" w14:textId="2715999C" w:rsidR="001135D3" w:rsidRPr="00C010C4" w:rsidRDefault="001135D3" w:rsidP="004D2E32">
    <w:pPr>
      <w:pStyle w:val="Footer"/>
      <w:jc w:val="center"/>
      <w:rPr>
        <w:sz w:val="18"/>
        <w:szCs w:val="18"/>
        <w:lang w:val="es-ES"/>
      </w:rPr>
    </w:pPr>
    <w:r w:rsidRPr="00C010C4">
      <w:rPr>
        <w:sz w:val="18"/>
        <w:szCs w:val="18"/>
        <w:lang w:val="es-ES"/>
      </w:rPr>
      <w:t>Actividad: Citas rápidas</w:t>
    </w:r>
  </w:p>
  <w:p w14:paraId="4DB59563" w14:textId="3674B7B7" w:rsidR="001135D3" w:rsidRPr="00FB2EFD" w:rsidRDefault="001135D3" w:rsidP="004D2E32">
    <w:pPr>
      <w:pStyle w:val="Footer"/>
      <w:jc w:val="center"/>
      <w:rPr>
        <w:sz w:val="22"/>
      </w:rPr>
    </w:pPr>
    <w:r w:rsidRPr="00FB2EFD">
      <w:rPr>
        <w:sz w:val="22"/>
      </w:rPr>
      <w:fldChar w:fldCharType="begin"/>
    </w:r>
    <w:r w:rsidRPr="00FB2EFD">
      <w:rPr>
        <w:sz w:val="22"/>
      </w:rPr>
      <w:instrText xml:space="preserve"> PAGE   \* MERGEFORMAT </w:instrText>
    </w:r>
    <w:r w:rsidRPr="00FB2EFD">
      <w:rPr>
        <w:sz w:val="22"/>
      </w:rPr>
      <w:fldChar w:fldCharType="separate"/>
    </w:r>
    <w:r w:rsidR="00DF2610">
      <w:rPr>
        <w:noProof/>
        <w:sz w:val="22"/>
      </w:rPr>
      <w:t>3</w:t>
    </w:r>
    <w:r w:rsidRPr="00FB2EFD">
      <w:rPr>
        <w:noProof/>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446304"/>
      <w:docPartObj>
        <w:docPartGallery w:val="Page Numbers (Bottom of Page)"/>
        <w:docPartUnique/>
      </w:docPartObj>
    </w:sdtPr>
    <w:sdtEndPr>
      <w:rPr>
        <w:noProof/>
      </w:rPr>
    </w:sdtEndPr>
    <w:sdtContent>
      <w:p w14:paraId="56709349" w14:textId="119966DE" w:rsidR="001135D3" w:rsidRPr="00B21E5F" w:rsidRDefault="001135D3" w:rsidP="00C351C6">
        <w:pPr>
          <w:pStyle w:val="Footer"/>
          <w:jc w:val="center"/>
          <w:rPr>
            <w:lang w:val="es-ES"/>
          </w:rPr>
        </w:pPr>
        <w:r w:rsidRPr="00B21E5F">
          <w:rPr>
            <w:sz w:val="18"/>
            <w:lang w:val="es-ES"/>
          </w:rPr>
          <w:t xml:space="preserve">Actividad: Normas y </w:t>
        </w:r>
        <w:r>
          <w:rPr>
            <w:sz w:val="18"/>
            <w:lang w:val="es-ES"/>
          </w:rPr>
          <w:t>d</w:t>
        </w:r>
        <w:r w:rsidRPr="00B21E5F">
          <w:rPr>
            <w:sz w:val="18"/>
            <w:lang w:val="es-ES"/>
          </w:rPr>
          <w:t>irectrices</w:t>
        </w:r>
      </w:p>
      <w:p w14:paraId="37CF4909" w14:textId="67F462EF" w:rsidR="001135D3" w:rsidRDefault="001135D3"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DF2610">
          <w:rPr>
            <w:noProof/>
            <w:sz w:val="22"/>
          </w:rPr>
          <w:t>4</w:t>
        </w:r>
        <w:r w:rsidRPr="00C351C6">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A9711" w14:textId="77777777" w:rsidR="00986857" w:rsidRDefault="00986857" w:rsidP="00BA3CBD">
      <w:r>
        <w:separator/>
      </w:r>
    </w:p>
    <w:p w14:paraId="4A722A3C" w14:textId="77777777" w:rsidR="00986857" w:rsidRDefault="00986857" w:rsidP="00BA3CBD"/>
  </w:footnote>
  <w:footnote w:type="continuationSeparator" w:id="0">
    <w:p w14:paraId="45E7CE41" w14:textId="77777777" w:rsidR="00986857" w:rsidRDefault="00986857" w:rsidP="00BA3CBD">
      <w:r>
        <w:continuationSeparator/>
      </w:r>
    </w:p>
    <w:p w14:paraId="68E06309" w14:textId="77777777" w:rsidR="00986857" w:rsidRDefault="00986857" w:rsidP="00BA3C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995DE" w14:textId="2DBB2A17" w:rsidR="001135D3" w:rsidRPr="004F7FE1" w:rsidRDefault="001135D3" w:rsidP="00F8458C">
    <w:pPr>
      <w:pStyle w:val="Header"/>
      <w:rPr>
        <w:lang w:val="es-GT"/>
      </w:rPr>
    </w:pPr>
    <w:r>
      <w:rPr>
        <w:sz w:val="18"/>
        <w:lang w:val="es-GT"/>
      </w:rPr>
      <w:t xml:space="preserve">El Programa </w:t>
    </w:r>
    <w:r w:rsidRPr="004F7FE1">
      <w:rPr>
        <w:sz w:val="18"/>
        <w:lang w:val="es-GT"/>
      </w:rPr>
      <w:t xml:space="preserve">TOPS y </w:t>
    </w:r>
    <w:r>
      <w:rPr>
        <w:sz w:val="18"/>
        <w:lang w:val="es-GT"/>
      </w:rPr>
      <w:t>Red FSN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7EC7" w14:textId="4A49AC4B" w:rsidR="001135D3" w:rsidRPr="004F7FE1" w:rsidRDefault="001135D3" w:rsidP="0016050E">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CDFE" w14:textId="6BC9B9E5" w:rsidR="001135D3" w:rsidRPr="004F7FE1" w:rsidRDefault="001135D3" w:rsidP="0016050E">
    <w:pPr>
      <w:pStyle w:val="Header"/>
      <w:jc w:val="right"/>
      <w:rPr>
        <w:sz w:val="18"/>
        <w:szCs w:val="18"/>
        <w:lang w:val="es-GT"/>
      </w:rPr>
    </w:pPr>
    <w:r w:rsidRPr="004F7FE1">
      <w:rPr>
        <w:sz w:val="18"/>
        <w:szCs w:val="18"/>
        <w:lang w:val="es-GT"/>
      </w:rPr>
      <w:t>REALISE: Cambio Social y del Comportami</w:t>
    </w:r>
    <w:r>
      <w:rPr>
        <w:sz w:val="18"/>
        <w:szCs w:val="18"/>
        <w:lang w:val="es-GT"/>
      </w:rPr>
      <w:t>ento para</w:t>
    </w:r>
    <w:r w:rsidRPr="004F7FE1">
      <w:rPr>
        <w:sz w:val="18"/>
        <w:szCs w:val="18"/>
        <w:lang w:val="es-GT"/>
      </w:rPr>
      <w:t xml:space="preserve"> Equidad de Género y Diversidad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57ADF" w14:textId="565CCEC6" w:rsidR="001135D3" w:rsidRPr="004F7FE1" w:rsidRDefault="001135D3" w:rsidP="0016050E">
    <w:pPr>
      <w:pStyle w:val="Header"/>
      <w:jc w:val="right"/>
      <w:rPr>
        <w:sz w:val="18"/>
        <w:szCs w:val="18"/>
        <w:lang w:val="es-GT"/>
      </w:rPr>
    </w:pPr>
    <w:r w:rsidRPr="004F7FE1">
      <w:rPr>
        <w:sz w:val="18"/>
        <w:szCs w:val="18"/>
        <w:lang w:val="es-GT"/>
      </w:rPr>
      <w:t>R</w:t>
    </w:r>
    <w:r>
      <w:rPr>
        <w:sz w:val="18"/>
        <w:szCs w:val="18"/>
        <w:lang w:val="es-GT"/>
      </w:rPr>
      <w:t>ECONOCER</w:t>
    </w:r>
    <w:r w:rsidRPr="004F7FE1">
      <w:rPr>
        <w:sz w:val="18"/>
        <w:szCs w:val="18"/>
        <w:lang w:val="es-GT"/>
      </w:rPr>
      <w:t>: Cambio</w:t>
    </w:r>
    <w:r>
      <w:rPr>
        <w:sz w:val="18"/>
        <w:szCs w:val="18"/>
        <w:lang w:val="es-GT"/>
      </w:rPr>
      <w:t xml:space="preserve"> Social y de Comportamiento para</w:t>
    </w:r>
    <w:r w:rsidRPr="004F7FE1">
      <w:rPr>
        <w:sz w:val="18"/>
        <w:szCs w:val="18"/>
        <w:lang w:val="es-GT"/>
      </w:rPr>
      <w:t xml:space="preserve"> Equidad de Género y Diversidad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4EEB" w14:textId="280D81B4" w:rsidR="001135D3" w:rsidRPr="004F7FE1" w:rsidRDefault="001135D3" w:rsidP="0016050E">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B9C30" w14:textId="02A201E7" w:rsidR="001135D3" w:rsidRPr="004F7FE1" w:rsidRDefault="001135D3" w:rsidP="00F8458C">
    <w:pPr>
      <w:pStyle w:val="Header"/>
      <w:jc w:val="right"/>
      <w:rPr>
        <w:sz w:val="18"/>
        <w:szCs w:val="18"/>
        <w:lang w:val="es-GT"/>
      </w:rPr>
    </w:pPr>
    <w:r>
      <w:rPr>
        <w:sz w:val="18"/>
        <w:szCs w:val="18"/>
        <w:lang w:val="es-GT"/>
      </w:rPr>
      <w:t>RECONOCER: Cambio Social y de Comportamiento para Equidad de Género y Diversidad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128C" w14:textId="6D045492" w:rsidR="001135D3" w:rsidRPr="004F7FE1" w:rsidRDefault="001135D3" w:rsidP="00F8458C">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C9875" w14:textId="79A6C4ED" w:rsidR="001135D3" w:rsidRPr="004F7FE1" w:rsidRDefault="001135D3" w:rsidP="0016050E">
    <w:pPr>
      <w:pStyle w:val="Header"/>
      <w:jc w:val="right"/>
      <w:rPr>
        <w:sz w:val="18"/>
        <w:szCs w:val="18"/>
        <w:lang w:val="es-GT"/>
      </w:rPr>
    </w:pPr>
    <w:r w:rsidRPr="004F7FE1">
      <w:rPr>
        <w:sz w:val="18"/>
        <w:szCs w:val="18"/>
        <w:lang w:val="es-GT"/>
      </w:rPr>
      <w:t>REALISE: Cambio Social y del Comportamiento de Equidad de Género y Diversidad</w:t>
    </w:r>
  </w:p>
  <w:p w14:paraId="1D8B538C" w14:textId="3E03C4AB" w:rsidR="001135D3" w:rsidRPr="004F7FE1" w:rsidRDefault="001135D3" w:rsidP="0016050E">
    <w:pPr>
      <w:pStyle w:val="Header"/>
      <w:rPr>
        <w:lang w:val="es-G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3A0B" w14:textId="6386D928" w:rsidR="001135D3" w:rsidRPr="004F7FE1" w:rsidRDefault="001135D3" w:rsidP="0016050E">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08BE9" w14:textId="3D3B3A5D" w:rsidR="001135D3" w:rsidRPr="004F7FE1" w:rsidRDefault="001135D3" w:rsidP="0016050E">
    <w:pPr>
      <w:pStyle w:val="Header"/>
      <w:jc w:val="right"/>
      <w:rPr>
        <w:sz w:val="18"/>
        <w:szCs w:val="18"/>
        <w:lang w:val="es-GT"/>
      </w:rPr>
    </w:pPr>
    <w:r>
      <w:rPr>
        <w:sz w:val="18"/>
        <w:szCs w:val="18"/>
        <w:lang w:val="es-GT"/>
      </w:rPr>
      <w:t>RECONOCER: Cambio Social y de Comportamiento para Equidad de Género y Diversidad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682A" w14:textId="1D982ACD" w:rsidR="001135D3" w:rsidRPr="004F7FE1" w:rsidRDefault="001135D3" w:rsidP="0016050E">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302C" w14:textId="0A243AAA" w:rsidR="001135D3" w:rsidRPr="004F7FE1" w:rsidRDefault="001135D3" w:rsidP="00873C1D">
    <w:pPr>
      <w:pStyle w:val="Header"/>
      <w:jc w:val="right"/>
      <w:rPr>
        <w:sz w:val="18"/>
        <w:szCs w:val="18"/>
        <w:lang w:val="es-GT"/>
      </w:rPr>
    </w:pPr>
    <w:r>
      <w:rPr>
        <w:sz w:val="18"/>
        <w:szCs w:val="18"/>
        <w:lang w:val="es-GT"/>
      </w:rPr>
      <w:t>RECONOCER: Cambio Social y de Comportamiento para</w:t>
    </w:r>
    <w:r w:rsidRPr="004F7FE1">
      <w:rPr>
        <w:sz w:val="18"/>
        <w:szCs w:val="18"/>
        <w:lang w:val="es-GT"/>
      </w:rPr>
      <w:t xml:space="preserve"> Equidad de Género y Diversidad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25D7" w14:textId="4A1F5FF1" w:rsidR="001135D3" w:rsidRPr="004F7FE1" w:rsidRDefault="001135D3" w:rsidP="0016050E">
    <w:pPr>
      <w:pStyle w:val="Header"/>
      <w:jc w:val="right"/>
      <w:rPr>
        <w:sz w:val="18"/>
        <w:szCs w:val="18"/>
        <w:lang w:val="es-GT"/>
      </w:rPr>
    </w:pPr>
    <w:r>
      <w:rPr>
        <w:sz w:val="18"/>
        <w:szCs w:val="18"/>
        <w:lang w:val="es-GT"/>
      </w:rPr>
      <w:t>RECONOCER: Cambio Social y de Comportamiento para Equidad de Género y Diversidad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79"/>
    <w:multiLevelType w:val="hybridMultilevel"/>
    <w:tmpl w:val="86DAC63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3BD1998"/>
    <w:multiLevelType w:val="hybridMultilevel"/>
    <w:tmpl w:val="3B12987A"/>
    <w:lvl w:ilvl="0" w:tplc="4458612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A1454"/>
    <w:multiLevelType w:val="hybridMultilevel"/>
    <w:tmpl w:val="7E0897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9438A"/>
    <w:multiLevelType w:val="hybridMultilevel"/>
    <w:tmpl w:val="6D781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8C3599"/>
    <w:multiLevelType w:val="hybridMultilevel"/>
    <w:tmpl w:val="CE64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444AF"/>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523E81"/>
    <w:multiLevelType w:val="hybridMultilevel"/>
    <w:tmpl w:val="597A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351450"/>
    <w:multiLevelType w:val="hybridMultilevel"/>
    <w:tmpl w:val="42A04A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CA3030"/>
    <w:multiLevelType w:val="hybridMultilevel"/>
    <w:tmpl w:val="D24E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1315F1"/>
    <w:multiLevelType w:val="hybridMultilevel"/>
    <w:tmpl w:val="6230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CF3574"/>
    <w:multiLevelType w:val="hybridMultilevel"/>
    <w:tmpl w:val="755E399C"/>
    <w:lvl w:ilvl="0" w:tplc="04090001">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EE5060"/>
    <w:multiLevelType w:val="hybridMultilevel"/>
    <w:tmpl w:val="83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491650"/>
    <w:multiLevelType w:val="hybridMultilevel"/>
    <w:tmpl w:val="83085BE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EB44B0"/>
    <w:multiLevelType w:val="hybridMultilevel"/>
    <w:tmpl w:val="BFD02634"/>
    <w:lvl w:ilvl="0" w:tplc="CAD273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14E62"/>
    <w:multiLevelType w:val="hybridMultilevel"/>
    <w:tmpl w:val="1A50E8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873B39"/>
    <w:multiLevelType w:val="hybridMultilevel"/>
    <w:tmpl w:val="5F4A0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79384A"/>
    <w:multiLevelType w:val="hybridMultilevel"/>
    <w:tmpl w:val="CC5C7B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4C2149"/>
    <w:multiLevelType w:val="hybridMultilevel"/>
    <w:tmpl w:val="427A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32477"/>
    <w:multiLevelType w:val="hybridMultilevel"/>
    <w:tmpl w:val="6D664DB8"/>
    <w:lvl w:ilvl="0" w:tplc="C3564C2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DF04FB"/>
    <w:multiLevelType w:val="hybridMultilevel"/>
    <w:tmpl w:val="78F27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0C3367"/>
    <w:multiLevelType w:val="hybridMultilevel"/>
    <w:tmpl w:val="6DE0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0115EF"/>
    <w:multiLevelType w:val="hybridMultilevel"/>
    <w:tmpl w:val="60FC36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106792"/>
    <w:multiLevelType w:val="hybridMultilevel"/>
    <w:tmpl w:val="E6E69A9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nsid w:val="39681BBF"/>
    <w:multiLevelType w:val="hybridMultilevel"/>
    <w:tmpl w:val="EBBC4A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73793E"/>
    <w:multiLevelType w:val="hybridMultilevel"/>
    <w:tmpl w:val="8BFEF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2D2A70"/>
    <w:multiLevelType w:val="hybridMultilevel"/>
    <w:tmpl w:val="A3020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DAC42B2"/>
    <w:multiLevelType w:val="hybridMultilevel"/>
    <w:tmpl w:val="E1A2C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E7551EF"/>
    <w:multiLevelType w:val="hybridMultilevel"/>
    <w:tmpl w:val="278E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2F10DA"/>
    <w:multiLevelType w:val="hybridMultilevel"/>
    <w:tmpl w:val="48C8A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260100"/>
    <w:multiLevelType w:val="hybridMultilevel"/>
    <w:tmpl w:val="5B089834"/>
    <w:lvl w:ilvl="0" w:tplc="F3DE4A3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2376C42"/>
    <w:multiLevelType w:val="hybridMultilevel"/>
    <w:tmpl w:val="1972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6533BC"/>
    <w:multiLevelType w:val="hybridMultilevel"/>
    <w:tmpl w:val="F9D2BA98"/>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2">
    <w:nsid w:val="45686726"/>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D3D7132"/>
    <w:multiLevelType w:val="hybridMultilevel"/>
    <w:tmpl w:val="663C8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467CCE"/>
    <w:multiLevelType w:val="hybridMultilevel"/>
    <w:tmpl w:val="9C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AB4092"/>
    <w:multiLevelType w:val="hybridMultilevel"/>
    <w:tmpl w:val="C8BC8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7FB0F3A"/>
    <w:multiLevelType w:val="hybridMultilevel"/>
    <w:tmpl w:val="B1E0607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7">
    <w:nsid w:val="58271B81"/>
    <w:multiLevelType w:val="hybridMultilevel"/>
    <w:tmpl w:val="0C905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2F7A12"/>
    <w:multiLevelType w:val="hybridMultilevel"/>
    <w:tmpl w:val="EBBC4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2D412B"/>
    <w:multiLevelType w:val="hybridMultilevel"/>
    <w:tmpl w:val="88F22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EB166C2"/>
    <w:multiLevelType w:val="hybridMultilevel"/>
    <w:tmpl w:val="EBBC4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11F351A"/>
    <w:multiLevelType w:val="hybridMultilevel"/>
    <w:tmpl w:val="E2521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37D0A9F"/>
    <w:multiLevelType w:val="hybridMultilevel"/>
    <w:tmpl w:val="8A92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3BA1C2F"/>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5EA06FA"/>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8D27F83"/>
    <w:multiLevelType w:val="hybridMultilevel"/>
    <w:tmpl w:val="070EF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E5337CD"/>
    <w:multiLevelType w:val="hybridMultilevel"/>
    <w:tmpl w:val="A2869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F3F08D2"/>
    <w:multiLevelType w:val="hybridMultilevel"/>
    <w:tmpl w:val="C45C7276"/>
    <w:lvl w:ilvl="0" w:tplc="9E940972">
      <w:start w:val="1"/>
      <w:numFmt w:val="bullet"/>
      <w:lvlText w:val="q"/>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BD002E"/>
    <w:multiLevelType w:val="hybridMultilevel"/>
    <w:tmpl w:val="F8FC61E6"/>
    <w:lvl w:ilvl="0" w:tplc="9096497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FDC1219"/>
    <w:multiLevelType w:val="hybridMultilevel"/>
    <w:tmpl w:val="07C0B4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1">
    <w:nsid w:val="76D937BB"/>
    <w:multiLevelType w:val="hybridMultilevel"/>
    <w:tmpl w:val="9CDC4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707224D"/>
    <w:multiLevelType w:val="hybridMultilevel"/>
    <w:tmpl w:val="436C0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92D73DA"/>
    <w:multiLevelType w:val="hybridMultilevel"/>
    <w:tmpl w:val="54129EAA"/>
    <w:lvl w:ilvl="0" w:tplc="2448245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507340"/>
    <w:multiLevelType w:val="hybridMultilevel"/>
    <w:tmpl w:val="777A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B9A0B46"/>
    <w:multiLevelType w:val="hybridMultilevel"/>
    <w:tmpl w:val="67F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E409EA"/>
    <w:multiLevelType w:val="hybridMultilevel"/>
    <w:tmpl w:val="F9F27910"/>
    <w:lvl w:ilvl="0" w:tplc="04090019">
      <w:start w:val="1"/>
      <w:numFmt w:val="lowerLetter"/>
      <w:lvlText w:val="%1."/>
      <w:lvlJc w:val="left"/>
      <w:pPr>
        <w:ind w:left="108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3"/>
  </w:num>
  <w:num w:numId="2">
    <w:abstractNumId w:val="16"/>
  </w:num>
  <w:num w:numId="3">
    <w:abstractNumId w:val="52"/>
  </w:num>
  <w:num w:numId="4">
    <w:abstractNumId w:val="12"/>
  </w:num>
  <w:num w:numId="5">
    <w:abstractNumId w:val="13"/>
  </w:num>
  <w:num w:numId="6">
    <w:abstractNumId w:val="35"/>
  </w:num>
  <w:num w:numId="7">
    <w:abstractNumId w:val="20"/>
  </w:num>
  <w:num w:numId="8">
    <w:abstractNumId w:val="21"/>
  </w:num>
  <w:num w:numId="9">
    <w:abstractNumId w:val="46"/>
  </w:num>
  <w:num w:numId="10">
    <w:abstractNumId w:val="2"/>
  </w:num>
  <w:num w:numId="11">
    <w:abstractNumId w:val="15"/>
  </w:num>
  <w:num w:numId="12">
    <w:abstractNumId w:val="25"/>
  </w:num>
  <w:num w:numId="13">
    <w:abstractNumId w:val="44"/>
  </w:num>
  <w:num w:numId="14">
    <w:abstractNumId w:val="32"/>
  </w:num>
  <w:num w:numId="15">
    <w:abstractNumId w:val="10"/>
  </w:num>
  <w:num w:numId="16">
    <w:abstractNumId w:val="19"/>
  </w:num>
  <w:num w:numId="17">
    <w:abstractNumId w:val="23"/>
  </w:num>
  <w:num w:numId="18">
    <w:abstractNumId w:val="38"/>
  </w:num>
  <w:num w:numId="19">
    <w:abstractNumId w:val="49"/>
  </w:num>
  <w:num w:numId="20">
    <w:abstractNumId w:val="45"/>
  </w:num>
  <w:num w:numId="21">
    <w:abstractNumId w:val="40"/>
  </w:num>
  <w:num w:numId="22">
    <w:abstractNumId w:val="28"/>
  </w:num>
  <w:num w:numId="23">
    <w:abstractNumId w:val="5"/>
  </w:num>
  <w:num w:numId="24">
    <w:abstractNumId w:val="29"/>
  </w:num>
  <w:num w:numId="25">
    <w:abstractNumId w:val="26"/>
  </w:num>
  <w:num w:numId="26">
    <w:abstractNumId w:val="24"/>
  </w:num>
  <w:num w:numId="27">
    <w:abstractNumId w:val="53"/>
  </w:num>
  <w:num w:numId="28">
    <w:abstractNumId w:val="39"/>
  </w:num>
  <w:num w:numId="29">
    <w:abstractNumId w:val="17"/>
  </w:num>
  <w:num w:numId="30">
    <w:abstractNumId w:val="37"/>
  </w:num>
  <w:num w:numId="31">
    <w:abstractNumId w:val="18"/>
  </w:num>
  <w:num w:numId="32">
    <w:abstractNumId w:val="51"/>
  </w:num>
  <w:num w:numId="33">
    <w:abstractNumId w:val="14"/>
  </w:num>
  <w:num w:numId="34">
    <w:abstractNumId w:val="8"/>
  </w:num>
  <w:num w:numId="35">
    <w:abstractNumId w:val="9"/>
  </w:num>
  <w:num w:numId="36">
    <w:abstractNumId w:val="47"/>
  </w:num>
  <w:num w:numId="37">
    <w:abstractNumId w:val="1"/>
  </w:num>
  <w:num w:numId="38">
    <w:abstractNumId w:val="54"/>
  </w:num>
  <w:num w:numId="39">
    <w:abstractNumId w:val="27"/>
  </w:num>
  <w:num w:numId="40">
    <w:abstractNumId w:val="4"/>
  </w:num>
  <w:num w:numId="41">
    <w:abstractNumId w:val="43"/>
  </w:num>
  <w:num w:numId="42">
    <w:abstractNumId w:val="11"/>
  </w:num>
  <w:num w:numId="43">
    <w:abstractNumId w:val="50"/>
  </w:num>
  <w:num w:numId="44">
    <w:abstractNumId w:val="30"/>
  </w:num>
  <w:num w:numId="45">
    <w:abstractNumId w:val="48"/>
  </w:num>
  <w:num w:numId="46">
    <w:abstractNumId w:val="42"/>
  </w:num>
  <w:num w:numId="47">
    <w:abstractNumId w:val="55"/>
  </w:num>
  <w:num w:numId="48">
    <w:abstractNumId w:val="34"/>
  </w:num>
  <w:num w:numId="49">
    <w:abstractNumId w:val="6"/>
  </w:num>
  <w:num w:numId="50">
    <w:abstractNumId w:val="3"/>
  </w:num>
  <w:num w:numId="51">
    <w:abstractNumId w:val="36"/>
  </w:num>
  <w:num w:numId="52">
    <w:abstractNumId w:val="0"/>
  </w:num>
  <w:num w:numId="53">
    <w:abstractNumId w:val="31"/>
  </w:num>
  <w:num w:numId="54">
    <w:abstractNumId w:val="22"/>
  </w:num>
  <w:num w:numId="55">
    <w:abstractNumId w:val="41"/>
  </w:num>
  <w:num w:numId="56">
    <w:abstractNumId w:val="56"/>
  </w:num>
  <w:num w:numId="57">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BBF"/>
    <w:rsid w:val="00001745"/>
    <w:rsid w:val="00001E75"/>
    <w:rsid w:val="00011699"/>
    <w:rsid w:val="00012D3B"/>
    <w:rsid w:val="00014CD1"/>
    <w:rsid w:val="00017401"/>
    <w:rsid w:val="00024B95"/>
    <w:rsid w:val="00025AD4"/>
    <w:rsid w:val="000262DA"/>
    <w:rsid w:val="00026532"/>
    <w:rsid w:val="0003152F"/>
    <w:rsid w:val="0003443D"/>
    <w:rsid w:val="00036743"/>
    <w:rsid w:val="00037BEE"/>
    <w:rsid w:val="0004439C"/>
    <w:rsid w:val="00051A70"/>
    <w:rsid w:val="00053B70"/>
    <w:rsid w:val="000544CB"/>
    <w:rsid w:val="00054D65"/>
    <w:rsid w:val="0006132D"/>
    <w:rsid w:val="00064520"/>
    <w:rsid w:val="00066BAF"/>
    <w:rsid w:val="00072E2A"/>
    <w:rsid w:val="00073181"/>
    <w:rsid w:val="00073533"/>
    <w:rsid w:val="000764BD"/>
    <w:rsid w:val="000779E2"/>
    <w:rsid w:val="00077F92"/>
    <w:rsid w:val="00087378"/>
    <w:rsid w:val="0009277E"/>
    <w:rsid w:val="00092DAA"/>
    <w:rsid w:val="00093C62"/>
    <w:rsid w:val="00093FE6"/>
    <w:rsid w:val="00095CA9"/>
    <w:rsid w:val="000967F9"/>
    <w:rsid w:val="000A24F8"/>
    <w:rsid w:val="000A7828"/>
    <w:rsid w:val="000B0491"/>
    <w:rsid w:val="000B19E4"/>
    <w:rsid w:val="000B2951"/>
    <w:rsid w:val="000B5035"/>
    <w:rsid w:val="000B560E"/>
    <w:rsid w:val="000B5A63"/>
    <w:rsid w:val="000B684B"/>
    <w:rsid w:val="000C577D"/>
    <w:rsid w:val="000D0259"/>
    <w:rsid w:val="000D16EB"/>
    <w:rsid w:val="000D7F38"/>
    <w:rsid w:val="000E5517"/>
    <w:rsid w:val="000E6593"/>
    <w:rsid w:val="000F10ED"/>
    <w:rsid w:val="000F1CDF"/>
    <w:rsid w:val="000F46A0"/>
    <w:rsid w:val="001057EA"/>
    <w:rsid w:val="00106C71"/>
    <w:rsid w:val="00111613"/>
    <w:rsid w:val="00112C19"/>
    <w:rsid w:val="00112EEA"/>
    <w:rsid w:val="00113111"/>
    <w:rsid w:val="0011313D"/>
    <w:rsid w:val="001135D3"/>
    <w:rsid w:val="001143CC"/>
    <w:rsid w:val="00115006"/>
    <w:rsid w:val="00115ECA"/>
    <w:rsid w:val="00126CB6"/>
    <w:rsid w:val="00134B0B"/>
    <w:rsid w:val="00141E43"/>
    <w:rsid w:val="0014255E"/>
    <w:rsid w:val="001456C9"/>
    <w:rsid w:val="00145E39"/>
    <w:rsid w:val="00146096"/>
    <w:rsid w:val="001573AD"/>
    <w:rsid w:val="0016050E"/>
    <w:rsid w:val="00160B00"/>
    <w:rsid w:val="00161077"/>
    <w:rsid w:val="0016674A"/>
    <w:rsid w:val="00167525"/>
    <w:rsid w:val="001678B3"/>
    <w:rsid w:val="00167F47"/>
    <w:rsid w:val="00170E2B"/>
    <w:rsid w:val="001732A7"/>
    <w:rsid w:val="001757FB"/>
    <w:rsid w:val="00175E18"/>
    <w:rsid w:val="00182E0A"/>
    <w:rsid w:val="00183901"/>
    <w:rsid w:val="00186B4F"/>
    <w:rsid w:val="00193ADD"/>
    <w:rsid w:val="001965AB"/>
    <w:rsid w:val="00197E4E"/>
    <w:rsid w:val="001A0169"/>
    <w:rsid w:val="001A146B"/>
    <w:rsid w:val="001A264F"/>
    <w:rsid w:val="001A2A8C"/>
    <w:rsid w:val="001A4157"/>
    <w:rsid w:val="001A77B3"/>
    <w:rsid w:val="001B17B1"/>
    <w:rsid w:val="001C069E"/>
    <w:rsid w:val="001C0F67"/>
    <w:rsid w:val="001C1CBB"/>
    <w:rsid w:val="001C6681"/>
    <w:rsid w:val="001C7B6E"/>
    <w:rsid w:val="001D22E3"/>
    <w:rsid w:val="001D245C"/>
    <w:rsid w:val="001D3418"/>
    <w:rsid w:val="001D7EA9"/>
    <w:rsid w:val="001E017E"/>
    <w:rsid w:val="001E141F"/>
    <w:rsid w:val="001E2044"/>
    <w:rsid w:val="001E2D3D"/>
    <w:rsid w:val="001E5B36"/>
    <w:rsid w:val="001E665C"/>
    <w:rsid w:val="001F2CDF"/>
    <w:rsid w:val="001F435C"/>
    <w:rsid w:val="001F616B"/>
    <w:rsid w:val="001F73BB"/>
    <w:rsid w:val="001F750D"/>
    <w:rsid w:val="00205665"/>
    <w:rsid w:val="00206610"/>
    <w:rsid w:val="0021105C"/>
    <w:rsid w:val="00212B6B"/>
    <w:rsid w:val="00213656"/>
    <w:rsid w:val="0021432F"/>
    <w:rsid w:val="00217520"/>
    <w:rsid w:val="0022058E"/>
    <w:rsid w:val="00222252"/>
    <w:rsid w:val="00223484"/>
    <w:rsid w:val="002247BC"/>
    <w:rsid w:val="00230099"/>
    <w:rsid w:val="00232B2E"/>
    <w:rsid w:val="0023728F"/>
    <w:rsid w:val="00237306"/>
    <w:rsid w:val="0024022F"/>
    <w:rsid w:val="0024097F"/>
    <w:rsid w:val="0024397B"/>
    <w:rsid w:val="00245C41"/>
    <w:rsid w:val="00246969"/>
    <w:rsid w:val="00246CF3"/>
    <w:rsid w:val="0025040D"/>
    <w:rsid w:val="0025086E"/>
    <w:rsid w:val="00252E5F"/>
    <w:rsid w:val="00270400"/>
    <w:rsid w:val="00270FDE"/>
    <w:rsid w:val="002738F9"/>
    <w:rsid w:val="00281FEA"/>
    <w:rsid w:val="00282E6F"/>
    <w:rsid w:val="00287D29"/>
    <w:rsid w:val="0029296F"/>
    <w:rsid w:val="002931F1"/>
    <w:rsid w:val="002A0A68"/>
    <w:rsid w:val="002A12CB"/>
    <w:rsid w:val="002A222D"/>
    <w:rsid w:val="002A409F"/>
    <w:rsid w:val="002A43EA"/>
    <w:rsid w:val="002A6F08"/>
    <w:rsid w:val="002A7671"/>
    <w:rsid w:val="002A7798"/>
    <w:rsid w:val="002B0FF7"/>
    <w:rsid w:val="002B1364"/>
    <w:rsid w:val="002B661B"/>
    <w:rsid w:val="002C03A5"/>
    <w:rsid w:val="002C14D1"/>
    <w:rsid w:val="002C4BE4"/>
    <w:rsid w:val="002D446F"/>
    <w:rsid w:val="002E4F04"/>
    <w:rsid w:val="002E53DA"/>
    <w:rsid w:val="002F12C7"/>
    <w:rsid w:val="002F2EB8"/>
    <w:rsid w:val="002F48BB"/>
    <w:rsid w:val="002F7947"/>
    <w:rsid w:val="003017D1"/>
    <w:rsid w:val="00302666"/>
    <w:rsid w:val="003028F5"/>
    <w:rsid w:val="00306BF6"/>
    <w:rsid w:val="003107A9"/>
    <w:rsid w:val="00310D05"/>
    <w:rsid w:val="0031197E"/>
    <w:rsid w:val="003143C3"/>
    <w:rsid w:val="00317F28"/>
    <w:rsid w:val="003208A5"/>
    <w:rsid w:val="00322037"/>
    <w:rsid w:val="003228FC"/>
    <w:rsid w:val="0032575E"/>
    <w:rsid w:val="003270BD"/>
    <w:rsid w:val="003270C7"/>
    <w:rsid w:val="00330A42"/>
    <w:rsid w:val="0033222F"/>
    <w:rsid w:val="00342195"/>
    <w:rsid w:val="00344458"/>
    <w:rsid w:val="0035277E"/>
    <w:rsid w:val="00354ABF"/>
    <w:rsid w:val="00355702"/>
    <w:rsid w:val="00355B68"/>
    <w:rsid w:val="00355CC7"/>
    <w:rsid w:val="00355F0E"/>
    <w:rsid w:val="003561AC"/>
    <w:rsid w:val="00362A40"/>
    <w:rsid w:val="00364F1D"/>
    <w:rsid w:val="00365113"/>
    <w:rsid w:val="003714D1"/>
    <w:rsid w:val="00371816"/>
    <w:rsid w:val="0037336D"/>
    <w:rsid w:val="003867CB"/>
    <w:rsid w:val="003871A5"/>
    <w:rsid w:val="00393430"/>
    <w:rsid w:val="003A035E"/>
    <w:rsid w:val="003A1EA6"/>
    <w:rsid w:val="003A212D"/>
    <w:rsid w:val="003A3BC9"/>
    <w:rsid w:val="003A46FC"/>
    <w:rsid w:val="003A4F2A"/>
    <w:rsid w:val="003A6234"/>
    <w:rsid w:val="003A7288"/>
    <w:rsid w:val="003B0A92"/>
    <w:rsid w:val="003B64A5"/>
    <w:rsid w:val="003C0106"/>
    <w:rsid w:val="003C1C67"/>
    <w:rsid w:val="003C57E1"/>
    <w:rsid w:val="003D1235"/>
    <w:rsid w:val="003D5876"/>
    <w:rsid w:val="003D614A"/>
    <w:rsid w:val="003D7AAF"/>
    <w:rsid w:val="003E1D84"/>
    <w:rsid w:val="003E3BF5"/>
    <w:rsid w:val="003F04AC"/>
    <w:rsid w:val="003F0550"/>
    <w:rsid w:val="003F39E7"/>
    <w:rsid w:val="00401E67"/>
    <w:rsid w:val="004053E4"/>
    <w:rsid w:val="00406D06"/>
    <w:rsid w:val="00414B5B"/>
    <w:rsid w:val="004218E3"/>
    <w:rsid w:val="0042509F"/>
    <w:rsid w:val="0042785C"/>
    <w:rsid w:val="00431690"/>
    <w:rsid w:val="004329E4"/>
    <w:rsid w:val="00433BFD"/>
    <w:rsid w:val="00437742"/>
    <w:rsid w:val="00437B96"/>
    <w:rsid w:val="00437D97"/>
    <w:rsid w:val="00437EE6"/>
    <w:rsid w:val="00443D65"/>
    <w:rsid w:val="00445B8C"/>
    <w:rsid w:val="004552FE"/>
    <w:rsid w:val="00456DAA"/>
    <w:rsid w:val="004571CD"/>
    <w:rsid w:val="00457258"/>
    <w:rsid w:val="004660A5"/>
    <w:rsid w:val="004679DE"/>
    <w:rsid w:val="004703F5"/>
    <w:rsid w:val="00474350"/>
    <w:rsid w:val="004752D0"/>
    <w:rsid w:val="00476552"/>
    <w:rsid w:val="00477E6E"/>
    <w:rsid w:val="0048109E"/>
    <w:rsid w:val="00483CAA"/>
    <w:rsid w:val="0048496D"/>
    <w:rsid w:val="0048502B"/>
    <w:rsid w:val="00492817"/>
    <w:rsid w:val="004A196E"/>
    <w:rsid w:val="004A6618"/>
    <w:rsid w:val="004A70FB"/>
    <w:rsid w:val="004B04A1"/>
    <w:rsid w:val="004B431A"/>
    <w:rsid w:val="004B59A8"/>
    <w:rsid w:val="004B6394"/>
    <w:rsid w:val="004B7561"/>
    <w:rsid w:val="004C0018"/>
    <w:rsid w:val="004C1950"/>
    <w:rsid w:val="004C2A2C"/>
    <w:rsid w:val="004C5417"/>
    <w:rsid w:val="004D2E32"/>
    <w:rsid w:val="004D7827"/>
    <w:rsid w:val="004E04D1"/>
    <w:rsid w:val="004E1BEA"/>
    <w:rsid w:val="004E2114"/>
    <w:rsid w:val="004E23AA"/>
    <w:rsid w:val="004F4435"/>
    <w:rsid w:val="004F5002"/>
    <w:rsid w:val="004F7FE1"/>
    <w:rsid w:val="00511CD3"/>
    <w:rsid w:val="005168EB"/>
    <w:rsid w:val="00522B6E"/>
    <w:rsid w:val="00522D97"/>
    <w:rsid w:val="00523212"/>
    <w:rsid w:val="00527C8A"/>
    <w:rsid w:val="00533022"/>
    <w:rsid w:val="00535618"/>
    <w:rsid w:val="0053584F"/>
    <w:rsid w:val="00544007"/>
    <w:rsid w:val="005467C1"/>
    <w:rsid w:val="00550B11"/>
    <w:rsid w:val="0055192C"/>
    <w:rsid w:val="00551ABE"/>
    <w:rsid w:val="00552F66"/>
    <w:rsid w:val="00553E3A"/>
    <w:rsid w:val="00555198"/>
    <w:rsid w:val="0055697F"/>
    <w:rsid w:val="005638A0"/>
    <w:rsid w:val="005658AE"/>
    <w:rsid w:val="00574914"/>
    <w:rsid w:val="00577887"/>
    <w:rsid w:val="005978F4"/>
    <w:rsid w:val="00597FBF"/>
    <w:rsid w:val="005A00AE"/>
    <w:rsid w:val="005A1070"/>
    <w:rsid w:val="005A1EBB"/>
    <w:rsid w:val="005A6619"/>
    <w:rsid w:val="005B36D9"/>
    <w:rsid w:val="005B7D46"/>
    <w:rsid w:val="005B7E82"/>
    <w:rsid w:val="005B7F2D"/>
    <w:rsid w:val="005C0214"/>
    <w:rsid w:val="005C0C3B"/>
    <w:rsid w:val="005C2F27"/>
    <w:rsid w:val="005C3F65"/>
    <w:rsid w:val="005C422F"/>
    <w:rsid w:val="005C6D37"/>
    <w:rsid w:val="005D00BE"/>
    <w:rsid w:val="005D23AD"/>
    <w:rsid w:val="005D5DBB"/>
    <w:rsid w:val="005D777D"/>
    <w:rsid w:val="005E458B"/>
    <w:rsid w:val="005F1AF7"/>
    <w:rsid w:val="005F2A14"/>
    <w:rsid w:val="005F5A05"/>
    <w:rsid w:val="005F6CC4"/>
    <w:rsid w:val="005F7449"/>
    <w:rsid w:val="00602B97"/>
    <w:rsid w:val="006135A9"/>
    <w:rsid w:val="00615A0F"/>
    <w:rsid w:val="00625BBF"/>
    <w:rsid w:val="00631FDD"/>
    <w:rsid w:val="00632DD9"/>
    <w:rsid w:val="00636316"/>
    <w:rsid w:val="006373D0"/>
    <w:rsid w:val="006420B9"/>
    <w:rsid w:val="006430A1"/>
    <w:rsid w:val="0064656A"/>
    <w:rsid w:val="0064737F"/>
    <w:rsid w:val="00654C3E"/>
    <w:rsid w:val="006612FE"/>
    <w:rsid w:val="006620FA"/>
    <w:rsid w:val="0066368E"/>
    <w:rsid w:val="006650A7"/>
    <w:rsid w:val="0067096A"/>
    <w:rsid w:val="006718B7"/>
    <w:rsid w:val="00677F30"/>
    <w:rsid w:val="00677F45"/>
    <w:rsid w:val="00681EE7"/>
    <w:rsid w:val="006822C4"/>
    <w:rsid w:val="0068265B"/>
    <w:rsid w:val="006832D5"/>
    <w:rsid w:val="00684960"/>
    <w:rsid w:val="00691A60"/>
    <w:rsid w:val="006925C0"/>
    <w:rsid w:val="00694370"/>
    <w:rsid w:val="00694AF2"/>
    <w:rsid w:val="006962A7"/>
    <w:rsid w:val="00696E8E"/>
    <w:rsid w:val="006A1E83"/>
    <w:rsid w:val="006A3FE3"/>
    <w:rsid w:val="006A70BF"/>
    <w:rsid w:val="006B30F4"/>
    <w:rsid w:val="006B3D2E"/>
    <w:rsid w:val="006C2714"/>
    <w:rsid w:val="006C282C"/>
    <w:rsid w:val="006C5B24"/>
    <w:rsid w:val="006C76F2"/>
    <w:rsid w:val="006D4743"/>
    <w:rsid w:val="006D5758"/>
    <w:rsid w:val="006D69E1"/>
    <w:rsid w:val="006D7232"/>
    <w:rsid w:val="006E0EE3"/>
    <w:rsid w:val="006E111C"/>
    <w:rsid w:val="006E7522"/>
    <w:rsid w:val="006F18A8"/>
    <w:rsid w:val="00701812"/>
    <w:rsid w:val="00706EBF"/>
    <w:rsid w:val="00710970"/>
    <w:rsid w:val="007120F2"/>
    <w:rsid w:val="007143FF"/>
    <w:rsid w:val="0071456A"/>
    <w:rsid w:val="007145CF"/>
    <w:rsid w:val="00714631"/>
    <w:rsid w:val="00715FB8"/>
    <w:rsid w:val="007215B6"/>
    <w:rsid w:val="00724B1C"/>
    <w:rsid w:val="00726027"/>
    <w:rsid w:val="0073099E"/>
    <w:rsid w:val="00730BCB"/>
    <w:rsid w:val="0073141F"/>
    <w:rsid w:val="007348B6"/>
    <w:rsid w:val="00735393"/>
    <w:rsid w:val="007404F6"/>
    <w:rsid w:val="00745BEF"/>
    <w:rsid w:val="00750D2D"/>
    <w:rsid w:val="00760D87"/>
    <w:rsid w:val="00761F3D"/>
    <w:rsid w:val="00762E36"/>
    <w:rsid w:val="007633CB"/>
    <w:rsid w:val="00765577"/>
    <w:rsid w:val="00766966"/>
    <w:rsid w:val="00766C15"/>
    <w:rsid w:val="0077075F"/>
    <w:rsid w:val="007725CD"/>
    <w:rsid w:val="00774468"/>
    <w:rsid w:val="007767D2"/>
    <w:rsid w:val="00782DB1"/>
    <w:rsid w:val="00783147"/>
    <w:rsid w:val="007837FA"/>
    <w:rsid w:val="00783807"/>
    <w:rsid w:val="00787330"/>
    <w:rsid w:val="00787542"/>
    <w:rsid w:val="007877E5"/>
    <w:rsid w:val="007908B4"/>
    <w:rsid w:val="00793E85"/>
    <w:rsid w:val="00796843"/>
    <w:rsid w:val="007A1393"/>
    <w:rsid w:val="007A1844"/>
    <w:rsid w:val="007A23C3"/>
    <w:rsid w:val="007A66B8"/>
    <w:rsid w:val="007B0090"/>
    <w:rsid w:val="007B31CA"/>
    <w:rsid w:val="007B418A"/>
    <w:rsid w:val="007B605A"/>
    <w:rsid w:val="007C5879"/>
    <w:rsid w:val="007D0187"/>
    <w:rsid w:val="007D0DEF"/>
    <w:rsid w:val="007D1850"/>
    <w:rsid w:val="007D3164"/>
    <w:rsid w:val="007D6E55"/>
    <w:rsid w:val="007D745F"/>
    <w:rsid w:val="007D7BD6"/>
    <w:rsid w:val="007E178D"/>
    <w:rsid w:val="007E5572"/>
    <w:rsid w:val="007E63A3"/>
    <w:rsid w:val="007E6F85"/>
    <w:rsid w:val="007F058C"/>
    <w:rsid w:val="007F06E4"/>
    <w:rsid w:val="007F0A1C"/>
    <w:rsid w:val="007F5801"/>
    <w:rsid w:val="00800480"/>
    <w:rsid w:val="00804A2D"/>
    <w:rsid w:val="008078C3"/>
    <w:rsid w:val="008101B2"/>
    <w:rsid w:val="0081061F"/>
    <w:rsid w:val="00814256"/>
    <w:rsid w:val="0082278B"/>
    <w:rsid w:val="00825D88"/>
    <w:rsid w:val="00831FBC"/>
    <w:rsid w:val="0083279B"/>
    <w:rsid w:val="00845528"/>
    <w:rsid w:val="00846203"/>
    <w:rsid w:val="00846FA0"/>
    <w:rsid w:val="00847228"/>
    <w:rsid w:val="0084753F"/>
    <w:rsid w:val="0084778C"/>
    <w:rsid w:val="00854206"/>
    <w:rsid w:val="00857391"/>
    <w:rsid w:val="00864E34"/>
    <w:rsid w:val="00866E3E"/>
    <w:rsid w:val="0086778A"/>
    <w:rsid w:val="0087080E"/>
    <w:rsid w:val="00870FB2"/>
    <w:rsid w:val="00873C1D"/>
    <w:rsid w:val="00874FAB"/>
    <w:rsid w:val="00875F49"/>
    <w:rsid w:val="008775E2"/>
    <w:rsid w:val="00877C30"/>
    <w:rsid w:val="0088087B"/>
    <w:rsid w:val="00881E82"/>
    <w:rsid w:val="00881FB8"/>
    <w:rsid w:val="008846C9"/>
    <w:rsid w:val="00885907"/>
    <w:rsid w:val="008877AC"/>
    <w:rsid w:val="00892FA5"/>
    <w:rsid w:val="008940E9"/>
    <w:rsid w:val="00895802"/>
    <w:rsid w:val="00897C7F"/>
    <w:rsid w:val="008A40F5"/>
    <w:rsid w:val="008A58B2"/>
    <w:rsid w:val="008B020F"/>
    <w:rsid w:val="008B2717"/>
    <w:rsid w:val="008B573F"/>
    <w:rsid w:val="008B784C"/>
    <w:rsid w:val="008C4520"/>
    <w:rsid w:val="008C5D30"/>
    <w:rsid w:val="008C7512"/>
    <w:rsid w:val="008C7A56"/>
    <w:rsid w:val="008D2951"/>
    <w:rsid w:val="008D5ED2"/>
    <w:rsid w:val="008D61BD"/>
    <w:rsid w:val="008D7EF2"/>
    <w:rsid w:val="008E05FA"/>
    <w:rsid w:val="008E0F56"/>
    <w:rsid w:val="008E2021"/>
    <w:rsid w:val="008E3356"/>
    <w:rsid w:val="008E3DDE"/>
    <w:rsid w:val="008E5B0B"/>
    <w:rsid w:val="008E7289"/>
    <w:rsid w:val="008E7685"/>
    <w:rsid w:val="008F09B5"/>
    <w:rsid w:val="008F16D2"/>
    <w:rsid w:val="008F18E2"/>
    <w:rsid w:val="008F4DB7"/>
    <w:rsid w:val="008F4EC3"/>
    <w:rsid w:val="008F4EDD"/>
    <w:rsid w:val="008F5ECD"/>
    <w:rsid w:val="008F6F30"/>
    <w:rsid w:val="008F7A78"/>
    <w:rsid w:val="008F7EA0"/>
    <w:rsid w:val="009037CC"/>
    <w:rsid w:val="00903B0C"/>
    <w:rsid w:val="00904C08"/>
    <w:rsid w:val="00904E75"/>
    <w:rsid w:val="0090660B"/>
    <w:rsid w:val="00921585"/>
    <w:rsid w:val="009216E3"/>
    <w:rsid w:val="00925479"/>
    <w:rsid w:val="009257CC"/>
    <w:rsid w:val="009261F7"/>
    <w:rsid w:val="00927B10"/>
    <w:rsid w:val="00931604"/>
    <w:rsid w:val="00932248"/>
    <w:rsid w:val="00937A0A"/>
    <w:rsid w:val="00942AC1"/>
    <w:rsid w:val="00944432"/>
    <w:rsid w:val="009451B5"/>
    <w:rsid w:val="009460F7"/>
    <w:rsid w:val="00950144"/>
    <w:rsid w:val="009529E5"/>
    <w:rsid w:val="009542F4"/>
    <w:rsid w:val="0095736E"/>
    <w:rsid w:val="00957A0A"/>
    <w:rsid w:val="009618F1"/>
    <w:rsid w:val="0096240F"/>
    <w:rsid w:val="00962996"/>
    <w:rsid w:val="00963518"/>
    <w:rsid w:val="00963A07"/>
    <w:rsid w:val="00966907"/>
    <w:rsid w:val="009704FA"/>
    <w:rsid w:val="009725BE"/>
    <w:rsid w:val="00974496"/>
    <w:rsid w:val="009755E9"/>
    <w:rsid w:val="00975C46"/>
    <w:rsid w:val="009810EF"/>
    <w:rsid w:val="009822A1"/>
    <w:rsid w:val="00982E51"/>
    <w:rsid w:val="00984628"/>
    <w:rsid w:val="0098485B"/>
    <w:rsid w:val="00986343"/>
    <w:rsid w:val="00986857"/>
    <w:rsid w:val="00987F3F"/>
    <w:rsid w:val="0099506E"/>
    <w:rsid w:val="00996103"/>
    <w:rsid w:val="0099641D"/>
    <w:rsid w:val="009A0644"/>
    <w:rsid w:val="009A077A"/>
    <w:rsid w:val="009A2A2B"/>
    <w:rsid w:val="009A62F3"/>
    <w:rsid w:val="009B0A3E"/>
    <w:rsid w:val="009B106E"/>
    <w:rsid w:val="009C14E6"/>
    <w:rsid w:val="009C3D0A"/>
    <w:rsid w:val="009C43CB"/>
    <w:rsid w:val="009D0463"/>
    <w:rsid w:val="009D0F1F"/>
    <w:rsid w:val="009D4197"/>
    <w:rsid w:val="009D6036"/>
    <w:rsid w:val="009D760E"/>
    <w:rsid w:val="009E0292"/>
    <w:rsid w:val="009E377E"/>
    <w:rsid w:val="009E379D"/>
    <w:rsid w:val="009E5A21"/>
    <w:rsid w:val="009E6B99"/>
    <w:rsid w:val="009F31A1"/>
    <w:rsid w:val="00A003DF"/>
    <w:rsid w:val="00A00620"/>
    <w:rsid w:val="00A00DA2"/>
    <w:rsid w:val="00A02077"/>
    <w:rsid w:val="00A02930"/>
    <w:rsid w:val="00A0505E"/>
    <w:rsid w:val="00A053F0"/>
    <w:rsid w:val="00A0691E"/>
    <w:rsid w:val="00A06B0C"/>
    <w:rsid w:val="00A07FD2"/>
    <w:rsid w:val="00A11CF8"/>
    <w:rsid w:val="00A165F1"/>
    <w:rsid w:val="00A17D04"/>
    <w:rsid w:val="00A2005D"/>
    <w:rsid w:val="00A21C26"/>
    <w:rsid w:val="00A261A7"/>
    <w:rsid w:val="00A27802"/>
    <w:rsid w:val="00A332F5"/>
    <w:rsid w:val="00A336E5"/>
    <w:rsid w:val="00A34EAB"/>
    <w:rsid w:val="00A35BAF"/>
    <w:rsid w:val="00A364F1"/>
    <w:rsid w:val="00A40146"/>
    <w:rsid w:val="00A45652"/>
    <w:rsid w:val="00A51C4F"/>
    <w:rsid w:val="00A521A3"/>
    <w:rsid w:val="00A52995"/>
    <w:rsid w:val="00A544EA"/>
    <w:rsid w:val="00A55539"/>
    <w:rsid w:val="00A55D75"/>
    <w:rsid w:val="00A633D5"/>
    <w:rsid w:val="00A63AE8"/>
    <w:rsid w:val="00A64ACD"/>
    <w:rsid w:val="00A70E9D"/>
    <w:rsid w:val="00A71E58"/>
    <w:rsid w:val="00A74631"/>
    <w:rsid w:val="00A7537D"/>
    <w:rsid w:val="00A759CD"/>
    <w:rsid w:val="00A760BE"/>
    <w:rsid w:val="00A818DF"/>
    <w:rsid w:val="00A8343B"/>
    <w:rsid w:val="00A92475"/>
    <w:rsid w:val="00A949BD"/>
    <w:rsid w:val="00A95A88"/>
    <w:rsid w:val="00AA2D47"/>
    <w:rsid w:val="00AA7761"/>
    <w:rsid w:val="00AB1E42"/>
    <w:rsid w:val="00AC1892"/>
    <w:rsid w:val="00AC38E2"/>
    <w:rsid w:val="00AC449B"/>
    <w:rsid w:val="00AC5583"/>
    <w:rsid w:val="00AC6E62"/>
    <w:rsid w:val="00AC71B8"/>
    <w:rsid w:val="00AD0411"/>
    <w:rsid w:val="00AD1DB7"/>
    <w:rsid w:val="00AD20CE"/>
    <w:rsid w:val="00AD43FE"/>
    <w:rsid w:val="00AD69E6"/>
    <w:rsid w:val="00AE0DE3"/>
    <w:rsid w:val="00AE6657"/>
    <w:rsid w:val="00AE7AB2"/>
    <w:rsid w:val="00AF0553"/>
    <w:rsid w:val="00AF3C9B"/>
    <w:rsid w:val="00B012AB"/>
    <w:rsid w:val="00B024F5"/>
    <w:rsid w:val="00B0735C"/>
    <w:rsid w:val="00B075EF"/>
    <w:rsid w:val="00B07B90"/>
    <w:rsid w:val="00B102B7"/>
    <w:rsid w:val="00B21E5F"/>
    <w:rsid w:val="00B238E1"/>
    <w:rsid w:val="00B25E87"/>
    <w:rsid w:val="00B27434"/>
    <w:rsid w:val="00B279F3"/>
    <w:rsid w:val="00B30C43"/>
    <w:rsid w:val="00B31C4E"/>
    <w:rsid w:val="00B31DBD"/>
    <w:rsid w:val="00B340DD"/>
    <w:rsid w:val="00B41F8D"/>
    <w:rsid w:val="00B44A03"/>
    <w:rsid w:val="00B52B32"/>
    <w:rsid w:val="00B53620"/>
    <w:rsid w:val="00B57A9E"/>
    <w:rsid w:val="00B60010"/>
    <w:rsid w:val="00B616C6"/>
    <w:rsid w:val="00B61F4C"/>
    <w:rsid w:val="00B625B9"/>
    <w:rsid w:val="00B63179"/>
    <w:rsid w:val="00B65ADC"/>
    <w:rsid w:val="00B65AFE"/>
    <w:rsid w:val="00B705EB"/>
    <w:rsid w:val="00B77273"/>
    <w:rsid w:val="00B81AAF"/>
    <w:rsid w:val="00B823D7"/>
    <w:rsid w:val="00B90184"/>
    <w:rsid w:val="00B92277"/>
    <w:rsid w:val="00B97645"/>
    <w:rsid w:val="00BA1172"/>
    <w:rsid w:val="00BA1699"/>
    <w:rsid w:val="00BA3CBD"/>
    <w:rsid w:val="00BA3EBB"/>
    <w:rsid w:val="00BA3F11"/>
    <w:rsid w:val="00BB47FE"/>
    <w:rsid w:val="00BB5081"/>
    <w:rsid w:val="00BB5650"/>
    <w:rsid w:val="00BB7985"/>
    <w:rsid w:val="00BC0A63"/>
    <w:rsid w:val="00BC240F"/>
    <w:rsid w:val="00BC3CC0"/>
    <w:rsid w:val="00BC7CB9"/>
    <w:rsid w:val="00BD55C6"/>
    <w:rsid w:val="00BD65A3"/>
    <w:rsid w:val="00BE23ED"/>
    <w:rsid w:val="00BE464D"/>
    <w:rsid w:val="00BE53D6"/>
    <w:rsid w:val="00BE661A"/>
    <w:rsid w:val="00BE69B1"/>
    <w:rsid w:val="00BE7D05"/>
    <w:rsid w:val="00BF219A"/>
    <w:rsid w:val="00BF309E"/>
    <w:rsid w:val="00BF33F0"/>
    <w:rsid w:val="00BF58AD"/>
    <w:rsid w:val="00BF757D"/>
    <w:rsid w:val="00BF7690"/>
    <w:rsid w:val="00C00FDB"/>
    <w:rsid w:val="00C010C4"/>
    <w:rsid w:val="00C131BD"/>
    <w:rsid w:val="00C136B5"/>
    <w:rsid w:val="00C17CC8"/>
    <w:rsid w:val="00C204F6"/>
    <w:rsid w:val="00C20587"/>
    <w:rsid w:val="00C2421A"/>
    <w:rsid w:val="00C244C4"/>
    <w:rsid w:val="00C24D0B"/>
    <w:rsid w:val="00C25DDE"/>
    <w:rsid w:val="00C26DB1"/>
    <w:rsid w:val="00C275FA"/>
    <w:rsid w:val="00C320C8"/>
    <w:rsid w:val="00C351C6"/>
    <w:rsid w:val="00C3592B"/>
    <w:rsid w:val="00C370FD"/>
    <w:rsid w:val="00C40DA0"/>
    <w:rsid w:val="00C4315B"/>
    <w:rsid w:val="00C51678"/>
    <w:rsid w:val="00C5339F"/>
    <w:rsid w:val="00C53F0A"/>
    <w:rsid w:val="00C55296"/>
    <w:rsid w:val="00C555DA"/>
    <w:rsid w:val="00C62BD1"/>
    <w:rsid w:val="00C6433C"/>
    <w:rsid w:val="00C67104"/>
    <w:rsid w:val="00C7457F"/>
    <w:rsid w:val="00C8330B"/>
    <w:rsid w:val="00C84A59"/>
    <w:rsid w:val="00C92280"/>
    <w:rsid w:val="00C939AF"/>
    <w:rsid w:val="00C9532D"/>
    <w:rsid w:val="00C96DA0"/>
    <w:rsid w:val="00CA0397"/>
    <w:rsid w:val="00CA1B3D"/>
    <w:rsid w:val="00CA29F8"/>
    <w:rsid w:val="00CA4314"/>
    <w:rsid w:val="00CB2D52"/>
    <w:rsid w:val="00CC1414"/>
    <w:rsid w:val="00CC1AB1"/>
    <w:rsid w:val="00CC3EE3"/>
    <w:rsid w:val="00CC45E3"/>
    <w:rsid w:val="00CC5791"/>
    <w:rsid w:val="00CC6892"/>
    <w:rsid w:val="00CC6E26"/>
    <w:rsid w:val="00CD17D1"/>
    <w:rsid w:val="00CD28BD"/>
    <w:rsid w:val="00CD4BE0"/>
    <w:rsid w:val="00CE409A"/>
    <w:rsid w:val="00CF28CC"/>
    <w:rsid w:val="00CF475F"/>
    <w:rsid w:val="00CF4E47"/>
    <w:rsid w:val="00CF6CA0"/>
    <w:rsid w:val="00D0084F"/>
    <w:rsid w:val="00D00B07"/>
    <w:rsid w:val="00D034CD"/>
    <w:rsid w:val="00D03F21"/>
    <w:rsid w:val="00D124E3"/>
    <w:rsid w:val="00D16798"/>
    <w:rsid w:val="00D2166A"/>
    <w:rsid w:val="00D21686"/>
    <w:rsid w:val="00D26782"/>
    <w:rsid w:val="00D2679C"/>
    <w:rsid w:val="00D278A0"/>
    <w:rsid w:val="00D30105"/>
    <w:rsid w:val="00D32F60"/>
    <w:rsid w:val="00D410DE"/>
    <w:rsid w:val="00D41791"/>
    <w:rsid w:val="00D42885"/>
    <w:rsid w:val="00D429E2"/>
    <w:rsid w:val="00D42A7F"/>
    <w:rsid w:val="00D43BBF"/>
    <w:rsid w:val="00D52075"/>
    <w:rsid w:val="00D630AF"/>
    <w:rsid w:val="00D665A8"/>
    <w:rsid w:val="00D66B55"/>
    <w:rsid w:val="00D72F34"/>
    <w:rsid w:val="00D7337A"/>
    <w:rsid w:val="00D74E3B"/>
    <w:rsid w:val="00D75EDA"/>
    <w:rsid w:val="00D77A0C"/>
    <w:rsid w:val="00D77D90"/>
    <w:rsid w:val="00D916DB"/>
    <w:rsid w:val="00D9220D"/>
    <w:rsid w:val="00D95FEA"/>
    <w:rsid w:val="00D96513"/>
    <w:rsid w:val="00D9711D"/>
    <w:rsid w:val="00DA12CD"/>
    <w:rsid w:val="00DA2BA6"/>
    <w:rsid w:val="00DA30BC"/>
    <w:rsid w:val="00DA5DC7"/>
    <w:rsid w:val="00DA79DD"/>
    <w:rsid w:val="00DB1756"/>
    <w:rsid w:val="00DB1C65"/>
    <w:rsid w:val="00DB1DF4"/>
    <w:rsid w:val="00DC076D"/>
    <w:rsid w:val="00DC3C39"/>
    <w:rsid w:val="00DD1E88"/>
    <w:rsid w:val="00DD220B"/>
    <w:rsid w:val="00DD2997"/>
    <w:rsid w:val="00DD5758"/>
    <w:rsid w:val="00DD7EEE"/>
    <w:rsid w:val="00DE0561"/>
    <w:rsid w:val="00DE11C9"/>
    <w:rsid w:val="00DE34EB"/>
    <w:rsid w:val="00DE3F32"/>
    <w:rsid w:val="00DF2610"/>
    <w:rsid w:val="00DF26C7"/>
    <w:rsid w:val="00DF3578"/>
    <w:rsid w:val="00DF37F2"/>
    <w:rsid w:val="00DF6C1C"/>
    <w:rsid w:val="00DF6C67"/>
    <w:rsid w:val="00E009F6"/>
    <w:rsid w:val="00E030A6"/>
    <w:rsid w:val="00E041C8"/>
    <w:rsid w:val="00E102F0"/>
    <w:rsid w:val="00E1345E"/>
    <w:rsid w:val="00E17A3B"/>
    <w:rsid w:val="00E201FB"/>
    <w:rsid w:val="00E20EC7"/>
    <w:rsid w:val="00E22606"/>
    <w:rsid w:val="00E238AF"/>
    <w:rsid w:val="00E25522"/>
    <w:rsid w:val="00E25703"/>
    <w:rsid w:val="00E2648C"/>
    <w:rsid w:val="00E270B4"/>
    <w:rsid w:val="00E30223"/>
    <w:rsid w:val="00E315F6"/>
    <w:rsid w:val="00E31855"/>
    <w:rsid w:val="00E31C8A"/>
    <w:rsid w:val="00E34498"/>
    <w:rsid w:val="00E360BE"/>
    <w:rsid w:val="00E40FFE"/>
    <w:rsid w:val="00E4189F"/>
    <w:rsid w:val="00E41AF7"/>
    <w:rsid w:val="00E41B09"/>
    <w:rsid w:val="00E43090"/>
    <w:rsid w:val="00E44474"/>
    <w:rsid w:val="00E51D59"/>
    <w:rsid w:val="00E5481E"/>
    <w:rsid w:val="00E5645D"/>
    <w:rsid w:val="00E61361"/>
    <w:rsid w:val="00E6162E"/>
    <w:rsid w:val="00E670ED"/>
    <w:rsid w:val="00E723AD"/>
    <w:rsid w:val="00E75848"/>
    <w:rsid w:val="00E77999"/>
    <w:rsid w:val="00E83D24"/>
    <w:rsid w:val="00E94DC7"/>
    <w:rsid w:val="00E96453"/>
    <w:rsid w:val="00E97E37"/>
    <w:rsid w:val="00EA0680"/>
    <w:rsid w:val="00EA2578"/>
    <w:rsid w:val="00EA679E"/>
    <w:rsid w:val="00EA6907"/>
    <w:rsid w:val="00EB19EC"/>
    <w:rsid w:val="00EB58E6"/>
    <w:rsid w:val="00EC3308"/>
    <w:rsid w:val="00EC337B"/>
    <w:rsid w:val="00EC4152"/>
    <w:rsid w:val="00EC54E7"/>
    <w:rsid w:val="00EC6701"/>
    <w:rsid w:val="00EC717C"/>
    <w:rsid w:val="00EC7A30"/>
    <w:rsid w:val="00ED2B43"/>
    <w:rsid w:val="00ED34C0"/>
    <w:rsid w:val="00ED49CE"/>
    <w:rsid w:val="00ED6F66"/>
    <w:rsid w:val="00EE1043"/>
    <w:rsid w:val="00EE26F1"/>
    <w:rsid w:val="00EF4B3A"/>
    <w:rsid w:val="00EF52AD"/>
    <w:rsid w:val="00EF6DC6"/>
    <w:rsid w:val="00EF766B"/>
    <w:rsid w:val="00EF7A64"/>
    <w:rsid w:val="00F01FD7"/>
    <w:rsid w:val="00F0271F"/>
    <w:rsid w:val="00F034B2"/>
    <w:rsid w:val="00F072FD"/>
    <w:rsid w:val="00F15090"/>
    <w:rsid w:val="00F1551D"/>
    <w:rsid w:val="00F201AC"/>
    <w:rsid w:val="00F206D0"/>
    <w:rsid w:val="00F221CF"/>
    <w:rsid w:val="00F22CA6"/>
    <w:rsid w:val="00F306F9"/>
    <w:rsid w:val="00F337C0"/>
    <w:rsid w:val="00F37A93"/>
    <w:rsid w:val="00F42E6D"/>
    <w:rsid w:val="00F47E8A"/>
    <w:rsid w:val="00F50C3B"/>
    <w:rsid w:val="00F54209"/>
    <w:rsid w:val="00F546B9"/>
    <w:rsid w:val="00F574A2"/>
    <w:rsid w:val="00F61A2B"/>
    <w:rsid w:val="00F673F0"/>
    <w:rsid w:val="00F70577"/>
    <w:rsid w:val="00F7060E"/>
    <w:rsid w:val="00F70F7D"/>
    <w:rsid w:val="00F71446"/>
    <w:rsid w:val="00F74F4A"/>
    <w:rsid w:val="00F763E6"/>
    <w:rsid w:val="00F8458C"/>
    <w:rsid w:val="00F872E3"/>
    <w:rsid w:val="00F90F69"/>
    <w:rsid w:val="00FA10B6"/>
    <w:rsid w:val="00FA231C"/>
    <w:rsid w:val="00FA39BD"/>
    <w:rsid w:val="00FA6958"/>
    <w:rsid w:val="00FA7BC3"/>
    <w:rsid w:val="00FB2430"/>
    <w:rsid w:val="00FB2EFD"/>
    <w:rsid w:val="00FB41A9"/>
    <w:rsid w:val="00FC239E"/>
    <w:rsid w:val="00FC530D"/>
    <w:rsid w:val="00FD0411"/>
    <w:rsid w:val="00FD0769"/>
    <w:rsid w:val="00FD3182"/>
    <w:rsid w:val="00FE1F12"/>
    <w:rsid w:val="00FE31B9"/>
    <w:rsid w:val="00FE57B2"/>
    <w:rsid w:val="00FE6D57"/>
    <w:rsid w:val="00FF0949"/>
    <w:rsid w:val="00FF0FC2"/>
    <w:rsid w:val="00FF4A83"/>
    <w:rsid w:val="00FF6B8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7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B2"/>
    <w:pPr>
      <w:spacing w:after="200" w:line="240" w:lineRule="auto"/>
    </w:pPr>
  </w:style>
  <w:style w:type="paragraph" w:styleId="Heading1">
    <w:name w:val="heading 1"/>
    <w:basedOn w:val="Normal"/>
    <w:next w:val="Normal"/>
    <w:link w:val="Heading1Char"/>
    <w:uiPriority w:val="9"/>
    <w:qFormat/>
    <w:rsid w:val="00161077"/>
    <w:pPr>
      <w:keepNext/>
      <w:spacing w:before="120" w:after="240"/>
      <w:outlineLvl w:val="0"/>
    </w:pPr>
    <w:rPr>
      <w:rFonts w:ascii="Californian FB" w:eastAsia="Times New Roman" w:hAnsi="Californian FB" w:cstheme="majorBidi"/>
      <w:b/>
      <w:color w:val="237990"/>
      <w:sz w:val="44"/>
      <w:szCs w:val="32"/>
    </w:rPr>
  </w:style>
  <w:style w:type="paragraph" w:styleId="Heading2">
    <w:name w:val="heading 2"/>
    <w:basedOn w:val="Normal"/>
    <w:next w:val="Normal"/>
    <w:link w:val="Heading2Char"/>
    <w:uiPriority w:val="9"/>
    <w:unhideWhenUsed/>
    <w:qFormat/>
    <w:rsid w:val="00161077"/>
    <w:pPr>
      <w:keepNext/>
      <w:spacing w:before="120" w:after="240"/>
      <w:outlineLvl w:val="1"/>
    </w:pPr>
    <w:rPr>
      <w:rFonts w:ascii="Californian FB" w:eastAsia="Times New Roman" w:hAnsi="Californian FB" w:cstheme="majorBidi"/>
      <w:b/>
      <w:color w:val="237990"/>
      <w:sz w:val="32"/>
      <w:szCs w:val="26"/>
    </w:rPr>
  </w:style>
  <w:style w:type="paragraph" w:styleId="Heading3">
    <w:name w:val="heading 3"/>
    <w:basedOn w:val="Normal"/>
    <w:next w:val="Normal"/>
    <w:link w:val="Heading3Char"/>
    <w:unhideWhenUsed/>
    <w:qFormat/>
    <w:rsid w:val="00095CA9"/>
    <w:pPr>
      <w:keepNext/>
      <w:spacing w:before="2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942AC1"/>
    <w:pPr>
      <w:spacing w:before="120" w:after="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A9"/>
    <w:rPr>
      <w:rFonts w:eastAsiaTheme="majorEastAsia" w:cstheme="majorBidi"/>
      <w:b/>
      <w:sz w:val="28"/>
      <w:szCs w:val="24"/>
    </w:rPr>
  </w:style>
  <w:style w:type="paragraph" w:styleId="TOC2">
    <w:name w:val="toc 2"/>
    <w:basedOn w:val="Normal"/>
    <w:next w:val="Normal"/>
    <w:autoRedefine/>
    <w:uiPriority w:val="39"/>
    <w:unhideWhenUsed/>
    <w:rsid w:val="00D42A7F"/>
    <w:pPr>
      <w:tabs>
        <w:tab w:val="right" w:leader="dot" w:pos="9350"/>
      </w:tabs>
      <w:spacing w:after="0"/>
      <w:ind w:left="2160" w:hanging="990"/>
      <w:outlineLvl w:val="1"/>
    </w:pPr>
  </w:style>
  <w:style w:type="paragraph" w:styleId="TOC1">
    <w:name w:val="toc 1"/>
    <w:basedOn w:val="Normal"/>
    <w:next w:val="Normal"/>
    <w:autoRedefine/>
    <w:uiPriority w:val="39"/>
    <w:unhideWhenUsed/>
    <w:rsid w:val="00D42A7F"/>
    <w:pPr>
      <w:keepNext/>
      <w:tabs>
        <w:tab w:val="right" w:pos="9360"/>
      </w:tabs>
      <w:spacing w:before="120" w:after="60"/>
      <w:ind w:left="1440" w:hanging="720"/>
      <w:jc w:val="both"/>
    </w:pPr>
    <w:rPr>
      <w:b/>
    </w:rPr>
  </w:style>
  <w:style w:type="paragraph" w:styleId="FootnoteText">
    <w:name w:val="footnote text"/>
    <w:basedOn w:val="Normal"/>
    <w:link w:val="FootnoteTextChar"/>
    <w:uiPriority w:val="99"/>
    <w:unhideWhenUsed/>
    <w:qFormat/>
    <w:rsid w:val="00C6433C"/>
    <w:pPr>
      <w:spacing w:after="60"/>
    </w:pPr>
    <w:rPr>
      <w:sz w:val="20"/>
      <w:szCs w:val="20"/>
    </w:rPr>
  </w:style>
  <w:style w:type="character" w:customStyle="1" w:styleId="FootnoteTextChar">
    <w:name w:val="Footnote Text Char"/>
    <w:basedOn w:val="DefaultParagraphFont"/>
    <w:link w:val="FootnoteText"/>
    <w:uiPriority w:val="99"/>
    <w:rsid w:val="00C6433C"/>
    <w:rPr>
      <w:sz w:val="20"/>
      <w:szCs w:val="20"/>
    </w:rPr>
  </w:style>
  <w:style w:type="paragraph" w:styleId="Header">
    <w:name w:val="header"/>
    <w:basedOn w:val="Normal"/>
    <w:link w:val="HeaderChar"/>
    <w:uiPriority w:val="99"/>
    <w:unhideWhenUsed/>
    <w:rsid w:val="00106C71"/>
    <w:pPr>
      <w:tabs>
        <w:tab w:val="center" w:pos="4680"/>
        <w:tab w:val="right" w:pos="9360"/>
      </w:tabs>
      <w:spacing w:after="0"/>
    </w:pPr>
    <w:rPr>
      <w:sz w:val="24"/>
    </w:rPr>
  </w:style>
  <w:style w:type="character" w:customStyle="1" w:styleId="HeaderChar">
    <w:name w:val="Header Char"/>
    <w:basedOn w:val="DefaultParagraphFont"/>
    <w:link w:val="Header"/>
    <w:uiPriority w:val="99"/>
    <w:rsid w:val="00106C71"/>
    <w:rPr>
      <w:sz w:val="24"/>
    </w:rPr>
  </w:style>
  <w:style w:type="paragraph" w:styleId="Footer">
    <w:name w:val="footer"/>
    <w:basedOn w:val="Normal"/>
    <w:link w:val="FooterChar"/>
    <w:uiPriority w:val="99"/>
    <w:unhideWhenUsed/>
    <w:rsid w:val="00106C71"/>
    <w:pPr>
      <w:tabs>
        <w:tab w:val="center" w:pos="4680"/>
        <w:tab w:val="right" w:pos="9360"/>
      </w:tabs>
      <w:spacing w:after="0"/>
    </w:pPr>
    <w:rPr>
      <w:sz w:val="24"/>
    </w:rPr>
  </w:style>
  <w:style w:type="character" w:customStyle="1" w:styleId="FooterChar">
    <w:name w:val="Footer Char"/>
    <w:basedOn w:val="DefaultParagraphFont"/>
    <w:link w:val="Footer"/>
    <w:uiPriority w:val="99"/>
    <w:rsid w:val="00106C71"/>
    <w:rPr>
      <w:sz w:val="24"/>
    </w:rPr>
  </w:style>
  <w:style w:type="character" w:customStyle="1" w:styleId="Heading1Char">
    <w:name w:val="Heading 1 Char"/>
    <w:basedOn w:val="DefaultParagraphFont"/>
    <w:link w:val="Heading1"/>
    <w:uiPriority w:val="9"/>
    <w:rsid w:val="00161077"/>
    <w:rPr>
      <w:rFonts w:ascii="Californian FB" w:eastAsia="Times New Roman" w:hAnsi="Californian FB" w:cstheme="majorBidi"/>
      <w:b/>
      <w:color w:val="237990"/>
      <w:sz w:val="44"/>
      <w:szCs w:val="32"/>
    </w:rPr>
  </w:style>
  <w:style w:type="character" w:customStyle="1" w:styleId="Heading2Char">
    <w:name w:val="Heading 2 Char"/>
    <w:basedOn w:val="DefaultParagraphFont"/>
    <w:link w:val="Heading2"/>
    <w:uiPriority w:val="9"/>
    <w:rsid w:val="00161077"/>
    <w:rPr>
      <w:rFonts w:ascii="Californian FB" w:eastAsia="Times New Roman" w:hAnsi="Californian FB" w:cstheme="majorBidi"/>
      <w:b/>
      <w:color w:val="237990"/>
      <w:sz w:val="32"/>
      <w:szCs w:val="26"/>
    </w:rPr>
  </w:style>
  <w:style w:type="numbering" w:customStyle="1" w:styleId="NoList1">
    <w:name w:val="No List1"/>
    <w:next w:val="NoList"/>
    <w:uiPriority w:val="99"/>
    <w:semiHidden/>
    <w:unhideWhenUsed/>
    <w:rsid w:val="00095CA9"/>
  </w:style>
  <w:style w:type="character" w:styleId="Hyperlink">
    <w:name w:val="Hyperlink"/>
    <w:basedOn w:val="DefaultParagraphFont"/>
    <w:uiPriority w:val="99"/>
    <w:unhideWhenUsed/>
    <w:rsid w:val="00095CA9"/>
    <w:rPr>
      <w:color w:val="237990" w:themeColor="hyperlink"/>
      <w:u w:val="single"/>
    </w:rPr>
  </w:style>
  <w:style w:type="character" w:styleId="FootnoteReference">
    <w:name w:val="footnote reference"/>
    <w:basedOn w:val="DefaultParagraphFont"/>
    <w:uiPriority w:val="99"/>
    <w:unhideWhenUsed/>
    <w:rsid w:val="00095CA9"/>
    <w:rPr>
      <w:vertAlign w:val="superscript"/>
    </w:rPr>
  </w:style>
  <w:style w:type="character" w:styleId="PlaceholderText">
    <w:name w:val="Placeholder Text"/>
    <w:basedOn w:val="DefaultParagraphFont"/>
    <w:uiPriority w:val="99"/>
    <w:semiHidden/>
    <w:rsid w:val="00095CA9"/>
    <w:rPr>
      <w:color w:val="808080"/>
    </w:rPr>
  </w:style>
  <w:style w:type="character" w:customStyle="1" w:styleId="apple-converted-space">
    <w:name w:val="apple-converted-space"/>
    <w:basedOn w:val="DefaultParagraphFont"/>
    <w:rsid w:val="00095CA9"/>
  </w:style>
  <w:style w:type="paragraph" w:styleId="TOC3">
    <w:name w:val="toc 3"/>
    <w:basedOn w:val="Normal"/>
    <w:next w:val="Normal"/>
    <w:autoRedefine/>
    <w:uiPriority w:val="39"/>
    <w:unhideWhenUsed/>
    <w:rsid w:val="0071456A"/>
    <w:pPr>
      <w:spacing w:after="0"/>
      <w:ind w:left="2880" w:hanging="720"/>
      <w:outlineLvl w:val="2"/>
    </w:pPr>
  </w:style>
  <w:style w:type="character" w:styleId="CommentReference">
    <w:name w:val="annotation reference"/>
    <w:basedOn w:val="DefaultParagraphFont"/>
    <w:uiPriority w:val="99"/>
    <w:semiHidden/>
    <w:unhideWhenUsed/>
    <w:rsid w:val="00095CA9"/>
    <w:rPr>
      <w:sz w:val="16"/>
      <w:szCs w:val="16"/>
    </w:rPr>
  </w:style>
  <w:style w:type="paragraph" w:styleId="CommentText">
    <w:name w:val="annotation text"/>
    <w:basedOn w:val="Normal"/>
    <w:link w:val="CommentTextChar"/>
    <w:uiPriority w:val="99"/>
    <w:unhideWhenUsed/>
    <w:rsid w:val="00095CA9"/>
    <w:rPr>
      <w:sz w:val="20"/>
      <w:szCs w:val="20"/>
    </w:rPr>
  </w:style>
  <w:style w:type="character" w:customStyle="1" w:styleId="CommentTextChar">
    <w:name w:val="Comment Text Char"/>
    <w:basedOn w:val="DefaultParagraphFont"/>
    <w:link w:val="CommentText"/>
    <w:uiPriority w:val="99"/>
    <w:rsid w:val="00095CA9"/>
    <w:rPr>
      <w:sz w:val="20"/>
      <w:szCs w:val="20"/>
    </w:rPr>
  </w:style>
  <w:style w:type="paragraph" w:styleId="CommentSubject">
    <w:name w:val="annotation subject"/>
    <w:basedOn w:val="CommentText"/>
    <w:next w:val="CommentText"/>
    <w:link w:val="CommentSubjectChar"/>
    <w:uiPriority w:val="99"/>
    <w:semiHidden/>
    <w:unhideWhenUsed/>
    <w:rsid w:val="00095CA9"/>
    <w:rPr>
      <w:b/>
      <w:bCs/>
    </w:rPr>
  </w:style>
  <w:style w:type="character" w:customStyle="1" w:styleId="CommentSubjectChar">
    <w:name w:val="Comment Subject Char"/>
    <w:basedOn w:val="CommentTextChar"/>
    <w:link w:val="CommentSubject"/>
    <w:uiPriority w:val="99"/>
    <w:semiHidden/>
    <w:rsid w:val="00095CA9"/>
    <w:rPr>
      <w:b/>
      <w:bCs/>
      <w:sz w:val="20"/>
      <w:szCs w:val="20"/>
    </w:rPr>
  </w:style>
  <w:style w:type="paragraph" w:styleId="BalloonText">
    <w:name w:val="Balloon Text"/>
    <w:basedOn w:val="Normal"/>
    <w:link w:val="BalloonTextChar"/>
    <w:uiPriority w:val="99"/>
    <w:semiHidden/>
    <w:unhideWhenUsed/>
    <w:rsid w:val="00095C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A9"/>
    <w:rPr>
      <w:rFonts w:ascii="Segoe UI" w:hAnsi="Segoe UI" w:cs="Segoe UI"/>
      <w:sz w:val="18"/>
      <w:szCs w:val="18"/>
    </w:rPr>
  </w:style>
  <w:style w:type="paragraph" w:styleId="ListParagraph">
    <w:name w:val="List Paragraph"/>
    <w:basedOn w:val="Normal"/>
    <w:link w:val="ListParagraphChar"/>
    <w:uiPriority w:val="34"/>
    <w:qFormat/>
    <w:rsid w:val="00095CA9"/>
    <w:pPr>
      <w:spacing w:line="276" w:lineRule="auto"/>
      <w:contextualSpacing/>
    </w:pPr>
    <w:rPr>
      <w:rFonts w:eastAsiaTheme="minorEastAsia"/>
    </w:rPr>
  </w:style>
  <w:style w:type="table" w:styleId="TableGrid">
    <w:name w:val="Table Grid"/>
    <w:basedOn w:val="TableNormal"/>
    <w:rsid w:val="000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095CA9"/>
    <w:pPr>
      <w:spacing w:after="120"/>
    </w:pPr>
    <w:rPr>
      <w:b/>
    </w:rPr>
  </w:style>
  <w:style w:type="paragraph" w:customStyle="1" w:styleId="FigureTitle">
    <w:name w:val="Figure Title"/>
    <w:basedOn w:val="TableTitle"/>
    <w:qFormat/>
    <w:rsid w:val="0037336D"/>
    <w:pPr>
      <w:keepNext/>
    </w:pPr>
    <w:rPr>
      <w:sz w:val="24"/>
    </w:rPr>
  </w:style>
  <w:style w:type="paragraph" w:styleId="TOCHeading">
    <w:name w:val="TOC Heading"/>
    <w:basedOn w:val="Heading1"/>
    <w:next w:val="Normal"/>
    <w:uiPriority w:val="39"/>
    <w:unhideWhenUsed/>
    <w:qFormat/>
    <w:rsid w:val="00095CA9"/>
    <w:pPr>
      <w:spacing w:line="259" w:lineRule="auto"/>
      <w:outlineLvl w:val="9"/>
    </w:pPr>
  </w:style>
  <w:style w:type="paragraph" w:styleId="TOC4">
    <w:name w:val="toc 4"/>
    <w:basedOn w:val="Normal"/>
    <w:next w:val="Normal"/>
    <w:autoRedefine/>
    <w:uiPriority w:val="39"/>
    <w:unhideWhenUsed/>
    <w:rsid w:val="00095CA9"/>
    <w:pPr>
      <w:spacing w:after="100" w:line="259" w:lineRule="auto"/>
      <w:ind w:left="660"/>
    </w:pPr>
    <w:rPr>
      <w:rFonts w:eastAsiaTheme="minorEastAsia"/>
    </w:rPr>
  </w:style>
  <w:style w:type="paragraph" w:styleId="TOC5">
    <w:name w:val="toc 5"/>
    <w:basedOn w:val="Normal"/>
    <w:next w:val="Normal"/>
    <w:autoRedefine/>
    <w:uiPriority w:val="39"/>
    <w:unhideWhenUsed/>
    <w:rsid w:val="00095CA9"/>
    <w:pPr>
      <w:spacing w:after="100" w:line="259" w:lineRule="auto"/>
      <w:ind w:left="880"/>
    </w:pPr>
    <w:rPr>
      <w:rFonts w:eastAsiaTheme="minorEastAsia"/>
    </w:rPr>
  </w:style>
  <w:style w:type="paragraph" w:styleId="TOC6">
    <w:name w:val="toc 6"/>
    <w:basedOn w:val="Normal"/>
    <w:next w:val="Normal"/>
    <w:autoRedefine/>
    <w:uiPriority w:val="39"/>
    <w:unhideWhenUsed/>
    <w:rsid w:val="00095CA9"/>
    <w:pPr>
      <w:spacing w:after="100" w:line="259" w:lineRule="auto"/>
      <w:ind w:left="1100"/>
    </w:pPr>
    <w:rPr>
      <w:rFonts w:eastAsiaTheme="minorEastAsia"/>
    </w:rPr>
  </w:style>
  <w:style w:type="paragraph" w:styleId="TOC7">
    <w:name w:val="toc 7"/>
    <w:basedOn w:val="Normal"/>
    <w:next w:val="Normal"/>
    <w:autoRedefine/>
    <w:uiPriority w:val="39"/>
    <w:unhideWhenUsed/>
    <w:rsid w:val="00095CA9"/>
    <w:pPr>
      <w:spacing w:after="100" w:line="259" w:lineRule="auto"/>
      <w:ind w:left="1320"/>
    </w:pPr>
    <w:rPr>
      <w:rFonts w:eastAsiaTheme="minorEastAsia"/>
    </w:rPr>
  </w:style>
  <w:style w:type="paragraph" w:styleId="TOC8">
    <w:name w:val="toc 8"/>
    <w:basedOn w:val="Normal"/>
    <w:next w:val="Normal"/>
    <w:autoRedefine/>
    <w:uiPriority w:val="39"/>
    <w:unhideWhenUsed/>
    <w:rsid w:val="00095CA9"/>
    <w:pPr>
      <w:spacing w:after="100" w:line="259" w:lineRule="auto"/>
      <w:ind w:left="1540"/>
    </w:pPr>
    <w:rPr>
      <w:rFonts w:eastAsiaTheme="minorEastAsia"/>
    </w:rPr>
  </w:style>
  <w:style w:type="paragraph" w:styleId="TOC9">
    <w:name w:val="toc 9"/>
    <w:basedOn w:val="Normal"/>
    <w:next w:val="Normal"/>
    <w:autoRedefine/>
    <w:uiPriority w:val="39"/>
    <w:unhideWhenUsed/>
    <w:rsid w:val="00095CA9"/>
    <w:pPr>
      <w:spacing w:after="100" w:line="259" w:lineRule="auto"/>
      <w:ind w:left="1760"/>
    </w:pPr>
    <w:rPr>
      <w:rFonts w:eastAsiaTheme="minorEastAsia"/>
    </w:rPr>
  </w:style>
  <w:style w:type="paragraph" w:styleId="NoSpacing">
    <w:name w:val="No Spacing"/>
    <w:uiPriority w:val="1"/>
    <w:qFormat/>
    <w:rsid w:val="00095CA9"/>
    <w:pPr>
      <w:spacing w:after="0" w:line="240" w:lineRule="auto"/>
      <w:ind w:left="720"/>
    </w:pPr>
  </w:style>
  <w:style w:type="character" w:customStyle="1" w:styleId="Heading4Char">
    <w:name w:val="Heading 4 Char"/>
    <w:basedOn w:val="DefaultParagraphFont"/>
    <w:link w:val="Heading4"/>
    <w:uiPriority w:val="9"/>
    <w:rsid w:val="00942AC1"/>
    <w:rPr>
      <w:b/>
    </w:rPr>
  </w:style>
  <w:style w:type="character" w:styleId="Strong">
    <w:name w:val="Strong"/>
    <w:basedOn w:val="DefaultParagraphFont"/>
    <w:qFormat/>
    <w:rsid w:val="00175E18"/>
    <w:rPr>
      <w:b/>
      <w:bCs/>
    </w:rPr>
  </w:style>
  <w:style w:type="table" w:customStyle="1" w:styleId="TableGrid1">
    <w:name w:val="Table Grid1"/>
    <w:basedOn w:val="TableNormal"/>
    <w:next w:val="TableGrid"/>
    <w:rsid w:val="00E2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3CBD"/>
    <w:pPr>
      <w:spacing w:after="0"/>
    </w:pPr>
    <w:rPr>
      <w:sz w:val="20"/>
      <w:szCs w:val="20"/>
    </w:rPr>
  </w:style>
  <w:style w:type="character" w:customStyle="1" w:styleId="EndnoteTextChar">
    <w:name w:val="Endnote Text Char"/>
    <w:basedOn w:val="DefaultParagraphFont"/>
    <w:link w:val="EndnoteText"/>
    <w:uiPriority w:val="99"/>
    <w:rsid w:val="00BA3CBD"/>
    <w:rPr>
      <w:sz w:val="20"/>
      <w:szCs w:val="20"/>
    </w:rPr>
  </w:style>
  <w:style w:type="character" w:styleId="EndnoteReference">
    <w:name w:val="endnote reference"/>
    <w:basedOn w:val="DefaultParagraphFont"/>
    <w:uiPriority w:val="99"/>
    <w:semiHidden/>
    <w:unhideWhenUsed/>
    <w:rsid w:val="00BA3CBD"/>
    <w:rPr>
      <w:vertAlign w:val="superscript"/>
    </w:rPr>
  </w:style>
  <w:style w:type="paragraph" w:styleId="NormalWeb">
    <w:name w:val="Normal (Web)"/>
    <w:basedOn w:val="Normal"/>
    <w:uiPriority w:val="99"/>
    <w:unhideWhenUsed/>
    <w:rsid w:val="00A63AE8"/>
    <w:pPr>
      <w:spacing w:before="100" w:beforeAutospacing="1" w:after="100" w:afterAutospacing="1"/>
    </w:pPr>
    <w:rPr>
      <w:rFonts w:ascii="Times New Roman" w:hAnsi="Times New Roman" w:cs="Times New Roman"/>
      <w:sz w:val="24"/>
      <w:szCs w:val="24"/>
    </w:rPr>
  </w:style>
  <w:style w:type="numbering" w:customStyle="1" w:styleId="NoList2">
    <w:name w:val="No List2"/>
    <w:next w:val="NoList"/>
    <w:uiPriority w:val="99"/>
    <w:semiHidden/>
    <w:unhideWhenUsed/>
    <w:rsid w:val="002A7671"/>
  </w:style>
  <w:style w:type="character" w:customStyle="1" w:styleId="ListParagraphChar">
    <w:name w:val="List Paragraph Char"/>
    <w:link w:val="ListParagraph"/>
    <w:uiPriority w:val="34"/>
    <w:locked/>
    <w:rsid w:val="002A7671"/>
    <w:rPr>
      <w:rFonts w:eastAsiaTheme="minorEastAsia"/>
    </w:rPr>
  </w:style>
  <w:style w:type="paragraph" w:customStyle="1" w:styleId="Standard">
    <w:name w:val="Standard"/>
    <w:rsid w:val="002A7671"/>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2A7671"/>
    <w:pPr>
      <w:spacing w:after="0" w:line="240" w:lineRule="auto"/>
    </w:pPr>
  </w:style>
  <w:style w:type="paragraph" w:styleId="PlainText">
    <w:name w:val="Plain Text"/>
    <w:basedOn w:val="Normal"/>
    <w:link w:val="PlainTextChar"/>
    <w:rsid w:val="002A7671"/>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A7671"/>
    <w:rPr>
      <w:rFonts w:ascii="Courier New" w:eastAsia="Times New Roman" w:hAnsi="Courier New" w:cs="Times New Roman"/>
      <w:sz w:val="20"/>
      <w:szCs w:val="20"/>
    </w:rPr>
  </w:style>
  <w:style w:type="paragraph" w:customStyle="1" w:styleId="BulletsTOPSFSN">
    <w:name w:val="Bullets_TOPS_FSN"/>
    <w:basedOn w:val="Normal"/>
    <w:qFormat/>
    <w:rsid w:val="002A7671"/>
    <w:pPr>
      <w:numPr>
        <w:numId w:val="46"/>
      </w:numPr>
      <w:autoSpaceDE w:val="0"/>
      <w:autoSpaceDN w:val="0"/>
      <w:adjustRightInd w:val="0"/>
      <w:spacing w:line="252" w:lineRule="auto"/>
    </w:pPr>
    <w:rPr>
      <w:rFonts w:ascii="Gill Sans MT" w:eastAsia="PMingLiU" w:hAnsi="Gill Sans MT" w:cs="Comic Sans MS"/>
      <w:sz w:val="24"/>
    </w:rPr>
  </w:style>
  <w:style w:type="paragraph" w:customStyle="1" w:styleId="Normal1">
    <w:name w:val="Normal1"/>
    <w:rsid w:val="002A7671"/>
    <w:pPr>
      <w:spacing w:after="0" w:line="276" w:lineRule="auto"/>
      <w:contextualSpacing/>
    </w:pPr>
    <w:rPr>
      <w:rFonts w:ascii="Times New Roman" w:eastAsia="Times New Roman" w:hAnsi="Times New Roman" w:cs="Times New Roman"/>
      <w:color w:val="000000"/>
      <w:sz w:val="24"/>
      <w:szCs w:val="24"/>
    </w:rPr>
  </w:style>
  <w:style w:type="character" w:customStyle="1" w:styleId="FollowedHyperlink1">
    <w:name w:val="FollowedHyperlink1"/>
    <w:basedOn w:val="DefaultParagraphFont"/>
    <w:uiPriority w:val="99"/>
    <w:unhideWhenUsed/>
    <w:rsid w:val="002A7671"/>
    <w:rPr>
      <w:color w:val="954F72"/>
      <w:u w:val="single"/>
    </w:rPr>
  </w:style>
  <w:style w:type="character" w:customStyle="1" w:styleId="citationtext">
    <w:name w:val="citation_text"/>
    <w:basedOn w:val="DefaultParagraphFont"/>
    <w:rsid w:val="002A7671"/>
  </w:style>
  <w:style w:type="character" w:styleId="FollowedHyperlink">
    <w:name w:val="FollowedHyperlink"/>
    <w:basedOn w:val="DefaultParagraphFont"/>
    <w:uiPriority w:val="99"/>
    <w:unhideWhenUsed/>
    <w:rsid w:val="002A7671"/>
    <w:rPr>
      <w:color w:val="954F72" w:themeColor="followedHyperlink"/>
      <w:u w:val="single"/>
    </w:rPr>
  </w:style>
  <w:style w:type="character" w:styleId="LineNumber">
    <w:name w:val="line number"/>
    <w:basedOn w:val="DefaultParagraphFont"/>
    <w:uiPriority w:val="99"/>
    <w:semiHidden/>
    <w:unhideWhenUsed/>
    <w:rsid w:val="00354A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B2"/>
    <w:pPr>
      <w:spacing w:after="200" w:line="240" w:lineRule="auto"/>
    </w:pPr>
  </w:style>
  <w:style w:type="paragraph" w:styleId="Heading1">
    <w:name w:val="heading 1"/>
    <w:basedOn w:val="Normal"/>
    <w:next w:val="Normal"/>
    <w:link w:val="Heading1Char"/>
    <w:uiPriority w:val="9"/>
    <w:qFormat/>
    <w:rsid w:val="00161077"/>
    <w:pPr>
      <w:keepNext/>
      <w:spacing w:before="120" w:after="240"/>
      <w:outlineLvl w:val="0"/>
    </w:pPr>
    <w:rPr>
      <w:rFonts w:ascii="Californian FB" w:eastAsia="Times New Roman" w:hAnsi="Californian FB" w:cstheme="majorBidi"/>
      <w:b/>
      <w:color w:val="237990"/>
      <w:sz w:val="44"/>
      <w:szCs w:val="32"/>
    </w:rPr>
  </w:style>
  <w:style w:type="paragraph" w:styleId="Heading2">
    <w:name w:val="heading 2"/>
    <w:basedOn w:val="Normal"/>
    <w:next w:val="Normal"/>
    <w:link w:val="Heading2Char"/>
    <w:uiPriority w:val="9"/>
    <w:unhideWhenUsed/>
    <w:qFormat/>
    <w:rsid w:val="00161077"/>
    <w:pPr>
      <w:keepNext/>
      <w:spacing w:before="120" w:after="240"/>
      <w:outlineLvl w:val="1"/>
    </w:pPr>
    <w:rPr>
      <w:rFonts w:ascii="Californian FB" w:eastAsia="Times New Roman" w:hAnsi="Californian FB" w:cstheme="majorBidi"/>
      <w:b/>
      <w:color w:val="237990"/>
      <w:sz w:val="32"/>
      <w:szCs w:val="26"/>
    </w:rPr>
  </w:style>
  <w:style w:type="paragraph" w:styleId="Heading3">
    <w:name w:val="heading 3"/>
    <w:basedOn w:val="Normal"/>
    <w:next w:val="Normal"/>
    <w:link w:val="Heading3Char"/>
    <w:unhideWhenUsed/>
    <w:qFormat/>
    <w:rsid w:val="00095CA9"/>
    <w:pPr>
      <w:keepNext/>
      <w:spacing w:before="2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942AC1"/>
    <w:pPr>
      <w:spacing w:before="120" w:after="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A9"/>
    <w:rPr>
      <w:rFonts w:eastAsiaTheme="majorEastAsia" w:cstheme="majorBidi"/>
      <w:b/>
      <w:sz w:val="28"/>
      <w:szCs w:val="24"/>
    </w:rPr>
  </w:style>
  <w:style w:type="paragraph" w:styleId="TOC2">
    <w:name w:val="toc 2"/>
    <w:basedOn w:val="Normal"/>
    <w:next w:val="Normal"/>
    <w:autoRedefine/>
    <w:uiPriority w:val="39"/>
    <w:unhideWhenUsed/>
    <w:rsid w:val="00D42A7F"/>
    <w:pPr>
      <w:tabs>
        <w:tab w:val="right" w:leader="dot" w:pos="9350"/>
      </w:tabs>
      <w:spacing w:after="0"/>
      <w:ind w:left="2160" w:hanging="990"/>
      <w:outlineLvl w:val="1"/>
    </w:pPr>
  </w:style>
  <w:style w:type="paragraph" w:styleId="TOC1">
    <w:name w:val="toc 1"/>
    <w:basedOn w:val="Normal"/>
    <w:next w:val="Normal"/>
    <w:autoRedefine/>
    <w:uiPriority w:val="39"/>
    <w:unhideWhenUsed/>
    <w:rsid w:val="00D42A7F"/>
    <w:pPr>
      <w:keepNext/>
      <w:tabs>
        <w:tab w:val="right" w:pos="9360"/>
      </w:tabs>
      <w:spacing w:before="120" w:after="60"/>
      <w:ind w:left="1440" w:hanging="720"/>
      <w:jc w:val="both"/>
    </w:pPr>
    <w:rPr>
      <w:b/>
    </w:rPr>
  </w:style>
  <w:style w:type="paragraph" w:styleId="FootnoteText">
    <w:name w:val="footnote text"/>
    <w:basedOn w:val="Normal"/>
    <w:link w:val="FootnoteTextChar"/>
    <w:uiPriority w:val="99"/>
    <w:unhideWhenUsed/>
    <w:qFormat/>
    <w:rsid w:val="00C6433C"/>
    <w:pPr>
      <w:spacing w:after="60"/>
    </w:pPr>
    <w:rPr>
      <w:sz w:val="20"/>
      <w:szCs w:val="20"/>
    </w:rPr>
  </w:style>
  <w:style w:type="character" w:customStyle="1" w:styleId="FootnoteTextChar">
    <w:name w:val="Footnote Text Char"/>
    <w:basedOn w:val="DefaultParagraphFont"/>
    <w:link w:val="FootnoteText"/>
    <w:uiPriority w:val="99"/>
    <w:rsid w:val="00C6433C"/>
    <w:rPr>
      <w:sz w:val="20"/>
      <w:szCs w:val="20"/>
    </w:rPr>
  </w:style>
  <w:style w:type="paragraph" w:styleId="Header">
    <w:name w:val="header"/>
    <w:basedOn w:val="Normal"/>
    <w:link w:val="HeaderChar"/>
    <w:uiPriority w:val="99"/>
    <w:unhideWhenUsed/>
    <w:rsid w:val="00106C71"/>
    <w:pPr>
      <w:tabs>
        <w:tab w:val="center" w:pos="4680"/>
        <w:tab w:val="right" w:pos="9360"/>
      </w:tabs>
      <w:spacing w:after="0"/>
    </w:pPr>
    <w:rPr>
      <w:sz w:val="24"/>
    </w:rPr>
  </w:style>
  <w:style w:type="character" w:customStyle="1" w:styleId="HeaderChar">
    <w:name w:val="Header Char"/>
    <w:basedOn w:val="DefaultParagraphFont"/>
    <w:link w:val="Header"/>
    <w:uiPriority w:val="99"/>
    <w:rsid w:val="00106C71"/>
    <w:rPr>
      <w:sz w:val="24"/>
    </w:rPr>
  </w:style>
  <w:style w:type="paragraph" w:styleId="Footer">
    <w:name w:val="footer"/>
    <w:basedOn w:val="Normal"/>
    <w:link w:val="FooterChar"/>
    <w:uiPriority w:val="99"/>
    <w:unhideWhenUsed/>
    <w:rsid w:val="00106C71"/>
    <w:pPr>
      <w:tabs>
        <w:tab w:val="center" w:pos="4680"/>
        <w:tab w:val="right" w:pos="9360"/>
      </w:tabs>
      <w:spacing w:after="0"/>
    </w:pPr>
    <w:rPr>
      <w:sz w:val="24"/>
    </w:rPr>
  </w:style>
  <w:style w:type="character" w:customStyle="1" w:styleId="FooterChar">
    <w:name w:val="Footer Char"/>
    <w:basedOn w:val="DefaultParagraphFont"/>
    <w:link w:val="Footer"/>
    <w:uiPriority w:val="99"/>
    <w:rsid w:val="00106C71"/>
    <w:rPr>
      <w:sz w:val="24"/>
    </w:rPr>
  </w:style>
  <w:style w:type="character" w:customStyle="1" w:styleId="Heading1Char">
    <w:name w:val="Heading 1 Char"/>
    <w:basedOn w:val="DefaultParagraphFont"/>
    <w:link w:val="Heading1"/>
    <w:uiPriority w:val="9"/>
    <w:rsid w:val="00161077"/>
    <w:rPr>
      <w:rFonts w:ascii="Californian FB" w:eastAsia="Times New Roman" w:hAnsi="Californian FB" w:cstheme="majorBidi"/>
      <w:b/>
      <w:color w:val="237990"/>
      <w:sz w:val="44"/>
      <w:szCs w:val="32"/>
    </w:rPr>
  </w:style>
  <w:style w:type="character" w:customStyle="1" w:styleId="Heading2Char">
    <w:name w:val="Heading 2 Char"/>
    <w:basedOn w:val="DefaultParagraphFont"/>
    <w:link w:val="Heading2"/>
    <w:uiPriority w:val="9"/>
    <w:rsid w:val="00161077"/>
    <w:rPr>
      <w:rFonts w:ascii="Californian FB" w:eastAsia="Times New Roman" w:hAnsi="Californian FB" w:cstheme="majorBidi"/>
      <w:b/>
      <w:color w:val="237990"/>
      <w:sz w:val="32"/>
      <w:szCs w:val="26"/>
    </w:rPr>
  </w:style>
  <w:style w:type="numbering" w:customStyle="1" w:styleId="NoList1">
    <w:name w:val="No List1"/>
    <w:next w:val="NoList"/>
    <w:uiPriority w:val="99"/>
    <w:semiHidden/>
    <w:unhideWhenUsed/>
    <w:rsid w:val="00095CA9"/>
  </w:style>
  <w:style w:type="character" w:styleId="Hyperlink">
    <w:name w:val="Hyperlink"/>
    <w:basedOn w:val="DefaultParagraphFont"/>
    <w:uiPriority w:val="99"/>
    <w:unhideWhenUsed/>
    <w:rsid w:val="00095CA9"/>
    <w:rPr>
      <w:color w:val="237990" w:themeColor="hyperlink"/>
      <w:u w:val="single"/>
    </w:rPr>
  </w:style>
  <w:style w:type="character" w:styleId="FootnoteReference">
    <w:name w:val="footnote reference"/>
    <w:basedOn w:val="DefaultParagraphFont"/>
    <w:uiPriority w:val="99"/>
    <w:unhideWhenUsed/>
    <w:rsid w:val="00095CA9"/>
    <w:rPr>
      <w:vertAlign w:val="superscript"/>
    </w:rPr>
  </w:style>
  <w:style w:type="character" w:styleId="PlaceholderText">
    <w:name w:val="Placeholder Text"/>
    <w:basedOn w:val="DefaultParagraphFont"/>
    <w:uiPriority w:val="99"/>
    <w:semiHidden/>
    <w:rsid w:val="00095CA9"/>
    <w:rPr>
      <w:color w:val="808080"/>
    </w:rPr>
  </w:style>
  <w:style w:type="character" w:customStyle="1" w:styleId="apple-converted-space">
    <w:name w:val="apple-converted-space"/>
    <w:basedOn w:val="DefaultParagraphFont"/>
    <w:rsid w:val="00095CA9"/>
  </w:style>
  <w:style w:type="paragraph" w:styleId="TOC3">
    <w:name w:val="toc 3"/>
    <w:basedOn w:val="Normal"/>
    <w:next w:val="Normal"/>
    <w:autoRedefine/>
    <w:uiPriority w:val="39"/>
    <w:unhideWhenUsed/>
    <w:rsid w:val="0071456A"/>
    <w:pPr>
      <w:spacing w:after="0"/>
      <w:ind w:left="2880" w:hanging="720"/>
      <w:outlineLvl w:val="2"/>
    </w:pPr>
  </w:style>
  <w:style w:type="character" w:styleId="CommentReference">
    <w:name w:val="annotation reference"/>
    <w:basedOn w:val="DefaultParagraphFont"/>
    <w:uiPriority w:val="99"/>
    <w:semiHidden/>
    <w:unhideWhenUsed/>
    <w:rsid w:val="00095CA9"/>
    <w:rPr>
      <w:sz w:val="16"/>
      <w:szCs w:val="16"/>
    </w:rPr>
  </w:style>
  <w:style w:type="paragraph" w:styleId="CommentText">
    <w:name w:val="annotation text"/>
    <w:basedOn w:val="Normal"/>
    <w:link w:val="CommentTextChar"/>
    <w:uiPriority w:val="99"/>
    <w:unhideWhenUsed/>
    <w:rsid w:val="00095CA9"/>
    <w:rPr>
      <w:sz w:val="20"/>
      <w:szCs w:val="20"/>
    </w:rPr>
  </w:style>
  <w:style w:type="character" w:customStyle="1" w:styleId="CommentTextChar">
    <w:name w:val="Comment Text Char"/>
    <w:basedOn w:val="DefaultParagraphFont"/>
    <w:link w:val="CommentText"/>
    <w:uiPriority w:val="99"/>
    <w:rsid w:val="00095CA9"/>
    <w:rPr>
      <w:sz w:val="20"/>
      <w:szCs w:val="20"/>
    </w:rPr>
  </w:style>
  <w:style w:type="paragraph" w:styleId="CommentSubject">
    <w:name w:val="annotation subject"/>
    <w:basedOn w:val="CommentText"/>
    <w:next w:val="CommentText"/>
    <w:link w:val="CommentSubjectChar"/>
    <w:uiPriority w:val="99"/>
    <w:semiHidden/>
    <w:unhideWhenUsed/>
    <w:rsid w:val="00095CA9"/>
    <w:rPr>
      <w:b/>
      <w:bCs/>
    </w:rPr>
  </w:style>
  <w:style w:type="character" w:customStyle="1" w:styleId="CommentSubjectChar">
    <w:name w:val="Comment Subject Char"/>
    <w:basedOn w:val="CommentTextChar"/>
    <w:link w:val="CommentSubject"/>
    <w:uiPriority w:val="99"/>
    <w:semiHidden/>
    <w:rsid w:val="00095CA9"/>
    <w:rPr>
      <w:b/>
      <w:bCs/>
      <w:sz w:val="20"/>
      <w:szCs w:val="20"/>
    </w:rPr>
  </w:style>
  <w:style w:type="paragraph" w:styleId="BalloonText">
    <w:name w:val="Balloon Text"/>
    <w:basedOn w:val="Normal"/>
    <w:link w:val="BalloonTextChar"/>
    <w:uiPriority w:val="99"/>
    <w:semiHidden/>
    <w:unhideWhenUsed/>
    <w:rsid w:val="00095C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A9"/>
    <w:rPr>
      <w:rFonts w:ascii="Segoe UI" w:hAnsi="Segoe UI" w:cs="Segoe UI"/>
      <w:sz w:val="18"/>
      <w:szCs w:val="18"/>
    </w:rPr>
  </w:style>
  <w:style w:type="paragraph" w:styleId="ListParagraph">
    <w:name w:val="List Paragraph"/>
    <w:basedOn w:val="Normal"/>
    <w:link w:val="ListParagraphChar"/>
    <w:uiPriority w:val="34"/>
    <w:qFormat/>
    <w:rsid w:val="00095CA9"/>
    <w:pPr>
      <w:spacing w:line="276" w:lineRule="auto"/>
      <w:contextualSpacing/>
    </w:pPr>
    <w:rPr>
      <w:rFonts w:eastAsiaTheme="minorEastAsia"/>
    </w:rPr>
  </w:style>
  <w:style w:type="table" w:styleId="TableGrid">
    <w:name w:val="Table Grid"/>
    <w:basedOn w:val="TableNormal"/>
    <w:rsid w:val="000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095CA9"/>
    <w:pPr>
      <w:spacing w:after="120"/>
    </w:pPr>
    <w:rPr>
      <w:b/>
    </w:rPr>
  </w:style>
  <w:style w:type="paragraph" w:customStyle="1" w:styleId="FigureTitle">
    <w:name w:val="Figure Title"/>
    <w:basedOn w:val="TableTitle"/>
    <w:qFormat/>
    <w:rsid w:val="0037336D"/>
    <w:pPr>
      <w:keepNext/>
    </w:pPr>
    <w:rPr>
      <w:sz w:val="24"/>
    </w:rPr>
  </w:style>
  <w:style w:type="paragraph" w:styleId="TOCHeading">
    <w:name w:val="TOC Heading"/>
    <w:basedOn w:val="Heading1"/>
    <w:next w:val="Normal"/>
    <w:uiPriority w:val="39"/>
    <w:unhideWhenUsed/>
    <w:qFormat/>
    <w:rsid w:val="00095CA9"/>
    <w:pPr>
      <w:spacing w:line="259" w:lineRule="auto"/>
      <w:outlineLvl w:val="9"/>
    </w:pPr>
  </w:style>
  <w:style w:type="paragraph" w:styleId="TOC4">
    <w:name w:val="toc 4"/>
    <w:basedOn w:val="Normal"/>
    <w:next w:val="Normal"/>
    <w:autoRedefine/>
    <w:uiPriority w:val="39"/>
    <w:unhideWhenUsed/>
    <w:rsid w:val="00095CA9"/>
    <w:pPr>
      <w:spacing w:after="100" w:line="259" w:lineRule="auto"/>
      <w:ind w:left="660"/>
    </w:pPr>
    <w:rPr>
      <w:rFonts w:eastAsiaTheme="minorEastAsia"/>
    </w:rPr>
  </w:style>
  <w:style w:type="paragraph" w:styleId="TOC5">
    <w:name w:val="toc 5"/>
    <w:basedOn w:val="Normal"/>
    <w:next w:val="Normal"/>
    <w:autoRedefine/>
    <w:uiPriority w:val="39"/>
    <w:unhideWhenUsed/>
    <w:rsid w:val="00095CA9"/>
    <w:pPr>
      <w:spacing w:after="100" w:line="259" w:lineRule="auto"/>
      <w:ind w:left="880"/>
    </w:pPr>
    <w:rPr>
      <w:rFonts w:eastAsiaTheme="minorEastAsia"/>
    </w:rPr>
  </w:style>
  <w:style w:type="paragraph" w:styleId="TOC6">
    <w:name w:val="toc 6"/>
    <w:basedOn w:val="Normal"/>
    <w:next w:val="Normal"/>
    <w:autoRedefine/>
    <w:uiPriority w:val="39"/>
    <w:unhideWhenUsed/>
    <w:rsid w:val="00095CA9"/>
    <w:pPr>
      <w:spacing w:after="100" w:line="259" w:lineRule="auto"/>
      <w:ind w:left="1100"/>
    </w:pPr>
    <w:rPr>
      <w:rFonts w:eastAsiaTheme="minorEastAsia"/>
    </w:rPr>
  </w:style>
  <w:style w:type="paragraph" w:styleId="TOC7">
    <w:name w:val="toc 7"/>
    <w:basedOn w:val="Normal"/>
    <w:next w:val="Normal"/>
    <w:autoRedefine/>
    <w:uiPriority w:val="39"/>
    <w:unhideWhenUsed/>
    <w:rsid w:val="00095CA9"/>
    <w:pPr>
      <w:spacing w:after="100" w:line="259" w:lineRule="auto"/>
      <w:ind w:left="1320"/>
    </w:pPr>
    <w:rPr>
      <w:rFonts w:eastAsiaTheme="minorEastAsia"/>
    </w:rPr>
  </w:style>
  <w:style w:type="paragraph" w:styleId="TOC8">
    <w:name w:val="toc 8"/>
    <w:basedOn w:val="Normal"/>
    <w:next w:val="Normal"/>
    <w:autoRedefine/>
    <w:uiPriority w:val="39"/>
    <w:unhideWhenUsed/>
    <w:rsid w:val="00095CA9"/>
    <w:pPr>
      <w:spacing w:after="100" w:line="259" w:lineRule="auto"/>
      <w:ind w:left="1540"/>
    </w:pPr>
    <w:rPr>
      <w:rFonts w:eastAsiaTheme="minorEastAsia"/>
    </w:rPr>
  </w:style>
  <w:style w:type="paragraph" w:styleId="TOC9">
    <w:name w:val="toc 9"/>
    <w:basedOn w:val="Normal"/>
    <w:next w:val="Normal"/>
    <w:autoRedefine/>
    <w:uiPriority w:val="39"/>
    <w:unhideWhenUsed/>
    <w:rsid w:val="00095CA9"/>
    <w:pPr>
      <w:spacing w:after="100" w:line="259" w:lineRule="auto"/>
      <w:ind w:left="1760"/>
    </w:pPr>
    <w:rPr>
      <w:rFonts w:eastAsiaTheme="minorEastAsia"/>
    </w:rPr>
  </w:style>
  <w:style w:type="paragraph" w:styleId="NoSpacing">
    <w:name w:val="No Spacing"/>
    <w:uiPriority w:val="1"/>
    <w:qFormat/>
    <w:rsid w:val="00095CA9"/>
    <w:pPr>
      <w:spacing w:after="0" w:line="240" w:lineRule="auto"/>
      <w:ind w:left="720"/>
    </w:pPr>
  </w:style>
  <w:style w:type="character" w:customStyle="1" w:styleId="Heading4Char">
    <w:name w:val="Heading 4 Char"/>
    <w:basedOn w:val="DefaultParagraphFont"/>
    <w:link w:val="Heading4"/>
    <w:uiPriority w:val="9"/>
    <w:rsid w:val="00942AC1"/>
    <w:rPr>
      <w:b/>
    </w:rPr>
  </w:style>
  <w:style w:type="character" w:styleId="Strong">
    <w:name w:val="Strong"/>
    <w:basedOn w:val="DefaultParagraphFont"/>
    <w:qFormat/>
    <w:rsid w:val="00175E18"/>
    <w:rPr>
      <w:b/>
      <w:bCs/>
    </w:rPr>
  </w:style>
  <w:style w:type="table" w:customStyle="1" w:styleId="TableGrid1">
    <w:name w:val="Table Grid1"/>
    <w:basedOn w:val="TableNormal"/>
    <w:next w:val="TableGrid"/>
    <w:rsid w:val="00E2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3CBD"/>
    <w:pPr>
      <w:spacing w:after="0"/>
    </w:pPr>
    <w:rPr>
      <w:sz w:val="20"/>
      <w:szCs w:val="20"/>
    </w:rPr>
  </w:style>
  <w:style w:type="character" w:customStyle="1" w:styleId="EndnoteTextChar">
    <w:name w:val="Endnote Text Char"/>
    <w:basedOn w:val="DefaultParagraphFont"/>
    <w:link w:val="EndnoteText"/>
    <w:uiPriority w:val="99"/>
    <w:rsid w:val="00BA3CBD"/>
    <w:rPr>
      <w:sz w:val="20"/>
      <w:szCs w:val="20"/>
    </w:rPr>
  </w:style>
  <w:style w:type="character" w:styleId="EndnoteReference">
    <w:name w:val="endnote reference"/>
    <w:basedOn w:val="DefaultParagraphFont"/>
    <w:uiPriority w:val="99"/>
    <w:semiHidden/>
    <w:unhideWhenUsed/>
    <w:rsid w:val="00BA3CBD"/>
    <w:rPr>
      <w:vertAlign w:val="superscript"/>
    </w:rPr>
  </w:style>
  <w:style w:type="paragraph" w:styleId="NormalWeb">
    <w:name w:val="Normal (Web)"/>
    <w:basedOn w:val="Normal"/>
    <w:uiPriority w:val="99"/>
    <w:unhideWhenUsed/>
    <w:rsid w:val="00A63AE8"/>
    <w:pPr>
      <w:spacing w:before="100" w:beforeAutospacing="1" w:after="100" w:afterAutospacing="1"/>
    </w:pPr>
    <w:rPr>
      <w:rFonts w:ascii="Times New Roman" w:hAnsi="Times New Roman" w:cs="Times New Roman"/>
      <w:sz w:val="24"/>
      <w:szCs w:val="24"/>
    </w:rPr>
  </w:style>
  <w:style w:type="numbering" w:customStyle="1" w:styleId="NoList2">
    <w:name w:val="No List2"/>
    <w:next w:val="NoList"/>
    <w:uiPriority w:val="99"/>
    <w:semiHidden/>
    <w:unhideWhenUsed/>
    <w:rsid w:val="002A7671"/>
  </w:style>
  <w:style w:type="character" w:customStyle="1" w:styleId="ListParagraphChar">
    <w:name w:val="List Paragraph Char"/>
    <w:link w:val="ListParagraph"/>
    <w:uiPriority w:val="34"/>
    <w:locked/>
    <w:rsid w:val="002A7671"/>
    <w:rPr>
      <w:rFonts w:eastAsiaTheme="minorEastAsia"/>
    </w:rPr>
  </w:style>
  <w:style w:type="paragraph" w:customStyle="1" w:styleId="Standard">
    <w:name w:val="Standard"/>
    <w:rsid w:val="002A7671"/>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2A7671"/>
    <w:pPr>
      <w:spacing w:after="0" w:line="240" w:lineRule="auto"/>
    </w:pPr>
  </w:style>
  <w:style w:type="paragraph" w:styleId="PlainText">
    <w:name w:val="Plain Text"/>
    <w:basedOn w:val="Normal"/>
    <w:link w:val="PlainTextChar"/>
    <w:rsid w:val="002A7671"/>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A7671"/>
    <w:rPr>
      <w:rFonts w:ascii="Courier New" w:eastAsia="Times New Roman" w:hAnsi="Courier New" w:cs="Times New Roman"/>
      <w:sz w:val="20"/>
      <w:szCs w:val="20"/>
    </w:rPr>
  </w:style>
  <w:style w:type="paragraph" w:customStyle="1" w:styleId="BulletsTOPSFSN">
    <w:name w:val="Bullets_TOPS_FSN"/>
    <w:basedOn w:val="Normal"/>
    <w:qFormat/>
    <w:rsid w:val="002A7671"/>
    <w:pPr>
      <w:numPr>
        <w:numId w:val="46"/>
      </w:numPr>
      <w:autoSpaceDE w:val="0"/>
      <w:autoSpaceDN w:val="0"/>
      <w:adjustRightInd w:val="0"/>
      <w:spacing w:line="252" w:lineRule="auto"/>
    </w:pPr>
    <w:rPr>
      <w:rFonts w:ascii="Gill Sans MT" w:eastAsia="PMingLiU" w:hAnsi="Gill Sans MT" w:cs="Comic Sans MS"/>
      <w:sz w:val="24"/>
    </w:rPr>
  </w:style>
  <w:style w:type="paragraph" w:customStyle="1" w:styleId="Normal1">
    <w:name w:val="Normal1"/>
    <w:rsid w:val="002A7671"/>
    <w:pPr>
      <w:spacing w:after="0" w:line="276" w:lineRule="auto"/>
      <w:contextualSpacing/>
    </w:pPr>
    <w:rPr>
      <w:rFonts w:ascii="Times New Roman" w:eastAsia="Times New Roman" w:hAnsi="Times New Roman" w:cs="Times New Roman"/>
      <w:color w:val="000000"/>
      <w:sz w:val="24"/>
      <w:szCs w:val="24"/>
    </w:rPr>
  </w:style>
  <w:style w:type="character" w:customStyle="1" w:styleId="FollowedHyperlink1">
    <w:name w:val="FollowedHyperlink1"/>
    <w:basedOn w:val="DefaultParagraphFont"/>
    <w:uiPriority w:val="99"/>
    <w:unhideWhenUsed/>
    <w:rsid w:val="002A7671"/>
    <w:rPr>
      <w:color w:val="954F72"/>
      <w:u w:val="single"/>
    </w:rPr>
  </w:style>
  <w:style w:type="character" w:customStyle="1" w:styleId="citationtext">
    <w:name w:val="citation_text"/>
    <w:basedOn w:val="DefaultParagraphFont"/>
    <w:rsid w:val="002A7671"/>
  </w:style>
  <w:style w:type="character" w:styleId="FollowedHyperlink">
    <w:name w:val="FollowedHyperlink"/>
    <w:basedOn w:val="DefaultParagraphFont"/>
    <w:uiPriority w:val="99"/>
    <w:unhideWhenUsed/>
    <w:rsid w:val="002A7671"/>
    <w:rPr>
      <w:color w:val="954F72" w:themeColor="followedHyperlink"/>
      <w:u w:val="single"/>
    </w:rPr>
  </w:style>
  <w:style w:type="character" w:styleId="LineNumber">
    <w:name w:val="line number"/>
    <w:basedOn w:val="DefaultParagraphFont"/>
    <w:uiPriority w:val="99"/>
    <w:semiHidden/>
    <w:unhideWhenUsed/>
    <w:rsid w:val="00354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12619">
      <w:bodyDiv w:val="1"/>
      <w:marLeft w:val="0"/>
      <w:marRight w:val="0"/>
      <w:marTop w:val="0"/>
      <w:marBottom w:val="0"/>
      <w:divBdr>
        <w:top w:val="none" w:sz="0" w:space="0" w:color="auto"/>
        <w:left w:val="none" w:sz="0" w:space="0" w:color="auto"/>
        <w:bottom w:val="none" w:sz="0" w:space="0" w:color="auto"/>
        <w:right w:val="none" w:sz="0" w:space="0" w:color="auto"/>
      </w:divBdr>
    </w:div>
    <w:div w:id="914897326">
      <w:bodyDiv w:val="1"/>
      <w:marLeft w:val="0"/>
      <w:marRight w:val="0"/>
      <w:marTop w:val="0"/>
      <w:marBottom w:val="0"/>
      <w:divBdr>
        <w:top w:val="none" w:sz="0" w:space="0" w:color="auto"/>
        <w:left w:val="none" w:sz="0" w:space="0" w:color="auto"/>
        <w:bottom w:val="none" w:sz="0" w:space="0" w:color="auto"/>
        <w:right w:val="none" w:sz="0" w:space="0" w:color="auto"/>
      </w:divBdr>
    </w:div>
    <w:div w:id="1377468354">
      <w:bodyDiv w:val="1"/>
      <w:marLeft w:val="0"/>
      <w:marRight w:val="0"/>
      <w:marTop w:val="0"/>
      <w:marBottom w:val="0"/>
      <w:divBdr>
        <w:top w:val="none" w:sz="0" w:space="0" w:color="auto"/>
        <w:left w:val="none" w:sz="0" w:space="0" w:color="auto"/>
        <w:bottom w:val="none" w:sz="0" w:space="0" w:color="auto"/>
        <w:right w:val="none" w:sz="0" w:space="0" w:color="auto"/>
      </w:divBdr>
    </w:div>
    <w:div w:id="159812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www.fsnnetwork.org/sites/default/files/dbc_spanish.pdf" TargetMode="External"/><Relationship Id="rId21" Type="http://schemas.openxmlformats.org/officeDocument/2006/relationships/hyperlink" Target="mailto:info@thetopsprogram.org" TargetMode="External"/><Relationship Id="rId42" Type="http://schemas.openxmlformats.org/officeDocument/2006/relationships/header" Target="header6.xml"/><Relationship Id="rId47" Type="http://schemas.openxmlformats.org/officeDocument/2006/relationships/footer" Target="footer19.xm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footer" Target="footer33.xml"/><Relationship Id="rId89" Type="http://schemas.openxmlformats.org/officeDocument/2006/relationships/image" Target="media/image26.jpeg"/><Relationship Id="rId112" Type="http://schemas.openxmlformats.org/officeDocument/2006/relationships/footer" Target="footer50.xml"/><Relationship Id="rId16" Type="http://schemas.openxmlformats.org/officeDocument/2006/relationships/image" Target="media/image8.jpeg"/><Relationship Id="rId107" Type="http://schemas.openxmlformats.org/officeDocument/2006/relationships/footer" Target="footer45.xml"/><Relationship Id="rId11"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footer" Target="footer11.xml"/><Relationship Id="rId53" Type="http://schemas.openxmlformats.org/officeDocument/2006/relationships/footer" Target="footer23.xml"/><Relationship Id="rId58" Type="http://schemas.openxmlformats.org/officeDocument/2006/relationships/image" Target="media/image10.jpeg"/><Relationship Id="rId74" Type="http://schemas.openxmlformats.org/officeDocument/2006/relationships/footer" Target="footer26.xml"/><Relationship Id="rId79" Type="http://schemas.openxmlformats.org/officeDocument/2006/relationships/header" Target="header8.xml"/><Relationship Id="rId102" Type="http://schemas.openxmlformats.org/officeDocument/2006/relationships/footer" Target="footer43.xml"/><Relationship Id="rId123" Type="http://schemas.openxmlformats.org/officeDocument/2006/relationships/hyperlink" Target="http://www.fsnnetwork.org/sites/default/files/Gu%C3%ADa%20r%C3%A1pida%20para%20reuniones.pdf" TargetMode="External"/><Relationship Id="rId5" Type="http://schemas.openxmlformats.org/officeDocument/2006/relationships/settings" Target="settings.xml"/><Relationship Id="rId90" Type="http://schemas.openxmlformats.org/officeDocument/2006/relationships/image" Target="media/image33.jpeg"/><Relationship Id="rId95" Type="http://schemas.openxmlformats.org/officeDocument/2006/relationships/footer" Target="footer39.xml"/><Relationship Id="rId22" Type="http://schemas.openxmlformats.org/officeDocument/2006/relationships/hyperlink" Target="http://www.thetopsprogram.org" TargetMode="External"/><Relationship Id="rId27" Type="http://schemas.openxmlformats.org/officeDocument/2006/relationships/footer" Target="footer3.xml"/><Relationship Id="rId43" Type="http://schemas.openxmlformats.org/officeDocument/2006/relationships/footer" Target="footer15.xml"/><Relationship Id="rId48" Type="http://schemas.openxmlformats.org/officeDocument/2006/relationships/footer" Target="footer20.xml"/><Relationship Id="rId64" Type="http://schemas.openxmlformats.org/officeDocument/2006/relationships/image" Target="media/image16.jpeg"/><Relationship Id="rId69" Type="http://schemas.openxmlformats.org/officeDocument/2006/relationships/image" Target="media/image21.jpeg"/><Relationship Id="rId113" Type="http://schemas.openxmlformats.org/officeDocument/2006/relationships/footer" Target="footer51.xml"/><Relationship Id="rId118" Type="http://schemas.openxmlformats.org/officeDocument/2006/relationships/hyperlink" Target="http://www.fsnnetwork.org/sites/default/files/dbc_spanish.pdf" TargetMode="External"/><Relationship Id="rId80" Type="http://schemas.openxmlformats.org/officeDocument/2006/relationships/footer" Target="footer30.xml"/><Relationship Id="rId85" Type="http://schemas.openxmlformats.org/officeDocument/2006/relationships/footer" Target="footer34.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footer" Target="footer8.xml"/><Relationship Id="rId38" Type="http://schemas.openxmlformats.org/officeDocument/2006/relationships/footer" Target="footer12.xml"/><Relationship Id="rId59" Type="http://schemas.openxmlformats.org/officeDocument/2006/relationships/image" Target="media/image11.jpeg"/><Relationship Id="rId103" Type="http://schemas.openxmlformats.org/officeDocument/2006/relationships/footer" Target="footer44.xml"/><Relationship Id="rId108" Type="http://schemas.openxmlformats.org/officeDocument/2006/relationships/footer" Target="footer46.xml"/><Relationship Id="rId124" Type="http://schemas.openxmlformats.org/officeDocument/2006/relationships/footer" Target="footer55.xml"/><Relationship Id="rId54" Type="http://schemas.openxmlformats.org/officeDocument/2006/relationships/image" Target="media/image8.png"/><Relationship Id="rId70" Type="http://schemas.openxmlformats.org/officeDocument/2006/relationships/image" Target="media/image22.jpeg"/><Relationship Id="rId75" Type="http://schemas.openxmlformats.org/officeDocument/2006/relationships/footer" Target="footer27.xml"/><Relationship Id="rId91" Type="http://schemas.openxmlformats.org/officeDocument/2006/relationships/header" Target="header11.xml"/><Relationship Id="rId96"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footer" Target="footer4.xml"/><Relationship Id="rId49" Type="http://schemas.openxmlformats.org/officeDocument/2006/relationships/footer" Target="footer21.xml"/><Relationship Id="rId114" Type="http://schemas.openxmlformats.org/officeDocument/2006/relationships/footer" Target="footer52.xml"/><Relationship Id="rId119" Type="http://schemas.openxmlformats.org/officeDocument/2006/relationships/hyperlink" Target="http://www.grailprogrammes.org.za/" TargetMode="External"/><Relationship Id="rId44" Type="http://schemas.openxmlformats.org/officeDocument/2006/relationships/footer" Target="footer16.xml"/><Relationship Id="rId60" Type="http://schemas.openxmlformats.org/officeDocument/2006/relationships/image" Target="media/image12.jpeg"/><Relationship Id="rId65" Type="http://schemas.openxmlformats.org/officeDocument/2006/relationships/image" Target="media/image17.jpeg"/><Relationship Id="rId81" Type="http://schemas.openxmlformats.org/officeDocument/2006/relationships/footer" Target="footer31.xml"/><Relationship Id="rId86" Type="http://schemas.openxmlformats.org/officeDocument/2006/relationships/header" Target="header10.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5.xml"/><Relationship Id="rId109" Type="http://schemas.openxmlformats.org/officeDocument/2006/relationships/footer" Target="footer47.xml"/><Relationship Id="rId34" Type="http://schemas.openxmlformats.org/officeDocument/2006/relationships/footer" Target="footer9.xml"/><Relationship Id="rId50" Type="http://schemas.openxmlformats.org/officeDocument/2006/relationships/image" Target="media/image7.png"/><Relationship Id="rId55" Type="http://schemas.microsoft.com/office/2007/relationships/hdphoto" Target="media/hdphoto1.wdp"/><Relationship Id="rId76" Type="http://schemas.openxmlformats.org/officeDocument/2006/relationships/header" Target="header7.xml"/><Relationship Id="rId97" Type="http://schemas.openxmlformats.org/officeDocument/2006/relationships/footer" Target="footer41.xml"/><Relationship Id="rId104" Type="http://schemas.openxmlformats.org/officeDocument/2006/relationships/hyperlink" Target="http://www.tandfonline.com/doi/suppl/10.1080/17437199.2015.1077155/suppl_file/rhpr_a_1077155_sm9693.pdf" TargetMode="External"/><Relationship Id="rId120" Type="http://schemas.openxmlformats.org/officeDocument/2006/relationships/hyperlink" Target="http://www.fsnnetwork.org/nurturing-connections-adapted-homestead-food-production-and-nutrition" TargetMode="External"/><Relationship Id="rId125" Type="http://schemas.openxmlformats.org/officeDocument/2006/relationships/footer" Target="footer56.xm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footer" Target="footer37.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1.xml"/><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image" Target="media/image18.jpeg"/><Relationship Id="rId87" Type="http://schemas.openxmlformats.org/officeDocument/2006/relationships/footer" Target="footer35.xml"/><Relationship Id="rId110" Type="http://schemas.openxmlformats.org/officeDocument/2006/relationships/footer" Target="footer48.xml"/><Relationship Id="rId115" Type="http://schemas.openxmlformats.org/officeDocument/2006/relationships/footer" Target="footer53.xml"/><Relationship Id="rId61" Type="http://schemas.openxmlformats.org/officeDocument/2006/relationships/image" Target="media/image13.jpeg"/><Relationship Id="rId82" Type="http://schemas.openxmlformats.org/officeDocument/2006/relationships/header" Target="header9.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eader" Target="header3.xml"/><Relationship Id="rId35" Type="http://schemas.openxmlformats.org/officeDocument/2006/relationships/footer" Target="footer10.xml"/><Relationship Id="rId56" Type="http://schemas.openxmlformats.org/officeDocument/2006/relationships/footer" Target="footer24.xml"/><Relationship Id="rId77" Type="http://schemas.openxmlformats.org/officeDocument/2006/relationships/footer" Target="footer28.xml"/><Relationship Id="rId100" Type="http://schemas.microsoft.com/office/2007/relationships/hdphoto" Target="media/hdphoto2.wdp"/><Relationship Id="rId105" Type="http://schemas.openxmlformats.org/officeDocument/2006/relationships/hyperlink" Target="http://www.coregroup.org/storage/documents/Resources/Tools/Manual_de_Grupos_de_Cuidado.pdf"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24.jpeg"/><Relationship Id="rId93" Type="http://schemas.openxmlformats.org/officeDocument/2006/relationships/footer" Target="footer38.xml"/><Relationship Id="rId98" Type="http://schemas.openxmlformats.org/officeDocument/2006/relationships/footer" Target="footer42.xml"/><Relationship Id="rId121" Type="http://schemas.openxmlformats.org/officeDocument/2006/relationships/hyperlink" Target="http://www.wi-her.org/enhancing-nutrition-and-food-security-during-the-first-1000-days-through-gender-sensitive-social-and-behavior-change/"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footer" Target="footer18.xml"/><Relationship Id="rId67" Type="http://schemas.openxmlformats.org/officeDocument/2006/relationships/image" Target="media/image19.jpeg"/><Relationship Id="rId116" Type="http://schemas.openxmlformats.org/officeDocument/2006/relationships/footer" Target="footer54.xml"/><Relationship Id="rId20" Type="http://schemas.openxmlformats.org/officeDocument/2006/relationships/image" Target="media/image12.png"/><Relationship Id="rId41" Type="http://schemas.openxmlformats.org/officeDocument/2006/relationships/footer" Target="footer14.xml"/><Relationship Id="rId62" Type="http://schemas.openxmlformats.org/officeDocument/2006/relationships/image" Target="media/image14.jpeg"/><Relationship Id="rId83" Type="http://schemas.openxmlformats.org/officeDocument/2006/relationships/footer" Target="footer32.xml"/><Relationship Id="rId88" Type="http://schemas.openxmlformats.org/officeDocument/2006/relationships/footer" Target="footer36.xml"/><Relationship Id="rId111" Type="http://schemas.openxmlformats.org/officeDocument/2006/relationships/footer" Target="footer49.xml"/><Relationship Id="rId15" Type="http://schemas.openxmlformats.org/officeDocument/2006/relationships/image" Target="media/image7.jpeg"/><Relationship Id="rId36" Type="http://schemas.openxmlformats.org/officeDocument/2006/relationships/header" Target="header4.xml"/><Relationship Id="rId57" Type="http://schemas.openxmlformats.org/officeDocument/2006/relationships/footer" Target="footer25.xml"/><Relationship Id="rId106" Type="http://schemas.openxmlformats.org/officeDocument/2006/relationships/hyperlink" Target="http://www.fsnnetwork.org/make-me-change-agent-multisectoral-sbc-resource-community-workers-and-field-staff"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footer" Target="footer6.xml"/><Relationship Id="rId52" Type="http://schemas.openxmlformats.org/officeDocument/2006/relationships/footer" Target="footer22.xml"/><Relationship Id="rId73" Type="http://schemas.openxmlformats.org/officeDocument/2006/relationships/image" Target="media/image25.jpeg"/><Relationship Id="rId78" Type="http://schemas.openxmlformats.org/officeDocument/2006/relationships/footer" Target="footer29.xml"/><Relationship Id="rId94" Type="http://schemas.openxmlformats.org/officeDocument/2006/relationships/header" Target="header12.xml"/><Relationship Id="rId99" Type="http://schemas.openxmlformats.org/officeDocument/2006/relationships/image" Target="media/image27.png"/><Relationship Id="rId101" Type="http://schemas.openxmlformats.org/officeDocument/2006/relationships/header" Target="header13.xml"/><Relationship Id="rId122" Type="http://schemas.openxmlformats.org/officeDocument/2006/relationships/hyperlink" Target="http://www.fsnnetwork.org/sites/default/files/practical_guide_to_ba_spanish_0.pdf"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8" Type="http://schemas.openxmlformats.org/officeDocument/2006/relationships/hyperlink" Target="https://osf.io/bpxwq/" TargetMode="External"/><Relationship Id="rId3" Type="http://schemas.openxmlformats.org/officeDocument/2006/relationships/hyperlink" Target="http://www.fsnnetwork.org/sites/default/files/dbc_spanish.pdf" TargetMode="External"/><Relationship Id="rId7" Type="http://schemas.openxmlformats.org/officeDocument/2006/relationships/hyperlink" Target="http://www.fsnnetwork.org/sites/default/files/dbc_spanish.pdf" TargetMode="External"/><Relationship Id="rId2" Type="http://schemas.openxmlformats.org/officeDocument/2006/relationships/hyperlink" Target="http://www.fsnnetwork.org/sites/default/files/dbc_spanish.pdf" TargetMode="External"/><Relationship Id="rId1" Type="http://schemas.openxmlformats.org/officeDocument/2006/relationships/hyperlink" Target="http://www.fsnnetwork.org/sites/default/files/dbc_spanish.pdf" TargetMode="External"/><Relationship Id="rId6" Type="http://schemas.openxmlformats.org/officeDocument/2006/relationships/hyperlink" Target="http://www.fsnnetwork.org/sites/default/files/MMCA%20Spanish%20Final.pdf" TargetMode="External"/><Relationship Id="rId11" Type="http://schemas.openxmlformats.org/officeDocument/2006/relationships/hyperlink" Target="http://www.mcsprogram.org/wp-content/uploads/2015/08/CRS-Nicaragua-OR-Brief.pdf" TargetMode="External"/><Relationship Id="rId5" Type="http://schemas.openxmlformats.org/officeDocument/2006/relationships/hyperlink" Target="http://www.fsnnetwork.org/sites/default/files/MMCA%20Spanish%20Final.pdf" TargetMode="External"/><Relationship Id="rId10" Type="http://schemas.openxmlformats.org/officeDocument/2006/relationships/hyperlink" Target="http://irh.org/wp-content/uploads/2016/10/REAL_Fathers_Prevention_Science_2016.pdf" TargetMode="External"/><Relationship Id="rId4" Type="http://schemas.openxmlformats.org/officeDocument/2006/relationships/hyperlink" Target="http://www.fsnnetwork.org/sites/default/files/MMCA%20Spanish%20Final.pdf" TargetMode="External"/><Relationship Id="rId9" Type="http://schemas.openxmlformats.org/officeDocument/2006/relationships/hyperlink" Target="http://www.positivedeviance.org/pdf/publications/Ending%20FGC.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rairaj\Dropbox%20(StCU)\TOPS\TOPS%20Public\Communications\Templates\TOPS-FSN%20documen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3799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0DA0A-2EDD-4B67-A1A9-8E2052C8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TOPS-FSN document template</Template>
  <TotalTime>0</TotalTime>
  <Pages>4</Pages>
  <Words>25979</Words>
  <Characters>148083</Characters>
  <Application>Microsoft Office Word</Application>
  <DocSecurity>0</DocSecurity>
  <Lines>1234</Lines>
  <Paragraphs>347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Durairaj, Amialya</dc:creator>
  <cp:lastModifiedBy>Holly Collins</cp:lastModifiedBy>
  <cp:revision>2</cp:revision>
  <cp:lastPrinted>2017-09-20T21:52:00Z</cp:lastPrinted>
  <dcterms:created xsi:type="dcterms:W3CDTF">2017-09-22T13:15:00Z</dcterms:created>
  <dcterms:modified xsi:type="dcterms:W3CDTF">2017-09-22T13:15:00Z</dcterms:modified>
</cp:coreProperties>
</file>